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7B86B" w14:textId="14194495" w:rsidR="0096789F" w:rsidRPr="00326C8F" w:rsidRDefault="00A340C7" w:rsidP="00C47AAE">
      <w:pPr>
        <w:kinsoku w:val="0"/>
        <w:overflowPunct w:val="0"/>
        <w:spacing w:before="2" w:line="220" w:lineRule="exact"/>
        <w:rPr>
          <w:rFonts w:cs="Times New Roman"/>
          <w:color w:val="0070C0"/>
        </w:rPr>
      </w:pPr>
      <w:bookmarkStart w:id="0" w:name="_Hlk225433618"/>
      <w:bookmarkEnd w:id="0"/>
      <w:r w:rsidRPr="00A340C7">
        <w:rPr>
          <w:noProof/>
        </w:rPr>
        <w:drawing>
          <wp:anchor distT="0" distB="0" distL="114300" distR="114300" simplePos="0" relativeHeight="251678720" behindDoc="0" locked="0" layoutInCell="1" allowOverlap="1" wp14:anchorId="6C6FB991" wp14:editId="6D405DED">
            <wp:simplePos x="0" y="0"/>
            <wp:positionH relativeFrom="column">
              <wp:posOffset>-1057274</wp:posOffset>
            </wp:positionH>
            <wp:positionV relativeFrom="paragraph">
              <wp:posOffset>-689610</wp:posOffset>
            </wp:positionV>
            <wp:extent cx="7482840" cy="1065276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006" cy="1067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7BE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56091B79" wp14:editId="1D255E00">
                <wp:simplePos x="0" y="0"/>
                <wp:positionH relativeFrom="page">
                  <wp:posOffset>3393440</wp:posOffset>
                </wp:positionH>
                <wp:positionV relativeFrom="page">
                  <wp:posOffset>3525520</wp:posOffset>
                </wp:positionV>
                <wp:extent cx="596900" cy="304800"/>
                <wp:effectExtent l="0" t="0" r="0" b="0"/>
                <wp:wrapNone/>
                <wp:docPr id="8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4F2EC" w14:textId="77777777" w:rsidR="003C5657" w:rsidRDefault="003C565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80" w:lineRule="atLeast"/>
                            </w:pPr>
                          </w:p>
                          <w:p w14:paraId="4E181582" w14:textId="77777777" w:rsidR="003C5657" w:rsidRDefault="003C565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91B79" id="Rectangle 6" o:spid="_x0000_s1026" style="position:absolute;margin-left:267.2pt;margin-top:277.6pt;width:47pt;height:24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" o:allowincell="f" filled="f" stroked="f">
                <v:textbox inset="0,0,0,0">
                  <w:txbxContent>
                    <w:p w14:paraId="16F4F2EC" w14:textId="77777777" w:rsidR="003C5657" w:rsidRDefault="003C5657">
                      <w:pPr>
                        <w:widowControl/>
                        <w:autoSpaceDE/>
                        <w:autoSpaceDN/>
                        <w:adjustRightInd/>
                        <w:spacing w:line="480" w:lineRule="atLeast"/>
                      </w:pPr>
                    </w:p>
                    <w:p w14:paraId="4E181582" w14:textId="77777777" w:rsidR="003C5657" w:rsidRDefault="003C5657"/>
                  </w:txbxContent>
                </v:textbox>
                <w10:wrap anchorx="page" anchory="page"/>
              </v:rect>
            </w:pict>
          </mc:Fallback>
        </mc:AlternateContent>
      </w:r>
      <w:r w:rsidR="001007BE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366FE2C6" wp14:editId="36D1D433">
                <wp:simplePos x="0" y="0"/>
                <wp:positionH relativeFrom="page">
                  <wp:posOffset>4119880</wp:posOffset>
                </wp:positionH>
                <wp:positionV relativeFrom="page">
                  <wp:posOffset>3519170</wp:posOffset>
                </wp:positionV>
                <wp:extent cx="1028700" cy="304800"/>
                <wp:effectExtent l="0" t="0" r="0" b="0"/>
                <wp:wrapNone/>
                <wp:docPr id="8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4D7E6" w14:textId="77777777" w:rsidR="003C5657" w:rsidRDefault="003C565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80" w:lineRule="atLeast"/>
                            </w:pPr>
                          </w:p>
                          <w:p w14:paraId="340B4AD4" w14:textId="77777777" w:rsidR="003C5657" w:rsidRDefault="003C565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FE2C6" id="Rectangle 7" o:spid="_x0000_s1027" style="position:absolute;margin-left:324.4pt;margin-top:277.1pt;width:81pt;height:24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" o:allowincell="f" filled="f" stroked="f">
                <v:textbox inset="0,0,0,0">
                  <w:txbxContent>
                    <w:p w14:paraId="08F4D7E6" w14:textId="77777777" w:rsidR="003C5657" w:rsidRDefault="003C5657">
                      <w:pPr>
                        <w:widowControl/>
                        <w:autoSpaceDE/>
                        <w:autoSpaceDN/>
                        <w:adjustRightInd/>
                        <w:spacing w:line="480" w:lineRule="atLeast"/>
                      </w:pPr>
                    </w:p>
                    <w:p w14:paraId="340B4AD4" w14:textId="77777777" w:rsidR="003C5657" w:rsidRDefault="003C5657"/>
                  </w:txbxContent>
                </v:textbox>
                <w10:wrap anchorx="page" anchory="page"/>
              </v:rect>
            </w:pict>
          </mc:Fallback>
        </mc:AlternateContent>
      </w:r>
      <w:r w:rsidR="001007BE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7D5B9C65" wp14:editId="46ED1675">
                <wp:simplePos x="0" y="0"/>
                <wp:positionH relativeFrom="page">
                  <wp:posOffset>3914140</wp:posOffset>
                </wp:positionH>
                <wp:positionV relativeFrom="page">
                  <wp:posOffset>3964940</wp:posOffset>
                </wp:positionV>
                <wp:extent cx="520700" cy="292100"/>
                <wp:effectExtent l="0" t="0" r="0" b="0"/>
                <wp:wrapNone/>
                <wp:docPr id="8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4EA27" w14:textId="77777777" w:rsidR="003C5657" w:rsidRDefault="003C565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60" w:lineRule="atLeast"/>
                            </w:pPr>
                          </w:p>
                          <w:p w14:paraId="14C7E6BD" w14:textId="77777777" w:rsidR="003C5657" w:rsidRDefault="003C565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B9C65" id="Rectangle 8" o:spid="_x0000_s1028" style="position:absolute;margin-left:308.2pt;margin-top:312.2pt;width:41pt;height:23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" o:allowincell="f" filled="f" stroked="f">
                <v:textbox inset="0,0,0,0">
                  <w:txbxContent>
                    <w:p w14:paraId="7EF4EA27" w14:textId="77777777" w:rsidR="003C5657" w:rsidRDefault="003C5657">
                      <w:pPr>
                        <w:widowControl/>
                        <w:autoSpaceDE/>
                        <w:autoSpaceDN/>
                        <w:adjustRightInd/>
                        <w:spacing w:line="460" w:lineRule="atLeast"/>
                      </w:pPr>
                    </w:p>
                    <w:p w14:paraId="14C7E6BD" w14:textId="77777777" w:rsidR="003C5657" w:rsidRDefault="003C5657"/>
                  </w:txbxContent>
                </v:textbox>
                <w10:wrap anchorx="page" anchory="page"/>
              </v:rect>
            </w:pict>
          </mc:Fallback>
        </mc:AlternateContent>
      </w:r>
      <w:r w:rsidR="001007BE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3E8BC00F" wp14:editId="163D8405">
                <wp:simplePos x="0" y="0"/>
                <wp:positionH relativeFrom="page">
                  <wp:posOffset>4361180</wp:posOffset>
                </wp:positionH>
                <wp:positionV relativeFrom="page">
                  <wp:posOffset>4902200</wp:posOffset>
                </wp:positionV>
                <wp:extent cx="1079500" cy="368300"/>
                <wp:effectExtent l="0" t="0" r="0" b="0"/>
                <wp:wrapNone/>
                <wp:docPr id="8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A646D" w14:textId="77777777" w:rsidR="003C5657" w:rsidRDefault="003C565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BC00F" id="Rectangle 9" o:spid="_x0000_s1029" style="position:absolute;margin-left:343.4pt;margin-top:386pt;width:85pt;height:29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" o:allowincell="f" filled="f" stroked="f">
                <v:textbox inset="0,0,0,0">
                  <w:txbxContent>
                    <w:p w14:paraId="0E3A646D" w14:textId="77777777" w:rsidR="003C5657" w:rsidRDefault="003C5657"/>
                  </w:txbxContent>
                </v:textbox>
                <w10:wrap anchorx="page" anchory="page"/>
              </v:rect>
            </w:pict>
          </mc:Fallback>
        </mc:AlternateContent>
      </w:r>
    </w:p>
    <w:p w14:paraId="48FAC008" w14:textId="470E8BE2" w:rsidR="0096789F" w:rsidRPr="00326C8F" w:rsidRDefault="0096789F" w:rsidP="007F1CA2">
      <w:pPr>
        <w:kinsoku w:val="0"/>
        <w:overflowPunct w:val="0"/>
        <w:ind w:left="192"/>
        <w:jc w:val="center"/>
        <w:rPr>
          <w:rFonts w:cs="Times New Roman"/>
          <w:color w:val="0070C0"/>
        </w:rPr>
      </w:pPr>
    </w:p>
    <w:p w14:paraId="56A5C09B" w14:textId="77777777" w:rsidR="0096789F" w:rsidRPr="00326C8F" w:rsidRDefault="0096789F" w:rsidP="007F1CA2">
      <w:pPr>
        <w:kinsoku w:val="0"/>
        <w:overflowPunct w:val="0"/>
        <w:ind w:left="192"/>
        <w:jc w:val="center"/>
        <w:rPr>
          <w:rFonts w:cs="Times New Roman"/>
          <w:color w:val="0070C0"/>
        </w:rPr>
      </w:pPr>
    </w:p>
    <w:p w14:paraId="2FDAE203" w14:textId="77777777" w:rsidR="0096789F" w:rsidRPr="00326C8F" w:rsidRDefault="0096789F" w:rsidP="007F1CA2">
      <w:pPr>
        <w:kinsoku w:val="0"/>
        <w:overflowPunct w:val="0"/>
        <w:ind w:left="192"/>
        <w:jc w:val="center"/>
        <w:rPr>
          <w:rFonts w:cs="Times New Roman"/>
          <w:color w:val="0070C0"/>
        </w:rPr>
      </w:pPr>
    </w:p>
    <w:p w14:paraId="7B1D4F8C" w14:textId="77777777" w:rsidR="0096789F" w:rsidRPr="00326C8F" w:rsidRDefault="0096789F" w:rsidP="007F1CA2">
      <w:pPr>
        <w:kinsoku w:val="0"/>
        <w:overflowPunct w:val="0"/>
        <w:ind w:left="192"/>
        <w:jc w:val="center"/>
        <w:rPr>
          <w:rFonts w:cs="Times New Roman"/>
          <w:color w:val="0070C0"/>
        </w:rPr>
      </w:pPr>
    </w:p>
    <w:p w14:paraId="5F23D073" w14:textId="77777777" w:rsidR="006C6DD0" w:rsidRPr="00326C8F" w:rsidRDefault="002E03A4" w:rsidP="00C47AAE">
      <w:pPr>
        <w:kinsoku w:val="0"/>
        <w:overflowPunct w:val="0"/>
        <w:ind w:left="109"/>
        <w:rPr>
          <w:rFonts w:cs="Times New Roman"/>
        </w:rPr>
      </w:pPr>
      <w:r w:rsidRPr="00326C8F">
        <w:rPr>
          <w:rFonts w:cs="Times New Roman"/>
        </w:rPr>
        <w:t xml:space="preserve">     </w:t>
      </w:r>
    </w:p>
    <w:p w14:paraId="7C00ADB5" w14:textId="77777777" w:rsidR="006C6DD0" w:rsidRPr="00326C8F" w:rsidRDefault="006C6DD0" w:rsidP="006C6DD0">
      <w:pPr>
        <w:rPr>
          <w:rFonts w:cs="Times New Roman"/>
        </w:rPr>
      </w:pPr>
    </w:p>
    <w:p w14:paraId="5932E845" w14:textId="77777777" w:rsidR="006C6DD0" w:rsidRPr="00326C8F" w:rsidRDefault="006C6DD0" w:rsidP="006C6DD0">
      <w:pPr>
        <w:rPr>
          <w:rFonts w:cs="Times New Roman"/>
        </w:rPr>
      </w:pPr>
    </w:p>
    <w:p w14:paraId="11057D54" w14:textId="77777777" w:rsidR="006C6DD0" w:rsidRPr="00326C8F" w:rsidRDefault="006C6DD0" w:rsidP="006C6DD0">
      <w:pPr>
        <w:rPr>
          <w:rFonts w:cs="Times New Roman"/>
        </w:rPr>
      </w:pPr>
    </w:p>
    <w:p w14:paraId="1AA5C653" w14:textId="77777777" w:rsidR="006C6DD0" w:rsidRPr="00326C8F" w:rsidRDefault="006C6DD0" w:rsidP="006C6DD0">
      <w:pPr>
        <w:rPr>
          <w:rFonts w:cs="Times New Roman"/>
        </w:rPr>
      </w:pPr>
    </w:p>
    <w:p w14:paraId="64B62A94" w14:textId="77777777" w:rsidR="006C6DD0" w:rsidRPr="00326C8F" w:rsidRDefault="006C6DD0" w:rsidP="006C6DD0">
      <w:pPr>
        <w:rPr>
          <w:rFonts w:cs="Times New Roman"/>
        </w:rPr>
      </w:pPr>
    </w:p>
    <w:p w14:paraId="3B8C5418" w14:textId="73FAEF6B" w:rsidR="006C6DD0" w:rsidRPr="00326C8F" w:rsidRDefault="006C6DD0" w:rsidP="006C6DD0">
      <w:pPr>
        <w:rPr>
          <w:rFonts w:cs="Times New Roman"/>
        </w:rPr>
      </w:pPr>
    </w:p>
    <w:p w14:paraId="1182FEE1" w14:textId="77777777" w:rsidR="006C6DD0" w:rsidRPr="00326C8F" w:rsidRDefault="006C6DD0" w:rsidP="006C6DD0">
      <w:pPr>
        <w:rPr>
          <w:rFonts w:cs="Times New Roman"/>
        </w:rPr>
      </w:pPr>
    </w:p>
    <w:p w14:paraId="6978AF44" w14:textId="77777777" w:rsidR="006C6DD0" w:rsidRPr="00326C8F" w:rsidRDefault="006C6DD0" w:rsidP="00222319">
      <w:pPr>
        <w:jc w:val="center"/>
        <w:rPr>
          <w:rFonts w:cs="Times New Roman"/>
        </w:rPr>
      </w:pPr>
    </w:p>
    <w:p w14:paraId="55E8A004" w14:textId="77777777" w:rsidR="006C6DD0" w:rsidRPr="00326C8F" w:rsidRDefault="00222319" w:rsidP="00222319">
      <w:pPr>
        <w:tabs>
          <w:tab w:val="center" w:pos="4526"/>
        </w:tabs>
        <w:rPr>
          <w:rFonts w:cs="Times New Roman"/>
        </w:rPr>
        <w:sectPr w:rsidR="006C6DD0" w:rsidRPr="00326C8F" w:rsidSect="00C9267E">
          <w:headerReference w:type="even" r:id="rId9"/>
          <w:footerReference w:type="default" r:id="rId10"/>
          <w:pgSz w:w="11907" w:h="16840" w:code="9"/>
          <w:pgMar w:top="1134" w:right="1134" w:bottom="851" w:left="1701" w:header="170" w:footer="227" w:gutter="0"/>
          <w:pgNumType w:start="1"/>
          <w:cols w:space="720"/>
          <w:noEndnote/>
        </w:sectPr>
      </w:pPr>
      <w:r w:rsidRPr="00326C8F">
        <w:rPr>
          <w:rFonts w:cs="Times New Roman"/>
        </w:rPr>
        <w:tab/>
      </w:r>
    </w:p>
    <w:p w14:paraId="00296AA8" w14:textId="77777777" w:rsidR="00CA656F" w:rsidRDefault="00CA656F" w:rsidP="00A42C4E">
      <w:pPr>
        <w:widowControl/>
        <w:autoSpaceDE/>
        <w:autoSpaceDN/>
        <w:adjustRightInd/>
        <w:rPr>
          <w:rFonts w:ascii="Khmer OS Battambang" w:hAnsi="Khmer OS Battambang" w:cs="Khmer OS Battambang"/>
        </w:rPr>
      </w:pPr>
    </w:p>
    <w:p w14:paraId="61EE7B21" w14:textId="77777777" w:rsidR="00CA656F" w:rsidRDefault="00CA656F" w:rsidP="00A42C4E">
      <w:pPr>
        <w:widowControl/>
        <w:autoSpaceDE/>
        <w:autoSpaceDN/>
        <w:adjustRightInd/>
        <w:rPr>
          <w:rFonts w:ascii="Khmer OS Battambang" w:hAnsi="Khmer OS Battambang" w:cs="Khmer OS Battambang"/>
        </w:rPr>
      </w:pPr>
    </w:p>
    <w:p w14:paraId="7ED0E8AE" w14:textId="77777777" w:rsidR="007B72E5" w:rsidRPr="007B72E5" w:rsidRDefault="007B72E5" w:rsidP="007B72E5">
      <w:pPr>
        <w:widowControl/>
        <w:pBdr>
          <w:top w:val="single" w:sz="6" w:space="1" w:color="auto"/>
        </w:pBdr>
        <w:autoSpaceDE/>
        <w:autoSpaceDN/>
        <w:adjustRightInd/>
        <w:jc w:val="center"/>
        <w:rPr>
          <w:rFonts w:ascii="Arial" w:hAnsi="Arial" w:cs="Arial"/>
          <w:vanish/>
          <w:sz w:val="16"/>
          <w:szCs w:val="26"/>
        </w:rPr>
      </w:pPr>
      <w:r w:rsidRPr="007B72E5">
        <w:rPr>
          <w:rFonts w:ascii="Arial" w:hAnsi="Arial" w:cs="Arial"/>
          <w:vanish/>
          <w:sz w:val="16"/>
          <w:szCs w:val="26"/>
        </w:rPr>
        <w:t>Bottom of Form</w:t>
      </w:r>
    </w:p>
    <w:p w14:paraId="747BB1E6" w14:textId="77777777" w:rsidR="000C23D2" w:rsidRPr="00326C8F" w:rsidRDefault="000C23D2">
      <w:pPr>
        <w:kinsoku w:val="0"/>
        <w:overflowPunct w:val="0"/>
        <w:spacing w:line="264" w:lineRule="auto"/>
        <w:ind w:left="100" w:right="117"/>
        <w:jc w:val="both"/>
        <w:rPr>
          <w:rFonts w:cs="Times New Roman"/>
        </w:rPr>
      </w:pPr>
    </w:p>
    <w:p w14:paraId="4864CD73" w14:textId="77777777" w:rsidR="000377D2" w:rsidRPr="00326C8F" w:rsidRDefault="000377D2">
      <w:pPr>
        <w:kinsoku w:val="0"/>
        <w:overflowPunct w:val="0"/>
        <w:spacing w:line="264" w:lineRule="auto"/>
        <w:ind w:left="100" w:right="117"/>
        <w:jc w:val="both"/>
        <w:rPr>
          <w:rFonts w:cs="Times New Roman"/>
        </w:rPr>
      </w:pPr>
    </w:p>
    <w:p w14:paraId="5E2A8938" w14:textId="77777777" w:rsidR="000377D2" w:rsidRPr="00326C8F" w:rsidRDefault="000377D2">
      <w:pPr>
        <w:kinsoku w:val="0"/>
        <w:overflowPunct w:val="0"/>
        <w:spacing w:line="264" w:lineRule="auto"/>
        <w:ind w:left="100" w:right="117"/>
        <w:jc w:val="both"/>
        <w:rPr>
          <w:rFonts w:cs="Times New Roman"/>
        </w:rPr>
      </w:pPr>
    </w:p>
    <w:p w14:paraId="20DF1E62" w14:textId="77777777" w:rsidR="000377D2" w:rsidRPr="00326C8F" w:rsidRDefault="000377D2">
      <w:pPr>
        <w:kinsoku w:val="0"/>
        <w:overflowPunct w:val="0"/>
        <w:spacing w:line="264" w:lineRule="auto"/>
        <w:ind w:left="100" w:right="117"/>
        <w:jc w:val="both"/>
        <w:rPr>
          <w:rFonts w:cs="Times New Roman"/>
        </w:rPr>
      </w:pPr>
    </w:p>
    <w:p w14:paraId="2A9D64CD" w14:textId="77777777" w:rsidR="000377D2" w:rsidRPr="00326C8F" w:rsidRDefault="000377D2">
      <w:pPr>
        <w:kinsoku w:val="0"/>
        <w:overflowPunct w:val="0"/>
        <w:spacing w:line="264" w:lineRule="auto"/>
        <w:ind w:left="100" w:right="117"/>
        <w:jc w:val="both"/>
        <w:rPr>
          <w:rFonts w:cs="Times New Roman"/>
        </w:rPr>
      </w:pPr>
    </w:p>
    <w:p w14:paraId="7330E616" w14:textId="77777777" w:rsidR="000377D2" w:rsidRPr="00326C8F" w:rsidRDefault="000377D2">
      <w:pPr>
        <w:kinsoku w:val="0"/>
        <w:overflowPunct w:val="0"/>
        <w:spacing w:line="264" w:lineRule="auto"/>
        <w:ind w:left="100" w:right="117"/>
        <w:jc w:val="both"/>
        <w:rPr>
          <w:rFonts w:cs="Times New Roman"/>
        </w:rPr>
      </w:pPr>
    </w:p>
    <w:p w14:paraId="35F7BD20" w14:textId="77777777" w:rsidR="000377D2" w:rsidRPr="00326C8F" w:rsidRDefault="000377D2">
      <w:pPr>
        <w:kinsoku w:val="0"/>
        <w:overflowPunct w:val="0"/>
        <w:spacing w:line="264" w:lineRule="auto"/>
        <w:ind w:left="100" w:right="117"/>
        <w:jc w:val="both"/>
        <w:rPr>
          <w:rFonts w:cs="Times New Roman"/>
        </w:rPr>
      </w:pPr>
    </w:p>
    <w:p w14:paraId="1C72A3BF" w14:textId="443EBAA6" w:rsidR="000C23D2" w:rsidRPr="00326C8F" w:rsidRDefault="0042279F" w:rsidP="00A65099">
      <w:pPr>
        <w:kinsoku w:val="0"/>
        <w:overflowPunct w:val="0"/>
        <w:spacing w:before="2" w:line="220" w:lineRule="exact"/>
        <w:rPr>
          <w:rFonts w:cs="Times New Roman"/>
          <w:color w:val="000000"/>
        </w:rPr>
        <w:sectPr w:rsidR="000C23D2" w:rsidRPr="00326C8F" w:rsidSect="00C9267E">
          <w:headerReference w:type="even" r:id="rId11"/>
          <w:headerReference w:type="default" r:id="rId12"/>
          <w:type w:val="continuous"/>
          <w:pgSz w:w="11907" w:h="16840" w:code="9"/>
          <w:pgMar w:top="1134" w:right="1134" w:bottom="851" w:left="1701" w:header="170" w:footer="227" w:gutter="0"/>
          <w:cols w:num="3" w:space="720" w:equalWidth="0">
            <w:col w:w="1608" w:space="1356"/>
            <w:col w:w="671" w:space="109"/>
            <w:col w:w="5327"/>
          </w:cols>
          <w:noEndnote/>
        </w:sect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05ADECCA" wp14:editId="6B4A7704">
                <wp:simplePos x="0" y="0"/>
                <wp:positionH relativeFrom="page">
                  <wp:posOffset>3393440</wp:posOffset>
                </wp:positionH>
                <wp:positionV relativeFrom="page">
                  <wp:posOffset>3525520</wp:posOffset>
                </wp:positionV>
                <wp:extent cx="596900" cy="304800"/>
                <wp:effectExtent l="0" t="0" r="0" b="0"/>
                <wp:wrapNone/>
                <wp:docPr id="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1DAC2" w14:textId="77777777" w:rsidR="003C5657" w:rsidRDefault="003C5657" w:rsidP="0042279F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80" w:lineRule="atLeast"/>
                            </w:pPr>
                          </w:p>
                          <w:p w14:paraId="279222D0" w14:textId="77777777" w:rsidR="003C5657" w:rsidRDefault="003C5657" w:rsidP="0042279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DECCA" id="_x0000_s1030" style="position:absolute;margin-left:267.2pt;margin-top:277.6pt;width:47pt;height:24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" o:allowincell="f" filled="f" stroked="f">
                <v:textbox inset="0,0,0,0">
                  <w:txbxContent>
                    <w:p w14:paraId="44E1DAC2" w14:textId="77777777" w:rsidR="003C5657" w:rsidRDefault="003C5657" w:rsidP="0042279F">
                      <w:pPr>
                        <w:widowControl/>
                        <w:autoSpaceDE/>
                        <w:autoSpaceDN/>
                        <w:adjustRightInd/>
                        <w:spacing w:line="480" w:lineRule="atLeast"/>
                      </w:pPr>
                    </w:p>
                    <w:p w14:paraId="279222D0" w14:textId="77777777" w:rsidR="003C5657" w:rsidRDefault="003C5657" w:rsidP="0042279F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4C1F0530" wp14:editId="5D16DC93">
                <wp:simplePos x="0" y="0"/>
                <wp:positionH relativeFrom="page">
                  <wp:posOffset>4119880</wp:posOffset>
                </wp:positionH>
                <wp:positionV relativeFrom="page">
                  <wp:posOffset>3519170</wp:posOffset>
                </wp:positionV>
                <wp:extent cx="1028700" cy="304800"/>
                <wp:effectExtent l="0" t="0" r="0" b="0"/>
                <wp:wrapNone/>
                <wp:docPr id="8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FF8E9" w14:textId="77777777" w:rsidR="003C5657" w:rsidRDefault="003C5657" w:rsidP="0042279F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80" w:lineRule="atLeast"/>
                            </w:pPr>
                          </w:p>
                          <w:p w14:paraId="525CE759" w14:textId="77777777" w:rsidR="003C5657" w:rsidRDefault="003C5657" w:rsidP="0042279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F0530" id="_x0000_s1031" style="position:absolute;margin-left:324.4pt;margin-top:277.1pt;width:81pt;height:2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" o:allowincell="f" filled="f" stroked="f">
                <v:textbox inset="0,0,0,0">
                  <w:txbxContent>
                    <w:p w14:paraId="53DFF8E9" w14:textId="77777777" w:rsidR="003C5657" w:rsidRDefault="003C5657" w:rsidP="0042279F">
                      <w:pPr>
                        <w:widowControl/>
                        <w:autoSpaceDE/>
                        <w:autoSpaceDN/>
                        <w:adjustRightInd/>
                        <w:spacing w:line="480" w:lineRule="atLeast"/>
                      </w:pPr>
                    </w:p>
                    <w:p w14:paraId="525CE759" w14:textId="77777777" w:rsidR="003C5657" w:rsidRDefault="003C5657" w:rsidP="0042279F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5118E0F2" wp14:editId="427A932F">
                <wp:simplePos x="0" y="0"/>
                <wp:positionH relativeFrom="page">
                  <wp:posOffset>3914140</wp:posOffset>
                </wp:positionH>
                <wp:positionV relativeFrom="page">
                  <wp:posOffset>3964940</wp:posOffset>
                </wp:positionV>
                <wp:extent cx="520700" cy="292100"/>
                <wp:effectExtent l="0" t="0" r="0" b="0"/>
                <wp:wrapNone/>
                <wp:docPr id="8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B3060" w14:textId="77777777" w:rsidR="003C5657" w:rsidRDefault="003C5657" w:rsidP="0042279F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60" w:lineRule="atLeast"/>
                            </w:pPr>
                          </w:p>
                          <w:p w14:paraId="66ABD76C" w14:textId="77777777" w:rsidR="003C5657" w:rsidRDefault="003C5657" w:rsidP="0042279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8E0F2" id="_x0000_s1032" style="position:absolute;margin-left:308.2pt;margin-top:312.2pt;width:41pt;height:23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" o:allowincell="f" filled="f" stroked="f">
                <v:textbox inset="0,0,0,0">
                  <w:txbxContent>
                    <w:p w14:paraId="71EB3060" w14:textId="77777777" w:rsidR="003C5657" w:rsidRDefault="003C5657" w:rsidP="0042279F">
                      <w:pPr>
                        <w:widowControl/>
                        <w:autoSpaceDE/>
                        <w:autoSpaceDN/>
                        <w:adjustRightInd/>
                        <w:spacing w:line="460" w:lineRule="atLeast"/>
                      </w:pPr>
                    </w:p>
                    <w:p w14:paraId="66ABD76C" w14:textId="77777777" w:rsidR="003C5657" w:rsidRDefault="003C5657" w:rsidP="0042279F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736D41CC" wp14:editId="41821324">
                <wp:simplePos x="0" y="0"/>
                <wp:positionH relativeFrom="page">
                  <wp:posOffset>4361180</wp:posOffset>
                </wp:positionH>
                <wp:positionV relativeFrom="page">
                  <wp:posOffset>4902200</wp:posOffset>
                </wp:positionV>
                <wp:extent cx="1079500" cy="368300"/>
                <wp:effectExtent l="0" t="0" r="0" b="0"/>
                <wp:wrapNone/>
                <wp:docPr id="9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5E91C" w14:textId="77777777" w:rsidR="003C5657" w:rsidRDefault="003C5657" w:rsidP="0042279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D41CC" id="_x0000_s1033" style="position:absolute;margin-left:343.4pt;margin-top:386pt;width:85pt;height:29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" o:allowincell="f" filled="f" stroked="f">
                <v:textbox inset="0,0,0,0">
                  <w:txbxContent>
                    <w:p w14:paraId="2975E91C" w14:textId="77777777" w:rsidR="003C5657" w:rsidRDefault="003C5657" w:rsidP="0042279F"/>
                  </w:txbxContent>
                </v:textbox>
                <w10:wrap anchorx="page" anchory="page"/>
              </v:rect>
            </w:pict>
          </mc:Fallback>
        </mc:AlternateContent>
      </w:r>
    </w:p>
    <w:p w14:paraId="26605E65" w14:textId="4199D1A3" w:rsidR="00721989" w:rsidRPr="00A44816" w:rsidRDefault="00A44816" w:rsidP="00CF718C">
      <w:pPr>
        <w:pStyle w:val="TOCHeading"/>
        <w:jc w:val="center"/>
        <w:rPr>
          <w:rFonts w:ascii="Khmer OS Muol Light" w:hAnsi="Khmer OS Muol Light" w:cs="Khmer OS Muol Light"/>
          <w:sz w:val="36"/>
          <w:szCs w:val="36"/>
          <w:lang w:bidi="km-KH"/>
        </w:rPr>
      </w:pPr>
      <w:bookmarkStart w:id="1" w:name="CONTENTS"/>
      <w:bookmarkEnd w:id="1"/>
      <w:r w:rsidRPr="00A44816">
        <w:rPr>
          <w:rFonts w:ascii="Khmer OS Muol Light" w:hAnsi="Khmer OS Muol Light" w:cs="Khmer OS Muol Light"/>
          <w:sz w:val="36"/>
          <w:szCs w:val="36"/>
          <w:cs/>
          <w:lang w:bidi="km-KH"/>
        </w:rPr>
        <w:lastRenderedPageBreak/>
        <w:t>មាតិកា</w:t>
      </w:r>
    </w:p>
    <w:p w14:paraId="5A11FCC4" w14:textId="77777777" w:rsidR="00721989" w:rsidRDefault="00721989"/>
    <w:p w14:paraId="4FF28D49" w14:textId="601E626D" w:rsidR="00B54966" w:rsidRPr="00B54966" w:rsidRDefault="00B54966" w:rsidP="00B54966">
      <w:pPr>
        <w:pStyle w:val="TOC1"/>
        <w:rPr>
          <w:rStyle w:val="Hyperlink"/>
          <w:rFonts w:cs="Khmer OS Muol Light"/>
          <w:color w:val="auto"/>
          <w:u w:val="none"/>
        </w:rPr>
      </w:pPr>
      <w:hyperlink w:anchor="_Toc230184788" w:history="1">
        <w:r w:rsidRPr="00B54966">
          <w:rPr>
            <w:rStyle w:val="Hyperlink"/>
            <w:rFonts w:cs="Khmer OS Muol Light" w:hint="cs"/>
            <w:color w:val="auto"/>
            <w:u w:val="none"/>
            <w:cs/>
          </w:rPr>
          <w:t>តារាង និងរូបភាព</w:t>
        </w:r>
        <w:r w:rsidRPr="00B54966">
          <w:rPr>
            <w:rStyle w:val="Hyperlink"/>
            <w:rFonts w:cs="Khmer OS Muol Light"/>
            <w:webHidden/>
            <w:color w:val="auto"/>
            <w:u w:val="none"/>
          </w:rPr>
          <w:tab/>
        </w:r>
        <w:r>
          <w:rPr>
            <w:rStyle w:val="Hyperlink"/>
            <w:rFonts w:cs="Khmer OS Battambang" w:hint="cs"/>
            <w:webHidden/>
            <w:color w:val="auto"/>
            <w:u w:val="none"/>
            <w:cs/>
          </w:rPr>
          <w:t>២</w:t>
        </w:r>
      </w:hyperlink>
    </w:p>
    <w:p w14:paraId="2ECDFF8A" w14:textId="21C0D39B" w:rsidR="006B39AE" w:rsidRDefault="00F7593E" w:rsidP="00B54966">
      <w:pPr>
        <w:pStyle w:val="TOC1"/>
      </w:pPr>
      <w:r w:rsidRPr="000A2322">
        <w:rPr>
          <w:rFonts w:ascii="Khmer OS Battambang-Kh Auto" w:hAnsi="Khmer OS Battambang-Kh Auto" w:cs="Khmer OS Battambang-Kh Auto"/>
          <w:sz w:val="24"/>
          <w:szCs w:val="24"/>
        </w:rPr>
        <w:fldChar w:fldCharType="begin"/>
      </w:r>
      <w:r w:rsidRPr="000A2322">
        <w:instrText xml:space="preserve"> TOC \o "1-3" \h \z \u </w:instrText>
      </w:r>
      <w:r w:rsidRPr="000A2322">
        <w:rPr>
          <w:rFonts w:ascii="Khmer OS Battambang-Kh Auto" w:hAnsi="Khmer OS Battambang-Kh Auto" w:cs="Khmer OS Battambang-Kh Auto"/>
          <w:sz w:val="24"/>
          <w:szCs w:val="24"/>
        </w:rPr>
        <w:fldChar w:fldCharType="separate"/>
      </w:r>
      <w:hyperlink w:anchor="_Toc230184788" w:history="1">
        <w:r w:rsidR="006B39AE" w:rsidRPr="009D3160">
          <w:rPr>
            <w:rStyle w:val="Hyperlink"/>
            <w:rFonts w:cs="Khmer OS Muol Light"/>
            <w:cs/>
          </w:rPr>
          <w:t>អក្សរកាត់</w:t>
        </w:r>
        <w:r w:rsidR="006B39AE" w:rsidRPr="006B39AE">
          <w:rPr>
            <w:rStyle w:val="Hyperlink"/>
            <w:rFonts w:cs="Khmer OS Muol Light"/>
            <w:webHidden/>
          </w:rPr>
          <w:tab/>
        </w:r>
        <w:r w:rsidR="00F63DE6">
          <w:rPr>
            <w:rStyle w:val="Hyperlink"/>
            <w:rFonts w:cs="Khmer OS Battambang" w:hint="cs"/>
            <w:webHidden/>
            <w:cs/>
          </w:rPr>
          <w:t>៣</w:t>
        </w:r>
      </w:hyperlink>
    </w:p>
    <w:p w14:paraId="58C5746A" w14:textId="5C057706" w:rsidR="0095349C" w:rsidRDefault="0095349C" w:rsidP="00A935D6">
      <w:pPr>
        <w:tabs>
          <w:tab w:val="left" w:leader="dot" w:pos="9000"/>
        </w:tabs>
        <w:rPr>
          <w:rStyle w:val="Hyperlink"/>
          <w:rFonts w:ascii="Khmer OS Muol Light" w:hAnsi="Khmer OS Muol Light" w:cs="Khmer OS Muol Light"/>
          <w:noProof/>
          <w:color w:val="auto"/>
          <w:w w:val="105"/>
          <w:sz w:val="22"/>
          <w:szCs w:val="22"/>
          <w:u w:val="none"/>
        </w:rPr>
      </w:pPr>
      <w:r w:rsidRPr="0095349C">
        <w:rPr>
          <w:rStyle w:val="Hyperlink"/>
          <w:rFonts w:ascii="Khmer OS Muol Light" w:hAnsi="Khmer OS Muol Light" w:cs="Khmer OS Muol Light"/>
          <w:noProof/>
          <w:color w:val="auto"/>
          <w:w w:val="105"/>
          <w:sz w:val="22"/>
          <w:szCs w:val="22"/>
          <w:u w:val="none"/>
          <w:cs/>
        </w:rPr>
        <w:t>បុព្វកថា</w:t>
      </w:r>
      <w:r>
        <w:rPr>
          <w:rStyle w:val="Hyperlink"/>
          <w:rFonts w:ascii="Khmer OS Muol Light" w:hAnsi="Khmer OS Muol Light" w:cs="Khmer OS Muol Light"/>
          <w:noProof/>
          <w:color w:val="auto"/>
          <w:w w:val="105"/>
          <w:sz w:val="22"/>
          <w:szCs w:val="22"/>
          <w:u w:val="none"/>
          <w:cs/>
        </w:rPr>
        <w:tab/>
      </w:r>
      <w:r w:rsidR="00AA3D7E" w:rsidRPr="00AA3D7E">
        <w:rPr>
          <w:rStyle w:val="Hyperlink"/>
          <w:rFonts w:ascii="Khmer OS Battambang-Kh Auto" w:hAnsi="Khmer OS Battambang-Kh Auto" w:cs="Khmer OS Battambang" w:hint="cs"/>
          <w:noProof/>
          <w:color w:val="auto"/>
          <w:w w:val="105"/>
          <w:sz w:val="22"/>
          <w:szCs w:val="22"/>
          <w:u w:val="none"/>
          <w:cs/>
        </w:rPr>
        <w:t>៤</w:t>
      </w:r>
    </w:p>
    <w:p w14:paraId="34585AA1" w14:textId="69AA3FBF" w:rsidR="0095349C" w:rsidRPr="0095349C" w:rsidRDefault="0095349C" w:rsidP="00A935D6">
      <w:pPr>
        <w:tabs>
          <w:tab w:val="left" w:leader="dot" w:pos="9000"/>
        </w:tabs>
        <w:rPr>
          <w:rStyle w:val="Hyperlink"/>
          <w:rFonts w:ascii="Khmer OS Muol Light" w:hAnsi="Khmer OS Muol Light" w:cs="Khmer OS Muol Light"/>
          <w:noProof/>
          <w:color w:val="auto"/>
          <w:w w:val="105"/>
          <w:sz w:val="22"/>
          <w:szCs w:val="22"/>
          <w:u w:val="none"/>
        </w:rPr>
      </w:pPr>
      <w:r>
        <w:rPr>
          <w:rStyle w:val="Hyperlink"/>
          <w:rFonts w:ascii="Khmer OS Muol Light" w:hAnsi="Khmer OS Muol Light" w:cs="Khmer OS Muol Light" w:hint="cs"/>
          <w:noProof/>
          <w:color w:val="auto"/>
          <w:w w:val="105"/>
          <w:sz w:val="22"/>
          <w:szCs w:val="22"/>
          <w:u w:val="none"/>
          <w:cs/>
        </w:rPr>
        <w:t>អារម</w:t>
      </w:r>
      <w:r w:rsidR="00A935D6">
        <w:rPr>
          <w:rStyle w:val="Hyperlink"/>
          <w:rFonts w:ascii="Khmer OS Muol Light" w:hAnsi="Khmer OS Muol Light" w:cs="Khmer OS Muol Light" w:hint="cs"/>
          <w:noProof/>
          <w:color w:val="auto"/>
          <w:w w:val="105"/>
          <w:sz w:val="22"/>
          <w:szCs w:val="22"/>
          <w:u w:val="none"/>
          <w:cs/>
        </w:rPr>
        <w:t>្ភ</w:t>
      </w:r>
      <w:r>
        <w:rPr>
          <w:rStyle w:val="Hyperlink"/>
          <w:rFonts w:ascii="Khmer OS Muol Light" w:hAnsi="Khmer OS Muol Light" w:cs="Khmer OS Muol Light" w:hint="cs"/>
          <w:noProof/>
          <w:color w:val="auto"/>
          <w:w w:val="105"/>
          <w:sz w:val="22"/>
          <w:szCs w:val="22"/>
          <w:u w:val="none"/>
          <w:cs/>
        </w:rPr>
        <w:t>កថា</w:t>
      </w:r>
      <w:r w:rsidR="00A935D6">
        <w:rPr>
          <w:rStyle w:val="Hyperlink"/>
          <w:rFonts w:ascii="Khmer OS Muol Light" w:hAnsi="Khmer OS Muol Light" w:cs="Khmer OS Muol Light"/>
          <w:noProof/>
          <w:color w:val="auto"/>
          <w:w w:val="105"/>
          <w:sz w:val="22"/>
          <w:szCs w:val="22"/>
          <w:u w:val="none"/>
          <w:cs/>
        </w:rPr>
        <w:tab/>
      </w:r>
      <w:r w:rsidR="00AA3D7E" w:rsidRPr="00AA3D7E">
        <w:rPr>
          <w:rStyle w:val="Hyperlink"/>
          <w:rFonts w:ascii="Khmer OS Battambang-Kh Auto" w:hAnsi="Khmer OS Battambang-Kh Auto" w:cs="Khmer OS Battambang" w:hint="cs"/>
          <w:noProof/>
          <w:color w:val="auto"/>
          <w:w w:val="105"/>
          <w:sz w:val="22"/>
          <w:szCs w:val="22"/>
          <w:u w:val="none"/>
          <w:cs/>
        </w:rPr>
        <w:t>៦</w:t>
      </w:r>
    </w:p>
    <w:p w14:paraId="2FD12CC5" w14:textId="6BD0B1FE" w:rsidR="006B39AE" w:rsidRPr="00AA3D7E" w:rsidRDefault="006B39AE" w:rsidP="00B54966">
      <w:pPr>
        <w:pStyle w:val="TOC1"/>
        <w:rPr>
          <w:rStyle w:val="Hyperlink"/>
          <w:rFonts w:cs="Khmer OS Muol Light"/>
          <w:color w:val="auto"/>
          <w:u w:val="none"/>
        </w:rPr>
      </w:pPr>
      <w:hyperlink w:anchor="_Toc230184789" w:history="1">
        <w:r w:rsidRPr="00AA3D7E">
          <w:rPr>
            <w:rStyle w:val="Hyperlink"/>
            <w:rFonts w:cs="Khmer OS Muol Light"/>
            <w:color w:val="auto"/>
            <w:u w:val="none"/>
            <w:cs/>
          </w:rPr>
          <w:t>ផែនទីព្រះរាជាណាចក្រកម្ពុជា</w:t>
        </w:r>
        <w:r w:rsidRPr="00AA3D7E">
          <w:rPr>
            <w:rStyle w:val="Hyperlink"/>
            <w:rFonts w:cs="Khmer OS Muol Light"/>
            <w:webHidden/>
            <w:color w:val="auto"/>
            <w:u w:val="none"/>
          </w:rPr>
          <w:tab/>
        </w:r>
        <w:r w:rsidR="00F63DE6" w:rsidRPr="00AA3D7E">
          <w:rPr>
            <w:rStyle w:val="Hyperlink"/>
            <w:rFonts w:cs="Khmer OS Battambang" w:hint="cs"/>
            <w:webHidden/>
            <w:color w:val="auto"/>
            <w:u w:val="none"/>
            <w:cs/>
          </w:rPr>
          <w:t>៨</w:t>
        </w:r>
      </w:hyperlink>
    </w:p>
    <w:p w14:paraId="06AF6107" w14:textId="55E22DB0" w:rsidR="006B39AE" w:rsidRDefault="006B39AE" w:rsidP="00B54966">
      <w:pPr>
        <w:pStyle w:val="TOC1"/>
        <w:rPr>
          <w:rFonts w:asciiTheme="minorHAnsi" w:eastAsiaTheme="minorEastAsia" w:hAnsiTheme="minorHAnsi" w:cstheme="minorBidi"/>
          <w:w w:val="100"/>
          <w:szCs w:val="36"/>
        </w:rPr>
      </w:pPr>
      <w:hyperlink w:anchor="_Toc230184790" w:history="1">
        <w:r w:rsidRPr="009D3160">
          <w:rPr>
            <w:rStyle w:val="Hyperlink"/>
            <w:rFonts w:cs="Khmer OS Muol Light"/>
            <w:cs/>
          </w:rPr>
          <w:t>ជំពូក ១</w:t>
        </w:r>
        <w:r>
          <w:rPr>
            <w:webHidden/>
          </w:rPr>
          <w:tab/>
        </w:r>
        <w:r w:rsidR="00F63DE6">
          <w:rPr>
            <w:rFonts w:hint="cs"/>
            <w:webHidden/>
            <w:cs/>
          </w:rPr>
          <w:t>៩</w:t>
        </w:r>
      </w:hyperlink>
    </w:p>
    <w:p w14:paraId="112A0CC2" w14:textId="4BAB200E" w:rsidR="006B39AE" w:rsidRPr="006B39AE" w:rsidRDefault="006B39AE" w:rsidP="00B54966">
      <w:pPr>
        <w:pStyle w:val="TOC1"/>
        <w:rPr>
          <w:rFonts w:eastAsiaTheme="minorEastAsia"/>
          <w:w w:val="100"/>
          <w:szCs w:val="36"/>
        </w:rPr>
      </w:pPr>
      <w:hyperlink w:anchor="_Toc230184791" w:history="1">
        <w:r w:rsidRPr="006B39AE">
          <w:rPr>
            <w:rStyle w:val="Hyperlink"/>
            <w:rFonts w:cs="Khmer OS Battambang"/>
            <w:cs/>
          </w:rPr>
          <w:t>សេចក្តីផ្តើម</w:t>
        </w:r>
        <w:r w:rsidRPr="006B39AE">
          <w:rPr>
            <w:webHidden/>
          </w:rPr>
          <w:tab/>
        </w:r>
        <w:r w:rsidR="00F63DE6">
          <w:rPr>
            <w:rFonts w:hint="cs"/>
            <w:webHidden/>
            <w:cs/>
          </w:rPr>
          <w:t>៩</w:t>
        </w:r>
      </w:hyperlink>
    </w:p>
    <w:p w14:paraId="15381F55" w14:textId="352D9A46" w:rsidR="006B39AE" w:rsidRDefault="006B39AE" w:rsidP="00B54966">
      <w:pPr>
        <w:pStyle w:val="TOC1"/>
        <w:rPr>
          <w:rFonts w:asciiTheme="minorHAnsi" w:eastAsiaTheme="minorEastAsia" w:hAnsiTheme="minorHAnsi" w:cstheme="minorBidi"/>
          <w:w w:val="100"/>
          <w:szCs w:val="36"/>
        </w:rPr>
      </w:pPr>
      <w:hyperlink w:anchor="_Toc230184792" w:history="1">
        <w:r w:rsidRPr="009D3160">
          <w:rPr>
            <w:rStyle w:val="Hyperlink"/>
            <w:rFonts w:cs="Khmer OS Muol Light"/>
            <w:cs/>
          </w:rPr>
          <w:t>ជំពូក ២</w:t>
        </w:r>
        <w:r>
          <w:rPr>
            <w:webHidden/>
          </w:rPr>
          <w:tab/>
        </w:r>
        <w:r w:rsidR="00F63DE6">
          <w:rPr>
            <w:rFonts w:hint="cs"/>
            <w:webHidden/>
            <w:cs/>
          </w:rPr>
          <w:t>១៨</w:t>
        </w:r>
      </w:hyperlink>
    </w:p>
    <w:p w14:paraId="2516C3D7" w14:textId="68CD7BD1" w:rsidR="006B39AE" w:rsidRPr="006B39AE" w:rsidRDefault="006B39AE" w:rsidP="00B54966">
      <w:pPr>
        <w:pStyle w:val="TOC1"/>
        <w:rPr>
          <w:rStyle w:val="Hyperlink"/>
          <w:rFonts w:cs="Khmer OS Battambang"/>
        </w:rPr>
      </w:pPr>
      <w:hyperlink w:anchor="_Toc230184793" w:history="1">
        <w:r w:rsidRPr="006B39AE">
          <w:rPr>
            <w:rStyle w:val="Hyperlink"/>
            <w:rFonts w:cs="Khmer OS Battambang"/>
            <w:cs/>
          </w:rPr>
          <w:t>វិធីសាស្រ្តអង្កេត</w:t>
        </w:r>
        <w:r w:rsidRPr="006B39AE">
          <w:rPr>
            <w:rStyle w:val="Hyperlink"/>
            <w:rFonts w:cs="Khmer OS Battambang"/>
            <w:webHidden/>
          </w:rPr>
          <w:tab/>
        </w:r>
        <w:r w:rsidR="00F63DE6">
          <w:rPr>
            <w:rStyle w:val="Hyperlink"/>
            <w:rFonts w:cs="Khmer OS Battambang" w:hint="cs"/>
            <w:webHidden/>
            <w:cs/>
          </w:rPr>
          <w:t>១៨</w:t>
        </w:r>
      </w:hyperlink>
    </w:p>
    <w:p w14:paraId="3953C110" w14:textId="3D8159A3" w:rsidR="006B39AE" w:rsidRDefault="006B39AE" w:rsidP="00B54966">
      <w:pPr>
        <w:pStyle w:val="TOC1"/>
        <w:rPr>
          <w:rFonts w:asciiTheme="minorHAnsi" w:eastAsiaTheme="minorEastAsia" w:hAnsiTheme="minorHAnsi" w:cstheme="minorBidi"/>
          <w:w w:val="100"/>
          <w:szCs w:val="36"/>
        </w:rPr>
      </w:pPr>
      <w:hyperlink w:anchor="_Toc230184796" w:history="1">
        <w:r w:rsidRPr="009D3160">
          <w:rPr>
            <w:rStyle w:val="Hyperlink"/>
            <w:rFonts w:cs="Khmer OS Muol Light"/>
            <w:cs/>
          </w:rPr>
          <w:t>ជំពូក ៣</w:t>
        </w:r>
        <w:r>
          <w:rPr>
            <w:webHidden/>
          </w:rPr>
          <w:tab/>
        </w:r>
        <w:r w:rsidR="00F63DE6">
          <w:rPr>
            <w:rFonts w:hint="cs"/>
            <w:webHidden/>
            <w:cs/>
          </w:rPr>
          <w:t>២៧</w:t>
        </w:r>
      </w:hyperlink>
    </w:p>
    <w:p w14:paraId="5D224E0A" w14:textId="40A69D1C" w:rsidR="006B39AE" w:rsidRPr="006B39AE" w:rsidRDefault="006B39AE" w:rsidP="00B54966">
      <w:pPr>
        <w:pStyle w:val="TOC1"/>
        <w:rPr>
          <w:rStyle w:val="Hyperlink"/>
          <w:rFonts w:cs="Khmer OS Battambang"/>
        </w:rPr>
      </w:pPr>
      <w:hyperlink w:anchor="_Toc230184797" w:history="1">
        <w:r w:rsidRPr="006B39AE">
          <w:rPr>
            <w:rStyle w:val="Hyperlink"/>
            <w:rFonts w:cs="Khmer OS Battambang"/>
            <w:cs/>
          </w:rPr>
          <w:t>ចរិតលក្ខណៈប្រជាសាស្រ្ត</w:t>
        </w:r>
        <w:r w:rsidRPr="006B39AE">
          <w:rPr>
            <w:rStyle w:val="Hyperlink"/>
            <w:rFonts w:cs="Khmer OS Battambang"/>
            <w:webHidden/>
          </w:rPr>
          <w:tab/>
        </w:r>
        <w:r w:rsidR="00F63DE6">
          <w:rPr>
            <w:rStyle w:val="Hyperlink"/>
            <w:rFonts w:cs="Khmer OS Battambang" w:hint="cs"/>
            <w:webHidden/>
            <w:cs/>
          </w:rPr>
          <w:t>២៧</w:t>
        </w:r>
      </w:hyperlink>
    </w:p>
    <w:p w14:paraId="256A6670" w14:textId="4934B66F" w:rsidR="006B39AE" w:rsidRDefault="006B39AE" w:rsidP="00B54966">
      <w:pPr>
        <w:pStyle w:val="TOC1"/>
        <w:rPr>
          <w:rFonts w:asciiTheme="minorHAnsi" w:eastAsiaTheme="minorEastAsia" w:hAnsiTheme="minorHAnsi" w:cstheme="minorBidi"/>
          <w:w w:val="100"/>
          <w:szCs w:val="36"/>
        </w:rPr>
      </w:pPr>
      <w:hyperlink w:anchor="_Toc230184803" w:history="1">
        <w:r w:rsidRPr="009D3160">
          <w:rPr>
            <w:rStyle w:val="Hyperlink"/>
            <w:rFonts w:cs="Khmer OS Muol Light"/>
            <w:cs/>
          </w:rPr>
          <w:t>ជំពូក ៤</w:t>
        </w:r>
        <w:r>
          <w:rPr>
            <w:webHidden/>
          </w:rPr>
          <w:tab/>
        </w:r>
        <w:r w:rsidR="00F63DE6">
          <w:rPr>
            <w:rFonts w:hint="cs"/>
            <w:webHidden/>
            <w:cs/>
          </w:rPr>
          <w:t>៣១</w:t>
        </w:r>
      </w:hyperlink>
    </w:p>
    <w:p w14:paraId="7DE8A399" w14:textId="0270BCD1" w:rsidR="006B39AE" w:rsidRPr="006B39AE" w:rsidRDefault="006B39AE" w:rsidP="00B54966">
      <w:pPr>
        <w:pStyle w:val="TOC1"/>
        <w:rPr>
          <w:rStyle w:val="Hyperlink"/>
          <w:rFonts w:cs="Khmer OS Battambang"/>
        </w:rPr>
      </w:pPr>
      <w:hyperlink w:anchor="_Toc230184804" w:history="1">
        <w:r w:rsidRPr="006B39AE">
          <w:rPr>
            <w:rStyle w:val="Hyperlink"/>
            <w:rFonts w:cs="Khmer OS Battambang"/>
            <w:cs/>
          </w:rPr>
          <w:t>ប្រជាជនក្នុងអាយុធ្វើការ</w:t>
        </w:r>
        <w:r w:rsidRPr="006B39AE">
          <w:rPr>
            <w:rStyle w:val="Hyperlink"/>
            <w:rFonts w:cs="Khmer OS Battambang"/>
            <w:webHidden/>
          </w:rPr>
          <w:tab/>
        </w:r>
        <w:r w:rsidR="00F63DE6">
          <w:rPr>
            <w:rStyle w:val="Hyperlink"/>
            <w:rFonts w:cs="Khmer OS Battambang" w:hint="cs"/>
            <w:webHidden/>
            <w:cs/>
          </w:rPr>
          <w:t>៣១</w:t>
        </w:r>
      </w:hyperlink>
    </w:p>
    <w:p w14:paraId="64F4C657" w14:textId="533EC8B8" w:rsidR="006B39AE" w:rsidRDefault="006B39AE" w:rsidP="00B54966">
      <w:pPr>
        <w:pStyle w:val="TOC1"/>
        <w:rPr>
          <w:rFonts w:asciiTheme="minorHAnsi" w:eastAsiaTheme="minorEastAsia" w:hAnsiTheme="minorHAnsi" w:cstheme="minorBidi"/>
          <w:w w:val="100"/>
          <w:szCs w:val="36"/>
        </w:rPr>
      </w:pPr>
      <w:hyperlink w:anchor="_Toc230184810" w:history="1">
        <w:r w:rsidRPr="009D3160">
          <w:rPr>
            <w:rStyle w:val="Hyperlink"/>
            <w:rFonts w:cs="Khmer OS Muol Light"/>
            <w:cs/>
          </w:rPr>
          <w:t>ជំពូក ៥</w:t>
        </w:r>
        <w:r>
          <w:rPr>
            <w:webHidden/>
          </w:rPr>
          <w:tab/>
        </w:r>
        <w:r w:rsidR="00F63DE6">
          <w:rPr>
            <w:rFonts w:hint="cs"/>
            <w:webHidden/>
            <w:cs/>
          </w:rPr>
          <w:t>៣៧</w:t>
        </w:r>
      </w:hyperlink>
    </w:p>
    <w:p w14:paraId="1D69D797" w14:textId="441EC44A" w:rsidR="006B39AE" w:rsidRPr="006B39AE" w:rsidRDefault="006B39AE" w:rsidP="00B54966">
      <w:pPr>
        <w:pStyle w:val="TOC1"/>
        <w:rPr>
          <w:rStyle w:val="Hyperlink"/>
          <w:rFonts w:cs="Khmer OS Battambang"/>
        </w:rPr>
      </w:pPr>
      <w:hyperlink w:anchor="_Toc230184811" w:history="1">
        <w:r w:rsidRPr="006B39AE">
          <w:rPr>
            <w:rStyle w:val="Hyperlink"/>
            <w:rFonts w:cs="Khmer OS Battambang"/>
            <w:cs/>
          </w:rPr>
          <w:t>ភាពមានការងារធ្វើការ</w:t>
        </w:r>
        <w:r w:rsidRPr="006B39AE">
          <w:rPr>
            <w:rStyle w:val="Hyperlink"/>
            <w:rFonts w:cs="Khmer OS Battambang"/>
            <w:webHidden/>
          </w:rPr>
          <w:tab/>
        </w:r>
        <w:r w:rsidR="00F63DE6">
          <w:rPr>
            <w:rStyle w:val="Hyperlink"/>
            <w:rFonts w:cs="Khmer OS Battambang" w:hint="cs"/>
            <w:webHidden/>
            <w:cs/>
          </w:rPr>
          <w:t>៣៧</w:t>
        </w:r>
      </w:hyperlink>
    </w:p>
    <w:p w14:paraId="69E4BC58" w14:textId="63A38526" w:rsidR="006B39AE" w:rsidRDefault="006B39AE" w:rsidP="00B54966">
      <w:pPr>
        <w:pStyle w:val="TOC1"/>
        <w:rPr>
          <w:rFonts w:asciiTheme="minorHAnsi" w:eastAsiaTheme="minorEastAsia" w:hAnsiTheme="minorHAnsi" w:cstheme="minorBidi"/>
          <w:w w:val="100"/>
          <w:szCs w:val="36"/>
        </w:rPr>
      </w:pPr>
      <w:hyperlink w:anchor="_Toc230184818" w:history="1">
        <w:r w:rsidRPr="009D3160">
          <w:rPr>
            <w:rStyle w:val="Hyperlink"/>
            <w:rFonts w:cs="Khmer OS Muol Light"/>
            <w:cs/>
          </w:rPr>
          <w:t>ឧបសម្ព័ន្ឋ</w:t>
        </w:r>
        <w:r>
          <w:rPr>
            <w:webHidden/>
          </w:rPr>
          <w:tab/>
        </w:r>
        <w:r w:rsidR="00F63DE6">
          <w:rPr>
            <w:rFonts w:hint="cs"/>
            <w:webHidden/>
            <w:cs/>
          </w:rPr>
          <w:t>៤៤</w:t>
        </w:r>
      </w:hyperlink>
    </w:p>
    <w:p w14:paraId="071A69E5" w14:textId="3781066F" w:rsidR="006B39AE" w:rsidRDefault="006B39AE" w:rsidP="00B54966">
      <w:pPr>
        <w:pStyle w:val="TOC1"/>
        <w:rPr>
          <w:rFonts w:asciiTheme="minorHAnsi" w:eastAsiaTheme="minorEastAsia" w:hAnsiTheme="minorHAnsi" w:cstheme="minorBidi"/>
          <w:w w:val="100"/>
          <w:szCs w:val="36"/>
        </w:rPr>
      </w:pPr>
      <w:hyperlink w:anchor="_Toc230184819" w:history="1">
        <w:r w:rsidRPr="009D3160">
          <w:rPr>
            <w:rStyle w:val="Hyperlink"/>
            <w:rFonts w:cs="Khmer OS Muol Light"/>
            <w:cs/>
          </w:rPr>
          <w:t>កម្រងសំណួរគ្រួសារ ២០២៥</w:t>
        </w:r>
        <w:r>
          <w:rPr>
            <w:webHidden/>
          </w:rPr>
          <w:tab/>
        </w:r>
        <w:r w:rsidR="00F63DE6">
          <w:rPr>
            <w:rFonts w:hint="cs"/>
            <w:webHidden/>
            <w:cs/>
          </w:rPr>
          <w:t>៤៤</w:t>
        </w:r>
      </w:hyperlink>
    </w:p>
    <w:p w14:paraId="728F99AE" w14:textId="1581C778" w:rsidR="00F7593E" w:rsidRPr="000A2322" w:rsidRDefault="00F7593E" w:rsidP="00F7593E">
      <w:pPr>
        <w:rPr>
          <w:rFonts w:ascii="Khmer OS Battambang" w:hAnsi="Khmer OS Battambang" w:cs="Khmer OS Battambang"/>
          <w:sz w:val="20"/>
          <w:szCs w:val="20"/>
        </w:rPr>
      </w:pPr>
      <w:r w:rsidRPr="000A2322">
        <w:rPr>
          <w:rFonts w:ascii="Khmer OS Battambang" w:hAnsi="Khmer OS Battambang" w:cs="Khmer OS Battambang"/>
          <w:b/>
          <w:bCs/>
          <w:noProof/>
          <w:sz w:val="20"/>
          <w:szCs w:val="20"/>
        </w:rPr>
        <w:fldChar w:fldCharType="end"/>
      </w:r>
    </w:p>
    <w:p w14:paraId="0A078BA5" w14:textId="77777777" w:rsidR="00145484" w:rsidRPr="000A2322" w:rsidRDefault="00145484" w:rsidP="00145484">
      <w:pPr>
        <w:rPr>
          <w:rFonts w:ascii="Khmer OS Battambang" w:hAnsi="Khmer OS Battambang" w:cs="Khmer OS Battambang"/>
          <w:sz w:val="20"/>
          <w:szCs w:val="20"/>
        </w:rPr>
      </w:pPr>
    </w:p>
    <w:p w14:paraId="5E84EDEA" w14:textId="77777777" w:rsidR="000C23D2" w:rsidRPr="00326C8F" w:rsidRDefault="000C23D2">
      <w:pPr>
        <w:tabs>
          <w:tab w:val="right" w:leader="dot" w:pos="9128"/>
        </w:tabs>
        <w:kinsoku w:val="0"/>
        <w:overflowPunct w:val="0"/>
        <w:spacing w:before="234"/>
        <w:ind w:left="100"/>
        <w:rPr>
          <w:rFonts w:cs="Times New Roman"/>
        </w:rPr>
        <w:sectPr w:rsidR="000C23D2" w:rsidRPr="00326C8F" w:rsidSect="00A935D6">
          <w:headerReference w:type="even" r:id="rId13"/>
          <w:headerReference w:type="default" r:id="rId14"/>
          <w:footerReference w:type="even" r:id="rId15"/>
          <w:footerReference w:type="default" r:id="rId16"/>
          <w:pgSz w:w="11907" w:h="16840" w:code="9"/>
          <w:pgMar w:top="1134" w:right="1017" w:bottom="851" w:left="1701" w:header="170" w:footer="227" w:gutter="0"/>
          <w:pgNumType w:start="1"/>
          <w:cols w:space="720" w:equalWidth="0">
            <w:col w:w="9189"/>
          </w:cols>
          <w:noEndnote/>
        </w:sectPr>
      </w:pPr>
    </w:p>
    <w:p w14:paraId="57AD7D16" w14:textId="77777777" w:rsidR="00D4144E" w:rsidRPr="004200BB" w:rsidRDefault="00CF718C" w:rsidP="004200BB">
      <w:pPr>
        <w:pStyle w:val="TOC2"/>
        <w:rPr>
          <w:noProof/>
        </w:rPr>
      </w:pPr>
      <w:bookmarkStart w:id="2" w:name="TABLES_AND_FIGURES"/>
      <w:bookmarkStart w:id="3" w:name="bookmark0"/>
      <w:bookmarkEnd w:id="2"/>
      <w:bookmarkEnd w:id="3"/>
      <w:r w:rsidRPr="004200BB">
        <w:rPr>
          <w:cs/>
        </w:rPr>
        <w:lastRenderedPageBreak/>
        <w:t>តារាង និង រូបភាព</w:t>
      </w:r>
      <w:r w:rsidR="00172D6C" w:rsidRPr="00DA027B">
        <w:fldChar w:fldCharType="begin"/>
      </w:r>
      <w:r w:rsidR="00172D6C" w:rsidRPr="004200BB">
        <w:instrText xml:space="preserve"> TOC \o "1-3" \h \z \u </w:instrText>
      </w:r>
      <w:r w:rsidR="00172D6C" w:rsidRPr="00DA027B">
        <w:fldChar w:fldCharType="separate"/>
      </w:r>
    </w:p>
    <w:p w14:paraId="657A3561" w14:textId="57F493DE" w:rsidR="00D4144E" w:rsidRPr="00DA027B" w:rsidRDefault="00D4144E" w:rsidP="00B54966">
      <w:pPr>
        <w:pStyle w:val="TOC1"/>
        <w:rPr>
          <w:rFonts w:asciiTheme="minorHAnsi" w:eastAsiaTheme="minorEastAsia" w:hAnsiTheme="minorHAnsi" w:cstheme="minorBidi"/>
          <w:w w:val="100"/>
          <w:sz w:val="24"/>
          <w:szCs w:val="24"/>
        </w:rPr>
      </w:pPr>
      <w:hyperlink w:anchor="_Toc228784884" w:history="1">
        <w:r w:rsidRPr="00DA027B">
          <w:rPr>
            <w:rStyle w:val="Hyperlink"/>
            <w:rFonts w:cs="Khmer OS Muol Light"/>
            <w:sz w:val="24"/>
            <w:szCs w:val="24"/>
            <w:cs/>
          </w:rPr>
          <w:t>ជំពូកទី ២</w:t>
        </w:r>
        <w:r w:rsidRPr="00DA027B">
          <w:rPr>
            <w:webHidden/>
            <w:sz w:val="24"/>
            <w:szCs w:val="24"/>
          </w:rPr>
          <w:tab/>
        </w:r>
        <w:r w:rsidR="00F63DE6">
          <w:rPr>
            <w:rFonts w:ascii="Khmer OS Siemreap-Kh Auto" w:hAnsi="Khmer OS Siemreap-Kh Auto" w:cs="Khmer OS Siemreap-Kh Auto" w:hint="cs"/>
            <w:webHidden/>
            <w:sz w:val="24"/>
            <w:szCs w:val="24"/>
            <w:cs/>
          </w:rPr>
          <w:t>១៨</w:t>
        </w:r>
      </w:hyperlink>
    </w:p>
    <w:p w14:paraId="7B6F43E2" w14:textId="1FAD6995" w:rsidR="00D4144E" w:rsidRPr="00DA027B" w:rsidRDefault="00D4144E" w:rsidP="00B54966">
      <w:pPr>
        <w:pStyle w:val="TOC1"/>
        <w:rPr>
          <w:rStyle w:val="Hyperlink"/>
          <w:rFonts w:cs="Khmer OS Battambang-Kh Auto"/>
          <w:sz w:val="24"/>
          <w:szCs w:val="24"/>
        </w:rPr>
      </w:pPr>
      <w:hyperlink w:anchor="_Toc228784886" w:history="1">
        <w:r w:rsidRPr="00DA027B">
          <w:rPr>
            <w:rStyle w:val="Hyperlink"/>
            <w:rFonts w:cs="Khmer OS Battambang-Kh Auto"/>
            <w:sz w:val="24"/>
            <w:szCs w:val="24"/>
            <w:cs/>
          </w:rPr>
          <w:t>តារាង ២</w:t>
        </w:r>
        <w:r w:rsidR="003E0239" w:rsidRPr="00DA027B">
          <w:rPr>
            <w:rStyle w:val="Hyperlink"/>
            <w:rFonts w:cs="Khmer OS Battambang-Kh Auto"/>
            <w:sz w:val="24"/>
            <w:szCs w:val="24"/>
          </w:rPr>
          <w:t>.</w:t>
        </w:r>
        <w:r w:rsidRPr="00DA027B">
          <w:rPr>
            <w:rStyle w:val="Hyperlink"/>
            <w:rFonts w:cs="Khmer OS Battambang-Kh Auto"/>
            <w:sz w:val="24"/>
            <w:szCs w:val="24"/>
            <w:cs/>
          </w:rPr>
          <w:t>១ ភូមិ និងគ្រួសារសំណាកគំរូសម្រាប់អង្កេតកម្លាំងពលកម្ម កម្ពុជា ឆ្នាំ២០២៥</w:t>
        </w:r>
        <w:r w:rsidRPr="00DA027B">
          <w:rPr>
            <w:rStyle w:val="Hyperlink"/>
            <w:rFonts w:cs="Khmer OS Battambang-Kh Auto"/>
            <w:webHidden/>
            <w:sz w:val="24"/>
            <w:szCs w:val="24"/>
          </w:rPr>
          <w:tab/>
        </w:r>
        <w:r w:rsidR="00F63DE6">
          <w:rPr>
            <w:rStyle w:val="Hyperlink"/>
            <w:rFonts w:cs="Khmer OS Battambang-Kh Auto" w:hint="cs"/>
            <w:webHidden/>
            <w:sz w:val="24"/>
            <w:szCs w:val="24"/>
            <w:cs/>
          </w:rPr>
          <w:t>២១</w:t>
        </w:r>
      </w:hyperlink>
    </w:p>
    <w:p w14:paraId="768C3394" w14:textId="381F6345" w:rsidR="00D4144E" w:rsidRPr="00DA027B" w:rsidRDefault="00D4144E" w:rsidP="00B54966">
      <w:pPr>
        <w:pStyle w:val="TOC1"/>
        <w:rPr>
          <w:rStyle w:val="Hyperlink"/>
          <w:rFonts w:cs="Khmer OS Battambang-Kh Auto"/>
          <w:sz w:val="24"/>
          <w:szCs w:val="24"/>
        </w:rPr>
      </w:pPr>
      <w:hyperlink w:anchor="_Toc228784887" w:history="1">
        <w:r w:rsidRPr="00DA027B">
          <w:rPr>
            <w:rStyle w:val="Hyperlink"/>
            <w:rFonts w:cs="Khmer OS Battambang-Kh Auto"/>
            <w:sz w:val="24"/>
            <w:szCs w:val="24"/>
            <w:cs/>
          </w:rPr>
          <w:t>តារាង ២</w:t>
        </w:r>
        <w:r w:rsidR="003E0239" w:rsidRPr="00DA027B">
          <w:rPr>
            <w:rStyle w:val="Hyperlink"/>
            <w:rFonts w:cs="Khmer OS Battambang-Kh Auto"/>
            <w:sz w:val="24"/>
            <w:szCs w:val="24"/>
          </w:rPr>
          <w:t>.</w:t>
        </w:r>
        <w:r w:rsidRPr="00DA027B">
          <w:rPr>
            <w:rStyle w:val="Hyperlink"/>
            <w:rFonts w:cs="Khmer OS Battambang-Kh Auto"/>
            <w:sz w:val="24"/>
            <w:szCs w:val="24"/>
            <w:cs/>
          </w:rPr>
          <w:t>២ ការបែងចែកសំណាកគំរូតាមតំបន់ទីប្រជុំជន និងជនបទ ក្នុងរាជធានីខេត្តសម្រាប់</w:t>
        </w:r>
        <w:r w:rsidRPr="00DA027B">
          <w:rPr>
            <w:rStyle w:val="Hyperlink"/>
            <w:rFonts w:cs="Khmer OS Battambang-Kh Auto"/>
            <w:webHidden/>
            <w:sz w:val="24"/>
            <w:szCs w:val="24"/>
          </w:rPr>
          <w:tab/>
        </w:r>
        <w:r w:rsidR="00F63DE6">
          <w:rPr>
            <w:rStyle w:val="Hyperlink"/>
            <w:rFonts w:cs="Khmer OS Battambang-Kh Auto" w:hint="cs"/>
            <w:webHidden/>
            <w:sz w:val="24"/>
            <w:szCs w:val="24"/>
            <w:cs/>
          </w:rPr>
          <w:t>២១</w:t>
        </w:r>
      </w:hyperlink>
    </w:p>
    <w:p w14:paraId="7BA3A5FB" w14:textId="73489238" w:rsidR="00D4144E" w:rsidRPr="00DA027B" w:rsidRDefault="00D4144E" w:rsidP="00B54966">
      <w:pPr>
        <w:pStyle w:val="TOC1"/>
        <w:rPr>
          <w:rFonts w:asciiTheme="minorHAnsi" w:eastAsiaTheme="minorEastAsia" w:hAnsiTheme="minorHAnsi" w:cstheme="minorBidi"/>
          <w:w w:val="100"/>
          <w:sz w:val="24"/>
          <w:szCs w:val="24"/>
        </w:rPr>
      </w:pPr>
      <w:hyperlink w:anchor="_Toc228784888" w:history="1">
        <w:r w:rsidRPr="00DA027B">
          <w:rPr>
            <w:rStyle w:val="Hyperlink"/>
            <w:rFonts w:cs="Khmer OS Muol Light"/>
            <w:sz w:val="24"/>
            <w:szCs w:val="24"/>
            <w:cs/>
          </w:rPr>
          <w:t>ជំពូកទី ៣</w:t>
        </w:r>
        <w:r w:rsidRPr="00DA027B">
          <w:rPr>
            <w:webHidden/>
            <w:sz w:val="24"/>
            <w:szCs w:val="24"/>
          </w:rPr>
          <w:tab/>
        </w:r>
        <w:r w:rsidR="006313FB">
          <w:rPr>
            <w:rFonts w:hint="cs"/>
            <w:webHidden/>
            <w:sz w:val="24"/>
            <w:szCs w:val="24"/>
            <w:cs/>
          </w:rPr>
          <w:t>២១</w:t>
        </w:r>
      </w:hyperlink>
    </w:p>
    <w:p w14:paraId="7C00E167" w14:textId="468EA7CF" w:rsidR="00D4144E" w:rsidRDefault="00D4144E" w:rsidP="00B54966">
      <w:pPr>
        <w:pStyle w:val="TOC1"/>
      </w:pPr>
      <w:hyperlink w:anchor="_Toc228784890" w:history="1">
        <w:r w:rsidRPr="00DA027B">
          <w:rPr>
            <w:rStyle w:val="Hyperlink"/>
            <w:rFonts w:cs="Khmer OS Battambang-Kh Auto"/>
            <w:sz w:val="24"/>
            <w:szCs w:val="24"/>
            <w:cs/>
          </w:rPr>
          <w:t>តារាង ៣</w:t>
        </w:r>
        <w:r w:rsidR="003E0239" w:rsidRPr="00DA027B">
          <w:rPr>
            <w:rStyle w:val="Hyperlink"/>
            <w:rFonts w:cs="Khmer OS Battambang-Kh Auto"/>
            <w:sz w:val="24"/>
            <w:szCs w:val="24"/>
          </w:rPr>
          <w:t>.</w:t>
        </w:r>
        <w:r w:rsidRPr="00DA027B">
          <w:rPr>
            <w:rStyle w:val="Hyperlink"/>
            <w:rFonts w:cs="Khmer OS Battambang-Kh Auto"/>
            <w:sz w:val="24"/>
            <w:szCs w:val="24"/>
            <w:cs/>
          </w:rPr>
          <w:t>១​</w:t>
        </w:r>
        <w:r w:rsidR="003E0239" w:rsidRPr="00DA027B">
          <w:rPr>
            <w:rStyle w:val="Hyperlink"/>
            <w:rFonts w:cs="Khmer OS Battambang-Kh Auto"/>
            <w:sz w:val="24"/>
            <w:szCs w:val="24"/>
          </w:rPr>
          <w:t>.</w:t>
        </w:r>
        <w:r w:rsidRPr="00DA027B">
          <w:rPr>
            <w:rStyle w:val="Hyperlink"/>
            <w:rFonts w:cs="Khmer OS Battambang-Kh Auto"/>
            <w:sz w:val="24"/>
            <w:szCs w:val="24"/>
          </w:rPr>
          <w:t xml:space="preserve">  </w:t>
        </w:r>
        <w:r w:rsidRPr="00DA027B">
          <w:rPr>
            <w:rStyle w:val="Hyperlink"/>
            <w:rFonts w:cs="Khmer OS Battambang-Kh Auto"/>
            <w:sz w:val="24"/>
            <w:szCs w:val="24"/>
            <w:cs/>
          </w:rPr>
          <w:t>សូចនាករទីផ្សារការងារសំខាន់ៗ</w:t>
        </w:r>
        <w:r w:rsidRPr="00DA027B">
          <w:rPr>
            <w:rStyle w:val="Hyperlink"/>
            <w:rFonts w:cs="Khmer OS Battambang-Kh Auto"/>
            <w:webHidden/>
            <w:sz w:val="24"/>
            <w:szCs w:val="24"/>
          </w:rPr>
          <w:tab/>
        </w:r>
        <w:r w:rsidR="006313FB">
          <w:rPr>
            <w:rStyle w:val="Hyperlink"/>
            <w:rFonts w:cs="Khmer OS Battambang-Kh Auto" w:hint="cs"/>
            <w:webHidden/>
            <w:sz w:val="24"/>
            <w:szCs w:val="24"/>
            <w:cs/>
          </w:rPr>
          <w:t>២៧</w:t>
        </w:r>
      </w:hyperlink>
    </w:p>
    <w:p w14:paraId="35E55947" w14:textId="57045A8E" w:rsidR="00DC77F3" w:rsidRDefault="00DC77F3" w:rsidP="00B54966">
      <w:pPr>
        <w:pStyle w:val="TOC1"/>
      </w:pPr>
      <w:hyperlink w:anchor="_Toc228784893" w:history="1">
        <w:r w:rsidRPr="00DA027B">
          <w:rPr>
            <w:rStyle w:val="Hyperlink"/>
            <w:rFonts w:cs="Khmer OS Battambang-Kh Auto"/>
            <w:sz w:val="24"/>
            <w:szCs w:val="24"/>
            <w:cs/>
          </w:rPr>
          <w:t>រូបភាព ៣</w:t>
        </w:r>
        <w:r w:rsidRPr="00DA027B">
          <w:rPr>
            <w:rStyle w:val="Hyperlink"/>
            <w:rFonts w:cs="Khmer OS Battambang-Kh Auto"/>
            <w:sz w:val="24"/>
            <w:szCs w:val="24"/>
          </w:rPr>
          <w:t>.</w:t>
        </w:r>
        <w:r>
          <w:rPr>
            <w:rStyle w:val="Hyperlink"/>
            <w:rFonts w:cs="Khmer OS Battambang-Kh Auto" w:hint="cs"/>
            <w:sz w:val="24"/>
            <w:szCs w:val="24"/>
            <w:cs/>
          </w:rPr>
          <w:t>១</w:t>
        </w:r>
        <w:r w:rsidRPr="00DA027B">
          <w:rPr>
            <w:rStyle w:val="Hyperlink"/>
            <w:rFonts w:cs="Khmer OS Battambang-Kh Auto"/>
            <w:sz w:val="24"/>
            <w:szCs w:val="24"/>
            <w:cs/>
          </w:rPr>
          <w:t xml:space="preserve"> ៖ </w:t>
        </w:r>
        <w:r w:rsidRPr="00DC77F3">
          <w:rPr>
            <w:rStyle w:val="Hyperlink"/>
            <w:rFonts w:cs="Khmer OS Battambang-Kh Auto"/>
            <w:sz w:val="24"/>
            <w:szCs w:val="24"/>
            <w:cs/>
          </w:rPr>
          <w:t>ពីរ៉ាមីតប្រជាជនតាមភេទ និងក្រុមអាយុ ឆ្នាំ២០២៥</w:t>
        </w:r>
        <w:r w:rsidRPr="00DA027B">
          <w:rPr>
            <w:rStyle w:val="Hyperlink"/>
            <w:rFonts w:cs="Khmer OS Battambang-Kh Auto"/>
            <w:webHidden/>
            <w:sz w:val="24"/>
            <w:szCs w:val="24"/>
          </w:rPr>
          <w:tab/>
        </w:r>
        <w:r w:rsidR="005B71E4">
          <w:rPr>
            <w:rStyle w:val="Hyperlink"/>
            <w:rFonts w:cs="Khmer OS Battambang-Kh Auto" w:hint="cs"/>
            <w:webHidden/>
            <w:sz w:val="24"/>
            <w:szCs w:val="24"/>
            <w:cs/>
          </w:rPr>
          <w:t>២៨</w:t>
        </w:r>
      </w:hyperlink>
    </w:p>
    <w:p w14:paraId="48D425A7" w14:textId="46C426CB" w:rsidR="00D4144E" w:rsidRPr="00DA027B" w:rsidRDefault="00D4144E" w:rsidP="00B54966">
      <w:pPr>
        <w:pStyle w:val="TOC1"/>
        <w:rPr>
          <w:rStyle w:val="Hyperlink"/>
          <w:rFonts w:cs="Khmer OS Battambang-Kh Auto"/>
          <w:sz w:val="24"/>
          <w:szCs w:val="24"/>
        </w:rPr>
      </w:pPr>
      <w:hyperlink w:anchor="_Toc228784891" w:history="1">
        <w:r w:rsidRPr="00DA027B">
          <w:rPr>
            <w:rStyle w:val="Hyperlink"/>
            <w:rFonts w:cs="Khmer OS Battambang-Kh Auto"/>
            <w:sz w:val="24"/>
            <w:szCs w:val="24"/>
            <w:cs/>
          </w:rPr>
          <w:t>តារាង ៣</w:t>
        </w:r>
        <w:r w:rsidR="003E0239" w:rsidRPr="00DA027B">
          <w:rPr>
            <w:rStyle w:val="Hyperlink"/>
            <w:rFonts w:cs="Khmer OS Battambang-Kh Auto"/>
            <w:sz w:val="24"/>
            <w:szCs w:val="24"/>
          </w:rPr>
          <w:t>.</w:t>
        </w:r>
        <w:r w:rsidRPr="00DA027B">
          <w:rPr>
            <w:rStyle w:val="Hyperlink"/>
            <w:rFonts w:cs="Khmer OS Battambang-Kh Auto"/>
            <w:sz w:val="24"/>
            <w:szCs w:val="24"/>
            <w:cs/>
          </w:rPr>
          <w:t>២</w:t>
        </w:r>
        <w:r w:rsidR="003E0239" w:rsidRPr="00DA027B">
          <w:rPr>
            <w:rStyle w:val="Hyperlink"/>
            <w:rFonts w:cs="Khmer OS Battambang-Kh Auto"/>
            <w:sz w:val="24"/>
            <w:szCs w:val="24"/>
          </w:rPr>
          <w:t>.</w:t>
        </w:r>
        <w:r w:rsidRPr="00DA027B">
          <w:rPr>
            <w:rStyle w:val="Hyperlink"/>
            <w:rFonts w:cs="Khmer OS Battambang-Kh Auto"/>
            <w:sz w:val="24"/>
            <w:szCs w:val="24"/>
            <w:cs/>
          </w:rPr>
          <w:t xml:space="preserve"> ភាគរយប្រជាជន តាម ភេទ ក្រុមអាយុ និងតំបន់ភូមិសាស្រ្ត</w:t>
        </w:r>
        <w:r w:rsidRPr="00DA027B">
          <w:rPr>
            <w:rStyle w:val="Hyperlink"/>
            <w:rFonts w:cs="Khmer OS Battambang-Kh Auto"/>
            <w:webHidden/>
            <w:sz w:val="24"/>
            <w:szCs w:val="24"/>
          </w:rPr>
          <w:tab/>
        </w:r>
        <w:r w:rsidR="006313FB">
          <w:rPr>
            <w:rStyle w:val="Hyperlink"/>
            <w:rFonts w:cs="Khmer OS Battambang-Kh Auto" w:hint="cs"/>
            <w:webHidden/>
            <w:sz w:val="24"/>
            <w:szCs w:val="24"/>
            <w:cs/>
          </w:rPr>
          <w:t>២៨</w:t>
        </w:r>
      </w:hyperlink>
    </w:p>
    <w:p w14:paraId="767632F3" w14:textId="77777777" w:rsidR="00DC77F3" w:rsidRDefault="00DC77F3" w:rsidP="00B54966">
      <w:pPr>
        <w:pStyle w:val="TOC1"/>
      </w:pPr>
      <w:hyperlink w:anchor="_Toc228784892" w:history="1">
        <w:r w:rsidRPr="00DA027B">
          <w:rPr>
            <w:rStyle w:val="Hyperlink"/>
            <w:rFonts w:cs="Khmer OS Battambang-Kh Auto"/>
            <w:sz w:val="24"/>
            <w:szCs w:val="24"/>
            <w:cs/>
          </w:rPr>
          <w:t>តារាង ៣</w:t>
        </w:r>
        <w:r w:rsidRPr="00DA027B">
          <w:rPr>
            <w:rStyle w:val="Hyperlink"/>
            <w:rFonts w:cs="Khmer OS Battambang-Kh Auto"/>
            <w:sz w:val="24"/>
            <w:szCs w:val="24"/>
          </w:rPr>
          <w:t>.</w:t>
        </w:r>
        <w:r w:rsidRPr="00DA027B">
          <w:rPr>
            <w:rStyle w:val="Hyperlink"/>
            <w:rFonts w:cs="Khmer OS Battambang-Kh Auto"/>
            <w:sz w:val="24"/>
            <w:szCs w:val="24"/>
            <w:cs/>
          </w:rPr>
          <w:t>៣ ទំហំគ្រួសារ តាម តំបន់ និងភេទ ឆ្នាំ២០២៥</w:t>
        </w:r>
        <w:r w:rsidRPr="00DA027B">
          <w:rPr>
            <w:rStyle w:val="Hyperlink"/>
            <w:rFonts w:cs="Khmer OS Battambang-Kh Auto"/>
            <w:webHidden/>
            <w:sz w:val="24"/>
            <w:szCs w:val="24"/>
          </w:rPr>
          <w:tab/>
        </w:r>
        <w:r>
          <w:rPr>
            <w:rStyle w:val="Hyperlink"/>
            <w:rFonts w:cs="Khmer OS Battambang-Kh Auto" w:hint="cs"/>
            <w:webHidden/>
            <w:sz w:val="24"/>
            <w:szCs w:val="24"/>
            <w:cs/>
          </w:rPr>
          <w:t>២៩</w:t>
        </w:r>
      </w:hyperlink>
    </w:p>
    <w:p w14:paraId="7F6F409F" w14:textId="7BEB8BD5" w:rsidR="00D4144E" w:rsidRPr="00DA027B" w:rsidRDefault="00D4144E" w:rsidP="00B54966">
      <w:pPr>
        <w:pStyle w:val="TOC1"/>
        <w:rPr>
          <w:rStyle w:val="Hyperlink"/>
          <w:rFonts w:cs="Khmer OS Battambang-Kh Auto"/>
          <w:sz w:val="24"/>
          <w:szCs w:val="24"/>
        </w:rPr>
      </w:pPr>
      <w:hyperlink w:anchor="_Toc228784893" w:history="1">
        <w:r w:rsidRPr="00DA027B">
          <w:rPr>
            <w:rStyle w:val="Hyperlink"/>
            <w:rFonts w:cs="Khmer OS Battambang-Kh Auto"/>
            <w:sz w:val="24"/>
            <w:szCs w:val="24"/>
            <w:cs/>
          </w:rPr>
          <w:t>រូបភាព ៣</w:t>
        </w:r>
        <w:r w:rsidR="003E0239" w:rsidRPr="00DA027B">
          <w:rPr>
            <w:rStyle w:val="Hyperlink"/>
            <w:rFonts w:cs="Khmer OS Battambang-Kh Auto"/>
            <w:sz w:val="24"/>
            <w:szCs w:val="24"/>
          </w:rPr>
          <w:t>.</w:t>
        </w:r>
        <w:r w:rsidRPr="00DA027B">
          <w:rPr>
            <w:rStyle w:val="Hyperlink"/>
            <w:rFonts w:cs="Khmer OS Battambang-Kh Auto"/>
            <w:sz w:val="24"/>
            <w:szCs w:val="24"/>
            <w:cs/>
          </w:rPr>
          <w:t>២ ៖ ភាគរយមេគ្រួសារតាមភេទ និងតំបន់ ឆ្នាំ២០២៥</w:t>
        </w:r>
        <w:r w:rsidRPr="00DA027B">
          <w:rPr>
            <w:rStyle w:val="Hyperlink"/>
            <w:rFonts w:cs="Khmer OS Battambang-Kh Auto"/>
            <w:webHidden/>
            <w:sz w:val="24"/>
            <w:szCs w:val="24"/>
          </w:rPr>
          <w:tab/>
        </w:r>
        <w:r w:rsidR="006313FB">
          <w:rPr>
            <w:rStyle w:val="Hyperlink"/>
            <w:rFonts w:cs="Khmer OS Battambang-Kh Auto" w:hint="cs"/>
            <w:webHidden/>
            <w:sz w:val="24"/>
            <w:szCs w:val="24"/>
            <w:cs/>
          </w:rPr>
          <w:t>៣០</w:t>
        </w:r>
      </w:hyperlink>
    </w:p>
    <w:p w14:paraId="6A0F03A1" w14:textId="165B0D30" w:rsidR="00D4144E" w:rsidRPr="00DA027B" w:rsidRDefault="00D4144E" w:rsidP="00B54966">
      <w:pPr>
        <w:pStyle w:val="TOC1"/>
        <w:rPr>
          <w:rStyle w:val="Hyperlink"/>
          <w:rFonts w:cs="Khmer OS Battambang-Kh Auto"/>
          <w:sz w:val="24"/>
          <w:szCs w:val="24"/>
        </w:rPr>
      </w:pPr>
      <w:hyperlink w:anchor="_Toc228784894" w:history="1">
        <w:r w:rsidRPr="00DA027B">
          <w:rPr>
            <w:rStyle w:val="Hyperlink"/>
            <w:rFonts w:cs="Khmer OS Battambang-Kh Auto"/>
            <w:sz w:val="24"/>
            <w:szCs w:val="24"/>
            <w:cs/>
          </w:rPr>
          <w:t>តារាង ៣</w:t>
        </w:r>
        <w:r w:rsidR="003E0239" w:rsidRPr="00DA027B">
          <w:rPr>
            <w:rStyle w:val="Hyperlink"/>
            <w:rFonts w:cs="Khmer OS Battambang-Kh Auto"/>
            <w:sz w:val="24"/>
            <w:szCs w:val="24"/>
          </w:rPr>
          <w:t>.</w:t>
        </w:r>
        <w:r w:rsidRPr="00DA027B">
          <w:rPr>
            <w:rStyle w:val="Hyperlink"/>
            <w:rFonts w:cs="Khmer OS Battambang-Kh Auto"/>
            <w:sz w:val="24"/>
            <w:szCs w:val="24"/>
            <w:cs/>
          </w:rPr>
          <w:t>៤ ៖ សមាមាត្រអ្នកនៅក្នុងបន្ទុកតាមតំបន់ ឆ្នាំ២០២៥</w:t>
        </w:r>
        <w:r w:rsidRPr="00DA027B">
          <w:rPr>
            <w:rStyle w:val="Hyperlink"/>
            <w:rFonts w:cs="Khmer OS Battambang-Kh Auto"/>
            <w:webHidden/>
            <w:sz w:val="24"/>
            <w:szCs w:val="24"/>
          </w:rPr>
          <w:tab/>
        </w:r>
        <w:r w:rsidR="006313FB">
          <w:rPr>
            <w:rStyle w:val="Hyperlink"/>
            <w:rFonts w:cs="Khmer OS Battambang-Kh Auto" w:hint="cs"/>
            <w:webHidden/>
            <w:sz w:val="24"/>
            <w:szCs w:val="24"/>
            <w:cs/>
          </w:rPr>
          <w:t>៣១</w:t>
        </w:r>
      </w:hyperlink>
    </w:p>
    <w:p w14:paraId="5D0B18AB" w14:textId="383D4F12" w:rsidR="00D4144E" w:rsidRPr="00DA027B" w:rsidRDefault="00D4144E" w:rsidP="00B54966">
      <w:pPr>
        <w:pStyle w:val="TOC1"/>
        <w:rPr>
          <w:rFonts w:asciiTheme="minorHAnsi" w:eastAsiaTheme="minorEastAsia" w:hAnsiTheme="minorHAnsi" w:cstheme="minorBidi"/>
          <w:w w:val="100"/>
          <w:sz w:val="24"/>
          <w:szCs w:val="24"/>
        </w:rPr>
      </w:pPr>
      <w:hyperlink w:anchor="_Toc228784895" w:history="1">
        <w:r w:rsidRPr="00DA027B">
          <w:rPr>
            <w:rStyle w:val="Hyperlink"/>
            <w:rFonts w:cs="Khmer OS Muol Light"/>
            <w:sz w:val="24"/>
            <w:szCs w:val="24"/>
            <w:cs/>
          </w:rPr>
          <w:t>ជំពូកទី ៤</w:t>
        </w:r>
        <w:r w:rsidRPr="00DA027B">
          <w:rPr>
            <w:webHidden/>
            <w:sz w:val="24"/>
            <w:szCs w:val="24"/>
          </w:rPr>
          <w:tab/>
        </w:r>
        <w:r w:rsidR="006313FB">
          <w:rPr>
            <w:rStyle w:val="Hyperlink"/>
            <w:rFonts w:cs="Khmer OS Battambang-Kh Auto" w:hint="cs"/>
            <w:webHidden/>
            <w:sz w:val="24"/>
            <w:szCs w:val="24"/>
            <w:cs/>
          </w:rPr>
          <w:t>៣១</w:t>
        </w:r>
      </w:hyperlink>
    </w:p>
    <w:p w14:paraId="0DBE4884" w14:textId="3D051DE2" w:rsidR="00D4144E" w:rsidRPr="00DA027B" w:rsidRDefault="00D4144E" w:rsidP="00B54966">
      <w:pPr>
        <w:pStyle w:val="TOC1"/>
        <w:rPr>
          <w:rStyle w:val="Hyperlink"/>
          <w:rFonts w:cs="Khmer OS Battambang-Kh Auto"/>
          <w:sz w:val="24"/>
          <w:szCs w:val="24"/>
        </w:rPr>
      </w:pPr>
      <w:hyperlink w:anchor="_Toc228784896" w:history="1">
        <w:r w:rsidRPr="00DA027B">
          <w:rPr>
            <w:rStyle w:val="Hyperlink"/>
            <w:rFonts w:cs="Khmer OS Battambang-Kh Auto"/>
            <w:sz w:val="24"/>
            <w:szCs w:val="24"/>
            <w:cs/>
          </w:rPr>
          <w:t>ប្រជាជនក្នុងអាយុធ្វើការ</w:t>
        </w:r>
        <w:r w:rsidRPr="00DA027B">
          <w:rPr>
            <w:rStyle w:val="Hyperlink"/>
            <w:rFonts w:cs="Khmer OS Battambang-Kh Auto"/>
            <w:webHidden/>
            <w:sz w:val="24"/>
            <w:szCs w:val="24"/>
          </w:rPr>
          <w:tab/>
        </w:r>
        <w:r w:rsidR="006313FB">
          <w:rPr>
            <w:rStyle w:val="Hyperlink"/>
            <w:rFonts w:cs="Khmer OS Battambang-Kh Auto" w:hint="cs"/>
            <w:webHidden/>
            <w:sz w:val="24"/>
            <w:szCs w:val="24"/>
            <w:cs/>
          </w:rPr>
          <w:t>៣១</w:t>
        </w:r>
      </w:hyperlink>
    </w:p>
    <w:p w14:paraId="57F0B51C" w14:textId="12B18644" w:rsidR="00D4144E" w:rsidRPr="00DA027B" w:rsidRDefault="00D4144E" w:rsidP="00B54966">
      <w:pPr>
        <w:pStyle w:val="TOC1"/>
        <w:rPr>
          <w:rStyle w:val="Hyperlink"/>
          <w:rFonts w:cs="Khmer OS Battambang-Kh Auto"/>
          <w:sz w:val="24"/>
          <w:szCs w:val="24"/>
        </w:rPr>
      </w:pPr>
      <w:hyperlink w:anchor="_Toc228784897" w:history="1">
        <w:r w:rsidRPr="00DA027B">
          <w:rPr>
            <w:rStyle w:val="Hyperlink"/>
            <w:rFonts w:cs="Khmer OS Battambang-Kh Auto"/>
            <w:sz w:val="24"/>
            <w:szCs w:val="24"/>
            <w:cs/>
          </w:rPr>
          <w:t>តារាង ៤</w:t>
        </w:r>
        <w:r w:rsidR="003E0239" w:rsidRPr="00DA027B">
          <w:rPr>
            <w:rStyle w:val="Hyperlink"/>
            <w:rFonts w:cs="Khmer OS Battambang-Kh Auto"/>
            <w:sz w:val="24"/>
            <w:szCs w:val="24"/>
          </w:rPr>
          <w:t>.</w:t>
        </w:r>
        <w:r w:rsidRPr="00DA027B">
          <w:rPr>
            <w:rStyle w:val="Hyperlink"/>
            <w:rFonts w:cs="Khmer OS Battambang-Kh Auto"/>
            <w:sz w:val="24"/>
            <w:szCs w:val="24"/>
            <w:cs/>
          </w:rPr>
          <w:t xml:space="preserve">១៖ </w:t>
        </w:r>
        <w:r w:rsidRPr="006313FB">
          <w:rPr>
            <w:rStyle w:val="Hyperlink"/>
            <w:rFonts w:cs="Khmer OS Battambang-Kh Auto"/>
            <w:spacing w:val="-12"/>
            <w:sz w:val="24"/>
            <w:szCs w:val="24"/>
            <w:cs/>
          </w:rPr>
          <w:t>ការបែងចែកប្រជាជនក្នុងអាយុធ្វើការ តាមក្រុមអាយុ ភេទ និងតំបន់ ឆ្នាំ ២០២៥</w:t>
        </w:r>
        <w:r w:rsidRPr="00DA027B">
          <w:rPr>
            <w:rStyle w:val="Hyperlink"/>
            <w:rFonts w:cs="Khmer OS Battambang-Kh Auto"/>
            <w:webHidden/>
            <w:sz w:val="24"/>
            <w:szCs w:val="24"/>
          </w:rPr>
          <w:tab/>
        </w:r>
        <w:r w:rsidR="006313FB">
          <w:rPr>
            <w:rStyle w:val="Hyperlink"/>
            <w:rFonts w:cs="Khmer OS Battambang-Kh Auto" w:hint="cs"/>
            <w:webHidden/>
            <w:sz w:val="24"/>
            <w:szCs w:val="24"/>
            <w:cs/>
          </w:rPr>
          <w:t>៣១</w:t>
        </w:r>
      </w:hyperlink>
    </w:p>
    <w:p w14:paraId="4860E61D" w14:textId="3101019C" w:rsidR="00D4144E" w:rsidRPr="00DA027B" w:rsidRDefault="00D4144E" w:rsidP="00B54966">
      <w:pPr>
        <w:pStyle w:val="TOC1"/>
        <w:rPr>
          <w:rStyle w:val="Hyperlink"/>
          <w:rFonts w:cs="Khmer OS Battambang-Kh Auto"/>
          <w:sz w:val="24"/>
          <w:szCs w:val="24"/>
        </w:rPr>
      </w:pPr>
      <w:hyperlink w:anchor="_Toc228784898" w:history="1">
        <w:r w:rsidRPr="00DA027B">
          <w:rPr>
            <w:rStyle w:val="Hyperlink"/>
            <w:rFonts w:cs="Khmer OS Battambang-Kh Auto"/>
            <w:sz w:val="24"/>
            <w:szCs w:val="24"/>
            <w:cs/>
          </w:rPr>
          <w:t>រូបភាព ៤</w:t>
        </w:r>
        <w:r w:rsidR="003E0239" w:rsidRPr="00DA027B">
          <w:rPr>
            <w:rStyle w:val="Hyperlink"/>
            <w:rFonts w:cs="Khmer OS Battambang-Kh Auto"/>
            <w:sz w:val="24"/>
            <w:szCs w:val="24"/>
          </w:rPr>
          <w:t>.</w:t>
        </w:r>
        <w:r w:rsidRPr="00DA027B">
          <w:rPr>
            <w:rStyle w:val="Hyperlink"/>
            <w:rFonts w:cs="Khmer OS Battambang-Kh Auto"/>
            <w:sz w:val="24"/>
            <w:szCs w:val="24"/>
            <w:cs/>
          </w:rPr>
          <w:t>១៖ ការបែងចែកប្រជាជនក្នុងអាយុធ្វើការ តាមក្រុមអាយុ និងភេទ ឆ្នាំ ២០២៥</w:t>
        </w:r>
        <w:r w:rsidRPr="00DA027B">
          <w:rPr>
            <w:rStyle w:val="Hyperlink"/>
            <w:rFonts w:cs="Khmer OS Battambang-Kh Auto"/>
            <w:webHidden/>
            <w:sz w:val="24"/>
            <w:szCs w:val="24"/>
          </w:rPr>
          <w:tab/>
        </w:r>
        <w:r w:rsidR="006313FB">
          <w:rPr>
            <w:rStyle w:val="Hyperlink"/>
            <w:rFonts w:cs="Khmer OS Battambang-Kh Auto" w:hint="cs"/>
            <w:webHidden/>
            <w:sz w:val="24"/>
            <w:szCs w:val="24"/>
            <w:cs/>
          </w:rPr>
          <w:t>៣២</w:t>
        </w:r>
      </w:hyperlink>
    </w:p>
    <w:p w14:paraId="4868B270" w14:textId="22DE1CBC" w:rsidR="00D4144E" w:rsidRPr="00DA027B" w:rsidRDefault="00D4144E" w:rsidP="00B54966">
      <w:pPr>
        <w:pStyle w:val="TOC1"/>
        <w:rPr>
          <w:rStyle w:val="Hyperlink"/>
          <w:rFonts w:cs="Khmer OS Battambang-Kh Auto"/>
          <w:sz w:val="24"/>
          <w:szCs w:val="24"/>
        </w:rPr>
      </w:pPr>
      <w:hyperlink w:anchor="_Toc228784899" w:history="1">
        <w:r w:rsidRPr="00DA027B">
          <w:rPr>
            <w:rStyle w:val="Hyperlink"/>
            <w:rFonts w:cs="Khmer OS Battambang-Kh Auto"/>
            <w:sz w:val="24"/>
            <w:szCs w:val="24"/>
            <w:cs/>
          </w:rPr>
          <w:t>តារាង ៤</w:t>
        </w:r>
        <w:r w:rsidR="003E0239" w:rsidRPr="00DA027B">
          <w:rPr>
            <w:rStyle w:val="Hyperlink"/>
            <w:rFonts w:cs="Khmer OS Battambang-Kh Auto"/>
            <w:sz w:val="24"/>
            <w:szCs w:val="24"/>
          </w:rPr>
          <w:t>.</w:t>
        </w:r>
        <w:r w:rsidRPr="00DA027B">
          <w:rPr>
            <w:rStyle w:val="Hyperlink"/>
            <w:rFonts w:cs="Khmer OS Battambang-Kh Auto"/>
            <w:sz w:val="24"/>
            <w:szCs w:val="24"/>
            <w:cs/>
          </w:rPr>
          <w:t>២៖ អត្រាចូលរួមក្នុងកម្លាំងពលកម្ម តាមក្រុមអាយុ ភេទ និងតំបន់ ឆ្នាំ ២០២៥</w:t>
        </w:r>
        <w:r w:rsidRPr="00DA027B">
          <w:rPr>
            <w:rStyle w:val="Hyperlink"/>
            <w:rFonts w:cs="Khmer OS Battambang-Kh Auto"/>
            <w:webHidden/>
            <w:sz w:val="24"/>
            <w:szCs w:val="24"/>
          </w:rPr>
          <w:tab/>
        </w:r>
        <w:r w:rsidR="006313FB">
          <w:rPr>
            <w:rStyle w:val="Hyperlink"/>
            <w:rFonts w:cs="Khmer OS Battambang-Kh Auto" w:hint="cs"/>
            <w:webHidden/>
            <w:sz w:val="24"/>
            <w:szCs w:val="24"/>
            <w:cs/>
          </w:rPr>
          <w:t>៣៣</w:t>
        </w:r>
      </w:hyperlink>
    </w:p>
    <w:p w14:paraId="73924C99" w14:textId="32056B5E" w:rsidR="00D4144E" w:rsidRPr="00DA027B" w:rsidRDefault="00D4144E" w:rsidP="00B54966">
      <w:pPr>
        <w:pStyle w:val="TOC1"/>
        <w:rPr>
          <w:rStyle w:val="Hyperlink"/>
          <w:rFonts w:cs="Khmer OS Battambang-Kh Auto"/>
          <w:sz w:val="24"/>
          <w:szCs w:val="24"/>
        </w:rPr>
      </w:pPr>
      <w:hyperlink w:anchor="_Toc228784900" w:history="1">
        <w:r w:rsidRPr="00DA027B">
          <w:rPr>
            <w:rStyle w:val="Hyperlink"/>
            <w:rFonts w:cs="Khmer OS Battambang-Kh Auto"/>
            <w:sz w:val="24"/>
            <w:szCs w:val="24"/>
            <w:cs/>
          </w:rPr>
          <w:t>រូបភាព ៤</w:t>
        </w:r>
        <w:r w:rsidR="003E0239" w:rsidRPr="00DA027B">
          <w:rPr>
            <w:rStyle w:val="Hyperlink"/>
            <w:rFonts w:cs="Khmer OS Battambang-Kh Auto"/>
            <w:sz w:val="24"/>
            <w:szCs w:val="24"/>
          </w:rPr>
          <w:t>.</w:t>
        </w:r>
        <w:r w:rsidRPr="00DA027B">
          <w:rPr>
            <w:rStyle w:val="Hyperlink"/>
            <w:rFonts w:cs="Khmer OS Battambang-Kh Auto"/>
            <w:sz w:val="24"/>
            <w:szCs w:val="24"/>
            <w:cs/>
          </w:rPr>
          <w:t>២៖ អត្រាចូលរួមក្នុងកម្លាំងពលកម្ម តាមក្រុមអាយុ និងភេទ ឆ្នាំ ២០២៥</w:t>
        </w:r>
        <w:r w:rsidRPr="00DA027B">
          <w:rPr>
            <w:rStyle w:val="Hyperlink"/>
            <w:rFonts w:cs="Khmer OS Battambang-Kh Auto"/>
            <w:webHidden/>
            <w:sz w:val="24"/>
            <w:szCs w:val="24"/>
          </w:rPr>
          <w:tab/>
        </w:r>
        <w:r w:rsidR="006313FB">
          <w:rPr>
            <w:rStyle w:val="Hyperlink"/>
            <w:rFonts w:cs="Khmer OS Battambang-Kh Auto" w:hint="cs"/>
            <w:webHidden/>
            <w:sz w:val="24"/>
            <w:szCs w:val="24"/>
            <w:cs/>
          </w:rPr>
          <w:t>៣៤</w:t>
        </w:r>
      </w:hyperlink>
    </w:p>
    <w:p w14:paraId="4E918896" w14:textId="66BDF7A0" w:rsidR="00D4144E" w:rsidRPr="00DA027B" w:rsidRDefault="00D4144E" w:rsidP="00B54966">
      <w:pPr>
        <w:pStyle w:val="TOC1"/>
        <w:rPr>
          <w:rStyle w:val="Hyperlink"/>
          <w:rFonts w:cs="Khmer OS Battambang-Kh Auto"/>
          <w:sz w:val="24"/>
          <w:szCs w:val="24"/>
        </w:rPr>
      </w:pPr>
      <w:hyperlink w:anchor="_Toc228784901" w:history="1">
        <w:r w:rsidRPr="00DA027B">
          <w:rPr>
            <w:rStyle w:val="Hyperlink"/>
            <w:rFonts w:cs="Khmer OS Battambang-Kh Auto"/>
            <w:sz w:val="24"/>
            <w:szCs w:val="24"/>
            <w:cs/>
          </w:rPr>
          <w:t>តារាង ៤</w:t>
        </w:r>
        <w:r w:rsidR="003E0239" w:rsidRPr="00DA027B">
          <w:rPr>
            <w:rStyle w:val="Hyperlink"/>
            <w:rFonts w:cs="Khmer OS Battambang-Kh Auto"/>
            <w:sz w:val="24"/>
            <w:szCs w:val="24"/>
          </w:rPr>
          <w:t>.</w:t>
        </w:r>
        <w:r w:rsidRPr="00DA027B">
          <w:rPr>
            <w:rStyle w:val="Hyperlink"/>
            <w:rFonts w:cs="Khmer OS Battambang-Kh Auto"/>
            <w:sz w:val="24"/>
            <w:szCs w:val="24"/>
            <w:cs/>
          </w:rPr>
          <w:t>៣៖ ប្រជាជនដែលមានសកម្មភាពសេដ្ឋកិច្ច តាមក្រុមអាយុ ឆ្នាំ ២០២៥</w:t>
        </w:r>
        <w:r w:rsidRPr="00DA027B">
          <w:rPr>
            <w:rStyle w:val="Hyperlink"/>
            <w:rFonts w:cs="Khmer OS Battambang-Kh Auto"/>
            <w:webHidden/>
            <w:sz w:val="24"/>
            <w:szCs w:val="24"/>
          </w:rPr>
          <w:tab/>
        </w:r>
        <w:r w:rsidR="006313FB">
          <w:rPr>
            <w:rStyle w:val="Hyperlink"/>
            <w:rFonts w:cs="Khmer OS Battambang-Kh Auto" w:hint="cs"/>
            <w:webHidden/>
            <w:sz w:val="24"/>
            <w:szCs w:val="24"/>
            <w:cs/>
          </w:rPr>
          <w:t>៣៦</w:t>
        </w:r>
      </w:hyperlink>
    </w:p>
    <w:p w14:paraId="4031B7D6" w14:textId="17006450" w:rsidR="00D4144E" w:rsidRPr="00DA027B" w:rsidRDefault="00D4144E" w:rsidP="00B54966">
      <w:pPr>
        <w:pStyle w:val="TOC1"/>
        <w:rPr>
          <w:rStyle w:val="Hyperlink"/>
          <w:rFonts w:cs="Khmer OS Battambang-Kh Auto"/>
          <w:sz w:val="24"/>
          <w:szCs w:val="24"/>
        </w:rPr>
      </w:pPr>
      <w:hyperlink w:anchor="_Toc228784902" w:history="1">
        <w:r w:rsidRPr="00DA027B">
          <w:rPr>
            <w:rStyle w:val="Hyperlink"/>
            <w:rFonts w:cs="Khmer OS Battambang-Kh Auto"/>
            <w:sz w:val="24"/>
            <w:szCs w:val="24"/>
            <w:cs/>
          </w:rPr>
          <w:t>តារាង ៤</w:t>
        </w:r>
        <w:r w:rsidR="003E0239" w:rsidRPr="00DA027B">
          <w:rPr>
            <w:rStyle w:val="Hyperlink"/>
            <w:rFonts w:cs="Khmer OS Battambang-Kh Auto"/>
            <w:sz w:val="24"/>
            <w:szCs w:val="24"/>
          </w:rPr>
          <w:t>.</w:t>
        </w:r>
        <w:r w:rsidRPr="00DA027B">
          <w:rPr>
            <w:rStyle w:val="Hyperlink"/>
            <w:rFonts w:cs="Khmer OS Battambang-Kh Auto"/>
            <w:sz w:val="24"/>
            <w:szCs w:val="24"/>
            <w:cs/>
          </w:rPr>
          <w:t>៤ ៖ ប្រជាជនដែលមានសកម្មភាពសេដ្ឋកិច្ច តាមភេទ ឆ្នាំ ២០២៥</w:t>
        </w:r>
        <w:r w:rsidRPr="00DA027B">
          <w:rPr>
            <w:rStyle w:val="Hyperlink"/>
            <w:rFonts w:cs="Khmer OS Battambang-Kh Auto"/>
            <w:webHidden/>
            <w:sz w:val="24"/>
            <w:szCs w:val="24"/>
          </w:rPr>
          <w:tab/>
        </w:r>
        <w:r w:rsidR="006313FB">
          <w:rPr>
            <w:rStyle w:val="Hyperlink"/>
            <w:rFonts w:cs="Khmer OS Battambang-Kh Auto" w:hint="cs"/>
            <w:webHidden/>
            <w:sz w:val="24"/>
            <w:szCs w:val="24"/>
            <w:cs/>
          </w:rPr>
          <w:t>៣៦</w:t>
        </w:r>
      </w:hyperlink>
    </w:p>
    <w:p w14:paraId="4E66624F" w14:textId="294898CA" w:rsidR="00D4144E" w:rsidRPr="00DA027B" w:rsidRDefault="00D4144E" w:rsidP="00B54966">
      <w:pPr>
        <w:pStyle w:val="TOC1"/>
        <w:rPr>
          <w:rFonts w:asciiTheme="minorHAnsi" w:eastAsiaTheme="minorEastAsia" w:hAnsiTheme="minorHAnsi" w:cstheme="minorBidi"/>
          <w:w w:val="100"/>
        </w:rPr>
      </w:pPr>
      <w:hyperlink w:anchor="_Toc228784903" w:history="1">
        <w:r w:rsidRPr="00DA027B">
          <w:rPr>
            <w:rStyle w:val="Hyperlink"/>
            <w:rFonts w:cs="Khmer OS Muol Light"/>
            <w:sz w:val="24"/>
            <w:szCs w:val="24"/>
            <w:cs/>
          </w:rPr>
          <w:t>ជំពូកទី ៥</w:t>
        </w:r>
        <w:r w:rsidRPr="00DA027B">
          <w:rPr>
            <w:webHidden/>
          </w:rPr>
          <w:tab/>
        </w:r>
        <w:r w:rsidR="00D353F4">
          <w:rPr>
            <w:rStyle w:val="Hyperlink"/>
            <w:rFonts w:cs="Khmer OS Battambang-Kh Auto" w:hint="cs"/>
            <w:webHidden/>
            <w:sz w:val="24"/>
            <w:szCs w:val="24"/>
            <w:cs/>
          </w:rPr>
          <w:t>៣៧</w:t>
        </w:r>
      </w:hyperlink>
    </w:p>
    <w:p w14:paraId="62748518" w14:textId="38FD6EF9" w:rsidR="00D4144E" w:rsidRPr="00DA027B" w:rsidRDefault="00D4144E" w:rsidP="00B54966">
      <w:pPr>
        <w:pStyle w:val="TOC1"/>
        <w:rPr>
          <w:rStyle w:val="Hyperlink"/>
          <w:rFonts w:cs="Khmer OS Battambang-Kh Auto"/>
          <w:sz w:val="24"/>
          <w:szCs w:val="24"/>
        </w:rPr>
      </w:pPr>
      <w:hyperlink w:anchor="_Toc228784905" w:history="1">
        <w:r w:rsidRPr="00DA027B">
          <w:rPr>
            <w:rStyle w:val="Hyperlink"/>
            <w:rFonts w:cs="Khmer OS Battambang-Kh Auto"/>
            <w:sz w:val="24"/>
            <w:szCs w:val="24"/>
            <w:cs/>
          </w:rPr>
          <w:t>តារាង ៥</w:t>
        </w:r>
        <w:r w:rsidR="003E0239" w:rsidRPr="00DA027B">
          <w:rPr>
            <w:rStyle w:val="Hyperlink"/>
            <w:rFonts w:cs="Khmer OS Battambang-Kh Auto"/>
            <w:sz w:val="24"/>
            <w:szCs w:val="24"/>
          </w:rPr>
          <w:t>.</w:t>
        </w:r>
        <w:r w:rsidRPr="00DA027B">
          <w:rPr>
            <w:rStyle w:val="Hyperlink"/>
            <w:rFonts w:cs="Khmer OS Battambang-Kh Auto"/>
            <w:sz w:val="24"/>
            <w:szCs w:val="24"/>
            <w:cs/>
          </w:rPr>
          <w:t>១៖ការបែងចែកភាគរយប្រជាជនមានការងារធ្វើ តាមក្រុមអាយុ តំបន់និងភេទឆ្នាំ ២០២៥</w:t>
        </w:r>
        <w:r w:rsidRPr="00DA027B">
          <w:rPr>
            <w:rStyle w:val="Hyperlink"/>
            <w:rFonts w:cs="Khmer OS Battambang-Kh Auto"/>
            <w:webHidden/>
            <w:sz w:val="24"/>
            <w:szCs w:val="24"/>
          </w:rPr>
          <w:tab/>
        </w:r>
        <w:r w:rsidR="006313FB">
          <w:rPr>
            <w:rStyle w:val="Hyperlink"/>
            <w:rFonts w:cs="Khmer OS Battambang-Kh Auto" w:hint="cs"/>
            <w:webHidden/>
            <w:sz w:val="24"/>
            <w:szCs w:val="24"/>
            <w:cs/>
          </w:rPr>
          <w:t>៣</w:t>
        </w:r>
        <w:r w:rsidR="005B71E4">
          <w:rPr>
            <w:rStyle w:val="Hyperlink"/>
            <w:rFonts w:cs="Khmer OS Battambang-Kh Auto" w:hint="cs"/>
            <w:webHidden/>
            <w:sz w:val="24"/>
            <w:szCs w:val="24"/>
            <w:cs/>
          </w:rPr>
          <w:t>៨</w:t>
        </w:r>
      </w:hyperlink>
    </w:p>
    <w:p w14:paraId="2B22C8F4" w14:textId="0AF1CF4C" w:rsidR="00D4144E" w:rsidRPr="00DA027B" w:rsidRDefault="00D4144E" w:rsidP="00B54966">
      <w:pPr>
        <w:pStyle w:val="TOC1"/>
        <w:rPr>
          <w:rStyle w:val="Hyperlink"/>
          <w:rFonts w:cs="Khmer OS Battambang-Kh Auto"/>
          <w:sz w:val="24"/>
          <w:szCs w:val="24"/>
        </w:rPr>
      </w:pPr>
      <w:hyperlink w:anchor="_Toc228784906" w:history="1">
        <w:r w:rsidRPr="00DA027B">
          <w:rPr>
            <w:rStyle w:val="Hyperlink"/>
            <w:rFonts w:cs="Khmer OS Battambang-Kh Auto"/>
            <w:sz w:val="24"/>
            <w:szCs w:val="24"/>
            <w:cs/>
          </w:rPr>
          <w:t>តារាង ៥</w:t>
        </w:r>
        <w:r w:rsidR="003E0239" w:rsidRPr="00DA027B">
          <w:rPr>
            <w:rStyle w:val="Hyperlink"/>
            <w:rFonts w:cs="Khmer OS Battambang-Kh Auto"/>
            <w:sz w:val="24"/>
            <w:szCs w:val="24"/>
          </w:rPr>
          <w:t>.</w:t>
        </w:r>
        <w:r w:rsidRPr="00DA027B">
          <w:rPr>
            <w:rStyle w:val="Hyperlink"/>
            <w:rFonts w:cs="Khmer OS Battambang-Kh Auto"/>
            <w:sz w:val="24"/>
            <w:szCs w:val="24"/>
            <w:cs/>
          </w:rPr>
          <w:t>២៖</w:t>
        </w:r>
        <w:r w:rsidRPr="006313FB">
          <w:rPr>
            <w:rStyle w:val="Hyperlink"/>
            <w:rFonts w:cs="Khmer OS Battambang-Kh Auto"/>
            <w:spacing w:val="-12"/>
            <w:sz w:val="24"/>
            <w:szCs w:val="24"/>
            <w:cs/>
          </w:rPr>
          <w:t>ការបែងចែកប្រជាជនមានការងារធ្វើ តាមវិស័យឧស្សាហកម្មនិងភេទ ឆ្នាំ ២០២៥</w:t>
        </w:r>
        <w:r w:rsidRPr="00DA027B">
          <w:rPr>
            <w:rStyle w:val="Hyperlink"/>
            <w:rFonts w:cs="Khmer OS Battambang-Kh Auto"/>
            <w:webHidden/>
            <w:sz w:val="24"/>
            <w:szCs w:val="24"/>
          </w:rPr>
          <w:tab/>
        </w:r>
        <w:r w:rsidR="006313FB">
          <w:rPr>
            <w:rStyle w:val="Hyperlink"/>
            <w:rFonts w:cs="Khmer OS Battambang-Kh Auto" w:hint="cs"/>
            <w:webHidden/>
            <w:sz w:val="24"/>
            <w:szCs w:val="24"/>
            <w:cs/>
          </w:rPr>
          <w:t>៣៩</w:t>
        </w:r>
      </w:hyperlink>
    </w:p>
    <w:p w14:paraId="70840D4F" w14:textId="1FE18C48" w:rsidR="00D4144E" w:rsidRPr="00DA027B" w:rsidRDefault="00D4144E" w:rsidP="00B54966">
      <w:pPr>
        <w:pStyle w:val="TOC1"/>
        <w:rPr>
          <w:rStyle w:val="Hyperlink"/>
          <w:rFonts w:cs="Khmer OS Battambang-Kh Auto"/>
          <w:sz w:val="24"/>
          <w:szCs w:val="24"/>
        </w:rPr>
      </w:pPr>
      <w:hyperlink w:anchor="_Toc228784907" w:history="1">
        <w:r w:rsidRPr="00DA027B">
          <w:rPr>
            <w:rStyle w:val="Hyperlink"/>
            <w:rFonts w:cs="Khmer OS Battambang-Kh Auto"/>
            <w:sz w:val="24"/>
            <w:szCs w:val="24"/>
            <w:cs/>
          </w:rPr>
          <w:t>តារាង ៥</w:t>
        </w:r>
        <w:r w:rsidR="003E0239" w:rsidRPr="00DA027B">
          <w:rPr>
            <w:rStyle w:val="Hyperlink"/>
            <w:rFonts w:cs="Khmer OS Battambang-Kh Auto"/>
            <w:sz w:val="24"/>
            <w:szCs w:val="24"/>
          </w:rPr>
          <w:t>.</w:t>
        </w:r>
        <w:r w:rsidRPr="00DA027B">
          <w:rPr>
            <w:rStyle w:val="Hyperlink"/>
            <w:rFonts w:cs="Khmer OS Battambang-Kh Auto"/>
            <w:sz w:val="24"/>
            <w:szCs w:val="24"/>
            <w:cs/>
          </w:rPr>
          <w:t>៣៖ ការបែងចែកប្រជាជនមានការងារធ្វើ តាមប្រភេទមុខរបរ និងភេទ ឆ្នាំ ២០២៥</w:t>
        </w:r>
        <w:r w:rsidRPr="00DA027B">
          <w:rPr>
            <w:rStyle w:val="Hyperlink"/>
            <w:rFonts w:cs="Khmer OS Battambang-Kh Auto"/>
            <w:webHidden/>
            <w:sz w:val="24"/>
            <w:szCs w:val="24"/>
          </w:rPr>
          <w:tab/>
        </w:r>
        <w:r w:rsidR="006313FB">
          <w:rPr>
            <w:rStyle w:val="Hyperlink"/>
            <w:rFonts w:cs="Khmer OS Battambang-Kh Auto" w:hint="cs"/>
            <w:webHidden/>
            <w:sz w:val="24"/>
            <w:szCs w:val="24"/>
            <w:cs/>
          </w:rPr>
          <w:t>៤០</w:t>
        </w:r>
      </w:hyperlink>
    </w:p>
    <w:p w14:paraId="14FF7348" w14:textId="43A6EA85" w:rsidR="00D4144E" w:rsidRPr="00DA027B" w:rsidRDefault="00D4144E" w:rsidP="00B54966">
      <w:pPr>
        <w:pStyle w:val="TOC1"/>
        <w:rPr>
          <w:rStyle w:val="Hyperlink"/>
          <w:rFonts w:cs="Khmer OS Battambang-Kh Auto"/>
          <w:sz w:val="24"/>
          <w:szCs w:val="24"/>
        </w:rPr>
      </w:pPr>
      <w:hyperlink w:anchor="_Toc228784908" w:history="1">
        <w:r w:rsidRPr="00DA027B">
          <w:rPr>
            <w:rStyle w:val="Hyperlink"/>
            <w:rFonts w:cs="Khmer OS Battambang-Kh Auto"/>
            <w:sz w:val="24"/>
            <w:szCs w:val="24"/>
            <w:cs/>
          </w:rPr>
          <w:t>តារាង ៥</w:t>
        </w:r>
        <w:r w:rsidR="003E0239" w:rsidRPr="00DA027B">
          <w:rPr>
            <w:rStyle w:val="Hyperlink"/>
            <w:rFonts w:cs="Khmer OS Battambang-Kh Auto"/>
            <w:sz w:val="24"/>
            <w:szCs w:val="24"/>
          </w:rPr>
          <w:t>.</w:t>
        </w:r>
        <w:r w:rsidRPr="00DA027B">
          <w:rPr>
            <w:rStyle w:val="Hyperlink"/>
            <w:rFonts w:cs="Khmer OS Battambang-Kh Auto"/>
            <w:sz w:val="24"/>
            <w:szCs w:val="24"/>
            <w:cs/>
          </w:rPr>
          <w:t xml:space="preserve">៤ </w:t>
        </w:r>
        <w:r w:rsidRPr="00DA027B">
          <w:rPr>
            <w:rStyle w:val="Hyperlink"/>
            <w:rFonts w:cs="Khmer OS Battambang-Kh Auto"/>
            <w:sz w:val="24"/>
            <w:szCs w:val="24"/>
          </w:rPr>
          <w:t xml:space="preserve"> </w:t>
        </w:r>
        <w:r w:rsidRPr="00DA027B">
          <w:rPr>
            <w:rStyle w:val="Hyperlink"/>
            <w:rFonts w:cs="Khmer OS Battambang-Kh Auto"/>
            <w:sz w:val="24"/>
            <w:szCs w:val="24"/>
            <w:cs/>
          </w:rPr>
          <w:t>ស្ថានភាពប្រជាជនដែលមានការងារធ្វើឆ្នាំ ២០២៥</w:t>
        </w:r>
        <w:r w:rsidRPr="00DA027B">
          <w:rPr>
            <w:rStyle w:val="Hyperlink"/>
            <w:rFonts w:cs="Khmer OS Battambang-Kh Auto"/>
            <w:webHidden/>
            <w:sz w:val="24"/>
            <w:szCs w:val="24"/>
          </w:rPr>
          <w:tab/>
        </w:r>
        <w:r w:rsidR="006313FB">
          <w:rPr>
            <w:rStyle w:val="Hyperlink"/>
            <w:rFonts w:cs="Khmer OS Battambang-Kh Auto" w:hint="cs"/>
            <w:webHidden/>
            <w:sz w:val="24"/>
            <w:szCs w:val="24"/>
            <w:cs/>
          </w:rPr>
          <w:t>៤១</w:t>
        </w:r>
      </w:hyperlink>
    </w:p>
    <w:p w14:paraId="26F65412" w14:textId="548B7F5C" w:rsidR="00D4144E" w:rsidRPr="00DA027B" w:rsidRDefault="00D4144E" w:rsidP="00B54966">
      <w:pPr>
        <w:pStyle w:val="TOC1"/>
        <w:rPr>
          <w:rStyle w:val="Hyperlink"/>
          <w:rFonts w:cs="Khmer OS Battambang-Kh Auto"/>
          <w:sz w:val="24"/>
          <w:szCs w:val="24"/>
        </w:rPr>
      </w:pPr>
      <w:hyperlink w:anchor="_Toc228784909" w:history="1">
        <w:r w:rsidRPr="00DA027B">
          <w:rPr>
            <w:rStyle w:val="Hyperlink"/>
            <w:rFonts w:cs="Khmer OS Battambang-Kh Auto"/>
            <w:sz w:val="24"/>
            <w:szCs w:val="24"/>
            <w:cs/>
          </w:rPr>
          <w:t>តារាង ៥</w:t>
        </w:r>
        <w:r w:rsidR="003E0239" w:rsidRPr="00DA027B">
          <w:rPr>
            <w:rStyle w:val="Hyperlink"/>
            <w:rFonts w:cs="Khmer OS Battambang-Kh Auto"/>
            <w:sz w:val="24"/>
            <w:szCs w:val="24"/>
          </w:rPr>
          <w:t>.</w:t>
        </w:r>
        <w:r w:rsidRPr="00DA027B">
          <w:rPr>
            <w:rStyle w:val="Hyperlink"/>
            <w:rFonts w:cs="Khmer OS Battambang-Kh Auto"/>
            <w:sz w:val="24"/>
            <w:szCs w:val="24"/>
            <w:cs/>
          </w:rPr>
          <w:t>៥៖ ចំនួនកម្លាំងពលកម្ម អ្នកមានការងារធ្វើ និងអ្នកគ្មានការងារធ្វើ តាមកម្រិតអប់រំ ឆ្នាំ ២០២៥</w:t>
        </w:r>
        <w:r w:rsidRPr="00DA027B">
          <w:rPr>
            <w:rStyle w:val="Hyperlink"/>
            <w:rFonts w:cs="Khmer OS Battambang-Kh Auto"/>
            <w:webHidden/>
            <w:sz w:val="24"/>
            <w:szCs w:val="24"/>
          </w:rPr>
          <w:tab/>
        </w:r>
        <w:r w:rsidR="006313FB">
          <w:rPr>
            <w:rStyle w:val="Hyperlink"/>
            <w:rFonts w:cs="Khmer OS Battambang-Kh Auto" w:hint="cs"/>
            <w:webHidden/>
            <w:sz w:val="24"/>
            <w:szCs w:val="24"/>
            <w:cs/>
          </w:rPr>
          <w:t>៤២</w:t>
        </w:r>
      </w:hyperlink>
    </w:p>
    <w:p w14:paraId="5303F1E2" w14:textId="17D485C7" w:rsidR="00D4144E" w:rsidRPr="00DA027B" w:rsidRDefault="00D4144E" w:rsidP="00B54966">
      <w:pPr>
        <w:pStyle w:val="TOC1"/>
        <w:rPr>
          <w:rStyle w:val="Hyperlink"/>
          <w:rFonts w:cs="Khmer OS Battambang-Kh Auto"/>
          <w:sz w:val="24"/>
          <w:szCs w:val="24"/>
        </w:rPr>
      </w:pPr>
      <w:hyperlink w:anchor="_Toc228784910" w:history="1">
        <w:r w:rsidRPr="00DA027B">
          <w:rPr>
            <w:rStyle w:val="Hyperlink"/>
            <w:rFonts w:cs="Khmer OS Battambang-Kh Auto"/>
            <w:sz w:val="24"/>
            <w:szCs w:val="24"/>
            <w:cs/>
          </w:rPr>
          <w:t>រូបភាព ៥</w:t>
        </w:r>
        <w:r w:rsidR="003E0239" w:rsidRPr="00DA027B">
          <w:rPr>
            <w:rStyle w:val="Hyperlink"/>
            <w:rFonts w:cs="Khmer OS Battambang-Kh Auto"/>
            <w:sz w:val="24"/>
            <w:szCs w:val="24"/>
          </w:rPr>
          <w:t>.</w:t>
        </w:r>
        <w:r w:rsidRPr="00DA027B">
          <w:rPr>
            <w:rStyle w:val="Hyperlink"/>
            <w:rFonts w:cs="Khmer OS Battambang-Kh Auto"/>
            <w:sz w:val="24"/>
            <w:szCs w:val="24"/>
            <w:cs/>
          </w:rPr>
          <w:t>១៖ អត្រាអត់ការងារធ្វើរបស់យុវជន តាមភេទ (១៥-២៤ ឆ្នាំ) និង</w:t>
        </w:r>
        <w:r w:rsidRPr="00DA027B">
          <w:rPr>
            <w:rStyle w:val="Hyperlink"/>
            <w:rFonts w:cs="Khmer OS Battambang-Kh Auto"/>
            <w:sz w:val="24"/>
            <w:szCs w:val="24"/>
          </w:rPr>
          <w:t xml:space="preserve"> </w:t>
        </w:r>
        <w:r w:rsidRPr="00DA027B">
          <w:rPr>
            <w:rStyle w:val="Hyperlink"/>
            <w:rFonts w:cs="Khmer OS Battambang-Kh Auto"/>
            <w:sz w:val="24"/>
            <w:szCs w:val="24"/>
            <w:cs/>
          </w:rPr>
          <w:t>កម្រិតអប់រំ ឆ្នាំ ២០២៥</w:t>
        </w:r>
        <w:r w:rsidRPr="00DA027B">
          <w:rPr>
            <w:rStyle w:val="Hyperlink"/>
            <w:rFonts w:cs="Khmer OS Battambang-Kh Auto"/>
            <w:webHidden/>
            <w:sz w:val="24"/>
            <w:szCs w:val="24"/>
          </w:rPr>
          <w:tab/>
        </w:r>
        <w:r w:rsidR="006313FB">
          <w:rPr>
            <w:rStyle w:val="Hyperlink"/>
            <w:rFonts w:cs="Khmer OS Battambang-Kh Auto" w:hint="cs"/>
            <w:webHidden/>
            <w:sz w:val="24"/>
            <w:szCs w:val="24"/>
            <w:cs/>
          </w:rPr>
          <w:t>៤៣</w:t>
        </w:r>
      </w:hyperlink>
    </w:p>
    <w:p w14:paraId="59633F8B" w14:textId="59B355CC" w:rsidR="00D4144E" w:rsidRPr="00DA027B" w:rsidRDefault="00D4144E" w:rsidP="00B54966">
      <w:pPr>
        <w:pStyle w:val="TOC1"/>
        <w:rPr>
          <w:rFonts w:asciiTheme="minorHAnsi" w:eastAsiaTheme="minorEastAsia" w:hAnsiTheme="minorHAnsi" w:cstheme="minorBidi"/>
          <w:w w:val="100"/>
          <w:sz w:val="24"/>
          <w:szCs w:val="24"/>
        </w:rPr>
      </w:pPr>
      <w:hyperlink w:anchor="_Toc228784911" w:history="1">
        <w:r w:rsidRPr="00DA027B">
          <w:rPr>
            <w:rStyle w:val="Hyperlink"/>
            <w:rFonts w:cs="Khmer OS Muol Light"/>
            <w:sz w:val="24"/>
            <w:szCs w:val="24"/>
            <w:cs/>
          </w:rPr>
          <w:t>ឧបសម្ព័ន្</w:t>
        </w:r>
        <w:r w:rsidR="005B71E4">
          <w:rPr>
            <w:rStyle w:val="Hyperlink"/>
            <w:rFonts w:cs="Khmer OS Muol Light" w:hint="cs"/>
            <w:sz w:val="24"/>
            <w:szCs w:val="24"/>
            <w:cs/>
          </w:rPr>
          <w:t>ធ</w:t>
        </w:r>
        <w:r w:rsidRPr="00DA027B">
          <w:rPr>
            <w:webHidden/>
            <w:sz w:val="24"/>
            <w:szCs w:val="24"/>
          </w:rPr>
          <w:tab/>
        </w:r>
        <w:r w:rsidR="006313FB">
          <w:rPr>
            <w:rFonts w:hint="cs"/>
            <w:webHidden/>
            <w:sz w:val="24"/>
            <w:szCs w:val="24"/>
            <w:cs/>
          </w:rPr>
          <w:t>៤៤</w:t>
        </w:r>
      </w:hyperlink>
    </w:p>
    <w:p w14:paraId="4F89AC89" w14:textId="0C83AFC0" w:rsidR="00D4144E" w:rsidRPr="00DA027B" w:rsidRDefault="00D4144E" w:rsidP="00B54966">
      <w:pPr>
        <w:pStyle w:val="TOC1"/>
        <w:rPr>
          <w:rFonts w:asciiTheme="minorHAnsi" w:eastAsiaTheme="minorEastAsia" w:hAnsiTheme="minorHAnsi" w:cstheme="minorBidi"/>
          <w:w w:val="100"/>
          <w:sz w:val="24"/>
          <w:szCs w:val="24"/>
        </w:rPr>
      </w:pPr>
      <w:hyperlink w:anchor="_Toc228784912" w:history="1">
        <w:r w:rsidRPr="00DA027B">
          <w:rPr>
            <w:rStyle w:val="Hyperlink"/>
            <w:rFonts w:cs="Khmer OS Muol Light"/>
            <w:sz w:val="24"/>
            <w:szCs w:val="24"/>
            <w:cs/>
          </w:rPr>
          <w:t>កម្រងសំណួរគ្រួសារ ២០២៥</w:t>
        </w:r>
        <w:r w:rsidRPr="00DA027B">
          <w:rPr>
            <w:webHidden/>
            <w:sz w:val="24"/>
            <w:szCs w:val="24"/>
          </w:rPr>
          <w:tab/>
        </w:r>
        <w:r w:rsidR="006313FB">
          <w:rPr>
            <w:rFonts w:hint="cs"/>
            <w:webHidden/>
            <w:sz w:val="24"/>
            <w:szCs w:val="24"/>
            <w:cs/>
          </w:rPr>
          <w:t>៤៤</w:t>
        </w:r>
      </w:hyperlink>
    </w:p>
    <w:p w14:paraId="770AB4F5" w14:textId="70062468" w:rsidR="00D01E3A" w:rsidRPr="00D01E3A" w:rsidRDefault="00172D6C" w:rsidP="00D01E3A">
      <w:pPr>
        <w:sectPr w:rsidR="00D01E3A" w:rsidRPr="00D01E3A" w:rsidSect="00C9267E">
          <w:headerReference w:type="even" r:id="rId17"/>
          <w:headerReference w:type="default" r:id="rId18"/>
          <w:footerReference w:type="even" r:id="rId19"/>
          <w:footerReference w:type="default" r:id="rId20"/>
          <w:pgSz w:w="11907" w:h="16840" w:code="9"/>
          <w:pgMar w:top="1134" w:right="1134" w:bottom="851" w:left="1701" w:header="170" w:footer="227" w:gutter="0"/>
          <w:pgNumType w:chapStyle="1"/>
          <w:cols w:space="720" w:equalWidth="0">
            <w:col w:w="9435"/>
          </w:cols>
          <w:noEndnote/>
        </w:sectPr>
      </w:pPr>
      <w:r w:rsidRPr="00DA027B">
        <w:rPr>
          <w:b/>
          <w:bCs/>
          <w:noProof/>
        </w:rPr>
        <w:fldChar w:fldCharType="end"/>
      </w:r>
    </w:p>
    <w:p w14:paraId="70CD0314" w14:textId="3162CCE6" w:rsidR="000C23D2" w:rsidRPr="004200BB" w:rsidRDefault="00484AD3" w:rsidP="00790770">
      <w:pPr>
        <w:pStyle w:val="Heading2"/>
        <w:ind w:left="0"/>
        <w:jc w:val="center"/>
        <w:rPr>
          <w:rFonts w:ascii="Khmer OS Muol Light" w:hAnsi="Khmer OS Muol Light" w:cs="Khmer OS Muol Light"/>
          <w:b w:val="0"/>
          <w:bCs w:val="0"/>
          <w:color w:val="0070C0"/>
          <w:sz w:val="18"/>
          <w:szCs w:val="28"/>
        </w:rPr>
      </w:pPr>
      <w:bookmarkStart w:id="4" w:name="ACRONYMS_AND_ABBREVIATIONS"/>
      <w:bookmarkStart w:id="5" w:name="bookmark1"/>
      <w:bookmarkStart w:id="6" w:name="_Toc228784880"/>
      <w:bookmarkStart w:id="7" w:name="_Toc230184788"/>
      <w:bookmarkEnd w:id="4"/>
      <w:bookmarkEnd w:id="5"/>
      <w:r w:rsidRPr="004200BB">
        <w:rPr>
          <w:rFonts w:ascii="Khmer OS Muol Light" w:hAnsi="Khmer OS Muol Light" w:cs="Khmer OS Muol Light"/>
          <w:b w:val="0"/>
          <w:bCs w:val="0"/>
          <w:color w:val="0070C0"/>
          <w:sz w:val="18"/>
          <w:szCs w:val="28"/>
          <w:cs/>
        </w:rPr>
        <w:lastRenderedPageBreak/>
        <w:t>អក្សរកាត់</w:t>
      </w:r>
      <w:bookmarkEnd w:id="6"/>
      <w:bookmarkEnd w:id="7"/>
    </w:p>
    <w:tbl>
      <w:tblPr>
        <w:tblW w:w="7513" w:type="dxa"/>
        <w:tblLook w:val="04A0" w:firstRow="1" w:lastRow="0" w:firstColumn="1" w:lastColumn="0" w:noHBand="0" w:noVBand="1"/>
      </w:tblPr>
      <w:tblGrid>
        <w:gridCol w:w="1160"/>
        <w:gridCol w:w="6353"/>
      </w:tblGrid>
      <w:tr w:rsidR="00436054" w:rsidRPr="00436054" w14:paraId="375E1C5B" w14:textId="77777777" w:rsidTr="00C22F90">
        <w:trPr>
          <w:trHeight w:val="492"/>
        </w:trPr>
        <w:tc>
          <w:tcPr>
            <w:tcW w:w="1160" w:type="dxa"/>
            <w:noWrap/>
            <w:vAlign w:val="center"/>
            <w:hideMark/>
          </w:tcPr>
          <w:p w14:paraId="069DDEE0" w14:textId="77777777" w:rsidR="00436054" w:rsidRPr="00436054" w:rsidRDefault="00436054" w:rsidP="00436054">
            <w:pPr>
              <w:widowControl/>
              <w:autoSpaceDE/>
              <w:autoSpaceDN/>
              <w:adjustRightInd/>
              <w:ind w:firstLineChars="100" w:firstLine="220"/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  <w:t xml:space="preserve">CAPI  </w:t>
            </w:r>
          </w:p>
        </w:tc>
        <w:tc>
          <w:tcPr>
            <w:tcW w:w="6353" w:type="dxa"/>
            <w:noWrap/>
            <w:vAlign w:val="bottom"/>
            <w:hideMark/>
          </w:tcPr>
          <w:p w14:paraId="717BD9C4" w14:textId="77777777" w:rsidR="00436054" w:rsidRPr="00436054" w:rsidRDefault="00436054" w:rsidP="00436054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cs/>
              </w:rPr>
              <w:t>ការសម្ភាសផ្ទាល់ដោយប្រើកុំព្យូទ័រជាជំនួយ</w:t>
            </w:r>
          </w:p>
        </w:tc>
      </w:tr>
      <w:tr w:rsidR="00436054" w:rsidRPr="00436054" w14:paraId="4F89C453" w14:textId="77777777" w:rsidTr="00C22F90">
        <w:trPr>
          <w:trHeight w:val="492"/>
        </w:trPr>
        <w:tc>
          <w:tcPr>
            <w:tcW w:w="1160" w:type="dxa"/>
            <w:noWrap/>
            <w:vAlign w:val="center"/>
            <w:hideMark/>
          </w:tcPr>
          <w:p w14:paraId="3072951E" w14:textId="77777777" w:rsidR="00436054" w:rsidRPr="00436054" w:rsidRDefault="00436054" w:rsidP="00436054">
            <w:pPr>
              <w:widowControl/>
              <w:autoSpaceDE/>
              <w:autoSpaceDN/>
              <w:adjustRightInd/>
              <w:ind w:firstLineChars="100" w:firstLine="220"/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  <w:t xml:space="preserve">CLFS  </w:t>
            </w:r>
          </w:p>
        </w:tc>
        <w:tc>
          <w:tcPr>
            <w:tcW w:w="6353" w:type="dxa"/>
            <w:noWrap/>
            <w:vAlign w:val="bottom"/>
            <w:hideMark/>
          </w:tcPr>
          <w:p w14:paraId="36CF735F" w14:textId="77777777" w:rsidR="00436054" w:rsidRPr="00436054" w:rsidRDefault="00436054" w:rsidP="00436054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cs/>
              </w:rPr>
              <w:t>ការអង្កេតកម្លាំងពលកម្មកម្ពុជា</w:t>
            </w:r>
            <w:r w:rsidRPr="00436054">
              <w:rPr>
                <w:rFonts w:ascii="Khmer OS Battambang" w:hAnsi="Khmer OS Battambang" w:cs="Khmer OS Battambang"/>
                <w:color w:val="000000"/>
              </w:rPr>
              <w:t xml:space="preserve"> </w:t>
            </w:r>
          </w:p>
        </w:tc>
      </w:tr>
      <w:tr w:rsidR="00436054" w:rsidRPr="00436054" w14:paraId="746A3AB5" w14:textId="77777777" w:rsidTr="00C22F90">
        <w:trPr>
          <w:trHeight w:val="492"/>
        </w:trPr>
        <w:tc>
          <w:tcPr>
            <w:tcW w:w="1160" w:type="dxa"/>
            <w:noWrap/>
            <w:vAlign w:val="center"/>
            <w:hideMark/>
          </w:tcPr>
          <w:p w14:paraId="733D828F" w14:textId="77777777" w:rsidR="00436054" w:rsidRPr="00436054" w:rsidRDefault="00436054" w:rsidP="00436054">
            <w:pPr>
              <w:widowControl/>
              <w:autoSpaceDE/>
              <w:autoSpaceDN/>
              <w:adjustRightInd/>
              <w:ind w:firstLineChars="100" w:firstLine="220"/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  <w:t xml:space="preserve">GPC </w:t>
            </w:r>
          </w:p>
        </w:tc>
        <w:tc>
          <w:tcPr>
            <w:tcW w:w="6353" w:type="dxa"/>
            <w:noWrap/>
            <w:vAlign w:val="bottom"/>
            <w:hideMark/>
          </w:tcPr>
          <w:p w14:paraId="19C6A30F" w14:textId="77777777" w:rsidR="00436054" w:rsidRPr="00436054" w:rsidRDefault="00436054" w:rsidP="00436054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cs/>
              </w:rPr>
              <w:t>ជំរឿនប្រជាជនទូទៅកម្ពុជា</w:t>
            </w:r>
          </w:p>
        </w:tc>
      </w:tr>
      <w:tr w:rsidR="00436054" w:rsidRPr="00436054" w14:paraId="1A242265" w14:textId="77777777" w:rsidTr="00C22F90">
        <w:trPr>
          <w:trHeight w:val="492"/>
        </w:trPr>
        <w:tc>
          <w:tcPr>
            <w:tcW w:w="1160" w:type="dxa"/>
            <w:noWrap/>
            <w:vAlign w:val="center"/>
            <w:hideMark/>
          </w:tcPr>
          <w:p w14:paraId="2A5B1DCD" w14:textId="77777777" w:rsidR="00436054" w:rsidRPr="00436054" w:rsidRDefault="00436054" w:rsidP="00436054">
            <w:pPr>
              <w:widowControl/>
              <w:autoSpaceDE/>
              <w:autoSpaceDN/>
              <w:adjustRightInd/>
              <w:ind w:firstLineChars="100" w:firstLine="220"/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  <w:t xml:space="preserve">ILO </w:t>
            </w:r>
          </w:p>
        </w:tc>
        <w:tc>
          <w:tcPr>
            <w:tcW w:w="6353" w:type="dxa"/>
            <w:noWrap/>
            <w:vAlign w:val="bottom"/>
            <w:hideMark/>
          </w:tcPr>
          <w:p w14:paraId="0493189E" w14:textId="77777777" w:rsidR="00436054" w:rsidRPr="00436054" w:rsidRDefault="00436054" w:rsidP="00436054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cs/>
              </w:rPr>
              <w:t>អង្គការអន្តរជាតិខាងការងារ</w:t>
            </w:r>
          </w:p>
        </w:tc>
      </w:tr>
      <w:tr w:rsidR="00436054" w:rsidRPr="00436054" w14:paraId="2FCC81BA" w14:textId="77777777" w:rsidTr="00C22F90">
        <w:trPr>
          <w:trHeight w:val="492"/>
        </w:trPr>
        <w:tc>
          <w:tcPr>
            <w:tcW w:w="1160" w:type="dxa"/>
            <w:noWrap/>
            <w:vAlign w:val="center"/>
            <w:hideMark/>
          </w:tcPr>
          <w:p w14:paraId="77482A9F" w14:textId="77777777" w:rsidR="00436054" w:rsidRPr="00436054" w:rsidRDefault="00436054" w:rsidP="00436054">
            <w:pPr>
              <w:widowControl/>
              <w:autoSpaceDE/>
              <w:autoSpaceDN/>
              <w:adjustRightInd/>
              <w:ind w:firstLineChars="100" w:firstLine="220"/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  <w:t xml:space="preserve">KIR </w:t>
            </w:r>
          </w:p>
        </w:tc>
        <w:tc>
          <w:tcPr>
            <w:tcW w:w="6353" w:type="dxa"/>
            <w:noWrap/>
            <w:vAlign w:val="bottom"/>
            <w:hideMark/>
          </w:tcPr>
          <w:p w14:paraId="2697FCDD" w14:textId="77777777" w:rsidR="00436054" w:rsidRPr="00436054" w:rsidRDefault="00436054" w:rsidP="00436054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cs/>
              </w:rPr>
              <w:t>របាយការណ៍សូចនាករសំខាន់ៗ</w:t>
            </w:r>
          </w:p>
        </w:tc>
      </w:tr>
      <w:tr w:rsidR="00436054" w:rsidRPr="00436054" w14:paraId="093AC9BE" w14:textId="77777777" w:rsidTr="00C22F90">
        <w:trPr>
          <w:trHeight w:val="492"/>
        </w:trPr>
        <w:tc>
          <w:tcPr>
            <w:tcW w:w="1160" w:type="dxa"/>
            <w:noWrap/>
            <w:vAlign w:val="center"/>
            <w:hideMark/>
          </w:tcPr>
          <w:p w14:paraId="5399956F" w14:textId="77777777" w:rsidR="00436054" w:rsidRPr="00436054" w:rsidRDefault="00436054" w:rsidP="00436054">
            <w:pPr>
              <w:widowControl/>
              <w:autoSpaceDE/>
              <w:autoSpaceDN/>
              <w:adjustRightInd/>
              <w:ind w:firstLineChars="100" w:firstLine="220"/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  <w:t xml:space="preserve">LFPR  </w:t>
            </w:r>
          </w:p>
        </w:tc>
        <w:tc>
          <w:tcPr>
            <w:tcW w:w="6353" w:type="dxa"/>
            <w:noWrap/>
            <w:vAlign w:val="bottom"/>
            <w:hideMark/>
          </w:tcPr>
          <w:p w14:paraId="4606AD7F" w14:textId="77777777" w:rsidR="00436054" w:rsidRPr="00436054" w:rsidRDefault="00436054" w:rsidP="00436054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cs/>
              </w:rPr>
              <w:t>អត្រាចូលរួមក្នុងកម្លាំងពលកម្ម</w:t>
            </w:r>
          </w:p>
        </w:tc>
      </w:tr>
      <w:tr w:rsidR="00436054" w:rsidRPr="00436054" w14:paraId="442DEA6E" w14:textId="77777777" w:rsidTr="00C22F90">
        <w:trPr>
          <w:trHeight w:val="492"/>
        </w:trPr>
        <w:tc>
          <w:tcPr>
            <w:tcW w:w="1160" w:type="dxa"/>
            <w:noWrap/>
            <w:vAlign w:val="center"/>
            <w:hideMark/>
          </w:tcPr>
          <w:p w14:paraId="2F5A2104" w14:textId="77777777" w:rsidR="00436054" w:rsidRPr="00436054" w:rsidRDefault="00436054" w:rsidP="00436054">
            <w:pPr>
              <w:widowControl/>
              <w:autoSpaceDE/>
              <w:autoSpaceDN/>
              <w:adjustRightInd/>
              <w:ind w:firstLineChars="100" w:firstLine="220"/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  <w:t xml:space="preserve">MLVT </w:t>
            </w:r>
          </w:p>
        </w:tc>
        <w:tc>
          <w:tcPr>
            <w:tcW w:w="6353" w:type="dxa"/>
            <w:noWrap/>
            <w:vAlign w:val="bottom"/>
            <w:hideMark/>
          </w:tcPr>
          <w:p w14:paraId="2FB169A0" w14:textId="77777777" w:rsidR="00436054" w:rsidRPr="00436054" w:rsidRDefault="00436054" w:rsidP="00436054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cs/>
              </w:rPr>
              <w:t>ក្រសួងការងារ និងបណ្តុះបណ្តាលវិជ្ជាជីវៈ</w:t>
            </w:r>
          </w:p>
        </w:tc>
      </w:tr>
      <w:tr w:rsidR="00436054" w:rsidRPr="00436054" w14:paraId="5D544916" w14:textId="77777777" w:rsidTr="00C22F90">
        <w:trPr>
          <w:trHeight w:val="492"/>
        </w:trPr>
        <w:tc>
          <w:tcPr>
            <w:tcW w:w="1160" w:type="dxa"/>
            <w:noWrap/>
            <w:vAlign w:val="center"/>
            <w:hideMark/>
          </w:tcPr>
          <w:p w14:paraId="3087467E" w14:textId="77777777" w:rsidR="00436054" w:rsidRPr="00436054" w:rsidRDefault="00436054" w:rsidP="00436054">
            <w:pPr>
              <w:widowControl/>
              <w:autoSpaceDE/>
              <w:autoSpaceDN/>
              <w:adjustRightInd/>
              <w:ind w:firstLineChars="100" w:firstLine="220"/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  <w:t xml:space="preserve">NEET  </w:t>
            </w:r>
          </w:p>
        </w:tc>
        <w:tc>
          <w:tcPr>
            <w:tcW w:w="6353" w:type="dxa"/>
            <w:noWrap/>
            <w:vAlign w:val="bottom"/>
            <w:hideMark/>
          </w:tcPr>
          <w:p w14:paraId="50A82305" w14:textId="77777777" w:rsidR="00436054" w:rsidRPr="00436054" w:rsidRDefault="00436054" w:rsidP="00436054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cs/>
              </w:rPr>
              <w:t>មិនមានការងារ មិនបានសិក្សា និងមិនបានបណ្តុះបណ្តាល</w:t>
            </w:r>
          </w:p>
        </w:tc>
      </w:tr>
      <w:tr w:rsidR="00436054" w:rsidRPr="00436054" w14:paraId="15326A68" w14:textId="77777777" w:rsidTr="00C22F90">
        <w:trPr>
          <w:trHeight w:val="492"/>
        </w:trPr>
        <w:tc>
          <w:tcPr>
            <w:tcW w:w="1160" w:type="dxa"/>
            <w:noWrap/>
            <w:vAlign w:val="center"/>
            <w:hideMark/>
          </w:tcPr>
          <w:p w14:paraId="0584BBC5" w14:textId="77777777" w:rsidR="00436054" w:rsidRPr="00436054" w:rsidRDefault="00436054" w:rsidP="00436054">
            <w:pPr>
              <w:widowControl/>
              <w:autoSpaceDE/>
              <w:autoSpaceDN/>
              <w:adjustRightInd/>
              <w:ind w:firstLineChars="100" w:firstLine="220"/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  <w:t xml:space="preserve">NGO </w:t>
            </w:r>
          </w:p>
        </w:tc>
        <w:tc>
          <w:tcPr>
            <w:tcW w:w="6353" w:type="dxa"/>
            <w:noWrap/>
            <w:vAlign w:val="bottom"/>
            <w:hideMark/>
          </w:tcPr>
          <w:p w14:paraId="502421D3" w14:textId="77777777" w:rsidR="00436054" w:rsidRPr="00436054" w:rsidRDefault="00436054" w:rsidP="00436054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cs/>
              </w:rPr>
              <w:t>អង្គការមិនមែនរដ្ឋាភិបាល</w:t>
            </w:r>
          </w:p>
        </w:tc>
      </w:tr>
      <w:tr w:rsidR="00436054" w:rsidRPr="00436054" w14:paraId="02AF990E" w14:textId="77777777" w:rsidTr="00C22F90">
        <w:trPr>
          <w:trHeight w:val="492"/>
        </w:trPr>
        <w:tc>
          <w:tcPr>
            <w:tcW w:w="1160" w:type="dxa"/>
            <w:noWrap/>
            <w:vAlign w:val="center"/>
            <w:hideMark/>
          </w:tcPr>
          <w:p w14:paraId="4A28C796" w14:textId="77777777" w:rsidR="00436054" w:rsidRPr="00436054" w:rsidRDefault="00436054" w:rsidP="00436054">
            <w:pPr>
              <w:widowControl/>
              <w:autoSpaceDE/>
              <w:autoSpaceDN/>
              <w:adjustRightInd/>
              <w:ind w:firstLineChars="100" w:firstLine="220"/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  <w:t xml:space="preserve">NIS </w:t>
            </w:r>
          </w:p>
        </w:tc>
        <w:tc>
          <w:tcPr>
            <w:tcW w:w="6353" w:type="dxa"/>
            <w:noWrap/>
            <w:vAlign w:val="bottom"/>
            <w:hideMark/>
          </w:tcPr>
          <w:p w14:paraId="197D9AFD" w14:textId="77777777" w:rsidR="00436054" w:rsidRPr="00436054" w:rsidRDefault="00436054" w:rsidP="00436054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cs/>
              </w:rPr>
              <w:t>វិទ្យាស្ថានជាតិស្ថិតិ</w:t>
            </w:r>
          </w:p>
        </w:tc>
      </w:tr>
      <w:tr w:rsidR="00436054" w:rsidRPr="00436054" w14:paraId="07ADE1B3" w14:textId="77777777" w:rsidTr="00C22F90">
        <w:trPr>
          <w:trHeight w:val="492"/>
        </w:trPr>
        <w:tc>
          <w:tcPr>
            <w:tcW w:w="1160" w:type="dxa"/>
            <w:noWrap/>
            <w:vAlign w:val="center"/>
            <w:hideMark/>
          </w:tcPr>
          <w:p w14:paraId="258F69F5" w14:textId="77777777" w:rsidR="00436054" w:rsidRPr="00436054" w:rsidRDefault="00436054" w:rsidP="00436054">
            <w:pPr>
              <w:widowControl/>
              <w:autoSpaceDE/>
              <w:autoSpaceDN/>
              <w:adjustRightInd/>
              <w:ind w:firstLineChars="100" w:firstLine="220"/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  <w:t xml:space="preserve">PSU </w:t>
            </w:r>
          </w:p>
        </w:tc>
        <w:tc>
          <w:tcPr>
            <w:tcW w:w="6353" w:type="dxa"/>
            <w:noWrap/>
            <w:vAlign w:val="bottom"/>
            <w:hideMark/>
          </w:tcPr>
          <w:p w14:paraId="09E09481" w14:textId="77777777" w:rsidR="00436054" w:rsidRPr="00436054" w:rsidRDefault="00436054" w:rsidP="00436054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cs/>
              </w:rPr>
              <w:t>ឯកតាគំរូដំបូង</w:t>
            </w:r>
          </w:p>
        </w:tc>
      </w:tr>
      <w:tr w:rsidR="00436054" w:rsidRPr="00436054" w14:paraId="6FE07B16" w14:textId="77777777" w:rsidTr="00C22F90">
        <w:trPr>
          <w:trHeight w:val="492"/>
        </w:trPr>
        <w:tc>
          <w:tcPr>
            <w:tcW w:w="1160" w:type="dxa"/>
            <w:noWrap/>
            <w:vAlign w:val="center"/>
            <w:hideMark/>
          </w:tcPr>
          <w:p w14:paraId="34B8326C" w14:textId="77777777" w:rsidR="00436054" w:rsidRPr="00436054" w:rsidRDefault="00436054" w:rsidP="00436054">
            <w:pPr>
              <w:widowControl/>
              <w:autoSpaceDE/>
              <w:autoSpaceDN/>
              <w:adjustRightInd/>
              <w:ind w:firstLineChars="100" w:firstLine="220"/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  <w:t xml:space="preserve">RCI </w:t>
            </w:r>
          </w:p>
        </w:tc>
        <w:tc>
          <w:tcPr>
            <w:tcW w:w="6353" w:type="dxa"/>
            <w:noWrap/>
            <w:vAlign w:val="bottom"/>
            <w:hideMark/>
          </w:tcPr>
          <w:p w14:paraId="19731B06" w14:textId="77777777" w:rsidR="00436054" w:rsidRPr="00436054" w:rsidRDefault="00436054" w:rsidP="00436054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cs/>
              </w:rPr>
              <w:t>សូចនាករចំណាយក្នុងការជ្រើសរើសបុគ្គលិក</w:t>
            </w:r>
          </w:p>
        </w:tc>
      </w:tr>
      <w:tr w:rsidR="00436054" w:rsidRPr="00436054" w14:paraId="251F98C4" w14:textId="77777777" w:rsidTr="00C22F90">
        <w:trPr>
          <w:trHeight w:val="492"/>
        </w:trPr>
        <w:tc>
          <w:tcPr>
            <w:tcW w:w="1160" w:type="dxa"/>
            <w:noWrap/>
            <w:vAlign w:val="center"/>
            <w:hideMark/>
          </w:tcPr>
          <w:p w14:paraId="11DEE6E4" w14:textId="77777777" w:rsidR="00436054" w:rsidRPr="00436054" w:rsidRDefault="00436054" w:rsidP="00436054">
            <w:pPr>
              <w:widowControl/>
              <w:autoSpaceDE/>
              <w:autoSpaceDN/>
              <w:adjustRightInd/>
              <w:ind w:firstLineChars="100" w:firstLine="220"/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  <w:t xml:space="preserve">RGC  </w:t>
            </w:r>
          </w:p>
        </w:tc>
        <w:tc>
          <w:tcPr>
            <w:tcW w:w="6353" w:type="dxa"/>
            <w:noWrap/>
            <w:vAlign w:val="bottom"/>
            <w:hideMark/>
          </w:tcPr>
          <w:p w14:paraId="2F4C81E2" w14:textId="77777777" w:rsidR="00436054" w:rsidRPr="00436054" w:rsidRDefault="00436054" w:rsidP="00436054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cs/>
              </w:rPr>
              <w:t>រាជរដ្ឋាភិបាលកម្ពុជា</w:t>
            </w:r>
          </w:p>
        </w:tc>
      </w:tr>
      <w:tr w:rsidR="00436054" w:rsidRPr="00436054" w14:paraId="72FE66A5" w14:textId="77777777" w:rsidTr="00C22F90">
        <w:trPr>
          <w:trHeight w:val="492"/>
        </w:trPr>
        <w:tc>
          <w:tcPr>
            <w:tcW w:w="1160" w:type="dxa"/>
            <w:noWrap/>
            <w:vAlign w:val="center"/>
            <w:hideMark/>
          </w:tcPr>
          <w:p w14:paraId="48344CA0" w14:textId="77777777" w:rsidR="00436054" w:rsidRPr="00436054" w:rsidRDefault="00436054" w:rsidP="00436054">
            <w:pPr>
              <w:widowControl/>
              <w:autoSpaceDE/>
              <w:autoSpaceDN/>
              <w:adjustRightInd/>
              <w:ind w:firstLineChars="100" w:firstLine="220"/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  <w:t xml:space="preserve">SD  </w:t>
            </w:r>
          </w:p>
        </w:tc>
        <w:tc>
          <w:tcPr>
            <w:tcW w:w="6353" w:type="dxa"/>
            <w:noWrap/>
            <w:vAlign w:val="bottom"/>
            <w:hideMark/>
          </w:tcPr>
          <w:p w14:paraId="196C8386" w14:textId="77777777" w:rsidR="00436054" w:rsidRPr="00436054" w:rsidRDefault="00436054" w:rsidP="00436054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cs/>
              </w:rPr>
              <w:t>គម្លាតស្តង់ដារ</w:t>
            </w:r>
          </w:p>
        </w:tc>
      </w:tr>
      <w:tr w:rsidR="00436054" w:rsidRPr="00436054" w14:paraId="67496B66" w14:textId="77777777" w:rsidTr="00C22F90">
        <w:trPr>
          <w:trHeight w:val="492"/>
        </w:trPr>
        <w:tc>
          <w:tcPr>
            <w:tcW w:w="1160" w:type="dxa"/>
            <w:noWrap/>
            <w:vAlign w:val="center"/>
            <w:hideMark/>
          </w:tcPr>
          <w:p w14:paraId="24B4C646" w14:textId="77777777" w:rsidR="00436054" w:rsidRPr="00436054" w:rsidRDefault="00436054" w:rsidP="00436054">
            <w:pPr>
              <w:widowControl/>
              <w:autoSpaceDE/>
              <w:autoSpaceDN/>
              <w:adjustRightInd/>
              <w:ind w:firstLineChars="100" w:firstLine="220"/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  <w:t xml:space="preserve">SDG </w:t>
            </w:r>
          </w:p>
        </w:tc>
        <w:tc>
          <w:tcPr>
            <w:tcW w:w="6353" w:type="dxa"/>
            <w:noWrap/>
            <w:vAlign w:val="bottom"/>
            <w:hideMark/>
          </w:tcPr>
          <w:p w14:paraId="4627287F" w14:textId="77777777" w:rsidR="00436054" w:rsidRPr="00436054" w:rsidRDefault="00436054" w:rsidP="00436054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cs/>
              </w:rPr>
              <w:t>គោលដៅអភិវឌ្ឍន៍ប្រកបដោយចីរភាព</w:t>
            </w:r>
          </w:p>
        </w:tc>
      </w:tr>
      <w:tr w:rsidR="00436054" w:rsidRPr="00436054" w14:paraId="051F9157" w14:textId="77777777" w:rsidTr="00C22F90">
        <w:trPr>
          <w:trHeight w:val="492"/>
        </w:trPr>
        <w:tc>
          <w:tcPr>
            <w:tcW w:w="1160" w:type="dxa"/>
            <w:noWrap/>
            <w:vAlign w:val="center"/>
            <w:hideMark/>
          </w:tcPr>
          <w:p w14:paraId="06AA0B0A" w14:textId="77777777" w:rsidR="00436054" w:rsidRPr="00436054" w:rsidRDefault="00436054" w:rsidP="00436054">
            <w:pPr>
              <w:widowControl/>
              <w:autoSpaceDE/>
              <w:autoSpaceDN/>
              <w:adjustRightInd/>
              <w:ind w:firstLineChars="100" w:firstLine="220"/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  <w:t xml:space="preserve">SDM </w:t>
            </w:r>
          </w:p>
        </w:tc>
        <w:tc>
          <w:tcPr>
            <w:tcW w:w="6353" w:type="dxa"/>
            <w:noWrap/>
            <w:vAlign w:val="bottom"/>
            <w:hideMark/>
          </w:tcPr>
          <w:p w14:paraId="44763016" w14:textId="77777777" w:rsidR="00436054" w:rsidRPr="00436054" w:rsidRDefault="00436054" w:rsidP="00436054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cs/>
              </w:rPr>
              <w:t>វិធីសាស្ត្រថ្ងៃតាមស្តង់ដារ</w:t>
            </w:r>
          </w:p>
        </w:tc>
      </w:tr>
      <w:tr w:rsidR="00436054" w:rsidRPr="00436054" w14:paraId="5185C498" w14:textId="77777777" w:rsidTr="00C22F90">
        <w:trPr>
          <w:trHeight w:val="492"/>
        </w:trPr>
        <w:tc>
          <w:tcPr>
            <w:tcW w:w="1160" w:type="dxa"/>
            <w:noWrap/>
            <w:vAlign w:val="center"/>
            <w:hideMark/>
          </w:tcPr>
          <w:p w14:paraId="271765D0" w14:textId="77777777" w:rsidR="00436054" w:rsidRPr="00436054" w:rsidRDefault="00436054" w:rsidP="00436054">
            <w:pPr>
              <w:widowControl/>
              <w:autoSpaceDE/>
              <w:autoSpaceDN/>
              <w:adjustRightInd/>
              <w:ind w:firstLineChars="100" w:firstLine="220"/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  <w:t xml:space="preserve">SNA </w:t>
            </w:r>
          </w:p>
        </w:tc>
        <w:tc>
          <w:tcPr>
            <w:tcW w:w="6353" w:type="dxa"/>
            <w:noWrap/>
            <w:vAlign w:val="bottom"/>
            <w:hideMark/>
          </w:tcPr>
          <w:p w14:paraId="47A9A0AC" w14:textId="77777777" w:rsidR="00436054" w:rsidRPr="00436054" w:rsidRDefault="00436054" w:rsidP="00436054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cs/>
              </w:rPr>
              <w:t>ប្រព័ន្ធគណនេយ្យជាតិ</w:t>
            </w:r>
          </w:p>
        </w:tc>
      </w:tr>
      <w:tr w:rsidR="00436054" w:rsidRPr="00436054" w14:paraId="1071B0C8" w14:textId="77777777" w:rsidTr="00C22F90">
        <w:trPr>
          <w:trHeight w:val="492"/>
        </w:trPr>
        <w:tc>
          <w:tcPr>
            <w:tcW w:w="1160" w:type="dxa"/>
            <w:noWrap/>
            <w:vAlign w:val="center"/>
            <w:hideMark/>
          </w:tcPr>
          <w:p w14:paraId="13D3DA75" w14:textId="77777777" w:rsidR="00436054" w:rsidRPr="00436054" w:rsidRDefault="00436054" w:rsidP="00436054">
            <w:pPr>
              <w:widowControl/>
              <w:autoSpaceDE/>
              <w:autoSpaceDN/>
              <w:adjustRightInd/>
              <w:ind w:firstLineChars="100" w:firstLine="220"/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  <w:t>UNDP</w:t>
            </w:r>
          </w:p>
        </w:tc>
        <w:tc>
          <w:tcPr>
            <w:tcW w:w="6353" w:type="dxa"/>
            <w:noWrap/>
            <w:vAlign w:val="bottom"/>
            <w:hideMark/>
          </w:tcPr>
          <w:p w14:paraId="417068CF" w14:textId="77777777" w:rsidR="00436054" w:rsidRPr="00436054" w:rsidRDefault="00436054" w:rsidP="00436054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cs/>
              </w:rPr>
              <w:t>កម្មវិធីអភិវឌ្ឍន៍អង្គការសហប្រជាជាតិ</w:t>
            </w:r>
          </w:p>
        </w:tc>
      </w:tr>
      <w:tr w:rsidR="00436054" w:rsidRPr="00436054" w14:paraId="44E4093B" w14:textId="77777777" w:rsidTr="00C22F90">
        <w:trPr>
          <w:trHeight w:val="492"/>
        </w:trPr>
        <w:tc>
          <w:tcPr>
            <w:tcW w:w="1160" w:type="dxa"/>
            <w:noWrap/>
            <w:vAlign w:val="center"/>
            <w:hideMark/>
          </w:tcPr>
          <w:p w14:paraId="7497AB7D" w14:textId="77777777" w:rsidR="00436054" w:rsidRPr="00436054" w:rsidRDefault="00436054" w:rsidP="00436054">
            <w:pPr>
              <w:widowControl/>
              <w:autoSpaceDE/>
              <w:autoSpaceDN/>
              <w:adjustRightInd/>
              <w:ind w:firstLineChars="100" w:firstLine="220"/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sz w:val="22"/>
                <w:szCs w:val="22"/>
              </w:rPr>
              <w:t>WB</w:t>
            </w:r>
          </w:p>
        </w:tc>
        <w:tc>
          <w:tcPr>
            <w:tcW w:w="6353" w:type="dxa"/>
            <w:noWrap/>
            <w:vAlign w:val="bottom"/>
            <w:hideMark/>
          </w:tcPr>
          <w:p w14:paraId="799ADB82" w14:textId="77777777" w:rsidR="00436054" w:rsidRPr="00436054" w:rsidRDefault="00436054" w:rsidP="00436054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</w:rPr>
            </w:pPr>
            <w:r w:rsidRPr="00436054">
              <w:rPr>
                <w:rFonts w:ascii="Khmer OS Battambang" w:hAnsi="Khmer OS Battambang" w:cs="Khmer OS Battambang"/>
                <w:color w:val="000000"/>
                <w:cs/>
              </w:rPr>
              <w:t>ធនាគារពិភពលោក</w:t>
            </w:r>
          </w:p>
        </w:tc>
      </w:tr>
    </w:tbl>
    <w:p w14:paraId="29F5F870" w14:textId="77777777" w:rsidR="002A3242" w:rsidRPr="00326C8F" w:rsidRDefault="002A3242" w:rsidP="002A3242">
      <w:pPr>
        <w:kinsoku w:val="0"/>
        <w:overflowPunct w:val="0"/>
        <w:spacing w:line="200" w:lineRule="exact"/>
        <w:rPr>
          <w:rFonts w:cs="Times New Roman"/>
        </w:rPr>
      </w:pPr>
    </w:p>
    <w:p w14:paraId="5C48B0C9" w14:textId="77777777" w:rsidR="002A3242" w:rsidRPr="00326C8F" w:rsidRDefault="002A3242" w:rsidP="002A3242">
      <w:pPr>
        <w:kinsoku w:val="0"/>
        <w:overflowPunct w:val="0"/>
        <w:spacing w:line="200" w:lineRule="exact"/>
        <w:rPr>
          <w:rFonts w:cs="Times New Roman"/>
        </w:rPr>
      </w:pPr>
    </w:p>
    <w:p w14:paraId="6BB2EF86" w14:textId="77777777" w:rsidR="002A3242" w:rsidRPr="00326C8F" w:rsidRDefault="002A3242" w:rsidP="002A3242">
      <w:pPr>
        <w:kinsoku w:val="0"/>
        <w:overflowPunct w:val="0"/>
        <w:spacing w:line="200" w:lineRule="exact"/>
        <w:rPr>
          <w:rFonts w:cs="Times New Roman"/>
        </w:rPr>
      </w:pPr>
    </w:p>
    <w:p w14:paraId="4A9BE615" w14:textId="77777777" w:rsidR="002A3242" w:rsidRPr="00326C8F" w:rsidRDefault="002A3242" w:rsidP="002A3242">
      <w:pPr>
        <w:kinsoku w:val="0"/>
        <w:overflowPunct w:val="0"/>
        <w:spacing w:before="19" w:line="240" w:lineRule="exact"/>
        <w:rPr>
          <w:rFonts w:cs="Times New Roman"/>
        </w:rPr>
      </w:pPr>
    </w:p>
    <w:p w14:paraId="59D69DF3" w14:textId="77777777" w:rsidR="002A3242" w:rsidRPr="00326C8F" w:rsidRDefault="002A3242" w:rsidP="002A3242">
      <w:pPr>
        <w:kinsoku w:val="0"/>
        <w:overflowPunct w:val="0"/>
        <w:spacing w:before="3" w:line="150" w:lineRule="exact"/>
        <w:rPr>
          <w:rFonts w:cs="Times New Roman"/>
        </w:rPr>
      </w:pPr>
    </w:p>
    <w:p w14:paraId="197669D1" w14:textId="77777777" w:rsidR="002A3242" w:rsidRPr="00326C8F" w:rsidRDefault="002A3242" w:rsidP="002A3242">
      <w:pPr>
        <w:kinsoku w:val="0"/>
        <w:overflowPunct w:val="0"/>
        <w:spacing w:line="200" w:lineRule="exact"/>
        <w:rPr>
          <w:rFonts w:cs="Times New Roman"/>
        </w:rPr>
      </w:pPr>
    </w:p>
    <w:p w14:paraId="6EC63809" w14:textId="77777777" w:rsidR="002A3242" w:rsidRPr="00326C8F" w:rsidRDefault="002A3242" w:rsidP="002A3242">
      <w:pPr>
        <w:kinsoku w:val="0"/>
        <w:overflowPunct w:val="0"/>
        <w:spacing w:line="200" w:lineRule="exact"/>
        <w:rPr>
          <w:rFonts w:cs="Times New Roman"/>
        </w:rPr>
      </w:pPr>
    </w:p>
    <w:p w14:paraId="4560AB8D" w14:textId="77777777" w:rsidR="002A3242" w:rsidRPr="00326C8F" w:rsidRDefault="002A3242">
      <w:pPr>
        <w:pStyle w:val="BodyText"/>
        <w:tabs>
          <w:tab w:val="left" w:pos="1540"/>
        </w:tabs>
        <w:kinsoku w:val="0"/>
        <w:overflowPunct w:val="0"/>
        <w:spacing w:before="35"/>
        <w:rPr>
          <w:sz w:val="24"/>
          <w:szCs w:val="24"/>
        </w:rPr>
      </w:pPr>
    </w:p>
    <w:p w14:paraId="28A22AD9" w14:textId="77777777" w:rsidR="000C23D2" w:rsidRPr="00326C8F" w:rsidRDefault="000C23D2">
      <w:pPr>
        <w:kinsoku w:val="0"/>
        <w:overflowPunct w:val="0"/>
        <w:spacing w:before="4" w:line="130" w:lineRule="exact"/>
        <w:rPr>
          <w:rFonts w:cs="Times New Roman"/>
        </w:rPr>
      </w:pPr>
    </w:p>
    <w:p w14:paraId="70528C83" w14:textId="77777777" w:rsidR="000C23D2" w:rsidRPr="00326C8F" w:rsidRDefault="000C23D2">
      <w:pPr>
        <w:kinsoku w:val="0"/>
        <w:overflowPunct w:val="0"/>
        <w:spacing w:line="200" w:lineRule="exact"/>
        <w:rPr>
          <w:rFonts w:cs="Times New Roman"/>
        </w:rPr>
      </w:pPr>
    </w:p>
    <w:p w14:paraId="29E57AF2" w14:textId="77777777" w:rsidR="000C23D2" w:rsidRDefault="000C23D2">
      <w:pPr>
        <w:kinsoku w:val="0"/>
        <w:overflowPunct w:val="0"/>
        <w:spacing w:line="200" w:lineRule="exact"/>
        <w:rPr>
          <w:rFonts w:cs="Times New Roman"/>
        </w:rPr>
      </w:pPr>
    </w:p>
    <w:p w14:paraId="63AA6B68" w14:textId="77777777" w:rsidR="00140769" w:rsidRDefault="00140769">
      <w:pPr>
        <w:kinsoku w:val="0"/>
        <w:overflowPunct w:val="0"/>
        <w:spacing w:line="200" w:lineRule="exact"/>
        <w:rPr>
          <w:rFonts w:cs="Times New Roman"/>
        </w:rPr>
      </w:pPr>
    </w:p>
    <w:p w14:paraId="1BE7584A" w14:textId="4AE207AB" w:rsidR="00140769" w:rsidRDefault="00140769">
      <w:pPr>
        <w:kinsoku w:val="0"/>
        <w:overflowPunct w:val="0"/>
        <w:spacing w:line="200" w:lineRule="exact"/>
        <w:rPr>
          <w:rFonts w:cs="Times New Roman"/>
        </w:rPr>
      </w:pPr>
    </w:p>
    <w:p w14:paraId="5C4D0ABA" w14:textId="12A17916" w:rsidR="00460C24" w:rsidRDefault="00460C24">
      <w:pPr>
        <w:kinsoku w:val="0"/>
        <w:overflowPunct w:val="0"/>
        <w:spacing w:line="200" w:lineRule="exact"/>
        <w:rPr>
          <w:rFonts w:cs="Times New Roman"/>
        </w:rPr>
      </w:pPr>
    </w:p>
    <w:p w14:paraId="78D088FF" w14:textId="77777777" w:rsidR="00EF2199" w:rsidRDefault="00EF2199" w:rsidP="00EF2199">
      <w:pPr>
        <w:widowControl/>
        <w:autoSpaceDE/>
        <w:autoSpaceDN/>
        <w:adjustRightInd/>
        <w:rPr>
          <w:rFonts w:cstheme="minorBidi"/>
          <w:cs/>
        </w:rPr>
      </w:pPr>
      <w:bookmarkStart w:id="8" w:name="bookmark2"/>
      <w:bookmarkStart w:id="9" w:name="_Toc216792640"/>
      <w:bookmarkStart w:id="10" w:name="_Toc216855083"/>
      <w:bookmarkStart w:id="11" w:name="_Toc216855241"/>
      <w:bookmarkStart w:id="12" w:name="_Toc216855538"/>
      <w:bookmarkStart w:id="13" w:name="_Toc216861431"/>
      <w:bookmarkEnd w:id="8"/>
      <w:r>
        <w:rPr>
          <w:rFonts w:cstheme="minorBidi"/>
          <w:cs/>
        </w:rPr>
        <w:br/>
      </w:r>
    </w:p>
    <w:p w14:paraId="5BE09307" w14:textId="77777777" w:rsidR="00EF2199" w:rsidRDefault="00EF2199">
      <w:pPr>
        <w:widowControl/>
        <w:autoSpaceDE/>
        <w:autoSpaceDN/>
        <w:adjustRightInd/>
        <w:rPr>
          <w:rFonts w:cstheme="minorBidi"/>
          <w:cs/>
        </w:rPr>
      </w:pPr>
      <w:r>
        <w:rPr>
          <w:rFonts w:cstheme="minorBidi"/>
          <w:cs/>
        </w:rPr>
        <w:br w:type="page"/>
      </w:r>
    </w:p>
    <w:p w14:paraId="74B6CE82" w14:textId="73248A75" w:rsidR="008F5D5C" w:rsidRPr="00657B1C" w:rsidRDefault="008F5D5C" w:rsidP="00EF2199">
      <w:pPr>
        <w:widowControl/>
        <w:autoSpaceDE/>
        <w:autoSpaceDN/>
        <w:adjustRightInd/>
        <w:jc w:val="center"/>
        <w:rPr>
          <w:rFonts w:ascii="Khmer OS Muol Light" w:hAnsi="Khmer OS Muol Light" w:cs="Khmer OS Muol Light"/>
          <w:color w:val="002060"/>
        </w:rPr>
      </w:pPr>
      <w:r w:rsidRPr="00657B1C">
        <w:rPr>
          <w:rFonts w:ascii="Khmer OS Muol Light" w:hAnsi="Khmer OS Muol Light" w:cs="Khmer OS Muol Light"/>
          <w:color w:val="002060"/>
          <w:cs/>
        </w:rPr>
        <w:lastRenderedPageBreak/>
        <w:t>បុព្វកថា</w:t>
      </w:r>
    </w:p>
    <w:p w14:paraId="48E9EED0" w14:textId="77777777" w:rsidR="00DA027B" w:rsidRPr="00D119B4" w:rsidRDefault="00DA027B" w:rsidP="00EF2199">
      <w:pPr>
        <w:widowControl/>
        <w:autoSpaceDE/>
        <w:autoSpaceDN/>
        <w:adjustRightInd/>
        <w:jc w:val="center"/>
        <w:rPr>
          <w:rFonts w:ascii="Khmer OS Muol Light" w:hAnsi="Khmer OS Muol Light" w:cs="Khmer OS Muol Light"/>
          <w:color w:val="004F88"/>
        </w:rPr>
      </w:pPr>
    </w:p>
    <w:p w14:paraId="3F6F6DED" w14:textId="4BD719A4" w:rsidR="00546967" w:rsidRDefault="00546967" w:rsidP="00576BD3">
      <w:pPr>
        <w:spacing w:before="120" w:line="276" w:lineRule="auto"/>
        <w:ind w:firstLine="567"/>
        <w:jc w:val="both"/>
        <w:rPr>
          <w:rFonts w:ascii="Khmer OS Battambang" w:hAnsi="Khmer OS Battambang" w:cs="Khmer OS Battambang"/>
          <w:color w:val="002060"/>
          <w:spacing w:val="4"/>
          <w:lang w:val="ca-ES"/>
        </w:rPr>
      </w:pPr>
      <w:r w:rsidRPr="00546967">
        <w:rPr>
          <w:rFonts w:ascii="Khmer OS Battambang" w:hAnsi="Khmer OS Battambang" w:cs="Khmer OS Battambang"/>
          <w:color w:val="002060"/>
          <w:spacing w:val="-12"/>
          <w:cs/>
          <w:lang w:val="ca-ES"/>
        </w:rPr>
        <w:t xml:space="preserve">របាយការណ៍លទ្ធផលបឋមនៃ </w:t>
      </w:r>
      <w:r w:rsidRPr="00546967">
        <w:rPr>
          <w:rFonts w:ascii="Khmer OS Battambang" w:hAnsi="Khmer OS Battambang" w:cs="Khmer OS Battambang"/>
          <w:b/>
          <w:bCs/>
          <w:color w:val="002060"/>
          <w:spacing w:val="-12"/>
          <w:cs/>
          <w:lang w:val="ca-ES"/>
        </w:rPr>
        <w:t>អង្កេតកម្លាំងពលកម្មកម្ពុជាឆ្នាំ២០២៥</w:t>
      </w:r>
      <w:r w:rsidRPr="00546967">
        <w:rPr>
          <w:rFonts w:ascii="Khmer OS Battambang" w:hAnsi="Khmer OS Battambang" w:cs="Khmer OS Battambang"/>
          <w:color w:val="002060"/>
          <w:spacing w:val="-12"/>
          <w:cs/>
          <w:lang w:val="ca-ES"/>
        </w:rPr>
        <w:t xml:space="preserve"> បានផ្តល់ទិន្នន័យស្ថិតិសំខាន់ៗ</w:t>
      </w:r>
      <w:r w:rsidRPr="00546967">
        <w:rPr>
          <w:rFonts w:ascii="Khmer OS Battambang" w:hAnsi="Khmer OS Battambang" w:cs="Khmer OS Battambang"/>
          <w:color w:val="002060"/>
          <w:spacing w:val="4"/>
          <w:cs/>
          <w:lang w:val="ca-ES"/>
        </w:rPr>
        <w:t xml:space="preserve"> រួមមាន៖ កម្លាំងពលកម្ម ទីផ្សារពលកម្ម អ្នកធ្វើការតាមវិស័យ អត្រាចូលរួមក្នុងកម្លាំងពលកម្ម អត្រាអត់ការងារធ្វើ ស្ថានភាពការងារ ចំនួនម៉ោងធ្វើការ លក្ខណៈសង្គមសេដ្ឋកិច្ច និងសូចនាករផ្សេងៗទៀត។ របាយការណ៍លទ្ធផលបឋមនេះ</w:t>
      </w:r>
      <w:r>
        <w:rPr>
          <w:rFonts w:ascii="Khmer OS Battambang" w:hAnsi="Khmer OS Battambang" w:cs="Khmer OS Battambang" w:hint="cs"/>
          <w:color w:val="002060"/>
          <w:spacing w:val="4"/>
          <w:cs/>
          <w:lang w:val="ca-ES"/>
        </w:rPr>
        <w:t xml:space="preserve"> </w:t>
      </w:r>
      <w:r w:rsidRPr="00546967">
        <w:rPr>
          <w:rFonts w:ascii="Khmer OS Battambang" w:hAnsi="Khmer OS Battambang" w:cs="Khmer OS Battambang"/>
          <w:color w:val="002060"/>
          <w:spacing w:val="4"/>
          <w:cs/>
          <w:lang w:val="ca-ES"/>
        </w:rPr>
        <w:t>ត្រូវបានដឹកនាំអនុវត្តប្រមូលទិន្នន័យចាប់ពីថ្ងៃទី២៥ ខែតុលា ជាលើថ្ងៃទី២៩ ខែវិច្ឆិកា ឆ្នាំ២០២៥ ដោយវិទ្យាស្ថានជាតិស្ថិតិនៃក្រសួងផែនការ គ្របដណ្តប់ទូទាំងព្រះរាជាណាចក្រកម្ពុជា។</w:t>
      </w:r>
    </w:p>
    <w:p w14:paraId="402794F7" w14:textId="7DFAFA6B" w:rsidR="00546967" w:rsidRPr="00546967" w:rsidRDefault="00546967" w:rsidP="00576BD3">
      <w:pPr>
        <w:spacing w:before="120" w:line="276" w:lineRule="auto"/>
        <w:ind w:firstLine="567"/>
        <w:jc w:val="both"/>
        <w:rPr>
          <w:rFonts w:ascii="Khmer OS Battambang" w:hAnsi="Khmer OS Battambang" w:cs="Khmer OS Battambang"/>
          <w:color w:val="002060"/>
          <w:lang w:val="ca-ES"/>
        </w:rPr>
      </w:pPr>
      <w:r w:rsidRPr="00546967">
        <w:rPr>
          <w:rFonts w:ascii="Khmer OS Battambang" w:hAnsi="Khmer OS Battambang" w:cs="Khmer OS Battambang"/>
          <w:color w:val="002060"/>
          <w:cs/>
        </w:rPr>
        <w:t>អង្កេតកម្លាំងពលកម្មកម្ពុជា ឆ្នាំ២០២៥ ត្រូវបានប្រមូលទិន្នន័យនៅក្នុងបរិបទដែលប្រទេសកម្ពុជា បាននិងកំពុងជួបប្រទះបញ្ហាជម្លោះព្រំដែន កម្ពុជា-ថៃ ដែលបានកើតឡើងក្នុងឆ្នាំ២០២៥ ហើយជម្លោះព្រំ</w:t>
      </w:r>
      <w:r w:rsidRPr="00546967">
        <w:rPr>
          <w:rFonts w:ascii="Khmer OS Battambang" w:hAnsi="Khmer OS Battambang" w:cs="Khmer OS Battambang"/>
          <w:color w:val="002060"/>
          <w:spacing w:val="-14"/>
          <w:cs/>
        </w:rPr>
        <w:t>ដែននេះ បានជះឥទ្ធិពលទៅលើលំហូរចំណាកស្រុក នៃពលករខ្មែរដែលបានវិលត្រឡប់ពីប្រទេសថៃមកកាន់</w:t>
      </w:r>
      <w:r>
        <w:rPr>
          <w:rFonts w:ascii="Khmer OS Battambang" w:hAnsi="Khmer OS Battambang" w:cs="Khmer OS Battambang" w:hint="cs"/>
          <w:color w:val="002060"/>
          <w:cs/>
        </w:rPr>
        <w:t xml:space="preserve"> </w:t>
      </w:r>
      <w:r w:rsidRPr="00546967">
        <w:rPr>
          <w:rFonts w:ascii="Khmer OS Battambang" w:hAnsi="Khmer OS Battambang" w:cs="Khmer OS Battambang"/>
          <w:color w:val="002060"/>
          <w:cs/>
        </w:rPr>
        <w:t>ប្រទេសកម្ពុជាវិញ។ ភាពតានតឹងនេះ បានបង្កផលប៉ះពាល់ដោយផ្ទាល់ដល់ជីវភាពរស់នៅរបស់កម្មករ</w:t>
      </w:r>
      <w:r>
        <w:rPr>
          <w:rFonts w:ascii="Khmer OS Battambang" w:hAnsi="Khmer OS Battambang" w:cs="Khmer OS Battambang" w:hint="cs"/>
          <w:color w:val="002060"/>
          <w:cs/>
        </w:rPr>
        <w:t xml:space="preserve">     </w:t>
      </w:r>
      <w:r w:rsidRPr="00546967">
        <w:rPr>
          <w:rFonts w:ascii="Khmer OS Battambang" w:hAnsi="Khmer OS Battambang" w:cs="Khmer OS Battambang"/>
          <w:color w:val="002060"/>
          <w:cs/>
        </w:rPr>
        <w:t>ចំណាកស្រុក និងក្រុមគ្រួសាររបស់ពួកគេ ទាំងក្នុងអំឡុងពេល និងក្រោយពេលនៃជម្លោះព្រំដែននេះ។</w:t>
      </w:r>
    </w:p>
    <w:p w14:paraId="47EF5472" w14:textId="6E90971A" w:rsidR="00546967" w:rsidRPr="00546967" w:rsidRDefault="00546967" w:rsidP="00576BD3">
      <w:pPr>
        <w:spacing w:before="120" w:line="276" w:lineRule="auto"/>
        <w:ind w:firstLine="720"/>
        <w:jc w:val="both"/>
        <w:rPr>
          <w:rFonts w:ascii="Khmer OS Battambang" w:hAnsi="Khmer OS Battambang" w:cs="Khmer OS Battambang"/>
          <w:color w:val="002060"/>
          <w:spacing w:val="-6"/>
          <w:lang w:val="ca-ES"/>
        </w:rPr>
      </w:pPr>
      <w:r w:rsidRPr="00546967">
        <w:rPr>
          <w:rFonts w:ascii="Khmer OS Battambang" w:hAnsi="Khmer OS Battambang" w:cs="Khmer OS Battambang"/>
          <w:color w:val="002060"/>
          <w:spacing w:val="-14"/>
          <w:cs/>
        </w:rPr>
        <w:t>របាយការណ៍អង្កេតកម្លាំងពលកម្មកម្ពុជា ឆ្នាំ២០២៥ មានគោលបំណងផ្តល់ទិន្នន័យស្ថិតិ និងសូចនាករ</w:t>
      </w:r>
      <w:r w:rsidRPr="00546967">
        <w:rPr>
          <w:rFonts w:ascii="Khmer OS Battambang" w:hAnsi="Khmer OS Battambang" w:cs="Khmer OS Battambang"/>
          <w:color w:val="002060"/>
          <w:spacing w:val="-6"/>
          <w:cs/>
        </w:rPr>
        <w:t xml:space="preserve"> គន្លឹះសម្រាប់គាំទ្រដល់ការធ្វើសេចក្តីសម្រេចចិត្តដោយផ្អែកលើភស្តុតាង ការតាមដានត្រួតពិនិត្យ និងវាយតម្លៃលើការអនុវត្តផែនការយុទ្ធសាស្ត្រ និងគោលនយោបាយជាតិសំខាន់ៗ រួមមាន៖ យុទ្ធសាស្ត្របញ្ចកោណ ដំណាក់កាលទី១ របស់រាជរដ្ឋាភិបាលនីតិកាលទី៧ នៃរដ្ឋសភា</w:t>
      </w:r>
      <w:r w:rsidRPr="00546967">
        <w:rPr>
          <w:rFonts w:ascii="Khmer OS Battambang" w:hAnsi="Khmer OS Battambang" w:cs="Khmer OS Battambang"/>
          <w:color w:val="002060"/>
          <w:spacing w:val="-6"/>
          <w:lang w:val="ca-ES"/>
        </w:rPr>
        <w:t xml:space="preserve">, </w:t>
      </w:r>
      <w:r w:rsidRPr="00546967">
        <w:rPr>
          <w:rFonts w:ascii="Khmer OS Battambang" w:hAnsi="Khmer OS Battambang" w:cs="Khmer OS Battambang"/>
          <w:color w:val="002060"/>
          <w:spacing w:val="-6"/>
          <w:cs/>
        </w:rPr>
        <w:t>ផែនការយុទ្ធសាស្ត្រអភិវឌ្ឍន៍ជាតិ</w:t>
      </w:r>
      <w:r w:rsidRPr="00546967">
        <w:rPr>
          <w:rFonts w:ascii="Khmer OS Battambang" w:hAnsi="Khmer OS Battambang" w:cs="Khmer OS Battambang"/>
          <w:color w:val="002060"/>
          <w:spacing w:val="-6"/>
          <w:lang w:val="ca-ES"/>
        </w:rPr>
        <w:t xml:space="preserve">, </w:t>
      </w:r>
      <w:r w:rsidRPr="00546967">
        <w:rPr>
          <w:rFonts w:ascii="Khmer OS Battambang" w:hAnsi="Khmer OS Battambang" w:cs="Khmer OS Battambang"/>
          <w:color w:val="002060"/>
          <w:spacing w:val="-6"/>
          <w:cs/>
        </w:rPr>
        <w:t>គោលដៅអភិវឌ្ឍប្រកបដោយចីរភាព ឆ្នាំ២០១៦-២០៣០</w:t>
      </w:r>
      <w:r w:rsidRPr="00546967">
        <w:rPr>
          <w:rFonts w:ascii="Khmer OS Battambang" w:hAnsi="Khmer OS Battambang" w:cs="Khmer OS Battambang"/>
          <w:color w:val="002060"/>
          <w:spacing w:val="-6"/>
          <w:lang w:val="ca-ES"/>
        </w:rPr>
        <w:t xml:space="preserve">, </w:t>
      </w:r>
      <w:r w:rsidRPr="00546967">
        <w:rPr>
          <w:rFonts w:ascii="Khmer OS Battambang" w:hAnsi="Khmer OS Battambang" w:cs="Khmer OS Battambang"/>
          <w:color w:val="002060"/>
          <w:spacing w:val="-6"/>
          <w:cs/>
        </w:rPr>
        <w:t>គោលនយោបាយជាតិស្តីពីមុខរបរនិងការងារ និងគោលនយោបាយអភិវឌ្ឍន៍វិស័យឧស្សាហកម្ម។ លើសពីនេះ ទិន្នន័យទាំងនេះ ក៏ជាប្រភពព័ត៌មានដ៏សំខាន់សម្រាប់អ្នករៀបចំ គោលនយោបាយ ក្រុមអ្នកស្រាវជ្រាវ ដៃគូអភិវឌ្ឍន៍ និងសាធារណជន ក្នុងការឈ្វេងយល់អំពីកម្លាំងពលកម្ម ស្ថានភាពការងារ អត្រាគ្មានការងារធ្វើ ម៉ោងធ្វើការ និងលក្ខណៈសង្គម-សេដ្ឋកិច្ចផ្សេងៗទៀតរបស់ប្រជាជនកម្ពុជា។ លទ្ធផលនៃការអង្កេតនេះ នឹងដើរតួនាទីយ៉ាងសំខាន់ក្នុងការវិភាគស្ថានភាព</w:t>
      </w:r>
      <w:r>
        <w:rPr>
          <w:rFonts w:ascii="Khmer OS Battambang" w:hAnsi="Khmer OS Battambang" w:cs="Khmer OS Battambang" w:hint="cs"/>
          <w:color w:val="002060"/>
          <w:spacing w:val="-6"/>
          <w:cs/>
        </w:rPr>
        <w:t xml:space="preserve">     </w:t>
      </w:r>
      <w:r w:rsidRPr="00546967">
        <w:rPr>
          <w:rFonts w:ascii="Khmer OS Battambang" w:hAnsi="Khmer OS Battambang" w:cs="Khmer OS Battambang"/>
          <w:color w:val="002060"/>
          <w:spacing w:val="-6"/>
          <w:cs/>
        </w:rPr>
        <w:t>ទីផ្សារការងារ សូចនាករការងារសមរម្យ និងការជំរុញកំណើនសេដ្ឋកិច្ច ផងដែរ។</w:t>
      </w:r>
    </w:p>
    <w:p w14:paraId="52736589" w14:textId="7E762043" w:rsidR="008F5D5C" w:rsidRPr="00546967" w:rsidRDefault="00546967" w:rsidP="008F5D5C">
      <w:pPr>
        <w:ind w:firstLine="720"/>
        <w:jc w:val="both"/>
        <w:rPr>
          <w:rFonts w:ascii="Khmer OS Battambang" w:hAnsi="Khmer OS Battambang" w:cs="Khmer OS Battambang"/>
          <w:color w:val="002060"/>
          <w:spacing w:val="-10"/>
          <w:lang w:val="ca-ES"/>
        </w:rPr>
      </w:pPr>
      <w:r w:rsidRPr="00546967">
        <w:rPr>
          <w:rFonts w:ascii="Khmer OS Battambang" w:hAnsi="Khmer OS Battambang" w:cs="Khmer OS Battambang"/>
          <w:color w:val="002060"/>
          <w:spacing w:val="-10"/>
          <w:cs/>
        </w:rPr>
        <w:t xml:space="preserve">ជាទីបញ្ចប់ ខ្ញុំសូមថ្លែងអំណរគុណយ៉ាងជ្រាលជ្រៅបំផុតជូនចំពោះ ប្រមុខរាជរដ្ឋាភិបាលកម្ពុជា និង </w:t>
      </w:r>
      <w:r w:rsidRPr="00546967">
        <w:rPr>
          <w:rFonts w:ascii="Khmer OS Battambang" w:hAnsi="Khmer OS Battambang" w:cs="Khmer OS Battambang"/>
          <w:color w:val="002060"/>
          <w:spacing w:val="-22"/>
          <w:cs/>
        </w:rPr>
        <w:t>ក្រសួងសេដ្ឋកិច្ចនិងហិរញ្ញវត្ថុ ដែលបានផ្តល់ការគាំទ្រផ្នែកហិរញ្ញវត្ថុសម្រាប់ការអនុវត្តការងារអង្កេតកម្លាំងពលកម្ម</w:t>
      </w:r>
      <w:r w:rsidRPr="00546967">
        <w:rPr>
          <w:rFonts w:ascii="Khmer OS Battambang" w:hAnsi="Khmer OS Battambang" w:cs="Khmer OS Battambang"/>
          <w:color w:val="002060"/>
          <w:spacing w:val="-10"/>
          <w:cs/>
        </w:rPr>
        <w:t xml:space="preserve"> កម្ពុជា ឆ្នាំ២០២៥។ ខ្ញុំក៏សូមថ្លែងអំណរគុណដល់ក្រសួងការងារ និងបណ្តុះបណ្តាលវិជ្ជាជីវៈ អង្គការអន្តរជាតិ ខាងការងារ កម្មវិធីរអភិវឌ្ឍន៍អង្គការសហប្រជាជាតិ និងធនាគារពិភពលោក សម្រាប់ការគាំទ្រផ្នែកបច្ចេកទេស </w:t>
      </w:r>
      <w:r w:rsidRPr="00546967">
        <w:rPr>
          <w:rFonts w:ascii="Khmer OS Battambang" w:hAnsi="Khmer OS Battambang" w:cs="Khmer OS Battambang"/>
          <w:color w:val="002060"/>
          <w:spacing w:val="-10"/>
          <w:cs/>
        </w:rPr>
        <w:lastRenderedPageBreak/>
        <w:t>និងការចូលរួមយ៉ាងសកម្មក្នុងដំណើរការអង្កេតកម្លាំងពលកម្មកម្ពុជា</w:t>
      </w:r>
      <w:r>
        <w:rPr>
          <w:rFonts w:ascii="Khmer OS Battambang" w:hAnsi="Khmer OS Battambang" w:cs="Khmer OS Battambang" w:hint="cs"/>
          <w:color w:val="002060"/>
          <w:spacing w:val="-10"/>
          <w:cs/>
        </w:rPr>
        <w:t xml:space="preserve"> </w:t>
      </w:r>
      <w:r w:rsidRPr="00546967">
        <w:rPr>
          <w:rFonts w:ascii="Khmer OS Battambang" w:hAnsi="Khmer OS Battambang" w:cs="Khmer OS Battambang"/>
          <w:color w:val="002060"/>
          <w:spacing w:val="-10"/>
          <w:cs/>
        </w:rPr>
        <w:t>ឆ្នាំ២០២៥ នេះ។ ជាពិសេស លទ្ធផលគួរជាទីមោទនៈនេះ សម្រេចទៅបានដោយមានការចូលរួមខិតខំប្រឹងប្រែងបំពេញភារកិច្ចប្រកបដោយ ស្មារតី</w:t>
      </w:r>
      <w:r w:rsidRPr="0033745B">
        <w:rPr>
          <w:rFonts w:ascii="Khmer OS Battambang" w:hAnsi="Khmer OS Battambang" w:cs="Khmer OS Battambang"/>
          <w:color w:val="002060"/>
          <w:spacing w:val="10"/>
          <w:cs/>
        </w:rPr>
        <w:t>យកចិត្តទុកដាក់ខ្ពស់របស់ក្រុមប្រឹក្សាភិបាលនៃវិទ្យាស្ថានជាតិស្ថិតិ ថ្នាក់ដឹកនាំនៃវិទ្យាស្ថានជាតិស្ថិតិ</w:t>
      </w:r>
      <w:r w:rsidRPr="00546967">
        <w:rPr>
          <w:rFonts w:ascii="Khmer OS Battambang" w:hAnsi="Khmer OS Battambang" w:cs="Khmer OS Battambang"/>
          <w:color w:val="002060"/>
          <w:spacing w:val="-10"/>
          <w:cs/>
        </w:rPr>
        <w:t xml:space="preserve"> គណៈកម្មការបច្ចេកទេសអន្តរក្រសួង ក្រុមការងារបច្ចេកទេស មន្ត្រីអង្កេតទាំងអស់ អាជ្ញាធរគ្រប់លំដាប់ថ្នាក់ </w:t>
      </w:r>
      <w:r w:rsidRPr="0033745B">
        <w:rPr>
          <w:rFonts w:ascii="Khmer OS Battambang" w:hAnsi="Khmer OS Battambang" w:cs="Khmer OS Battambang"/>
          <w:color w:val="002060"/>
          <w:spacing w:val="2"/>
          <w:cs/>
        </w:rPr>
        <w:t>ព្រមទាំងការចូលរួមយ៉ាងសកម្មរបស់ប្រជាពលរដ្ឋក្នុងការផ្តល់បទសម្ភាសន៍ ដែលធ្វើឱ្យការងារអង្កេតនេះ</w:t>
      </w:r>
      <w:r w:rsidRPr="00546967">
        <w:rPr>
          <w:rFonts w:ascii="Khmer OS Battambang" w:hAnsi="Khmer OS Battambang" w:cs="Khmer OS Battambang"/>
          <w:color w:val="002060"/>
          <w:spacing w:val="-10"/>
          <w:cs/>
        </w:rPr>
        <w:t>ឈានសម្រេចបាន ជោគជ័យ។</w:t>
      </w:r>
    </w:p>
    <w:p w14:paraId="3677A7DE" w14:textId="77777777" w:rsidR="00546967" w:rsidRPr="00546967" w:rsidRDefault="00546967" w:rsidP="008F5D5C">
      <w:pPr>
        <w:ind w:firstLine="720"/>
        <w:jc w:val="both"/>
        <w:rPr>
          <w:rFonts w:ascii="Khmer OS Battambang" w:hAnsi="Khmer OS Battambang" w:cs="Khmer OS Battambang"/>
          <w:szCs w:val="22"/>
          <w:lang w:val="ca-E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95"/>
        <w:gridCol w:w="3055"/>
      </w:tblGrid>
      <w:tr w:rsidR="008F5D5C" w14:paraId="29D387F7" w14:textId="77777777" w:rsidTr="00355278">
        <w:trPr>
          <w:trHeight w:val="1905"/>
        </w:trPr>
        <w:tc>
          <w:tcPr>
            <w:tcW w:w="6295" w:type="dxa"/>
          </w:tcPr>
          <w:p w14:paraId="5B2F1BFE" w14:textId="77777777" w:rsidR="00F562EA" w:rsidRPr="00546967" w:rsidRDefault="00F562EA" w:rsidP="008C73DC">
            <w:pPr>
              <w:spacing w:line="259" w:lineRule="auto"/>
              <w:jc w:val="both"/>
              <w:rPr>
                <w:rFonts w:ascii="Khmer OS Battambang" w:hAnsi="Khmer OS Battambang" w:cs="Khmer OS Battambang"/>
                <w:b/>
                <w:bCs/>
                <w:color w:val="002060"/>
                <w:szCs w:val="22"/>
                <w:lang w:val="ca-ES"/>
              </w:rPr>
            </w:pPr>
          </w:p>
          <w:p w14:paraId="4889385C" w14:textId="77777777" w:rsidR="00A71B43" w:rsidRPr="00546967" w:rsidRDefault="00A71B43" w:rsidP="008C73DC">
            <w:pPr>
              <w:spacing w:line="259" w:lineRule="auto"/>
              <w:jc w:val="both"/>
              <w:rPr>
                <w:rFonts w:ascii="Khmer OS Battambang" w:hAnsi="Khmer OS Battambang" w:cs="Khmer OS Battambang"/>
                <w:b/>
                <w:bCs/>
                <w:color w:val="002060"/>
                <w:szCs w:val="22"/>
                <w:lang w:val="ca-ES"/>
              </w:rPr>
            </w:pPr>
          </w:p>
          <w:p w14:paraId="7030C059" w14:textId="77777777" w:rsidR="00A71B43" w:rsidRPr="00546967" w:rsidRDefault="00A71B43" w:rsidP="008C73DC">
            <w:pPr>
              <w:spacing w:line="259" w:lineRule="auto"/>
              <w:jc w:val="both"/>
              <w:rPr>
                <w:rFonts w:ascii="Khmer OS Battambang" w:hAnsi="Khmer OS Battambang" w:cs="Khmer OS Battambang"/>
                <w:b/>
                <w:bCs/>
                <w:color w:val="002060"/>
                <w:szCs w:val="22"/>
                <w:lang w:val="ca-ES"/>
              </w:rPr>
            </w:pPr>
          </w:p>
          <w:p w14:paraId="5DC6CC2B" w14:textId="4A8180EB" w:rsidR="00041236" w:rsidRPr="00546967" w:rsidRDefault="008F5D5C" w:rsidP="00041236">
            <w:pPr>
              <w:spacing w:line="259" w:lineRule="auto"/>
              <w:jc w:val="both"/>
              <w:rPr>
                <w:rFonts w:ascii="Khmer OS Battambang" w:hAnsi="Khmer OS Battambang" w:cs="Khmer OS Battambang"/>
                <w:color w:val="002060"/>
                <w:szCs w:val="22"/>
                <w:lang w:val="ca-ES"/>
              </w:rPr>
            </w:pPr>
            <w:r w:rsidRPr="00546967">
              <w:rPr>
                <w:rFonts w:ascii="Khmer OS Battambang" w:hAnsi="Khmer OS Battambang" w:cs="Khmer OS Battambang"/>
                <w:color w:val="002060"/>
                <w:szCs w:val="22"/>
                <w:lang w:val="ca-ES"/>
              </w:rPr>
              <w:br/>
            </w:r>
          </w:p>
          <w:p w14:paraId="6853C745" w14:textId="4B59EF97" w:rsidR="008F5D5C" w:rsidRPr="00546967" w:rsidRDefault="008F5D5C" w:rsidP="008C73DC">
            <w:pPr>
              <w:spacing w:line="259" w:lineRule="auto"/>
              <w:jc w:val="both"/>
              <w:rPr>
                <w:rFonts w:ascii="Khmer OS Battambang" w:hAnsi="Khmer OS Battambang" w:cs="Khmer OS Battambang"/>
                <w:color w:val="002060"/>
                <w:szCs w:val="22"/>
                <w:lang w:val="ca-ES"/>
              </w:rPr>
            </w:pPr>
          </w:p>
        </w:tc>
        <w:tc>
          <w:tcPr>
            <w:tcW w:w="3055" w:type="dxa"/>
          </w:tcPr>
          <w:p w14:paraId="71108CE9" w14:textId="76012BBB" w:rsidR="008F5D5C" w:rsidRPr="00657B1C" w:rsidRDefault="008F5D5C" w:rsidP="00B66602">
            <w:pPr>
              <w:rPr>
                <w:rFonts w:ascii="Khmer OS Muol Light" w:hAnsi="Khmer OS Muol Light" w:cs="Khmer OS Muol Light"/>
                <w:color w:val="002060"/>
              </w:rPr>
            </w:pPr>
            <w:r w:rsidRPr="00657B1C">
              <w:rPr>
                <w:rFonts w:ascii="Khmer OS Muol Light" w:hAnsi="Khmer OS Muol Light" w:cs="Khmer OS Muol Light"/>
                <w:color w:val="002060"/>
                <w:cs/>
              </w:rPr>
              <w:t>រដ្ឋមន្រ្តី</w:t>
            </w:r>
            <w:proofErr w:type="spellStart"/>
            <w:r w:rsidR="00041236" w:rsidRPr="00657B1C">
              <w:rPr>
                <w:rFonts w:ascii="Khmer OS Muol Light" w:hAnsi="Khmer OS Muol Light" w:cs="Khmer OS Muol Light"/>
                <w:color w:val="002060"/>
              </w:rPr>
              <w:t>ក្រសួងផែនការ</w:t>
            </w:r>
            <w:proofErr w:type="spellEnd"/>
          </w:p>
          <w:p w14:paraId="22FAC799" w14:textId="77777777" w:rsidR="008F5D5C" w:rsidRPr="00657B1C" w:rsidRDefault="008F5D5C" w:rsidP="00B66602">
            <w:pPr>
              <w:rPr>
                <w:rFonts w:ascii="Khmer OS Muol Light" w:hAnsi="Khmer OS Muol Light" w:cs="Khmer OS Muol Light"/>
                <w:color w:val="002060"/>
              </w:rPr>
            </w:pPr>
          </w:p>
          <w:p w14:paraId="5DCA6525" w14:textId="77777777" w:rsidR="00041236" w:rsidRPr="00657B1C" w:rsidRDefault="00041236" w:rsidP="00B66602">
            <w:pPr>
              <w:rPr>
                <w:rFonts w:ascii="Khmer OS Muol Light" w:hAnsi="Khmer OS Muol Light" w:cs="Khmer OS Muol Light"/>
                <w:color w:val="002060"/>
              </w:rPr>
            </w:pPr>
          </w:p>
          <w:p w14:paraId="09C8034A" w14:textId="77777777" w:rsidR="008F5D5C" w:rsidRPr="00657B1C" w:rsidRDefault="008F5D5C" w:rsidP="00B66602">
            <w:pPr>
              <w:rPr>
                <w:rFonts w:ascii="Khmer OS Muol Light" w:hAnsi="Khmer OS Muol Light" w:cs="Khmer OS Muol Light"/>
                <w:color w:val="002060"/>
              </w:rPr>
            </w:pPr>
          </w:p>
          <w:p w14:paraId="04AADC56" w14:textId="3F3517F5" w:rsidR="008F5D5C" w:rsidRPr="00657B1C" w:rsidRDefault="008F5D5C" w:rsidP="00421EF1">
            <w:pPr>
              <w:rPr>
                <w:rFonts w:ascii="Khmer OS Muol Light" w:hAnsi="Khmer OS Muol Light" w:cs="Khmer OS Muol Light"/>
                <w:color w:val="002060"/>
              </w:rPr>
            </w:pPr>
            <w:r w:rsidRPr="00657B1C">
              <w:rPr>
                <w:rFonts w:ascii="Khmer OS Muol Light" w:hAnsi="Khmer OS Muol Light" w:cs="Khmer OS Muol Light" w:hint="cs"/>
                <w:color w:val="002060"/>
                <w:cs/>
              </w:rPr>
              <w:t xml:space="preserve">    </w:t>
            </w:r>
            <w:r w:rsidR="00041236" w:rsidRPr="00657B1C">
              <w:rPr>
                <w:rFonts w:ascii="Khmer OS Muol Light" w:hAnsi="Khmer OS Muol Light" w:cs="Khmer OS Muol Light"/>
                <w:color w:val="002060"/>
              </w:rPr>
              <w:t xml:space="preserve">    </w:t>
            </w:r>
            <w:r w:rsidRPr="00657B1C">
              <w:rPr>
                <w:rFonts w:ascii="Khmer OS Muol Light" w:hAnsi="Khmer OS Muol Light" w:cs="Khmer OS Muol Light" w:hint="cs"/>
                <w:color w:val="002060"/>
                <w:cs/>
              </w:rPr>
              <w:t xml:space="preserve"> ប៊ិន ត្រឈៃ</w:t>
            </w:r>
          </w:p>
        </w:tc>
      </w:tr>
      <w:tr w:rsidR="00041236" w14:paraId="5F13AE5A" w14:textId="77777777" w:rsidTr="00355278">
        <w:trPr>
          <w:trHeight w:val="1905"/>
        </w:trPr>
        <w:tc>
          <w:tcPr>
            <w:tcW w:w="6295" w:type="dxa"/>
          </w:tcPr>
          <w:p w14:paraId="135D9173" w14:textId="77777777" w:rsidR="00041236" w:rsidRDefault="00041236" w:rsidP="008C73DC">
            <w:pPr>
              <w:spacing w:line="259" w:lineRule="auto"/>
              <w:jc w:val="both"/>
              <w:rPr>
                <w:rFonts w:ascii="Khmer OS Battambang" w:hAnsi="Khmer OS Battambang" w:cs="Khmer OS Battambang"/>
                <w:b/>
                <w:bCs/>
                <w:szCs w:val="22"/>
              </w:rPr>
            </w:pPr>
          </w:p>
        </w:tc>
        <w:tc>
          <w:tcPr>
            <w:tcW w:w="3055" w:type="dxa"/>
          </w:tcPr>
          <w:p w14:paraId="07A1A3C0" w14:textId="77777777" w:rsidR="00041236" w:rsidRPr="00123762" w:rsidRDefault="00041236" w:rsidP="00B66602">
            <w:pPr>
              <w:rPr>
                <w:rFonts w:ascii="Khmer OS Muol Light" w:hAnsi="Khmer OS Muol Light" w:cs="Khmer OS Muol Light"/>
                <w:cs/>
              </w:rPr>
            </w:pPr>
          </w:p>
        </w:tc>
      </w:tr>
    </w:tbl>
    <w:p w14:paraId="0C7A73AC" w14:textId="50B44ADA" w:rsidR="00F937DF" w:rsidRDefault="00F937DF" w:rsidP="00F937DF"/>
    <w:p w14:paraId="2FA85DF8" w14:textId="6929C596" w:rsidR="00F937DF" w:rsidRDefault="00F937DF" w:rsidP="00F937DF"/>
    <w:p w14:paraId="028E0B2D" w14:textId="79FE8092" w:rsidR="003C5EFB" w:rsidRDefault="003C5EFB">
      <w:pPr>
        <w:widowControl/>
        <w:autoSpaceDE/>
        <w:autoSpaceDN/>
        <w:adjustRightInd/>
      </w:pPr>
      <w:r>
        <w:br w:type="page"/>
      </w:r>
    </w:p>
    <w:p w14:paraId="2BA5E9F6" w14:textId="27A35D66" w:rsidR="005F5E0B" w:rsidRDefault="005F5E0B" w:rsidP="005F5E0B">
      <w:pPr>
        <w:pStyle w:val="NormalWeb"/>
        <w:jc w:val="center"/>
        <w:rPr>
          <w:rStyle w:val="svktzc"/>
          <w:rFonts w:ascii="Khmer OS Muol Light" w:eastAsiaTheme="majorEastAsia" w:hAnsi="Khmer OS Muol Light" w:cs="Khmer OS Muol Light"/>
          <w:color w:val="004F88"/>
        </w:rPr>
      </w:pPr>
      <w:r w:rsidRPr="00D119B4">
        <w:rPr>
          <w:rStyle w:val="svktzc"/>
          <w:rFonts w:ascii="Khmer OS Muol Light" w:eastAsiaTheme="majorEastAsia" w:hAnsi="Khmer OS Muol Light" w:cs="Khmer OS Muol Light"/>
          <w:color w:val="004F88"/>
          <w:cs/>
        </w:rPr>
        <w:lastRenderedPageBreak/>
        <w:t>ឤរម</w:t>
      </w:r>
      <w:r w:rsidR="004F0AAC" w:rsidRPr="00D119B4">
        <w:rPr>
          <w:rStyle w:val="svktzc"/>
          <w:rFonts w:ascii="Khmer OS Muol Light" w:eastAsiaTheme="majorEastAsia" w:hAnsi="Khmer OS Muol Light" w:cs="Khmer OS Muol Light" w:hint="cs"/>
          <w:color w:val="004F88"/>
          <w:cs/>
        </w:rPr>
        <w:t>្ភ</w:t>
      </w:r>
      <w:r w:rsidRPr="00D119B4">
        <w:rPr>
          <w:rStyle w:val="svktzc"/>
          <w:rFonts w:ascii="Khmer OS Muol Light" w:eastAsiaTheme="majorEastAsia" w:hAnsi="Khmer OS Muol Light" w:cs="Khmer OS Muol Light"/>
          <w:color w:val="004F88"/>
          <w:cs/>
        </w:rPr>
        <w:t>កថា</w:t>
      </w:r>
    </w:p>
    <w:p w14:paraId="75EFBBE8" w14:textId="77777777" w:rsidR="00B61090" w:rsidRPr="00D119B4" w:rsidRDefault="00B61090" w:rsidP="00B61090">
      <w:pPr>
        <w:widowControl/>
        <w:autoSpaceDE/>
        <w:autoSpaceDN/>
        <w:adjustRightInd/>
        <w:spacing w:line="240" w:lineRule="exact"/>
        <w:jc w:val="center"/>
        <w:rPr>
          <w:rStyle w:val="svktzc"/>
          <w:rFonts w:ascii="Khmer OS Muol Light" w:eastAsiaTheme="majorEastAsia" w:hAnsi="Khmer OS Muol Light" w:cs="Khmer OS Muol Light"/>
          <w:color w:val="004F88"/>
        </w:rPr>
      </w:pPr>
    </w:p>
    <w:p w14:paraId="785C8376" w14:textId="77777777" w:rsidR="005C423B" w:rsidRPr="00657B1C" w:rsidRDefault="00D517BF" w:rsidP="0031332B">
      <w:pPr>
        <w:ind w:firstLine="720"/>
        <w:jc w:val="both"/>
        <w:rPr>
          <w:rFonts w:ascii="Khmer OS Battambang" w:hAnsi="Khmer OS Battambang" w:cs="Khmer OS Battambang"/>
          <w:color w:val="002060"/>
          <w:spacing w:val="-8"/>
        </w:rPr>
      </w:pPr>
      <w:r w:rsidRPr="00657B1C">
        <w:rPr>
          <w:rFonts w:ascii="Khmer OS Battambang" w:hAnsi="Khmer OS Battambang" w:cs="Khmer OS Battambang" w:hint="cs"/>
          <w:color w:val="002060"/>
          <w:spacing w:val="-6"/>
          <w:cs/>
        </w:rPr>
        <w:t xml:space="preserve">វិទ្យាស្ថានជាតិស្ថិតិនៃក្រសួងផែនការ </w:t>
      </w:r>
      <w:proofErr w:type="spellStart"/>
      <w:r w:rsidR="007D39F6" w:rsidRPr="00657B1C">
        <w:rPr>
          <w:rFonts w:ascii="Khmer OS Battambang" w:hAnsi="Khmer OS Battambang" w:cs="Khmer OS Battambang"/>
          <w:color w:val="002060"/>
          <w:spacing w:val="-6"/>
        </w:rPr>
        <w:t>សូមបង្ហាញ</w:t>
      </w:r>
      <w:proofErr w:type="spellEnd"/>
      <w:r w:rsidR="00FC6F2C" w:rsidRPr="00657B1C">
        <w:rPr>
          <w:rFonts w:ascii="Khmer OS Battambang" w:hAnsi="Khmer OS Battambang" w:cs="Khmer OS Battambang" w:hint="cs"/>
          <w:color w:val="002060"/>
          <w:spacing w:val="-6"/>
          <w:cs/>
        </w:rPr>
        <w:t>នូវ</w:t>
      </w:r>
      <w:r w:rsidRPr="00657B1C">
        <w:rPr>
          <w:rFonts w:ascii="Khmer OS Battambang" w:hAnsi="Khmer OS Battambang" w:cs="Khmer OS Battambang" w:hint="cs"/>
          <w:color w:val="002060"/>
          <w:spacing w:val="-6"/>
          <w:cs/>
        </w:rPr>
        <w:t>របាយការណ៍លទ្ធផលបឋម</w:t>
      </w:r>
      <w:r w:rsidRPr="00657B1C">
        <w:rPr>
          <w:rFonts w:ascii="Khmer OS Battambang" w:hAnsi="Khmer OS Battambang" w:cs="Khmer OS Battambang" w:hint="cs"/>
          <w:color w:val="002060"/>
          <w:spacing w:val="-8"/>
          <w:cs/>
        </w:rPr>
        <w:t xml:space="preserve">នៃការវិភាគទិន្នន័យអង្កេតកម្លាំងពលកម្មកម្ពុជាឆ្នាំ២០២៥ </w:t>
      </w:r>
      <w:proofErr w:type="spellStart"/>
      <w:r w:rsidR="00827825" w:rsidRPr="00657B1C">
        <w:rPr>
          <w:rFonts w:ascii="Khmer OS Battambang" w:hAnsi="Khmer OS Battambang" w:cs="Khmer OS Battambang"/>
          <w:color w:val="002060"/>
          <w:spacing w:val="-8"/>
        </w:rPr>
        <w:t>ដែលបានពីការ</w:t>
      </w:r>
      <w:proofErr w:type="spellEnd"/>
      <w:r w:rsidR="00827825" w:rsidRPr="00657B1C">
        <w:rPr>
          <w:rFonts w:ascii="Khmer OS Battambang" w:hAnsi="Khmer OS Battambang" w:cs="Khmer OS Battambang" w:hint="cs"/>
          <w:color w:val="002060"/>
          <w:cs/>
        </w:rPr>
        <w:t>ប្រមូលទិន្នន័យ</w:t>
      </w:r>
      <w:r w:rsidR="00827825" w:rsidRPr="00657B1C">
        <w:rPr>
          <w:rFonts w:ascii="Khmer OS Battambang" w:hAnsi="Khmer OS Battambang" w:cs="Khmer OS Battambang"/>
          <w:color w:val="002060"/>
          <w:cs/>
        </w:rPr>
        <w:t>ចាប់ពីថ្ងៃទី២៥ ខែតុលា ដល់ថ្ងៃទី១៩ ខែវិច្ឆិកា ឆ្នាំ២០២៥ គ្របដណ្តប់ទូទាំងទឹកដីនៃព្រះរាជាណាចក្រកម្ពុជា</w:t>
      </w:r>
      <w:r w:rsidR="00827825" w:rsidRPr="00657B1C">
        <w:rPr>
          <w:rFonts w:ascii="Khmer OS Battambang" w:hAnsi="Khmer OS Battambang" w:cs="Khmer OS Battambang"/>
          <w:color w:val="002060"/>
        </w:rPr>
        <w:t xml:space="preserve"> </w:t>
      </w:r>
      <w:r w:rsidRPr="00657B1C">
        <w:rPr>
          <w:rFonts w:ascii="Khmer OS Battambang" w:hAnsi="Khmer OS Battambang" w:cs="Khmer OS Battambang" w:hint="cs"/>
          <w:color w:val="002060"/>
          <w:spacing w:val="-8"/>
          <w:cs/>
        </w:rPr>
        <w:t xml:space="preserve">មានសំណាកគំរូប្រមាណ </w:t>
      </w:r>
      <w:r w:rsidRPr="00657B1C">
        <w:rPr>
          <w:rFonts w:ascii="Khmer OS Battambang" w:hAnsi="Khmer OS Battambang" w:cs="Khmer OS Battambang" w:hint="cs"/>
          <w:color w:val="002060"/>
          <w:spacing w:val="-16"/>
          <w:cs/>
        </w:rPr>
        <w:t>៩</w:t>
      </w:r>
      <w:r w:rsidR="003E0239" w:rsidRPr="00657B1C">
        <w:rPr>
          <w:rFonts w:ascii="Khmer OS Battambang" w:hAnsi="Khmer OS Battambang" w:cs="Khmer OS Battambang" w:hint="cs"/>
          <w:color w:val="002060"/>
          <w:spacing w:val="-16"/>
        </w:rPr>
        <w:t>.</w:t>
      </w:r>
      <w:r w:rsidRPr="00657B1C">
        <w:rPr>
          <w:rFonts w:ascii="Khmer OS Battambang" w:hAnsi="Khmer OS Battambang" w:cs="Khmer OS Battambang" w:hint="cs"/>
          <w:color w:val="002060"/>
          <w:spacing w:val="-16"/>
          <w:cs/>
        </w:rPr>
        <w:t xml:space="preserve">៩១២ គ្រួសារ ដោយមានរបាយស្ថិតនៅទូទាំង ២៥រាជធានី ខេត្តទូទាំងប្រទេសកម្ពុជា។ </w:t>
      </w:r>
      <w:r w:rsidR="00827825" w:rsidRPr="00657B1C">
        <w:rPr>
          <w:rFonts w:ascii="Khmer OS Battambang" w:hAnsi="Khmer OS Battambang" w:cs="Khmer OS Battambang"/>
          <w:color w:val="002060"/>
          <w:spacing w:val="-16"/>
        </w:rPr>
        <w:t xml:space="preserve"> </w:t>
      </w:r>
      <w:r w:rsidRPr="00657B1C">
        <w:rPr>
          <w:rFonts w:ascii="Khmer OS Battambang" w:hAnsi="Khmer OS Battambang" w:cs="Khmer OS Battambang" w:hint="cs"/>
          <w:color w:val="002060"/>
          <w:spacing w:val="-16"/>
          <w:cs/>
        </w:rPr>
        <w:t>អង្កេត</w:t>
      </w:r>
      <w:r w:rsidRPr="00657B1C">
        <w:rPr>
          <w:rFonts w:ascii="Khmer OS Battambang" w:hAnsi="Khmer OS Battambang" w:cs="Khmer OS Battambang"/>
          <w:color w:val="002060"/>
          <w:spacing w:val="-16"/>
          <w:cs/>
        </w:rPr>
        <w:t>កម្លាំង</w:t>
      </w:r>
      <w:r w:rsidRPr="00657B1C">
        <w:rPr>
          <w:rFonts w:ascii="Khmer OS Battambang" w:hAnsi="Khmer OS Battambang" w:cs="Khmer OS Battambang"/>
          <w:color w:val="002060"/>
          <w:spacing w:val="-6"/>
          <w:cs/>
        </w:rPr>
        <w:t>ពលកម្មកម្ពុជា</w:t>
      </w:r>
      <w:r w:rsidRPr="00657B1C">
        <w:rPr>
          <w:rFonts w:ascii="Khmer OS Battambang" w:hAnsi="Khmer OS Battambang" w:cs="Khmer OS Battambang"/>
          <w:color w:val="002060"/>
          <w:spacing w:val="-8"/>
          <w:cs/>
        </w:rPr>
        <w:t>គឺ</w:t>
      </w:r>
      <w:r w:rsidRPr="00657B1C">
        <w:rPr>
          <w:rFonts w:ascii="Khmer OS Battambang" w:hAnsi="Khmer OS Battambang" w:cs="Khmer OS Battambang"/>
          <w:color w:val="002060"/>
          <w:spacing w:val="14"/>
          <w:cs/>
        </w:rPr>
        <w:t>ជាសកម្មភាពស្ថិតិជាតិដ៏សំខាន់មួយ</w:t>
      </w:r>
      <w:r w:rsidR="00827825" w:rsidRPr="00657B1C">
        <w:rPr>
          <w:rFonts w:ascii="Khmer OS Battambang" w:hAnsi="Khmer OS Battambang" w:cs="Khmer OS Battambang"/>
          <w:color w:val="002060"/>
          <w:spacing w:val="14"/>
        </w:rPr>
        <w:t xml:space="preserve"> </w:t>
      </w:r>
      <w:r w:rsidRPr="00657B1C">
        <w:rPr>
          <w:rFonts w:ascii="Khmer OS Battambang" w:hAnsi="Khmer OS Battambang" w:cs="Khmer OS Battambang" w:hint="cs"/>
          <w:color w:val="002060"/>
          <w:spacing w:val="14"/>
          <w:cs/>
        </w:rPr>
        <w:t>ក្នុងចំណោមសកម្មភាព​ស្ថិតិផ្លូវការជាច្រើន</w:t>
      </w:r>
      <w:r w:rsidRPr="00657B1C">
        <w:rPr>
          <w:rFonts w:ascii="Khmer OS Battambang" w:hAnsi="Khmer OS Battambang" w:cs="Khmer OS Battambang"/>
          <w:color w:val="002060"/>
          <w:spacing w:val="14"/>
          <w:cs/>
        </w:rPr>
        <w:t>ដែល</w:t>
      </w:r>
      <w:proofErr w:type="spellStart"/>
      <w:r w:rsidR="00827825" w:rsidRPr="00657B1C">
        <w:rPr>
          <w:rFonts w:ascii="Khmer OS Battambang" w:hAnsi="Khmer OS Battambang" w:cs="Khmer OS Battambang"/>
          <w:color w:val="002060"/>
          <w:spacing w:val="14"/>
        </w:rPr>
        <w:t>បានធ្វើទ្បើង</w:t>
      </w:r>
      <w:proofErr w:type="spellEnd"/>
      <w:r w:rsidRPr="00657B1C">
        <w:rPr>
          <w:rFonts w:ascii="Khmer OS Battambang" w:hAnsi="Khmer OS Battambang" w:cs="Khmer OS Battambang"/>
          <w:color w:val="002060"/>
          <w:spacing w:val="4"/>
          <w:cs/>
        </w:rPr>
        <w:t>ដោយវិទ្យា</w:t>
      </w:r>
      <w:r w:rsidRPr="00657B1C">
        <w:rPr>
          <w:rFonts w:ascii="Khmer OS Battambang" w:hAnsi="Khmer OS Battambang" w:cs="Khmer OS Battambang"/>
          <w:color w:val="002060"/>
          <w:spacing w:val="-8"/>
          <w:cs/>
        </w:rPr>
        <w:t>ស្ថានជាតិស្ថិតិ</w:t>
      </w:r>
      <w:r w:rsidRPr="00657B1C">
        <w:rPr>
          <w:rFonts w:ascii="Khmer OS Battambang" w:hAnsi="Khmer OS Battambang" w:cs="Khmer OS Battambang"/>
          <w:color w:val="002060"/>
          <w:cs/>
        </w:rPr>
        <w:t xml:space="preserve">នៃក្រសួងផែនការ។ </w:t>
      </w:r>
      <w:r w:rsidR="00827825" w:rsidRPr="00657B1C">
        <w:rPr>
          <w:rFonts w:ascii="Khmer OS Battambang" w:hAnsi="Khmer OS Battambang" w:cs="Khmer OS Battambang"/>
          <w:color w:val="002060"/>
        </w:rPr>
        <w:t xml:space="preserve"> </w:t>
      </w:r>
      <w:r w:rsidR="00827825" w:rsidRPr="00657B1C">
        <w:rPr>
          <w:rFonts w:ascii="Khmer OS Battambang" w:hAnsi="Khmer OS Battambang" w:cs="Khmer OS Battambang" w:hint="cs"/>
          <w:color w:val="002060"/>
          <w:spacing w:val="-8"/>
          <w:cs/>
        </w:rPr>
        <w:t>អង្កេតកម្លាំងពលកម្មកម្ពុជាឆ្នាំ២០២៥</w:t>
      </w:r>
      <w:r w:rsidR="00827825" w:rsidRPr="00657B1C">
        <w:rPr>
          <w:rFonts w:ascii="Khmer OS Battambang" w:hAnsi="Khmer OS Battambang" w:cs="Khmer OS Battambang"/>
          <w:color w:val="002060"/>
          <w:spacing w:val="-8"/>
        </w:rPr>
        <w:t xml:space="preserve"> </w:t>
      </w:r>
      <w:r w:rsidRPr="00657B1C">
        <w:rPr>
          <w:rFonts w:ascii="Khmer OS Battambang" w:hAnsi="Khmer OS Battambang" w:cs="Khmer OS Battambang" w:hint="cs"/>
          <w:color w:val="002060"/>
          <w:spacing w:val="-8"/>
          <w:cs/>
        </w:rPr>
        <w:t xml:space="preserve">គឺជាអង្កេតលើកទី៥ </w:t>
      </w:r>
      <w:proofErr w:type="spellStart"/>
      <w:r w:rsidR="007F7EC6" w:rsidRPr="00657B1C">
        <w:rPr>
          <w:rFonts w:ascii="Khmer OS Battambang" w:hAnsi="Khmer OS Battambang" w:cs="Khmer OS Battambang"/>
          <w:color w:val="002060"/>
          <w:spacing w:val="-8"/>
        </w:rPr>
        <w:t>បន្ទាប់ពីបានអនុវត្តនៅក្នុង</w:t>
      </w:r>
      <w:proofErr w:type="spellEnd"/>
      <w:r w:rsidRPr="00657B1C">
        <w:rPr>
          <w:rFonts w:ascii="Khmer OS Battambang" w:hAnsi="Khmer OS Battambang" w:cs="Khmer OS Battambang" w:hint="cs"/>
          <w:color w:val="002060"/>
          <w:spacing w:val="-8"/>
          <w:cs/>
        </w:rPr>
        <w:t xml:space="preserve">ឆ្នាំ២០០០ ២០០១ ២០១២ និង២០១៩ </w:t>
      </w:r>
      <w:proofErr w:type="spellStart"/>
      <w:r w:rsidR="007F7EC6" w:rsidRPr="00657B1C">
        <w:rPr>
          <w:rFonts w:ascii="Khmer OS Battambang" w:hAnsi="Khmer OS Battambang" w:cs="Khmer OS Battambang"/>
          <w:color w:val="002060"/>
          <w:spacing w:val="-8"/>
        </w:rPr>
        <w:t>ដែល</w:t>
      </w:r>
      <w:proofErr w:type="spellEnd"/>
      <w:r w:rsidRPr="00657B1C">
        <w:rPr>
          <w:rFonts w:ascii="Khmer OS Battambang" w:hAnsi="Khmer OS Battambang" w:cs="Khmer OS Battambang" w:hint="cs"/>
          <w:color w:val="002060"/>
          <w:spacing w:val="-12"/>
          <w:cs/>
        </w:rPr>
        <w:t>បានសហប្រតិបត្តិការបច្ចេកទេសជាមួយភាគីពាក់ព័ន្ធសំខាន់ៗ</w:t>
      </w:r>
      <w:r w:rsidR="007F7EC6" w:rsidRPr="00657B1C">
        <w:rPr>
          <w:rFonts w:ascii="Khmer OS Battambang" w:hAnsi="Khmer OS Battambang" w:cs="Khmer OS Battambang"/>
          <w:color w:val="002060"/>
          <w:spacing w:val="-12"/>
        </w:rPr>
        <w:t xml:space="preserve"> </w:t>
      </w:r>
      <w:r w:rsidRPr="00657B1C">
        <w:rPr>
          <w:rFonts w:ascii="Khmer OS Battambang" w:hAnsi="Khmer OS Battambang" w:cs="Khmer OS Battambang" w:hint="cs"/>
          <w:color w:val="002060"/>
          <w:spacing w:val="-12"/>
          <w:cs/>
        </w:rPr>
        <w:t>មួយចំនួនដូចជា ក្រសួងការងារ និងបណ្តុះបណ្តាល</w:t>
      </w:r>
      <w:r w:rsidRPr="00657B1C">
        <w:rPr>
          <w:rFonts w:ascii="Khmer OS Battambang" w:hAnsi="Khmer OS Battambang" w:cs="Khmer OS Battambang" w:hint="cs"/>
          <w:color w:val="002060"/>
          <w:spacing w:val="-8"/>
          <w:cs/>
        </w:rPr>
        <w:t>វិជ្ជាជីវៈ អង្គការអន្តរជាតិខាងការងារ</w:t>
      </w:r>
      <w:r w:rsidR="007F7EC6" w:rsidRPr="00657B1C">
        <w:rPr>
          <w:rFonts w:ascii="Khmer OS Battambang" w:hAnsi="Khmer OS Battambang" w:cs="Khmer OS Battambang"/>
          <w:color w:val="002060"/>
          <w:spacing w:val="-8"/>
        </w:rPr>
        <w:t xml:space="preserve"> </w:t>
      </w:r>
      <w:r w:rsidRPr="00657B1C">
        <w:rPr>
          <w:rFonts w:ascii="Khmer OS Battambang" w:hAnsi="Khmer OS Battambang" w:cs="Khmer OS Battambang" w:hint="cs"/>
          <w:color w:val="002060"/>
          <w:spacing w:val="-8"/>
          <w:cs/>
        </w:rPr>
        <w:t>អង្គការកម្មវិធីអភិវឌ្ឍន៍សហប្រជាជាតិ និងធនាគារពិភពលោក។</w:t>
      </w:r>
      <w:r w:rsidRPr="00657B1C">
        <w:rPr>
          <w:rFonts w:ascii="Khmer OS Battambang" w:hAnsi="Khmer OS Battambang" w:cs="Khmer OS Battambang"/>
          <w:color w:val="002060"/>
          <w:spacing w:val="-8"/>
        </w:rPr>
        <w:t xml:space="preserve"> </w:t>
      </w:r>
    </w:p>
    <w:p w14:paraId="09569F06" w14:textId="74D0B373" w:rsidR="00D334BC" w:rsidRPr="00657B1C" w:rsidRDefault="005C423B" w:rsidP="005C423B">
      <w:pPr>
        <w:ind w:firstLine="720"/>
        <w:jc w:val="both"/>
        <w:rPr>
          <w:rFonts w:ascii="Khmer OS Battambang" w:hAnsi="Khmer OS Battambang" w:cs="Khmer OS Battambang"/>
          <w:color w:val="002060"/>
          <w:spacing w:val="-8"/>
          <w:lang w:val="ca-ES"/>
        </w:rPr>
      </w:pPr>
      <w:r w:rsidRPr="00657B1C">
        <w:rPr>
          <w:rFonts w:ascii="Khmer OS Battambang" w:hAnsi="Khmer OS Battambang" w:cs="Khmer OS Battambang"/>
          <w:color w:val="002060"/>
          <w:spacing w:val="-8"/>
          <w:cs/>
        </w:rPr>
        <w:t>លទ្ធផលបឋមនៃការអង្កេតនេះ បានផ្តល់នូវព័ត៌មានសំខាន់ស្តីពីស្ថានភាព និងលក្ខណៈនៃកម្លាំងពលកម្មនៅកម្ពុជា ដោយផ្តោតលើសូចនាករសំខាន់ៗនៃទីផ្សារការងារ រួមមាន ភាពមានការងារធ្វើ និងគ្មានការងារធ្វើ អត្រាការចូលរួមក្នុងកម្លាំងពលកម្ម លក្ខខណ្ឌការងារ ព្រមទាំងសូចនាករពាក់ព័ន្ធផ្សេងៗទៀត។ របាយការណ៍លទ្ធផលបឋមនេះ បានបង្ហាញនូវការវិភាគទិន្នន័យសំខាន់ៗក្នុងទម្រង់សង្ខេប ដើម្បីផ្តល់ព័ត៌មានឱ្យបានទាន់ពេលវេលាអំពីស្ថានភាពទីផ្សារការងារបច្ចុប្បន្ន ជូនដល់ស្ថាប័នរាជរដ្ឋាភិបាល ដៃគូអភិវឌ្ឍន៍ អ្នកស្រាវជ្រាវ និងអ្នកប្រើប្រាស់ទិន្នន័យស្ថិតិផ្លូវការ។ ជាមួយគ្នានេះ លទ្ធផលទាំងនេះក៏ផ្តល់នូវទិដ្ឋភាពទូទៅអំពីទំហំ និងចរិតលក្ខណៈនៃកម្លាំងពលកម្ម ព្រមទាំងជាភស្តុតាងមូលដ្ឋានដ៏សំខាន់សម្រាប់ការរៀបចំគោលនយោបាយ ការរៀបចំផែនការសេដ្ឋកិច្ច-សង្គម និងការតាមដានការវិវត្តនៃទីផ្សារការងារ</w:t>
      </w:r>
      <w:r w:rsidR="00D334BC" w:rsidRPr="00657B1C">
        <w:rPr>
          <w:rFonts w:ascii="Khmer OS Battambang" w:hAnsi="Khmer OS Battambang" w:cs="Khmer OS Battambang"/>
          <w:color w:val="002060"/>
          <w:spacing w:val="-8"/>
          <w:lang w:val="ca-ES"/>
        </w:rPr>
        <w:t>។</w:t>
      </w:r>
    </w:p>
    <w:p w14:paraId="205B5990" w14:textId="52D27722" w:rsidR="00D334BC" w:rsidRPr="00CF2D66" w:rsidRDefault="00D334BC" w:rsidP="00D334BC">
      <w:pPr>
        <w:ind w:firstLine="720"/>
        <w:jc w:val="both"/>
        <w:rPr>
          <w:rFonts w:ascii="Khmer OS Battambang" w:hAnsi="Khmer OS Battambang" w:cs="Khmer OS Battambang"/>
          <w:color w:val="002060"/>
          <w:spacing w:val="-8"/>
          <w:lang w:val="ca-ES"/>
        </w:rPr>
      </w:pPr>
      <w:r w:rsidRPr="00657B1C">
        <w:rPr>
          <w:rFonts w:ascii="Khmer OS Battambang" w:hAnsi="Khmer OS Battambang" w:cs="Khmer OS Battambang"/>
          <w:color w:val="002060"/>
          <w:spacing w:val="-8"/>
          <w:cs/>
        </w:rPr>
        <w:t>អង្កេតកម្លាំងពលកម្មកម្ពុជាឆ្នាំ២០២៥ ត្រូវបានអនុវត្តឡើង ដើម្បីប្រមូលព័ត៌មានសំខាន់ៗពាក់ព័ន្ធនឹងលក្ខណៈប្រជាសាស្ត្រ សកម្មភាពសេដ្ឋកិច្ច មុខរបរ វិស័យសេដ្ឋកិច្ច ម៉ោងធ្វើការ និងស្ថានភាពការងារ</w:t>
      </w:r>
      <w:r w:rsidRPr="001623B5">
        <w:rPr>
          <w:rFonts w:ascii="Khmer OS Battambang" w:hAnsi="Khmer OS Battambang" w:cs="Khmer OS Battambang"/>
          <w:color w:val="002060"/>
          <w:spacing w:val="-16"/>
          <w:cs/>
        </w:rPr>
        <w:t>របស់បុគ្គល។ ទិន្នន័យដែលប្រមូលបានទាំងនេះ មានសារៈសំខាន់ក្នុងការផ្តល់ការយល់ដឹងអំពីស្ថានភាពការវិវត្ត</w:t>
      </w:r>
      <w:r w:rsidRPr="00657B1C">
        <w:rPr>
          <w:rFonts w:ascii="Khmer OS Battambang" w:hAnsi="Khmer OS Battambang" w:cs="Khmer OS Battambang"/>
          <w:color w:val="002060"/>
          <w:spacing w:val="-8"/>
          <w:cs/>
        </w:rPr>
        <w:t xml:space="preserve"> និងបម្រែបម្រួលនៃទីផ្សារការងារនៅកម្ពុជា។</w:t>
      </w:r>
    </w:p>
    <w:p w14:paraId="174BAD3B" w14:textId="79E5241E" w:rsidR="00D517BF" w:rsidRPr="00CF2D66" w:rsidRDefault="0004275F" w:rsidP="00D334BC">
      <w:pPr>
        <w:ind w:firstLine="720"/>
        <w:jc w:val="both"/>
        <w:rPr>
          <w:rFonts w:ascii="Khmer OS Battambang" w:hAnsi="Khmer OS Battambang" w:cs="Khmer OS Battambang"/>
          <w:color w:val="002060"/>
          <w:spacing w:val="-8"/>
          <w:lang w:val="ca-ES"/>
        </w:rPr>
      </w:pPr>
      <w:proofErr w:type="spellStart"/>
      <w:r w:rsidRPr="00657B1C">
        <w:rPr>
          <w:rFonts w:ascii="Khmer OS Battambang" w:hAnsi="Khmer OS Battambang" w:cs="Khmer OS Battambang"/>
          <w:color w:val="002060"/>
        </w:rPr>
        <w:t>នៅ</w:t>
      </w:r>
      <w:proofErr w:type="spellEnd"/>
      <w:r w:rsidR="00D334BC" w:rsidRPr="00657B1C">
        <w:rPr>
          <w:rFonts w:ascii="Khmer OS Battambang" w:hAnsi="Khmer OS Battambang" w:cs="Khmer OS Battambang"/>
          <w:color w:val="002060"/>
          <w:cs/>
        </w:rPr>
        <w:t>ក្នុងដំណើរការអនុវត្តអង្កេតនេះ ការប្រមូលទិន្នន័យត្រូវបានធ្វើទំនើបកម្មតាមរយៈការផ្លាស់ប្តូរពីវិធីសាស្ត្រ</w:t>
      </w:r>
      <w:r w:rsidR="00D334BC" w:rsidRPr="00657B1C">
        <w:rPr>
          <w:rFonts w:ascii="Khmer OS Battambang" w:hAnsi="Khmer OS Battambang" w:cs="Khmer OS Battambang"/>
          <w:color w:val="002060"/>
          <w:spacing w:val="-8"/>
          <w:cs/>
        </w:rPr>
        <w:t>ប្រពៃណីប្រើប្រាស់ក្រដាស (</w:t>
      </w:r>
      <w:r w:rsidR="00D334BC" w:rsidRPr="00CF2D66">
        <w:rPr>
          <w:rFonts w:ascii="Khmer OS Battambang" w:hAnsi="Khmer OS Battambang" w:cs="Khmer OS Battambang"/>
          <w:color w:val="002060"/>
          <w:spacing w:val="-8"/>
          <w:lang w:val="ca-ES"/>
        </w:rPr>
        <w:t xml:space="preserve">PAPI) </w:t>
      </w:r>
      <w:r w:rsidR="00D334BC" w:rsidRPr="00657B1C">
        <w:rPr>
          <w:rFonts w:ascii="Khmer OS Battambang" w:hAnsi="Khmer OS Battambang" w:cs="Khmer OS Battambang"/>
          <w:color w:val="002060"/>
          <w:spacing w:val="-8"/>
          <w:cs/>
        </w:rPr>
        <w:t>ទៅជាវិធីសាស្ត្រប្រើប្រាស់បច្ចេកវិទ្យាទំនើបតាមរយៈថាប្លេត</w:t>
      </w:r>
      <w:r w:rsidR="00D334BC" w:rsidRPr="00657B1C">
        <w:rPr>
          <w:rFonts w:ascii="Khmer OS Battambang" w:hAnsi="Khmer OS Battambang" w:cs="Khmer OS Battambang"/>
          <w:color w:val="002060"/>
          <w:cs/>
        </w:rPr>
        <w:t>សម្រាប់ការប្រមូល ការបញ្ជូន និងការគ្រប់គ្រងទិន្នន័យប្រកបដោយប្រសិទ្ធភាព និងភាពទាន់ពេល</w:t>
      </w:r>
      <w:r w:rsidRPr="00CF2D66">
        <w:rPr>
          <w:rFonts w:ascii="Khmer OS Battambang" w:hAnsi="Khmer OS Battambang" w:cs="Khmer OS Battambang"/>
          <w:color w:val="002060"/>
          <w:lang w:val="ca-ES"/>
        </w:rPr>
        <w:t>​</w:t>
      </w:r>
      <w:r w:rsidR="00D334BC" w:rsidRPr="00657B1C">
        <w:rPr>
          <w:rFonts w:ascii="Khmer OS Battambang" w:hAnsi="Khmer OS Battambang" w:cs="Khmer OS Battambang"/>
          <w:color w:val="002060"/>
          <w:cs/>
        </w:rPr>
        <w:t>វេលា។</w:t>
      </w:r>
      <w:r w:rsidR="00D334BC" w:rsidRPr="00CF2D66">
        <w:rPr>
          <w:rFonts w:ascii="Khmer OS Battambang" w:hAnsi="Khmer OS Battambang" w:cs="Khmer OS Battambang"/>
          <w:color w:val="002060"/>
          <w:spacing w:val="-8"/>
          <w:lang w:val="ca-ES"/>
        </w:rPr>
        <w:t xml:space="preserve"> </w:t>
      </w:r>
      <w:r w:rsidR="00D334BC" w:rsidRPr="00657B1C">
        <w:rPr>
          <w:rFonts w:ascii="Khmer OS Battambang" w:hAnsi="Khmer OS Battambang" w:cs="Khmer OS Battambang"/>
          <w:color w:val="002060"/>
          <w:spacing w:val="-8"/>
          <w:cs/>
        </w:rPr>
        <w:t>ព័ត៌មានដែលទទួលបានពីអង្កេតកម្លាំងពលកម្មនេះ មានគោលបំណងគាំទ្រដល់ការរៀបចំ</w:t>
      </w:r>
      <w:r w:rsidRPr="00657B1C">
        <w:rPr>
          <w:rFonts w:ascii="Khmer OS Battambang" w:hAnsi="Khmer OS Battambang" w:cs="Khmer OS Battambang"/>
          <w:color w:val="002060"/>
          <w:spacing w:val="-8"/>
          <w:cs/>
        </w:rPr>
        <w:t xml:space="preserve"> </w:t>
      </w:r>
      <w:r w:rsidR="00D334BC" w:rsidRPr="00657B1C">
        <w:rPr>
          <w:rFonts w:ascii="Khmer OS Battambang" w:hAnsi="Khmer OS Battambang" w:cs="Khmer OS Battambang"/>
          <w:color w:val="002060"/>
          <w:spacing w:val="-8"/>
          <w:cs/>
        </w:rPr>
        <w:t>គោលនយោបាយ</w:t>
      </w:r>
      <w:r w:rsidR="00D334BC" w:rsidRPr="00657B1C">
        <w:rPr>
          <w:rFonts w:ascii="Khmer OS Battambang" w:hAnsi="Khmer OS Battambang" w:cs="Khmer OS Battambang"/>
          <w:color w:val="002060"/>
          <w:cs/>
        </w:rPr>
        <w:t>សំដៅលើការលើកកម្ពស់ឱកាសការងារ និងការកែលម្អលក្ខខណ្ឌការងារនៅកម្ពុជា។ ជាមួយ</w:t>
      </w:r>
      <w:r w:rsidRPr="00CF2D66">
        <w:rPr>
          <w:rFonts w:ascii="Khmer OS Battambang" w:hAnsi="Khmer OS Battambang" w:cs="Khmer OS Battambang"/>
          <w:color w:val="002060"/>
          <w:lang w:val="ca-ES"/>
        </w:rPr>
        <w:t>​</w:t>
      </w:r>
      <w:r w:rsidR="00D334BC" w:rsidRPr="00657B1C">
        <w:rPr>
          <w:rFonts w:ascii="Khmer OS Battambang" w:hAnsi="Khmer OS Battambang" w:cs="Khmer OS Battambang"/>
          <w:color w:val="002060"/>
          <w:cs/>
        </w:rPr>
        <w:t>គ្នានេះ ស្ថិតិ</w:t>
      </w:r>
      <w:r w:rsidR="009D7CAE" w:rsidRPr="00CF2D66">
        <w:rPr>
          <w:rFonts w:ascii="Khmer OS Battambang" w:hAnsi="Khmer OS Battambang" w:cs="Khmer OS Battambang"/>
          <w:color w:val="002060"/>
          <w:lang w:val="ca-ES"/>
        </w:rPr>
        <w:t xml:space="preserve"> </w:t>
      </w:r>
      <w:r w:rsidR="00D334BC" w:rsidRPr="00657B1C">
        <w:rPr>
          <w:rFonts w:ascii="Khmer OS Battambang" w:hAnsi="Khmer OS Battambang" w:cs="Khmer OS Battambang"/>
          <w:color w:val="002060"/>
          <w:cs/>
        </w:rPr>
        <w:t>កម្លាំង</w:t>
      </w:r>
      <w:r w:rsidR="00D334BC" w:rsidRPr="00657B1C">
        <w:rPr>
          <w:rFonts w:ascii="Khmer OS Battambang" w:hAnsi="Khmer OS Battambang" w:cs="Khmer OS Battambang"/>
          <w:color w:val="002060"/>
          <w:spacing w:val="-8"/>
          <w:cs/>
        </w:rPr>
        <w:t>ពលកម្មក៏មានតួនាទីសំខាន់ក្នុងការរៀបចំផែនការអភិវឌ្ឍជាតិ ការតាមដាន</w:t>
      </w:r>
      <w:proofErr w:type="spellStart"/>
      <w:r w:rsidR="00421BA0" w:rsidRPr="00657B1C">
        <w:rPr>
          <w:rFonts w:ascii="Khmer OS Battambang" w:hAnsi="Khmer OS Battambang" w:cs="Khmer OS Battambang"/>
          <w:color w:val="002060"/>
          <w:spacing w:val="-8"/>
        </w:rPr>
        <w:t>ត្រួតពិនិត្យ</w:t>
      </w:r>
      <w:proofErr w:type="spellEnd"/>
      <w:r w:rsidR="00D334BC" w:rsidRPr="00657B1C">
        <w:rPr>
          <w:rFonts w:ascii="Khmer OS Battambang" w:hAnsi="Khmer OS Battambang" w:cs="Khmer OS Battambang"/>
          <w:color w:val="002060"/>
          <w:spacing w:val="-8"/>
          <w:cs/>
        </w:rPr>
        <w:t xml:space="preserve"> និងវាយតម្លៃ</w:t>
      </w:r>
      <w:proofErr w:type="spellStart"/>
      <w:r w:rsidR="00421BA0" w:rsidRPr="00657B1C">
        <w:rPr>
          <w:rFonts w:ascii="Khmer OS Battambang" w:hAnsi="Khmer OS Battambang" w:cs="Khmer OS Battambang"/>
          <w:color w:val="002060"/>
          <w:spacing w:val="-8"/>
        </w:rPr>
        <w:t>លើ</w:t>
      </w:r>
      <w:proofErr w:type="spellEnd"/>
      <w:r w:rsidR="00421BA0" w:rsidRPr="00657B1C">
        <w:rPr>
          <w:rFonts w:ascii="Khmer OS Battambang" w:hAnsi="Khmer OS Battambang" w:cs="Khmer OS Battambang"/>
          <w:color w:val="002060"/>
          <w:spacing w:val="-8"/>
          <w:cs/>
        </w:rPr>
        <w:t xml:space="preserve"> </w:t>
      </w:r>
      <w:r w:rsidR="00D334BC" w:rsidRPr="00657B1C">
        <w:rPr>
          <w:rFonts w:ascii="Khmer OS Battambang" w:hAnsi="Khmer OS Battambang" w:cs="Khmer OS Battambang"/>
          <w:color w:val="002060"/>
          <w:spacing w:val="-8"/>
          <w:cs/>
        </w:rPr>
        <w:t>វឌ្ឍនភាពនៃយុទ្ធសាស្ត្រអភិវឌ្ឍជាតិ ព្រមទាំងការអនុវត្តគោលនយោបាយទីផ្សារការងារផងដែរ។</w:t>
      </w:r>
    </w:p>
    <w:p w14:paraId="57D61859" w14:textId="77777777" w:rsidR="00D334BC" w:rsidRPr="00CF2D66" w:rsidRDefault="00D334BC" w:rsidP="005C423B">
      <w:pPr>
        <w:ind w:firstLine="720"/>
        <w:jc w:val="both"/>
        <w:rPr>
          <w:rFonts w:ascii="Khmer OS Battambang" w:hAnsi="Khmer OS Battambang" w:cs="Khmer OS Battambang"/>
          <w:color w:val="002060"/>
          <w:spacing w:val="-8"/>
          <w:lang w:val="ca-ES"/>
        </w:rPr>
      </w:pPr>
    </w:p>
    <w:p w14:paraId="469E52AC" w14:textId="77777777" w:rsidR="0088400A" w:rsidRPr="00CF2D66" w:rsidRDefault="0088400A" w:rsidP="0088400A">
      <w:pPr>
        <w:spacing w:line="180" w:lineRule="exact"/>
        <w:ind w:firstLine="720"/>
        <w:jc w:val="both"/>
        <w:rPr>
          <w:rFonts w:ascii="Khmer OS Battambang" w:hAnsi="Khmer OS Battambang" w:cs="Khmer OS Battambang"/>
          <w:color w:val="002060"/>
          <w:lang w:val="ca-ES"/>
        </w:rPr>
      </w:pPr>
    </w:p>
    <w:p w14:paraId="4D417AC3" w14:textId="0AC7800A" w:rsidR="00D517BF" w:rsidRPr="00CF2D66" w:rsidRDefault="00D517BF" w:rsidP="0031332B">
      <w:pPr>
        <w:ind w:firstLine="720"/>
        <w:jc w:val="both"/>
        <w:rPr>
          <w:rFonts w:ascii="Khmer OS Battambang" w:hAnsi="Khmer OS Battambang" w:cs="Khmer OS Battambang"/>
          <w:color w:val="002060"/>
          <w:lang w:val="ca-ES"/>
        </w:rPr>
      </w:pPr>
      <w:r w:rsidRPr="00657B1C">
        <w:rPr>
          <w:rFonts w:ascii="Khmer OS Battambang" w:hAnsi="Khmer OS Battambang" w:cs="Khmer OS Battambang"/>
          <w:color w:val="002060"/>
          <w:spacing w:val="-16"/>
          <w:cs/>
        </w:rPr>
        <w:lastRenderedPageBreak/>
        <w:t>ជា</w:t>
      </w:r>
      <w:r w:rsidRPr="00657B1C">
        <w:rPr>
          <w:rFonts w:ascii="Khmer OS Battambang" w:hAnsi="Khmer OS Battambang" w:cs="Khmer OS Battambang" w:hint="cs"/>
          <w:color w:val="002060"/>
          <w:spacing w:val="-16"/>
          <w:cs/>
        </w:rPr>
        <w:t>ទីបញ្ចប់</w:t>
      </w:r>
      <w:r w:rsidRPr="00657B1C">
        <w:rPr>
          <w:rFonts w:ascii="Khmer OS Battambang" w:hAnsi="Khmer OS Battambang" w:cs="Khmer OS Battambang"/>
          <w:color w:val="002060"/>
          <w:spacing w:val="-16"/>
          <w:cs/>
        </w:rPr>
        <w:t xml:space="preserve"> ខ្ញុំសូម</w:t>
      </w:r>
      <w:proofErr w:type="spellStart"/>
      <w:r w:rsidR="00823BFD" w:rsidRPr="00657B1C">
        <w:rPr>
          <w:rFonts w:ascii="Khmer OS Battambang" w:hAnsi="Khmer OS Battambang" w:cs="Khmer OS Battambang"/>
          <w:color w:val="002060"/>
          <w:spacing w:val="-16"/>
        </w:rPr>
        <w:t>ថ្លែងអំណរគុណ</w:t>
      </w:r>
      <w:proofErr w:type="spellEnd"/>
      <w:r w:rsidRPr="00657B1C">
        <w:rPr>
          <w:rFonts w:ascii="Khmer OS Battambang" w:hAnsi="Khmer OS Battambang" w:cs="Khmer OS Battambang" w:hint="cs"/>
          <w:color w:val="002060"/>
          <w:spacing w:val="-16"/>
          <w:cs/>
        </w:rPr>
        <w:t>ចំពោះ</w:t>
      </w:r>
      <w:r w:rsidR="00823BFD" w:rsidRPr="00CF2D66">
        <w:rPr>
          <w:rFonts w:ascii="Khmer OS Battambang" w:hAnsi="Khmer OS Battambang" w:cs="Khmer OS Battambang"/>
          <w:color w:val="002060"/>
          <w:spacing w:val="-16"/>
          <w:lang w:val="ca-ES"/>
        </w:rPr>
        <w:t xml:space="preserve"> </w:t>
      </w:r>
      <w:r w:rsidRPr="00657B1C">
        <w:rPr>
          <w:rFonts w:ascii="Khmer OS Battambang" w:hAnsi="Khmer OS Battambang" w:cs="Khmer OS Battambang" w:hint="cs"/>
          <w:color w:val="002060"/>
          <w:spacing w:val="-16"/>
          <w:cs/>
        </w:rPr>
        <w:t>រាជរដ្ឋាភិបាលកម្ពុជា ក្រសួងសេដ្ឋកិច្ច</w:t>
      </w:r>
      <w:r w:rsidRPr="00657B1C">
        <w:rPr>
          <w:rFonts w:ascii="Khmer OS Battambang" w:hAnsi="Khmer OS Battambang" w:cs="Khmer OS Battambang" w:hint="cs"/>
          <w:color w:val="002060"/>
          <w:spacing w:val="-12"/>
          <w:cs/>
        </w:rPr>
        <w:t xml:space="preserve"> និងហិរញ្ញវត្ថុ </w:t>
      </w:r>
      <w:r w:rsidR="00FC74FD" w:rsidRPr="00657B1C">
        <w:rPr>
          <w:rFonts w:ascii="Khmer OS Battambang" w:hAnsi="Khmer OS Battambang" w:cs="Khmer OS Battambang" w:hint="cs"/>
          <w:color w:val="002060"/>
          <w:spacing w:val="-12"/>
          <w:cs/>
        </w:rPr>
        <w:t>ដែលបាន</w:t>
      </w:r>
      <w:r w:rsidR="00FC74FD" w:rsidRPr="00657B1C">
        <w:rPr>
          <w:rFonts w:ascii="Khmer OS Battambang" w:hAnsi="Khmer OS Battambang" w:cs="Khmer OS Battambang" w:hint="cs"/>
          <w:color w:val="002060"/>
          <w:cs/>
        </w:rPr>
        <w:t>គាំទ្រផ្នែកហិរញ្ញវត្ថុ</w:t>
      </w:r>
      <w:r w:rsidR="00FC74FD" w:rsidRPr="00CF2D66">
        <w:rPr>
          <w:rFonts w:ascii="Khmer OS Battambang" w:hAnsi="Khmer OS Battambang" w:cs="Khmer OS Battambang"/>
          <w:color w:val="002060"/>
          <w:lang w:val="ca-ES"/>
        </w:rPr>
        <w:t xml:space="preserve"> </w:t>
      </w:r>
      <w:proofErr w:type="spellStart"/>
      <w:r w:rsidR="00FC74FD" w:rsidRPr="00657B1C">
        <w:rPr>
          <w:rFonts w:ascii="Khmer OS Battambang" w:hAnsi="Khmer OS Battambang" w:cs="Khmer OS Battambang"/>
          <w:color w:val="002060"/>
        </w:rPr>
        <w:t>និងសូមថ្លែងអំណរគុណេះជាពិសេសជូនចំពោះ</w:t>
      </w:r>
      <w:proofErr w:type="spellEnd"/>
      <w:r w:rsidR="00FC74FD" w:rsidRPr="00CF2D66">
        <w:rPr>
          <w:rFonts w:ascii="Khmer OS Battambang" w:hAnsi="Khmer OS Battambang" w:cs="Khmer OS Battambang"/>
          <w:color w:val="002060"/>
          <w:lang w:val="ca-ES"/>
        </w:rPr>
        <w:t xml:space="preserve"> </w:t>
      </w:r>
      <w:proofErr w:type="spellStart"/>
      <w:r w:rsidR="00823BFD" w:rsidRPr="00657B1C">
        <w:rPr>
          <w:rFonts w:ascii="Khmer OS Battambang" w:hAnsi="Khmer OS Battambang" w:cs="Khmer OS Battambang"/>
          <w:color w:val="002060"/>
        </w:rPr>
        <w:t>ឯកឧត្តមរដ្ឋមន្រ្តីក្រសួងផែនការ</w:t>
      </w:r>
      <w:proofErr w:type="spellEnd"/>
      <w:r w:rsidR="00823BFD" w:rsidRPr="00CF2D66">
        <w:rPr>
          <w:rFonts w:ascii="Khmer OS Battambang" w:hAnsi="Khmer OS Battambang" w:cs="Khmer OS Battambang"/>
          <w:color w:val="002060"/>
          <w:spacing w:val="-12"/>
          <w:lang w:val="ca-ES"/>
        </w:rPr>
        <w:t xml:space="preserve"> </w:t>
      </w:r>
      <w:proofErr w:type="spellStart"/>
      <w:r w:rsidR="00FC74FD" w:rsidRPr="00657B1C">
        <w:rPr>
          <w:rFonts w:ascii="Khmer OS Battambang" w:hAnsi="Khmer OS Battambang" w:cs="Khmer OS Battambang"/>
          <w:color w:val="002060"/>
          <w:spacing w:val="-12"/>
        </w:rPr>
        <w:t>ឯកឧត្តមប្រធាន</w:t>
      </w:r>
      <w:proofErr w:type="spellEnd"/>
      <w:r w:rsidR="00FC74FD" w:rsidRPr="00CF2D66">
        <w:rPr>
          <w:rFonts w:ascii="Khmer OS Battambang" w:hAnsi="Khmer OS Battambang" w:cs="Khmer OS Battambang"/>
          <w:color w:val="002060"/>
          <w:spacing w:val="-12"/>
          <w:lang w:val="ca-ES"/>
        </w:rPr>
        <w:t xml:space="preserve"> </w:t>
      </w:r>
      <w:proofErr w:type="spellStart"/>
      <w:r w:rsidR="00FC74FD" w:rsidRPr="00657B1C">
        <w:rPr>
          <w:rFonts w:ascii="Khmer OS Battambang" w:hAnsi="Khmer OS Battambang" w:cs="Khmer OS Battambang"/>
          <w:color w:val="002060"/>
          <w:spacing w:val="-12"/>
        </w:rPr>
        <w:t>សមាជិក</w:t>
      </w:r>
      <w:proofErr w:type="spellEnd"/>
      <w:r w:rsidR="00FC74FD" w:rsidRPr="00CF2D66">
        <w:rPr>
          <w:rFonts w:ascii="Khmer OS Battambang" w:hAnsi="Khmer OS Battambang" w:cs="Khmer OS Battambang"/>
          <w:color w:val="002060"/>
          <w:spacing w:val="-12"/>
          <w:lang w:val="ca-ES"/>
        </w:rPr>
        <w:t xml:space="preserve"> </w:t>
      </w:r>
      <w:proofErr w:type="spellStart"/>
      <w:r w:rsidR="00FC74FD" w:rsidRPr="00657B1C">
        <w:rPr>
          <w:rFonts w:ascii="Khmer OS Battambang" w:hAnsi="Khmer OS Battambang" w:cs="Khmer OS Battambang"/>
          <w:color w:val="002060"/>
          <w:spacing w:val="-12"/>
        </w:rPr>
        <w:t>សមាជិកានៃក្រុមប្រឹក្សាភិបាលស្ថិតិនៃ</w:t>
      </w:r>
      <w:proofErr w:type="spellEnd"/>
      <w:r w:rsidR="00FC74FD" w:rsidRPr="00CF2D66">
        <w:rPr>
          <w:rFonts w:ascii="Khmer OS Battambang" w:hAnsi="Khmer OS Battambang" w:cs="Khmer OS Battambang"/>
          <w:color w:val="002060"/>
          <w:spacing w:val="-12"/>
          <w:lang w:val="ca-ES"/>
        </w:rPr>
        <w:t>​</w:t>
      </w:r>
      <w:proofErr w:type="spellStart"/>
      <w:r w:rsidR="00FC74FD" w:rsidRPr="00657B1C">
        <w:rPr>
          <w:rFonts w:ascii="Khmer OS Battambang" w:hAnsi="Khmer OS Battambang" w:cs="Khmer OS Battambang"/>
          <w:color w:val="002060"/>
          <w:spacing w:val="-12"/>
        </w:rPr>
        <w:t>វិទ្យាស្ថានជាតិស្ថិតិ</w:t>
      </w:r>
      <w:proofErr w:type="spellEnd"/>
      <w:r w:rsidR="00FC74FD" w:rsidRPr="00CF2D66">
        <w:rPr>
          <w:rFonts w:ascii="Khmer OS Battambang" w:hAnsi="Khmer OS Battambang" w:cs="Khmer OS Battambang"/>
          <w:color w:val="002060"/>
          <w:spacing w:val="-12"/>
          <w:lang w:val="ca-ES"/>
        </w:rPr>
        <w:t xml:space="preserve"> </w:t>
      </w:r>
      <w:proofErr w:type="spellStart"/>
      <w:r w:rsidR="00FC74FD" w:rsidRPr="00657B1C">
        <w:rPr>
          <w:rFonts w:ascii="Khmer OS Battambang" w:hAnsi="Khmer OS Battambang" w:cs="Khmer OS Battambang"/>
          <w:color w:val="002060"/>
          <w:spacing w:val="-12"/>
        </w:rPr>
        <w:t>ដែលបានខិតខំប្រឹងប្រែង</w:t>
      </w:r>
      <w:proofErr w:type="spellEnd"/>
      <w:r w:rsidR="00FC74FD" w:rsidRPr="00CF2D66">
        <w:rPr>
          <w:rFonts w:ascii="Khmer OS Battambang" w:hAnsi="Khmer OS Battambang" w:cs="Khmer OS Battambang"/>
          <w:color w:val="002060"/>
          <w:spacing w:val="-12"/>
          <w:lang w:val="ca-ES"/>
        </w:rPr>
        <w:t>​</w:t>
      </w:r>
      <w:proofErr w:type="spellStart"/>
      <w:r w:rsidR="00FC74FD" w:rsidRPr="00657B1C">
        <w:rPr>
          <w:rFonts w:ascii="Khmer OS Battambang" w:hAnsi="Khmer OS Battambang" w:cs="Khmer OS Battambang"/>
          <w:color w:val="002060"/>
        </w:rPr>
        <w:t>ក្នុងការ</w:t>
      </w:r>
      <w:proofErr w:type="spellEnd"/>
      <w:r w:rsidR="00FC74FD" w:rsidRPr="00CF2D66">
        <w:rPr>
          <w:rFonts w:ascii="Khmer OS Battambang" w:hAnsi="Khmer OS Battambang" w:cs="Khmer OS Battambang"/>
          <w:color w:val="002060"/>
          <w:lang w:val="ca-ES"/>
        </w:rPr>
        <w:t>​</w:t>
      </w:r>
      <w:proofErr w:type="spellStart"/>
      <w:r w:rsidR="00FC74FD" w:rsidRPr="00657B1C">
        <w:rPr>
          <w:rFonts w:ascii="Khmer OS Battambang" w:hAnsi="Khmer OS Battambang" w:cs="Khmer OS Battambang"/>
          <w:color w:val="002060"/>
        </w:rPr>
        <w:t>ដឹកនាំតម្រង់ទិស</w:t>
      </w:r>
      <w:proofErr w:type="spellEnd"/>
      <w:r w:rsidR="00FC74FD" w:rsidRPr="00CF2D66">
        <w:rPr>
          <w:rFonts w:ascii="Khmer OS Battambang" w:hAnsi="Khmer OS Battambang" w:cs="Khmer OS Battambang"/>
          <w:color w:val="002060"/>
          <w:lang w:val="ca-ES"/>
        </w:rPr>
        <w:t xml:space="preserve"> </w:t>
      </w:r>
      <w:proofErr w:type="spellStart"/>
      <w:r w:rsidR="00FC74FD" w:rsidRPr="00657B1C">
        <w:rPr>
          <w:rFonts w:ascii="Khmer OS Battambang" w:hAnsi="Khmer OS Battambang" w:cs="Khmer OS Battambang"/>
          <w:color w:val="002060"/>
        </w:rPr>
        <w:t>និងផ្តល់អនុសាសន៍ដ៏ខ្ពង់ខ្ពស់សម្រាប់ដំណើរការ</w:t>
      </w:r>
      <w:proofErr w:type="spellEnd"/>
      <w:r w:rsidR="00FC74FD" w:rsidRPr="00CF2D66">
        <w:rPr>
          <w:rFonts w:ascii="Khmer OS Battambang" w:hAnsi="Khmer OS Battambang" w:cs="Khmer OS Battambang"/>
          <w:color w:val="002060"/>
          <w:lang w:val="ca-ES"/>
        </w:rPr>
        <w:t xml:space="preserve"> </w:t>
      </w:r>
      <w:proofErr w:type="spellStart"/>
      <w:r w:rsidR="00FC74FD" w:rsidRPr="00657B1C">
        <w:rPr>
          <w:rFonts w:ascii="Khmer OS Battambang" w:hAnsi="Khmer OS Battambang" w:cs="Khmer OS Battambang"/>
          <w:color w:val="002060"/>
        </w:rPr>
        <w:t>និងការប្រព្រឹត្តទៅនៃអង្កេត</w:t>
      </w:r>
      <w:proofErr w:type="spellEnd"/>
      <w:r w:rsidR="00FC74FD" w:rsidRPr="00CF2D66">
        <w:rPr>
          <w:rFonts w:ascii="Khmer OS Battambang" w:hAnsi="Khmer OS Battambang" w:cs="Khmer OS Battambang"/>
          <w:color w:val="002060"/>
          <w:lang w:val="ca-ES"/>
        </w:rPr>
        <w:t>​</w:t>
      </w:r>
      <w:proofErr w:type="spellStart"/>
      <w:r w:rsidR="00FC74FD" w:rsidRPr="00657B1C">
        <w:rPr>
          <w:rFonts w:ascii="Khmer OS Battambang" w:hAnsi="Khmer OS Battambang" w:cs="Khmer OS Battambang"/>
          <w:color w:val="002060"/>
        </w:rPr>
        <w:t>កម្លាំងពល</w:t>
      </w:r>
      <w:proofErr w:type="spellEnd"/>
      <w:r w:rsidR="00FC74FD" w:rsidRPr="00CF2D66">
        <w:rPr>
          <w:rFonts w:ascii="Khmer OS Battambang" w:hAnsi="Khmer OS Battambang" w:cs="Khmer OS Battambang"/>
          <w:color w:val="002060"/>
          <w:lang w:val="ca-ES"/>
        </w:rPr>
        <w:t>​</w:t>
      </w:r>
      <w:proofErr w:type="spellStart"/>
      <w:r w:rsidR="00FC74FD" w:rsidRPr="00657B1C">
        <w:rPr>
          <w:rFonts w:ascii="Khmer OS Battambang" w:hAnsi="Khmer OS Battambang" w:cs="Khmer OS Battambang"/>
          <w:color w:val="002060"/>
          <w:spacing w:val="-12"/>
        </w:rPr>
        <w:t>កម្ម</w:t>
      </w:r>
      <w:proofErr w:type="spellEnd"/>
      <w:r w:rsidR="00FC74FD" w:rsidRPr="00CF2D66">
        <w:rPr>
          <w:rFonts w:ascii="Khmer OS Battambang" w:hAnsi="Khmer OS Battambang" w:cs="Khmer OS Battambang"/>
          <w:color w:val="002060"/>
          <w:spacing w:val="-12"/>
          <w:lang w:val="ca-ES"/>
        </w:rPr>
        <w:t>​</w:t>
      </w:r>
      <w:proofErr w:type="spellStart"/>
      <w:r w:rsidR="00FC74FD" w:rsidRPr="00657B1C">
        <w:rPr>
          <w:rFonts w:ascii="Khmer OS Battambang" w:hAnsi="Khmer OS Battambang" w:cs="Khmer OS Battambang"/>
          <w:color w:val="002060"/>
          <w:spacing w:val="-12"/>
        </w:rPr>
        <w:t>កម្ពុជា</w:t>
      </w:r>
      <w:proofErr w:type="spellEnd"/>
      <w:r w:rsidR="00FC74FD" w:rsidRPr="00CF2D66">
        <w:rPr>
          <w:rFonts w:ascii="Khmer OS Battambang" w:hAnsi="Khmer OS Battambang" w:cs="Khmer OS Battambang"/>
          <w:color w:val="002060"/>
          <w:spacing w:val="-12"/>
          <w:lang w:val="ca-ES"/>
        </w:rPr>
        <w:t xml:space="preserve"> </w:t>
      </w:r>
      <w:r w:rsidR="00FC74FD" w:rsidRPr="00657B1C">
        <w:rPr>
          <w:rFonts w:ascii="Khmer OS Battambang" w:hAnsi="Khmer OS Battambang" w:cs="Khmer OS Battambang"/>
          <w:color w:val="002060"/>
          <w:spacing w:val="-12"/>
        </w:rPr>
        <w:t>ឆ្នាំ២០២៥។</w:t>
      </w:r>
      <w:r w:rsidR="00FC74FD" w:rsidRPr="00CF2D66">
        <w:rPr>
          <w:rFonts w:ascii="Khmer OS Battambang" w:hAnsi="Khmer OS Battambang" w:cs="Khmer OS Battambang"/>
          <w:color w:val="002060"/>
          <w:spacing w:val="-12"/>
          <w:lang w:val="ca-ES"/>
        </w:rPr>
        <w:t xml:space="preserve"> </w:t>
      </w:r>
      <w:proofErr w:type="spellStart"/>
      <w:r w:rsidR="00FC74FD" w:rsidRPr="00657B1C">
        <w:rPr>
          <w:rFonts w:ascii="Khmer OS Battambang" w:hAnsi="Khmer OS Battambang" w:cs="Khmer OS Battambang"/>
          <w:color w:val="002060"/>
          <w:spacing w:val="-12"/>
        </w:rPr>
        <w:t>ខ្ញុំក៏សូមអរគុណចំពោះ</w:t>
      </w:r>
      <w:proofErr w:type="spellEnd"/>
      <w:r w:rsidRPr="00657B1C">
        <w:rPr>
          <w:rFonts w:ascii="Khmer OS Battambang" w:hAnsi="Khmer OS Battambang" w:cs="Khmer OS Battambang" w:hint="cs"/>
          <w:color w:val="002060"/>
          <w:spacing w:val="-12"/>
          <w:cs/>
        </w:rPr>
        <w:t xml:space="preserve">ឯកឧត្តម លោកជំទាវ លោក លោកស្រី </w:t>
      </w:r>
      <w:proofErr w:type="spellStart"/>
      <w:r w:rsidR="00D63E59" w:rsidRPr="00657B1C">
        <w:rPr>
          <w:rFonts w:ascii="Khmer OS Battambang" w:hAnsi="Khmer OS Battambang" w:cs="Khmer OS Battambang"/>
          <w:color w:val="002060"/>
          <w:spacing w:val="-12"/>
        </w:rPr>
        <w:t>ថ្នាក់ដឹកនាំ</w:t>
      </w:r>
      <w:proofErr w:type="spellEnd"/>
      <w:r w:rsidR="00D63E59" w:rsidRPr="00CF2D66">
        <w:rPr>
          <w:rFonts w:ascii="Khmer OS Battambang" w:hAnsi="Khmer OS Battambang" w:cs="Khmer OS Battambang"/>
          <w:color w:val="002060"/>
          <w:spacing w:val="-12"/>
          <w:lang w:val="ca-ES"/>
        </w:rPr>
        <w:t>​</w:t>
      </w:r>
      <w:proofErr w:type="spellStart"/>
      <w:r w:rsidR="00D63E59" w:rsidRPr="00657B1C">
        <w:rPr>
          <w:rFonts w:ascii="Khmer OS Battambang" w:hAnsi="Khmer OS Battambang" w:cs="Khmer OS Battambang"/>
          <w:color w:val="002060"/>
          <w:spacing w:val="-12"/>
        </w:rPr>
        <w:t>វិទ្យាស្ថានជាតិស្ថិតិ</w:t>
      </w:r>
      <w:proofErr w:type="spellEnd"/>
      <w:r w:rsidR="00D63E59" w:rsidRPr="00CF2D66">
        <w:rPr>
          <w:rFonts w:ascii="Khmer OS Battambang" w:hAnsi="Khmer OS Battambang" w:cs="Khmer OS Battambang"/>
          <w:color w:val="002060"/>
          <w:spacing w:val="-12"/>
          <w:lang w:val="ca-ES"/>
        </w:rPr>
        <w:t xml:space="preserve"> </w:t>
      </w:r>
      <w:r w:rsidRPr="00657B1C">
        <w:rPr>
          <w:rFonts w:ascii="Khmer OS Battambang" w:hAnsi="Khmer OS Battambang" w:cs="Khmer OS Battambang" w:hint="cs"/>
          <w:color w:val="002060"/>
          <w:spacing w:val="-12"/>
          <w:cs/>
        </w:rPr>
        <w:t>តំណាង</w:t>
      </w:r>
      <w:r w:rsidRPr="00657B1C">
        <w:rPr>
          <w:rFonts w:ascii="Khmer OS Battambang" w:hAnsi="Khmer OS Battambang" w:cs="Khmer OS Battambang" w:hint="cs"/>
          <w:color w:val="002060"/>
          <w:cs/>
        </w:rPr>
        <w:t>ក្រសួង</w:t>
      </w:r>
      <w:r w:rsidR="00FC74FD" w:rsidRPr="00CF2D66">
        <w:rPr>
          <w:rFonts w:ascii="Khmer OS Battambang" w:hAnsi="Khmer OS Battambang" w:cs="Khmer OS Battambang"/>
          <w:color w:val="002060"/>
          <w:lang w:val="ca-ES"/>
        </w:rPr>
        <w:t xml:space="preserve"> </w:t>
      </w:r>
      <w:r w:rsidRPr="00657B1C">
        <w:rPr>
          <w:rFonts w:ascii="Khmer OS Battambang" w:hAnsi="Khmer OS Battambang" w:cs="Khmer OS Battambang" w:hint="cs"/>
          <w:color w:val="002060"/>
          <w:cs/>
        </w:rPr>
        <w:t>ស្ថាប័ន ក្រុមការងារបច្ចេកទេសអង្កេតកម្លាំងពលកម្ម ក្រុមការងារស្នូលនៃ</w:t>
      </w:r>
      <w:r w:rsidR="00D63E59" w:rsidRPr="00CF2D66">
        <w:rPr>
          <w:rFonts w:ascii="Khmer OS Battambang" w:hAnsi="Khmer OS Battambang" w:cs="Khmer OS Battambang"/>
          <w:color w:val="002060"/>
          <w:lang w:val="ca-ES"/>
        </w:rPr>
        <w:t>​</w:t>
      </w:r>
      <w:r w:rsidR="00FC6F2C" w:rsidRPr="00657B1C">
        <w:rPr>
          <w:rFonts w:ascii="Khmer OS Battambang" w:hAnsi="Khmer OS Battambang" w:cs="Khmer OS Battambang" w:hint="cs"/>
          <w:color w:val="002060"/>
          <w:cs/>
        </w:rPr>
        <w:t>វិទ្យាស្ថានជាតិស្ថិតិ</w:t>
      </w:r>
      <w:r w:rsidR="00D63E59" w:rsidRPr="00CF2D66">
        <w:rPr>
          <w:rFonts w:ascii="Khmer OS Battambang" w:hAnsi="Khmer OS Battambang" w:cs="Khmer OS Battambang"/>
          <w:color w:val="002060"/>
          <w:lang w:val="ca-ES"/>
        </w:rPr>
        <w:t xml:space="preserve"> </w:t>
      </w:r>
      <w:proofErr w:type="spellStart"/>
      <w:r w:rsidR="00FC74FD" w:rsidRPr="00657B1C">
        <w:rPr>
          <w:rFonts w:ascii="Khmer OS Battambang" w:hAnsi="Khmer OS Battambang" w:cs="Khmer OS Battambang"/>
          <w:color w:val="002060"/>
        </w:rPr>
        <w:t>ក្រុមអ្នក</w:t>
      </w:r>
      <w:proofErr w:type="spellEnd"/>
      <w:r w:rsidRPr="00657B1C">
        <w:rPr>
          <w:rFonts w:ascii="Khmer OS Battambang" w:hAnsi="Khmer OS Battambang" w:cs="Khmer OS Battambang" w:hint="cs"/>
          <w:color w:val="002060"/>
          <w:cs/>
        </w:rPr>
        <w:t xml:space="preserve">ជំនាញការនៃអង្គការអន្តរជាតិខាងការងារ </w:t>
      </w:r>
      <w:r w:rsidR="00930E53" w:rsidRPr="00657B1C">
        <w:rPr>
          <w:rFonts w:ascii="Khmer OS Battambang" w:hAnsi="Khmer OS Battambang" w:cs="Khmer OS Battambang"/>
          <w:color w:val="002060"/>
          <w:cs/>
        </w:rPr>
        <w:t>កម្មវិធីអភិវឌ្ឍន៍អង្គការសហប្រជាជាតិ</w:t>
      </w:r>
      <w:r w:rsidR="00930E53" w:rsidRPr="00657B1C">
        <w:rPr>
          <w:rFonts w:ascii="Khmer OS Battambang" w:hAnsi="Khmer OS Battambang" w:cs="Khmer OS Battambang" w:hint="cs"/>
          <w:color w:val="002060"/>
          <w:cs/>
        </w:rPr>
        <w:t xml:space="preserve"> </w:t>
      </w:r>
      <w:r w:rsidRPr="00657B1C">
        <w:rPr>
          <w:rFonts w:ascii="Khmer OS Battambang" w:hAnsi="Khmer OS Battambang" w:cs="Khmer OS Battambang" w:hint="cs"/>
          <w:color w:val="002060"/>
          <w:cs/>
        </w:rPr>
        <w:t>និងធនាគារពិភពលោក</w:t>
      </w:r>
      <w:r w:rsidR="00D63E59" w:rsidRPr="00CF2D66">
        <w:rPr>
          <w:rFonts w:ascii="Khmer OS Battambang" w:hAnsi="Khmer OS Battambang" w:cs="Khmer OS Battambang"/>
          <w:color w:val="002060"/>
          <w:lang w:val="ca-ES"/>
        </w:rPr>
        <w:t xml:space="preserve"> </w:t>
      </w:r>
      <w:proofErr w:type="spellStart"/>
      <w:r w:rsidR="00D63E59" w:rsidRPr="00657B1C">
        <w:rPr>
          <w:rFonts w:ascii="Khmer OS Battambang" w:hAnsi="Khmer OS Battambang" w:cs="Khmer OS Battambang"/>
          <w:color w:val="002060"/>
        </w:rPr>
        <w:t>មន្រ្តីក្រុមការងារបច្ចេកទេស</w:t>
      </w:r>
      <w:proofErr w:type="spellEnd"/>
      <w:r w:rsidR="00D63E59" w:rsidRPr="00CF2D66">
        <w:rPr>
          <w:rFonts w:ascii="Khmer OS Battambang" w:hAnsi="Khmer OS Battambang" w:cs="Khmer OS Battambang"/>
          <w:color w:val="002060"/>
          <w:lang w:val="ca-ES"/>
        </w:rPr>
        <w:t xml:space="preserve"> </w:t>
      </w:r>
      <w:r w:rsidRPr="00657B1C">
        <w:rPr>
          <w:rFonts w:ascii="Khmer OS Battambang" w:hAnsi="Khmer OS Battambang" w:cs="Khmer OS Battambang" w:hint="cs"/>
          <w:color w:val="002060"/>
          <w:cs/>
        </w:rPr>
        <w:t>ដែលបាន</w:t>
      </w:r>
      <w:proofErr w:type="spellStart"/>
      <w:r w:rsidR="00FC74FD" w:rsidRPr="00657B1C">
        <w:rPr>
          <w:rFonts w:ascii="Khmer OS Battambang" w:hAnsi="Khmer OS Battambang" w:cs="Khmer OS Battambang"/>
          <w:color w:val="002060"/>
        </w:rPr>
        <w:t>សហការ</w:t>
      </w:r>
      <w:proofErr w:type="spellEnd"/>
      <w:r w:rsidR="00D63E59" w:rsidRPr="00CF2D66">
        <w:rPr>
          <w:rFonts w:ascii="Khmer OS Battambang" w:hAnsi="Khmer OS Battambang" w:cs="Khmer OS Battambang"/>
          <w:color w:val="002060"/>
          <w:lang w:val="ca-ES"/>
        </w:rPr>
        <w:t>​</w:t>
      </w:r>
      <w:proofErr w:type="spellStart"/>
      <w:r w:rsidR="00FC74FD" w:rsidRPr="00657B1C">
        <w:rPr>
          <w:rFonts w:ascii="Khmer OS Battambang" w:hAnsi="Khmer OS Battambang" w:cs="Khmer OS Battambang"/>
          <w:color w:val="002060"/>
        </w:rPr>
        <w:t>គាំទ្រ</w:t>
      </w:r>
      <w:proofErr w:type="spellEnd"/>
      <w:r w:rsidR="00D63E59" w:rsidRPr="00CF2D66">
        <w:rPr>
          <w:rFonts w:ascii="Khmer OS Battambang" w:hAnsi="Khmer OS Battambang" w:cs="Khmer OS Battambang"/>
          <w:color w:val="002060"/>
          <w:lang w:val="ca-ES"/>
        </w:rPr>
        <w:t>​</w:t>
      </w:r>
      <w:r w:rsidRPr="00657B1C">
        <w:rPr>
          <w:rFonts w:ascii="Khmer OS Battambang" w:hAnsi="Khmer OS Battambang" w:cs="Khmer OS Battambang" w:hint="cs"/>
          <w:color w:val="002060"/>
          <w:cs/>
        </w:rPr>
        <w:t>បច្ចេកទេស</w:t>
      </w:r>
      <w:proofErr w:type="spellStart"/>
      <w:r w:rsidR="00D63E59" w:rsidRPr="00657B1C">
        <w:rPr>
          <w:rFonts w:ascii="Khmer OS Battambang" w:hAnsi="Khmer OS Battambang" w:cs="Khmer OS Battambang"/>
          <w:color w:val="002060"/>
        </w:rPr>
        <w:t>នៅ</w:t>
      </w:r>
      <w:r w:rsidR="00FC74FD" w:rsidRPr="00657B1C">
        <w:rPr>
          <w:rFonts w:ascii="Khmer OS Battambang" w:hAnsi="Khmer OS Battambang" w:cs="Khmer OS Battambang"/>
          <w:color w:val="002060"/>
        </w:rPr>
        <w:t>ក្នុងការពង្រឹងគុណភាពទិន្នន័យអង្កេតនេះ</w:t>
      </w:r>
      <w:r w:rsidR="00D63E59" w:rsidRPr="00657B1C">
        <w:rPr>
          <w:rFonts w:ascii="Khmer OS Battambang" w:hAnsi="Khmer OS Battambang" w:cs="Khmer OS Battambang"/>
          <w:color w:val="002060"/>
        </w:rPr>
        <w:t>ឱ្យ</w:t>
      </w:r>
      <w:proofErr w:type="spellEnd"/>
      <w:r w:rsidR="00A25658" w:rsidRPr="00CF2D66">
        <w:rPr>
          <w:rFonts w:ascii="Khmer OS Battambang" w:hAnsi="Khmer OS Battambang" w:cs="Khmer OS Battambang"/>
          <w:color w:val="002060"/>
          <w:lang w:val="ca-ES"/>
        </w:rPr>
        <w:t>​</w:t>
      </w:r>
      <w:proofErr w:type="spellStart"/>
      <w:r w:rsidR="00FC74FD" w:rsidRPr="00657B1C">
        <w:rPr>
          <w:rFonts w:ascii="Khmer OS Battambang" w:hAnsi="Khmer OS Battambang" w:cs="Khmer OS Battambang"/>
          <w:color w:val="002060"/>
        </w:rPr>
        <w:t>ទទួល</w:t>
      </w:r>
      <w:proofErr w:type="spellEnd"/>
      <w:r w:rsidR="00A25658" w:rsidRPr="00CF2D66">
        <w:rPr>
          <w:rFonts w:ascii="Khmer OS Battambang" w:hAnsi="Khmer OS Battambang" w:cs="Khmer OS Battambang"/>
          <w:color w:val="002060"/>
          <w:lang w:val="ca-ES"/>
        </w:rPr>
        <w:t>​</w:t>
      </w:r>
      <w:proofErr w:type="spellStart"/>
      <w:r w:rsidR="00FC74FD" w:rsidRPr="00657B1C">
        <w:rPr>
          <w:rFonts w:ascii="Khmer OS Battambang" w:hAnsi="Khmer OS Battambang" w:cs="Khmer OS Battambang"/>
          <w:color w:val="002060"/>
        </w:rPr>
        <w:t>បាន</w:t>
      </w:r>
      <w:proofErr w:type="spellEnd"/>
      <w:r w:rsidR="00A25658" w:rsidRPr="00CF2D66">
        <w:rPr>
          <w:rFonts w:ascii="Khmer OS Battambang" w:hAnsi="Khmer OS Battambang" w:cs="Khmer OS Battambang"/>
          <w:color w:val="002060"/>
          <w:lang w:val="ca-ES"/>
        </w:rPr>
        <w:t>​</w:t>
      </w:r>
      <w:proofErr w:type="spellStart"/>
      <w:r w:rsidR="00FC74FD" w:rsidRPr="00657B1C">
        <w:rPr>
          <w:rFonts w:ascii="Khmer OS Battambang" w:hAnsi="Khmer OS Battambang" w:cs="Khmer OS Battambang"/>
          <w:color w:val="002060"/>
        </w:rPr>
        <w:t>ជោគជ័យ</w:t>
      </w:r>
      <w:proofErr w:type="spellEnd"/>
      <w:r w:rsidR="00A25658" w:rsidRPr="00CF2D66">
        <w:rPr>
          <w:rFonts w:ascii="Khmer OS Battambang" w:hAnsi="Khmer OS Battambang" w:cs="Khmer OS Battambang"/>
          <w:color w:val="002060"/>
          <w:lang w:val="ca-ES"/>
        </w:rPr>
        <w:t xml:space="preserve"> </w:t>
      </w:r>
      <w:r w:rsidRPr="00657B1C">
        <w:rPr>
          <w:rFonts w:ascii="Khmer OS Battambang" w:hAnsi="Khmer OS Battambang" w:cs="Khmer OS Battambang" w:hint="cs"/>
          <w:color w:val="002060"/>
          <w:cs/>
        </w:rPr>
        <w:t>និង</w:t>
      </w:r>
      <w:r w:rsidR="00FC74FD" w:rsidRPr="00657B1C">
        <w:rPr>
          <w:rFonts w:ascii="Khmer OS Battambang" w:hAnsi="Khmer OS Battambang" w:cs="Khmer OS Battambang"/>
          <w:color w:val="002060"/>
        </w:rPr>
        <w:t>ក៏</w:t>
      </w:r>
      <w:r w:rsidR="00FC74FD" w:rsidRPr="00CF2D66">
        <w:rPr>
          <w:rFonts w:ascii="Khmer OS Battambang" w:hAnsi="Khmer OS Battambang" w:cs="Khmer OS Battambang"/>
          <w:color w:val="002060"/>
          <w:lang w:val="ca-ES"/>
        </w:rPr>
        <w:t>​</w:t>
      </w:r>
      <w:proofErr w:type="spellStart"/>
      <w:r w:rsidR="00FC74FD" w:rsidRPr="00657B1C">
        <w:rPr>
          <w:rFonts w:ascii="Khmer OS Battambang" w:hAnsi="Khmer OS Battambang" w:cs="Khmer OS Battambang"/>
          <w:color w:val="002060"/>
          <w:spacing w:val="-6"/>
        </w:rPr>
        <w:t>សូមអរគុណ</w:t>
      </w:r>
      <w:r w:rsidR="00D63E59" w:rsidRPr="00657B1C">
        <w:rPr>
          <w:rFonts w:ascii="Khmer OS Battambang" w:hAnsi="Khmer OS Battambang" w:cs="Khmer OS Battambang"/>
          <w:color w:val="002060"/>
          <w:spacing w:val="-6"/>
        </w:rPr>
        <w:t>ចំពោះ</w:t>
      </w:r>
      <w:proofErr w:type="spellEnd"/>
      <w:r w:rsidR="00D63E59" w:rsidRPr="00CF2D66">
        <w:rPr>
          <w:rFonts w:ascii="Khmer OS Battambang" w:hAnsi="Khmer OS Battambang" w:cs="Khmer OS Battambang"/>
          <w:color w:val="002060"/>
          <w:spacing w:val="-6"/>
          <w:lang w:val="ca-ES"/>
        </w:rPr>
        <w:t>​</w:t>
      </w:r>
      <w:proofErr w:type="spellStart"/>
      <w:r w:rsidR="00D63E59" w:rsidRPr="00657B1C">
        <w:rPr>
          <w:rFonts w:ascii="Khmer OS Battambang" w:hAnsi="Khmer OS Battambang" w:cs="Khmer OS Battambang"/>
          <w:color w:val="002060"/>
        </w:rPr>
        <w:t>មន្រ្តីអង្កេត</w:t>
      </w:r>
      <w:proofErr w:type="spellEnd"/>
      <w:r w:rsidR="00D63E59" w:rsidRPr="00CF2D66">
        <w:rPr>
          <w:rFonts w:ascii="Khmer OS Battambang" w:hAnsi="Khmer OS Battambang" w:cs="Khmer OS Battambang"/>
          <w:color w:val="002060"/>
          <w:lang w:val="ca-ES"/>
        </w:rPr>
        <w:t>​</w:t>
      </w:r>
      <w:proofErr w:type="spellStart"/>
      <w:r w:rsidR="00D63E59" w:rsidRPr="00657B1C">
        <w:rPr>
          <w:rFonts w:ascii="Khmer OS Battambang" w:hAnsi="Khmer OS Battambang" w:cs="Khmer OS Battambang"/>
          <w:color w:val="002060"/>
        </w:rPr>
        <w:t>ទាំងអស</w:t>
      </w:r>
      <w:proofErr w:type="spellEnd"/>
      <w:r w:rsidR="00D63E59" w:rsidRPr="00657B1C">
        <w:rPr>
          <w:rFonts w:ascii="Khmer OS Battambang" w:hAnsi="Khmer OS Battambang" w:cs="Khmer OS Battambang"/>
          <w:color w:val="002060"/>
        </w:rPr>
        <w:t>់</w:t>
      </w:r>
      <w:r w:rsidR="00D63E59" w:rsidRPr="00CF2D66">
        <w:rPr>
          <w:rFonts w:ascii="Khmer OS Battambang" w:hAnsi="Khmer OS Battambang" w:cs="Khmer OS Battambang"/>
          <w:color w:val="002060"/>
          <w:lang w:val="ca-ES"/>
        </w:rPr>
        <w:t xml:space="preserve"> </w:t>
      </w:r>
      <w:proofErr w:type="spellStart"/>
      <w:r w:rsidR="00D63E59" w:rsidRPr="00657B1C">
        <w:rPr>
          <w:rFonts w:ascii="Khmer OS Battambang" w:hAnsi="Khmer OS Battambang" w:cs="Khmer OS Battambang"/>
          <w:color w:val="002060"/>
        </w:rPr>
        <w:t>ព្រមទាំង</w:t>
      </w:r>
      <w:r w:rsidR="00FC74FD" w:rsidRPr="00657B1C">
        <w:rPr>
          <w:rFonts w:ascii="Khmer OS Battambang" w:hAnsi="Khmer OS Battambang" w:cs="Khmer OS Battambang"/>
          <w:color w:val="002060"/>
          <w:spacing w:val="-6"/>
        </w:rPr>
        <w:t>ប្រជាជនដែលបាន</w:t>
      </w:r>
      <w:proofErr w:type="spellEnd"/>
      <w:r w:rsidRPr="00657B1C">
        <w:rPr>
          <w:rFonts w:ascii="Khmer OS Battambang" w:hAnsi="Khmer OS Battambang" w:cs="Khmer OS Battambang" w:hint="cs"/>
          <w:color w:val="002060"/>
          <w:spacing w:val="-6"/>
          <w:cs/>
        </w:rPr>
        <w:t>ចូលរួម</w:t>
      </w:r>
      <w:proofErr w:type="spellStart"/>
      <w:r w:rsidR="00FC74FD" w:rsidRPr="00657B1C">
        <w:rPr>
          <w:rFonts w:ascii="Khmer OS Battambang" w:hAnsi="Khmer OS Battambang" w:cs="Khmer OS Battambang"/>
          <w:color w:val="002060"/>
          <w:spacing w:val="-6"/>
        </w:rPr>
        <w:t>សម្ភាសន៍ផ្តល់ចម្លើយ</w:t>
      </w:r>
      <w:r w:rsidR="00A25658" w:rsidRPr="00657B1C">
        <w:rPr>
          <w:rFonts w:ascii="Khmer OS Battambang" w:hAnsi="Khmer OS Battambang" w:cs="Khmer OS Battambang"/>
          <w:color w:val="002060"/>
          <w:spacing w:val="-6"/>
        </w:rPr>
        <w:t>សម្រាប</w:t>
      </w:r>
      <w:proofErr w:type="spellEnd"/>
      <w:r w:rsidR="00A25658" w:rsidRPr="00657B1C">
        <w:rPr>
          <w:rFonts w:ascii="Khmer OS Battambang" w:hAnsi="Khmer OS Battambang" w:cs="Khmer OS Battambang"/>
          <w:color w:val="002060"/>
          <w:spacing w:val="-6"/>
        </w:rPr>
        <w:t>់</w:t>
      </w:r>
      <w:r w:rsidRPr="00657B1C">
        <w:rPr>
          <w:rFonts w:ascii="Khmer OS Battambang" w:hAnsi="Khmer OS Battambang" w:cs="Khmer OS Battambang" w:hint="cs"/>
          <w:color w:val="002060"/>
          <w:spacing w:val="-6"/>
          <w:cs/>
        </w:rPr>
        <w:t>អនុវត្តអង្កេតកម្លាំងពលកម្មកម្ពុជា</w:t>
      </w:r>
      <w:r w:rsidRPr="00657B1C">
        <w:rPr>
          <w:rFonts w:ascii="Khmer OS Battambang" w:hAnsi="Khmer OS Battambang" w:cs="Khmer OS Battambang" w:hint="cs"/>
          <w:color w:val="002060"/>
          <w:cs/>
        </w:rPr>
        <w:t>ឆ្នាំ២០២៥ ឱ្យទទួលបាន</w:t>
      </w:r>
      <w:proofErr w:type="spellStart"/>
      <w:r w:rsidR="00FC74FD" w:rsidRPr="00657B1C">
        <w:rPr>
          <w:rFonts w:ascii="Khmer OS Battambang" w:hAnsi="Khmer OS Battambang" w:cs="Khmer OS Battambang"/>
          <w:color w:val="002060"/>
        </w:rPr>
        <w:t>ទិន្នន័យ</w:t>
      </w:r>
      <w:proofErr w:type="spellEnd"/>
      <w:r w:rsidRPr="00657B1C">
        <w:rPr>
          <w:rFonts w:ascii="Khmer OS Battambang" w:hAnsi="Khmer OS Battambang" w:cs="Khmer OS Battambang" w:hint="cs"/>
          <w:color w:val="002060"/>
          <w:cs/>
        </w:rPr>
        <w:t>ប្រកប​ដោយគុណភាព និងប្រសិទ្ធភាព</w:t>
      </w:r>
      <w:r w:rsidR="00FC74FD" w:rsidRPr="00657B1C">
        <w:rPr>
          <w:rFonts w:ascii="Khmer OS Battambang" w:hAnsi="Khmer OS Battambang" w:cs="Khmer OS Battambang"/>
          <w:color w:val="002060"/>
        </w:rPr>
        <w:t>៕</w:t>
      </w:r>
    </w:p>
    <w:p w14:paraId="0DF6C1D1" w14:textId="77777777" w:rsidR="00FC6F2C" w:rsidRPr="00CF2D66" w:rsidRDefault="00FC6F2C" w:rsidP="00D517BF">
      <w:pPr>
        <w:spacing w:line="360" w:lineRule="exact"/>
        <w:ind w:firstLine="720"/>
        <w:jc w:val="both"/>
        <w:rPr>
          <w:rFonts w:ascii="Khmer OS Battambang" w:hAnsi="Khmer OS Battambang" w:cs="Khmer OS Battambang"/>
          <w:szCs w:val="22"/>
          <w:lang w:val="ca-ES"/>
        </w:rPr>
      </w:pPr>
    </w:p>
    <w:p w14:paraId="640F6BDF" w14:textId="77777777" w:rsidR="00D517BF" w:rsidRDefault="00D517BF" w:rsidP="00D517BF">
      <w:pPr>
        <w:spacing w:line="360" w:lineRule="exact"/>
        <w:ind w:firstLine="720"/>
        <w:jc w:val="both"/>
        <w:rPr>
          <w:rFonts w:ascii="Khmer OS Battambang" w:hAnsi="Khmer OS Battambang" w:cs="Khmer OS Battambang"/>
          <w:szCs w:val="22"/>
          <w:cs/>
        </w:rPr>
      </w:pP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0"/>
        <w:gridCol w:w="5130"/>
      </w:tblGrid>
      <w:tr w:rsidR="00D517BF" w:rsidRPr="00D12F86" w14:paraId="33D07B47" w14:textId="77777777" w:rsidTr="00B16769">
        <w:trPr>
          <w:trHeight w:val="1548"/>
        </w:trPr>
        <w:tc>
          <w:tcPr>
            <w:tcW w:w="4230" w:type="dxa"/>
          </w:tcPr>
          <w:p w14:paraId="3EAA2C78" w14:textId="77777777" w:rsidR="00D517BF" w:rsidRPr="00CF2D66" w:rsidRDefault="00D517BF" w:rsidP="00B16769">
            <w:pPr>
              <w:spacing w:line="360" w:lineRule="exact"/>
              <w:jc w:val="both"/>
              <w:rPr>
                <w:rFonts w:ascii="Khmer OS Battambang" w:hAnsi="Khmer OS Battambang" w:cs="Khmer OS Battambang"/>
                <w:szCs w:val="22"/>
                <w:lang w:val="ca-ES"/>
              </w:rPr>
            </w:pPr>
          </w:p>
          <w:p w14:paraId="1D58BB36" w14:textId="77777777" w:rsidR="00FC6F2C" w:rsidRPr="00CF2D66" w:rsidRDefault="00FC6F2C" w:rsidP="00B16769">
            <w:pPr>
              <w:spacing w:line="360" w:lineRule="exact"/>
              <w:jc w:val="both"/>
              <w:rPr>
                <w:rFonts w:ascii="Khmer OS Battambang" w:hAnsi="Khmer OS Battambang" w:cs="Khmer OS Battambang"/>
                <w:szCs w:val="22"/>
                <w:lang w:val="ca-ES"/>
              </w:rPr>
            </w:pPr>
          </w:p>
          <w:p w14:paraId="18E4831E" w14:textId="77777777" w:rsidR="00FC6F2C" w:rsidRPr="00CF2D66" w:rsidRDefault="00FC6F2C" w:rsidP="00B16769">
            <w:pPr>
              <w:spacing w:line="360" w:lineRule="exact"/>
              <w:jc w:val="both"/>
              <w:rPr>
                <w:rFonts w:ascii="Khmer OS Battambang" w:hAnsi="Khmer OS Battambang" w:cs="Khmer OS Battambang"/>
                <w:szCs w:val="22"/>
                <w:lang w:val="ca-ES"/>
              </w:rPr>
            </w:pPr>
          </w:p>
          <w:p w14:paraId="522632A2" w14:textId="77777777" w:rsidR="00A71B43" w:rsidRPr="00CF2D66" w:rsidRDefault="00A71B43" w:rsidP="00B16769">
            <w:pPr>
              <w:spacing w:line="360" w:lineRule="exact"/>
              <w:jc w:val="both"/>
              <w:rPr>
                <w:rFonts w:ascii="Khmer OS Battambang" w:hAnsi="Khmer OS Battambang" w:cs="Khmer OS Battambang"/>
                <w:szCs w:val="22"/>
                <w:lang w:val="ca-ES"/>
              </w:rPr>
            </w:pPr>
          </w:p>
          <w:p w14:paraId="3BF87614" w14:textId="77777777" w:rsidR="00D63E59" w:rsidRPr="00CF2D66" w:rsidRDefault="00D63E59" w:rsidP="00B16769">
            <w:pPr>
              <w:spacing w:line="360" w:lineRule="exact"/>
              <w:jc w:val="both"/>
              <w:rPr>
                <w:rFonts w:ascii="Khmer OS Battambang" w:hAnsi="Khmer OS Battambang" w:cs="Khmer OS Battambang"/>
                <w:szCs w:val="22"/>
                <w:lang w:val="ca-ES"/>
              </w:rPr>
            </w:pPr>
          </w:p>
          <w:p w14:paraId="59C55246" w14:textId="77777777" w:rsidR="00D63E59" w:rsidRPr="00CF2D66" w:rsidRDefault="00D63E59" w:rsidP="00B16769">
            <w:pPr>
              <w:spacing w:line="360" w:lineRule="exact"/>
              <w:jc w:val="both"/>
              <w:rPr>
                <w:rFonts w:ascii="Khmer OS Battambang" w:hAnsi="Khmer OS Battambang" w:cs="Khmer OS Battambang"/>
                <w:szCs w:val="22"/>
                <w:lang w:val="ca-ES"/>
              </w:rPr>
            </w:pPr>
          </w:p>
          <w:p w14:paraId="3FFBF0DC" w14:textId="77777777" w:rsidR="00D63E59" w:rsidRPr="00CF2D66" w:rsidRDefault="00D63E59" w:rsidP="00B16769">
            <w:pPr>
              <w:spacing w:line="360" w:lineRule="exact"/>
              <w:jc w:val="both"/>
              <w:rPr>
                <w:rFonts w:ascii="Khmer OS Battambang" w:hAnsi="Khmer OS Battambang" w:cs="Khmer OS Battambang"/>
                <w:szCs w:val="22"/>
                <w:lang w:val="ca-ES"/>
              </w:rPr>
            </w:pPr>
          </w:p>
          <w:p w14:paraId="1621EF84" w14:textId="77777777" w:rsidR="00D63E59" w:rsidRPr="00CF2D66" w:rsidRDefault="00D63E59" w:rsidP="00B16769">
            <w:pPr>
              <w:spacing w:line="360" w:lineRule="exact"/>
              <w:jc w:val="both"/>
              <w:rPr>
                <w:rFonts w:ascii="Khmer OS Battambang" w:hAnsi="Khmer OS Battambang" w:cs="Khmer OS Battambang"/>
                <w:szCs w:val="22"/>
                <w:lang w:val="ca-ES"/>
              </w:rPr>
            </w:pPr>
          </w:p>
          <w:p w14:paraId="08EFF05E" w14:textId="77777777" w:rsidR="00D63E59" w:rsidRPr="00CF2D66" w:rsidRDefault="00D63E59" w:rsidP="00B16769">
            <w:pPr>
              <w:spacing w:line="360" w:lineRule="exact"/>
              <w:jc w:val="both"/>
              <w:rPr>
                <w:rFonts w:ascii="Khmer OS Battambang" w:hAnsi="Khmer OS Battambang" w:cs="Khmer OS Battambang"/>
                <w:szCs w:val="22"/>
                <w:lang w:val="ca-ES"/>
              </w:rPr>
            </w:pPr>
          </w:p>
          <w:p w14:paraId="262F61F6" w14:textId="77777777" w:rsidR="00D63E59" w:rsidRPr="00CF2D66" w:rsidRDefault="00D63E59" w:rsidP="00B16769">
            <w:pPr>
              <w:spacing w:line="360" w:lineRule="exact"/>
              <w:jc w:val="both"/>
              <w:rPr>
                <w:rFonts w:ascii="Khmer OS Battambang" w:hAnsi="Khmer OS Battambang" w:cs="Khmer OS Battambang"/>
                <w:szCs w:val="22"/>
                <w:lang w:val="ca-ES"/>
              </w:rPr>
            </w:pPr>
          </w:p>
          <w:p w14:paraId="2178C4FF" w14:textId="02CDF290" w:rsidR="00D517BF" w:rsidRPr="00CF2D66" w:rsidRDefault="00D517BF" w:rsidP="00B16769">
            <w:pPr>
              <w:spacing w:line="360" w:lineRule="exact"/>
              <w:jc w:val="both"/>
              <w:rPr>
                <w:rFonts w:ascii="Khmer OS Battambang" w:hAnsi="Khmer OS Battambang" w:cs="Khmer OS Battambang"/>
                <w:szCs w:val="22"/>
                <w:lang w:val="ca-ES"/>
              </w:rPr>
            </w:pPr>
            <w:r w:rsidRPr="006F50CF">
              <w:rPr>
                <w:rFonts w:ascii="Khmer OS Battambang" w:hAnsi="Khmer OS Battambang" w:cs="Khmer OS Battambang" w:hint="cs"/>
                <w:szCs w:val="22"/>
                <w:cs/>
              </w:rPr>
              <w:t>វិទ្យ</w:t>
            </w:r>
            <w:r w:rsidR="00FC6F2C" w:rsidRPr="006F50CF">
              <w:rPr>
                <w:rFonts w:ascii="Khmer OS Battambang" w:hAnsi="Khmer OS Battambang" w:cs="Khmer OS Battambang" w:hint="cs"/>
                <w:szCs w:val="22"/>
                <w:cs/>
              </w:rPr>
              <w:t>ា</w:t>
            </w:r>
            <w:r w:rsidRPr="006F50CF">
              <w:rPr>
                <w:rFonts w:ascii="Khmer OS Battambang" w:hAnsi="Khmer OS Battambang" w:cs="Khmer OS Battambang" w:hint="cs"/>
                <w:szCs w:val="22"/>
                <w:cs/>
              </w:rPr>
              <w:t>សា្ថនជាតិស្ថិតិនៃក្រសួងផែនការ</w:t>
            </w:r>
          </w:p>
          <w:p w14:paraId="312A3677" w14:textId="77777777" w:rsidR="00D517BF" w:rsidRPr="00CF2D66" w:rsidRDefault="00D517BF" w:rsidP="00B16769">
            <w:pPr>
              <w:spacing w:line="360" w:lineRule="exact"/>
              <w:jc w:val="both"/>
              <w:rPr>
                <w:rFonts w:ascii="Khmer OS Battambang" w:hAnsi="Khmer OS Battambang" w:cs="Khmer OS Battambang"/>
                <w:szCs w:val="22"/>
                <w:lang w:val="ca-ES"/>
              </w:rPr>
            </w:pPr>
            <w:r w:rsidRPr="006F50CF">
              <w:rPr>
                <w:rFonts w:ascii="Khmer OS Battambang" w:hAnsi="Khmer OS Battambang" w:cs="Khmer OS Battambang" w:hint="cs"/>
                <w:szCs w:val="22"/>
                <w:cs/>
              </w:rPr>
              <w:t>រាជធានីភ្នំពេញ</w:t>
            </w:r>
          </w:p>
          <w:p w14:paraId="3B78462D" w14:textId="00480416" w:rsidR="00D517BF" w:rsidRPr="00CF2D66" w:rsidRDefault="00D517BF" w:rsidP="00B16769">
            <w:pPr>
              <w:spacing w:line="360" w:lineRule="exact"/>
              <w:jc w:val="both"/>
              <w:rPr>
                <w:rFonts w:ascii="Khmer OS Battambang" w:hAnsi="Khmer OS Battambang" w:cs="Khmer OS Battambang"/>
                <w:szCs w:val="22"/>
                <w:lang w:val="ca-ES"/>
              </w:rPr>
            </w:pPr>
            <w:r w:rsidRPr="006F50CF">
              <w:rPr>
                <w:rFonts w:ascii="Khmer OS Battambang" w:hAnsi="Khmer OS Battambang" w:cs="Khmer OS Battambang" w:hint="cs"/>
                <w:szCs w:val="22"/>
                <w:cs/>
              </w:rPr>
              <w:t>ខែ</w:t>
            </w:r>
            <w:r w:rsidR="00FC6F2C" w:rsidRPr="006F50CF">
              <w:rPr>
                <w:rFonts w:ascii="Khmer OS Battambang" w:hAnsi="Khmer OS Battambang" w:cs="Khmer OS Battambang" w:hint="cs"/>
                <w:szCs w:val="22"/>
                <w:cs/>
              </w:rPr>
              <w:t>ឧសភា</w:t>
            </w:r>
            <w:r w:rsidRPr="006F50CF">
              <w:rPr>
                <w:rFonts w:ascii="Khmer OS Battambang" w:hAnsi="Khmer OS Battambang" w:cs="Khmer OS Battambang" w:hint="cs"/>
                <w:szCs w:val="22"/>
                <w:cs/>
              </w:rPr>
              <w:t xml:space="preserve"> ឆ្នាំ២០២៦</w:t>
            </w:r>
          </w:p>
        </w:tc>
        <w:tc>
          <w:tcPr>
            <w:tcW w:w="5130" w:type="dxa"/>
          </w:tcPr>
          <w:p w14:paraId="1029091D" w14:textId="77777777" w:rsidR="00D517BF" w:rsidRPr="00CF2D66" w:rsidRDefault="00D517BF" w:rsidP="00D63E59">
            <w:pPr>
              <w:pStyle w:val="BodyText"/>
              <w:kinsoku w:val="0"/>
              <w:overflowPunct w:val="0"/>
              <w:spacing w:line="360" w:lineRule="exact"/>
              <w:ind w:right="42"/>
              <w:jc w:val="right"/>
              <w:rPr>
                <w:rFonts w:ascii="Khmer OS Muol Light" w:hAnsi="Khmer OS Muol Light" w:cs="Khmer OS Muol Light"/>
                <w:color w:val="002060"/>
                <w:sz w:val="24"/>
                <w:szCs w:val="24"/>
                <w:lang w:val="ca-ES"/>
              </w:rPr>
            </w:pPr>
            <w:r w:rsidRPr="00657B1C">
              <w:rPr>
                <w:rFonts w:ascii="Khmer OS Muol Light" w:hAnsi="Khmer OS Muol Light" w:cs="Khmer OS Muol Light"/>
                <w:color w:val="002060"/>
                <w:sz w:val="24"/>
                <w:szCs w:val="24"/>
                <w:cs/>
              </w:rPr>
              <w:t>នាយកវិទ្យាស្ថានជាតិស្ថិតិ</w:t>
            </w:r>
          </w:p>
          <w:p w14:paraId="114F4C12" w14:textId="77777777" w:rsidR="00D517BF" w:rsidRPr="00CF2D66" w:rsidRDefault="00D517BF" w:rsidP="00B16769">
            <w:pPr>
              <w:pStyle w:val="BodyText"/>
              <w:kinsoku w:val="0"/>
              <w:overflowPunct w:val="0"/>
              <w:spacing w:line="360" w:lineRule="exact"/>
              <w:ind w:right="42"/>
              <w:jc w:val="center"/>
              <w:rPr>
                <w:rFonts w:ascii="Khmer OS Muol Light" w:hAnsi="Khmer OS Muol Light" w:cs="Khmer OS Muol Light"/>
                <w:color w:val="002060"/>
                <w:sz w:val="24"/>
                <w:szCs w:val="24"/>
                <w:lang w:val="ca-ES"/>
              </w:rPr>
            </w:pPr>
          </w:p>
          <w:p w14:paraId="2A25FA4D" w14:textId="77777777" w:rsidR="00D517BF" w:rsidRPr="00CF2D66" w:rsidRDefault="00D517BF" w:rsidP="00B16769">
            <w:pPr>
              <w:pStyle w:val="BodyText"/>
              <w:kinsoku w:val="0"/>
              <w:overflowPunct w:val="0"/>
              <w:spacing w:line="360" w:lineRule="exact"/>
              <w:ind w:right="42"/>
              <w:jc w:val="center"/>
              <w:rPr>
                <w:rFonts w:ascii="Khmer OS Muol Light" w:hAnsi="Khmer OS Muol Light" w:cs="Khmer OS Muol Light"/>
                <w:color w:val="002060"/>
                <w:sz w:val="24"/>
                <w:szCs w:val="24"/>
                <w:lang w:val="ca-ES"/>
              </w:rPr>
            </w:pPr>
          </w:p>
          <w:p w14:paraId="277C9F49" w14:textId="77777777" w:rsidR="00FC6F2C" w:rsidRPr="00CF2D66" w:rsidRDefault="00FC6F2C" w:rsidP="00B16769">
            <w:pPr>
              <w:pStyle w:val="BodyText"/>
              <w:kinsoku w:val="0"/>
              <w:overflowPunct w:val="0"/>
              <w:spacing w:line="360" w:lineRule="exact"/>
              <w:ind w:right="42"/>
              <w:jc w:val="center"/>
              <w:rPr>
                <w:rFonts w:ascii="Khmer OS Muol Light" w:hAnsi="Khmer OS Muol Light" w:cs="Khmer OS Muol Light"/>
                <w:color w:val="002060"/>
                <w:sz w:val="24"/>
                <w:szCs w:val="24"/>
                <w:lang w:val="ca-ES"/>
              </w:rPr>
            </w:pPr>
          </w:p>
          <w:p w14:paraId="0E001273" w14:textId="542E5656" w:rsidR="00D517BF" w:rsidRPr="00BB4ADA" w:rsidRDefault="00D517BF" w:rsidP="00B16769">
            <w:pPr>
              <w:pStyle w:val="BodyText"/>
              <w:kinsoku w:val="0"/>
              <w:overflowPunct w:val="0"/>
              <w:spacing w:line="360" w:lineRule="exact"/>
              <w:ind w:right="42"/>
              <w:jc w:val="center"/>
              <w:rPr>
                <w:rFonts w:ascii="Khmer OS Muol Light" w:hAnsi="Khmer OS Muol Light" w:cs="Khmer OS Muol Light"/>
                <w:sz w:val="24"/>
                <w:szCs w:val="24"/>
              </w:rPr>
            </w:pPr>
            <w:r w:rsidRPr="00657B1C">
              <w:rPr>
                <w:rFonts w:ascii="Khmer OS Muol Light" w:hAnsi="Khmer OS Muol Light" w:cs="Khmer OS Muol Light" w:hint="cs"/>
                <w:color w:val="002060"/>
                <w:sz w:val="24"/>
                <w:szCs w:val="24"/>
                <w:cs/>
              </w:rPr>
              <w:t xml:space="preserve">          </w:t>
            </w:r>
            <w:r w:rsidR="00C13915" w:rsidRPr="00657B1C">
              <w:rPr>
                <w:rFonts w:ascii="Khmer OS Muol Light" w:hAnsi="Khmer OS Muol Light" w:cs="Khmer OS Muol Light" w:hint="cs"/>
                <w:color w:val="002060"/>
                <w:sz w:val="24"/>
                <w:szCs w:val="24"/>
                <w:cs/>
              </w:rPr>
              <w:t xml:space="preserve">                </w:t>
            </w:r>
            <w:r w:rsidR="00D63E59" w:rsidRPr="00CF2D66">
              <w:rPr>
                <w:rFonts w:ascii="Khmer OS Muol Light" w:hAnsi="Khmer OS Muol Light" w:cs="Khmer OS Muol Light"/>
                <w:color w:val="002060"/>
                <w:sz w:val="24"/>
                <w:szCs w:val="24"/>
                <w:lang w:val="ca-ES"/>
              </w:rPr>
              <w:t xml:space="preserve">                   </w:t>
            </w:r>
            <w:r w:rsidRPr="00657B1C">
              <w:rPr>
                <w:rFonts w:ascii="Khmer OS Muol Light" w:hAnsi="Khmer OS Muol Light" w:cs="Khmer OS Muol Light" w:hint="cs"/>
                <w:color w:val="002060"/>
                <w:sz w:val="24"/>
                <w:szCs w:val="24"/>
                <w:cs/>
              </w:rPr>
              <w:t xml:space="preserve"> ណោ វ៉ាន់ឌី</w:t>
            </w:r>
          </w:p>
        </w:tc>
      </w:tr>
      <w:tr w:rsidR="00D63E59" w:rsidRPr="00D12F86" w14:paraId="7F5D0921" w14:textId="77777777" w:rsidTr="00B16769">
        <w:trPr>
          <w:trHeight w:val="1548"/>
        </w:trPr>
        <w:tc>
          <w:tcPr>
            <w:tcW w:w="4230" w:type="dxa"/>
          </w:tcPr>
          <w:p w14:paraId="7518245A" w14:textId="77777777" w:rsidR="00D63E59" w:rsidRDefault="00D63E59" w:rsidP="00B16769">
            <w:pPr>
              <w:spacing w:line="360" w:lineRule="exact"/>
              <w:jc w:val="both"/>
              <w:rPr>
                <w:rFonts w:ascii="Khmer OS Battambang" w:hAnsi="Khmer OS Battambang" w:cs="Khmer OS Battambang"/>
                <w:szCs w:val="22"/>
              </w:rPr>
            </w:pPr>
          </w:p>
        </w:tc>
        <w:tc>
          <w:tcPr>
            <w:tcW w:w="5130" w:type="dxa"/>
          </w:tcPr>
          <w:p w14:paraId="3A3787AF" w14:textId="77777777" w:rsidR="00D63E59" w:rsidRPr="00BB4ADA" w:rsidRDefault="00D63E59" w:rsidP="00B16769">
            <w:pPr>
              <w:pStyle w:val="BodyText"/>
              <w:kinsoku w:val="0"/>
              <w:overflowPunct w:val="0"/>
              <w:spacing w:line="360" w:lineRule="exact"/>
              <w:ind w:right="42"/>
              <w:jc w:val="center"/>
              <w:rPr>
                <w:rFonts w:ascii="Khmer OS Muol Light" w:hAnsi="Khmer OS Muol Light" w:cs="Khmer OS Muol Light"/>
                <w:sz w:val="24"/>
                <w:szCs w:val="24"/>
                <w:cs/>
              </w:rPr>
            </w:pPr>
          </w:p>
        </w:tc>
      </w:tr>
    </w:tbl>
    <w:p w14:paraId="27436BA0" w14:textId="77777777" w:rsidR="00522F6E" w:rsidRDefault="00522F6E" w:rsidP="00145484">
      <w:pPr>
        <w:pStyle w:val="Heading1"/>
        <w:jc w:val="center"/>
        <w:rPr>
          <w:w w:val="105"/>
        </w:rPr>
      </w:pPr>
    </w:p>
    <w:p w14:paraId="5D14D370" w14:textId="77777777" w:rsidR="00522F6E" w:rsidRDefault="00522F6E" w:rsidP="00145484">
      <w:pPr>
        <w:pStyle w:val="Heading1"/>
        <w:jc w:val="center"/>
        <w:rPr>
          <w:w w:val="105"/>
        </w:rPr>
      </w:pPr>
    </w:p>
    <w:p w14:paraId="43BC72CC" w14:textId="77777777" w:rsidR="00B338F3" w:rsidRDefault="00B338F3">
      <w:pPr>
        <w:widowControl/>
        <w:autoSpaceDE/>
        <w:autoSpaceDN/>
        <w:adjustRightInd/>
        <w:rPr>
          <w:rFonts w:ascii="Khmer OS Muol Light" w:hAnsi="Khmer OS Muol Light" w:cs="Khmer OS Muol Light"/>
          <w:w w:val="105"/>
          <w:sz w:val="28"/>
          <w:szCs w:val="28"/>
          <w:cs/>
        </w:rPr>
      </w:pPr>
      <w:r>
        <w:rPr>
          <w:rFonts w:ascii="Khmer OS Muol Light" w:hAnsi="Khmer OS Muol Light" w:cs="Khmer OS Muol Light"/>
          <w:b/>
          <w:bCs/>
          <w:w w:val="105"/>
          <w:sz w:val="28"/>
          <w:szCs w:val="28"/>
          <w:cs/>
        </w:rPr>
        <w:br w:type="page"/>
      </w:r>
    </w:p>
    <w:p w14:paraId="3FB51353" w14:textId="029FB3AC" w:rsidR="00522F6E" w:rsidRPr="006A667C" w:rsidRDefault="006A667C" w:rsidP="00145484">
      <w:pPr>
        <w:pStyle w:val="Heading1"/>
        <w:jc w:val="center"/>
        <w:rPr>
          <w:rFonts w:ascii="Khmer OS Muol Light" w:hAnsi="Khmer OS Muol Light" w:cs="Khmer OS Muol Light"/>
          <w:b w:val="0"/>
          <w:bCs w:val="0"/>
          <w:w w:val="105"/>
          <w:sz w:val="28"/>
          <w:szCs w:val="28"/>
          <w:cs/>
        </w:rPr>
      </w:pPr>
      <w:bookmarkStart w:id="14" w:name="_Toc227594583"/>
      <w:bookmarkStart w:id="15" w:name="_Toc227594834"/>
      <w:bookmarkStart w:id="16" w:name="_Toc227594985"/>
      <w:bookmarkStart w:id="17" w:name="_Toc227595220"/>
      <w:bookmarkStart w:id="18" w:name="_Toc228784881"/>
      <w:bookmarkStart w:id="19" w:name="_Toc230184789"/>
      <w:r w:rsidRPr="006A667C">
        <w:rPr>
          <w:rFonts w:ascii="Khmer OS Muol Light" w:hAnsi="Khmer OS Muol Light" w:cs="Khmer OS Muol Light" w:hint="cs"/>
          <w:b w:val="0"/>
          <w:bCs w:val="0"/>
          <w:w w:val="105"/>
          <w:sz w:val="28"/>
          <w:szCs w:val="28"/>
          <w:cs/>
        </w:rPr>
        <w:lastRenderedPageBreak/>
        <w:t>ផែនទីព្រះរាជាណាចក្រកម្ពុជា</w:t>
      </w:r>
      <w:bookmarkEnd w:id="14"/>
      <w:bookmarkEnd w:id="15"/>
      <w:bookmarkEnd w:id="16"/>
      <w:bookmarkEnd w:id="17"/>
      <w:bookmarkEnd w:id="18"/>
      <w:bookmarkEnd w:id="19"/>
    </w:p>
    <w:bookmarkEnd w:id="9"/>
    <w:bookmarkEnd w:id="10"/>
    <w:bookmarkEnd w:id="11"/>
    <w:bookmarkEnd w:id="12"/>
    <w:bookmarkEnd w:id="13"/>
    <w:p w14:paraId="0F34F548" w14:textId="273710DC" w:rsidR="00804F15" w:rsidRDefault="00804F15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124049AC" w14:textId="56526A13" w:rsidR="00DA49C7" w:rsidRDefault="00DA49C7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70578B56" w14:textId="0F712DE4" w:rsidR="00DA49C7" w:rsidRDefault="00DA49C7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7695A0F2" w14:textId="3731B813" w:rsidR="00FF4A7C" w:rsidRDefault="000C6A0F" w:rsidP="000C6A0F">
      <w:pPr>
        <w:kinsoku w:val="0"/>
        <w:overflowPunct w:val="0"/>
        <w:spacing w:before="8" w:line="130" w:lineRule="exact"/>
        <w:rPr>
          <w:rFonts w:cs="Times New Roman"/>
        </w:rPr>
      </w:pPr>
      <w:r w:rsidRPr="00FF4A7C">
        <w:rPr>
          <w:noProof/>
        </w:rPr>
        <w:drawing>
          <wp:anchor distT="0" distB="0" distL="114300" distR="114300" simplePos="0" relativeHeight="251677696" behindDoc="0" locked="0" layoutInCell="1" allowOverlap="1" wp14:anchorId="708A5167" wp14:editId="262A1343">
            <wp:simplePos x="0" y="0"/>
            <wp:positionH relativeFrom="column">
              <wp:posOffset>-269240</wp:posOffset>
            </wp:positionH>
            <wp:positionV relativeFrom="paragraph">
              <wp:posOffset>109855</wp:posOffset>
            </wp:positionV>
            <wp:extent cx="6621780" cy="5844540"/>
            <wp:effectExtent l="19050" t="19050" r="26670" b="2286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58445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233C7" w14:textId="6BCD76E3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78367E87" w14:textId="78227DD7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02977836" w14:textId="07EB52FD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69DB5D32" w14:textId="30CF569D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6E53ABC2" w14:textId="327BC328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2E3A5DEE" w14:textId="7DA63759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730908F2" w14:textId="27674D02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4036B645" w14:textId="0DFB50A2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7D5108FA" w14:textId="28B934E9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26CE3ACC" w14:textId="50B26B97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67D664A2" w14:textId="1F80F213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674FC7AB" w14:textId="056F23BF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2B64FAE5" w14:textId="5BF9DF35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1BF4E10D" w14:textId="7882AEB8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3CB0BC0E" w14:textId="15BFB28E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0E1110A7" w14:textId="76F210A1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24288FAB" w14:textId="735D0A65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330BBC5F" w14:textId="7B3CCC95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77AB913B" w14:textId="0BEF8218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7E5E775B" w14:textId="3A1662AA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25F6EDC8" w14:textId="0D0CE26F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42576875" w14:textId="1C25B3FB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2E04248C" w14:textId="69FCF785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063F9DE7" w14:textId="5195D1D3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04C5D401" w14:textId="456C5D00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4E5E645D" w14:textId="4C4640D7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4515ED39" w14:textId="048C6DD4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609BADC5" w14:textId="52B2A8A6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22B39B3E" w14:textId="77777777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53F3A698" w14:textId="454B0157" w:rsidR="00DA49C7" w:rsidRDefault="00DA49C7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697F4490" w14:textId="52763FF9" w:rsidR="00DA49C7" w:rsidRDefault="00DA49C7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1D81105F" w14:textId="32B23FBC" w:rsidR="00DA49C7" w:rsidRDefault="00DA49C7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308CF57C" w14:textId="708B3A18" w:rsidR="00DA49C7" w:rsidRDefault="00DA49C7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28409FD5" w14:textId="1BA4FE18" w:rsidR="00C20392" w:rsidRDefault="00C20392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23B49AF7" w14:textId="62A9AAB4" w:rsidR="00C20392" w:rsidRDefault="00C20392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2206A557" w14:textId="7401CE4C" w:rsidR="00C20392" w:rsidRDefault="00C20392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045435B2" w14:textId="2D9C9959" w:rsidR="00C20392" w:rsidRDefault="00C20392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6BB3C133" w14:textId="4AEFDEA9" w:rsidR="00C20392" w:rsidRDefault="00C20392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41CBEC4A" w14:textId="4734BA95" w:rsidR="00C20392" w:rsidRDefault="00C20392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4CE6CEF4" w14:textId="4D9E44E6" w:rsidR="00C20392" w:rsidRDefault="00C20392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4BC618BA" w14:textId="17B711BE" w:rsidR="00C20392" w:rsidRDefault="00C20392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289C11F8" w14:textId="066A12E4" w:rsidR="00C20392" w:rsidRDefault="00C20392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2E63665B" w14:textId="365A8D5F" w:rsidR="00C20392" w:rsidRDefault="00C20392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4AEE46F5" w14:textId="267B3C30" w:rsidR="00C20392" w:rsidRDefault="00C20392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52DDF8C8" w14:textId="77777777" w:rsidR="00C20392" w:rsidRDefault="00C20392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16BB1456" w14:textId="77777777" w:rsidR="00DA49C7" w:rsidRDefault="00DA49C7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219B1F50" w14:textId="77777777" w:rsidR="00DA49C7" w:rsidRDefault="00DA49C7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2896F368" w14:textId="77777777" w:rsidR="00DA49C7" w:rsidRDefault="00DA49C7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4926CBB6" w14:textId="73A6D20C" w:rsidR="00DA49C7" w:rsidRDefault="00DA49C7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74E9F7BA" w14:textId="51AE162D" w:rsidR="00DA49C7" w:rsidRDefault="00DA49C7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4B68B9A1" w14:textId="64CC0AF8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7F983086" w14:textId="7231B567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377216C9" w14:textId="1183896A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06265636" w14:textId="07C60DF8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541286FC" w14:textId="228E85B6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294E8640" w14:textId="24D0C9C6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26A6FD25" w14:textId="1F96D59D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0CF83C61" w14:textId="0B93FAAA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3810D02B" w14:textId="7A6FBCD0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6B73A1A4" w14:textId="29F5DB28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66779855" w14:textId="43928F85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696E3CA4" w14:textId="3978ADE7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74BC6408" w14:textId="0A84CB0E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613FD4E2" w14:textId="16225A32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15B7A764" w14:textId="787F7CD4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4F3B0548" w14:textId="264669E8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7659BF72" w14:textId="6C127445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1B035EA6" w14:textId="6B52C937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61FE24AF" w14:textId="6DD24861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372FA647" w14:textId="3A0AC125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49A069A1" w14:textId="2A012061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0843E961" w14:textId="305CF44C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7914DB14" w14:textId="30257571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28174E8A" w14:textId="212CB97C" w:rsidR="00FF4A7C" w:rsidRDefault="00FF4A7C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4BD48A1C" w14:textId="096F765D" w:rsidR="000C6A0F" w:rsidRDefault="000C6A0F">
      <w:pPr>
        <w:widowControl/>
        <w:autoSpaceDE/>
        <w:autoSpaceDN/>
        <w:adjustRightInd/>
        <w:rPr>
          <w:rFonts w:cs="Times New Roman"/>
          <w:cs/>
        </w:rPr>
      </w:pPr>
      <w:r>
        <w:rPr>
          <w:cs/>
        </w:rPr>
        <w:br w:type="page"/>
      </w:r>
    </w:p>
    <w:p w14:paraId="13C2D5F5" w14:textId="13B23F95" w:rsidR="00FF4A7C" w:rsidRPr="00C02C1A" w:rsidRDefault="00436054" w:rsidP="00C02C1A">
      <w:pPr>
        <w:pStyle w:val="Heading1"/>
        <w:jc w:val="center"/>
        <w:rPr>
          <w:rFonts w:ascii="Khmer OS Muol Light" w:hAnsi="Khmer OS Muol Light" w:cs="Khmer OS Muol Light"/>
          <w:b w:val="0"/>
          <w:bCs w:val="0"/>
          <w:sz w:val="36"/>
          <w:szCs w:val="36"/>
          <w:cs/>
        </w:rPr>
      </w:pPr>
      <w:bookmarkStart w:id="20" w:name="_Toc230184790"/>
      <w:r>
        <w:rPr>
          <w:rFonts w:ascii="Khmer OS Muol Light" w:hAnsi="Khmer OS Muol Light" w:cs="Khmer OS Muol Light"/>
          <w:b w:val="0"/>
          <w:bCs w:val="0"/>
          <w:sz w:val="36"/>
          <w:szCs w:val="36"/>
          <w:cs/>
        </w:rPr>
        <w:lastRenderedPageBreak/>
        <w:t>ជំពូក ១</w:t>
      </w:r>
      <w:bookmarkEnd w:id="20"/>
    </w:p>
    <w:p w14:paraId="3FAA05F5" w14:textId="2B0D954D" w:rsidR="00DA49C7" w:rsidRPr="00C02C1A" w:rsidRDefault="00DA49C7" w:rsidP="002004C0">
      <w:pPr>
        <w:pStyle w:val="Heading1"/>
        <w:jc w:val="center"/>
        <w:rPr>
          <w:rFonts w:ascii="Khmer OS Muol Light" w:hAnsi="Khmer OS Muol Light" w:cs="Khmer OS Muol Light"/>
          <w:b w:val="0"/>
          <w:bCs w:val="0"/>
        </w:rPr>
      </w:pPr>
      <w:bookmarkStart w:id="21" w:name="_Toc227594987"/>
      <w:bookmarkStart w:id="22" w:name="_Toc227595222"/>
      <w:bookmarkStart w:id="23" w:name="_Toc228784883"/>
      <w:bookmarkStart w:id="24" w:name="_Toc230184791"/>
      <w:r w:rsidRPr="00C02C1A">
        <w:rPr>
          <w:rFonts w:ascii="Khmer OS Muol Light" w:hAnsi="Khmer OS Muol Light" w:cs="Khmer OS Muol Light"/>
          <w:b w:val="0"/>
          <w:bCs w:val="0"/>
          <w:cs/>
        </w:rPr>
        <w:t>សេចក្តីផ្តើម</w:t>
      </w:r>
      <w:bookmarkEnd w:id="21"/>
      <w:bookmarkEnd w:id="22"/>
      <w:bookmarkEnd w:id="23"/>
      <w:bookmarkEnd w:id="24"/>
    </w:p>
    <w:p w14:paraId="3D2ECD04" w14:textId="6714036F" w:rsidR="00212AB9" w:rsidRPr="0085201F" w:rsidRDefault="00212AB9" w:rsidP="00774039">
      <w:pPr>
        <w:ind w:firstLine="360"/>
        <w:jc w:val="both"/>
        <w:rPr>
          <w:rFonts w:ascii="Khmer OS Battambang" w:hAnsi="Khmer OS Battambang" w:cs="Khmer OS Battambang"/>
        </w:rPr>
      </w:pPr>
      <w:r w:rsidRPr="00105587">
        <w:rPr>
          <w:rFonts w:ascii="Khmer OS Battambang" w:hAnsi="Khmer OS Battambang" w:cs="Khmer OS Battambang"/>
          <w:cs/>
        </w:rPr>
        <w:t>អង្កេតកម្លាំងពលកម្មកម្ពុជា ឆ្នាំ២០</w:t>
      </w:r>
      <w:r w:rsidRPr="00105587">
        <w:rPr>
          <w:rFonts w:ascii="Khmer OS Battambang" w:hAnsi="Khmer OS Battambang" w:cs="Khmer OS Battambang" w:hint="cs"/>
          <w:cs/>
        </w:rPr>
        <w:t>២៥</w:t>
      </w:r>
      <w:r w:rsidRPr="00105587">
        <w:rPr>
          <w:rFonts w:ascii="Khmer OS Battambang" w:hAnsi="Khmer OS Battambang" w:cs="Khmer OS Battambang"/>
          <w:cs/>
        </w:rPr>
        <w:t xml:space="preserve"> គឺជាការអនុវត្តលើកទី៥ បន្ទាប់ពីការ</w:t>
      </w:r>
      <w:r w:rsidRPr="00105587">
        <w:rPr>
          <w:rFonts w:ascii="Khmer OS Battambang" w:hAnsi="Khmer OS Battambang" w:cs="Khmer OS Battambang" w:hint="cs"/>
          <w:cs/>
        </w:rPr>
        <w:t>អង្កេត</w:t>
      </w:r>
      <w:r w:rsidRPr="00105587">
        <w:rPr>
          <w:rFonts w:ascii="Khmer OS Battambang" w:hAnsi="Khmer OS Battambang" w:cs="Khmer OS Battambang"/>
          <w:cs/>
        </w:rPr>
        <w:t xml:space="preserve">នៅឆ្នាំ </w:t>
      </w:r>
      <w:r w:rsidR="00DB43DA" w:rsidRPr="00105587">
        <w:rPr>
          <w:rFonts w:ascii="Khmer OS Battambang" w:hAnsi="Khmer OS Battambang" w:cs="Khmer OS Battambang" w:hint="cs"/>
          <w:cs/>
        </w:rPr>
        <w:t>២</w:t>
      </w:r>
      <w:r w:rsidRPr="00105587">
        <w:rPr>
          <w:rFonts w:ascii="Khmer OS Battambang" w:hAnsi="Khmer OS Battambang" w:cs="Khmer OS Battambang"/>
        </w:rPr>
        <w:t xml:space="preserve">000 </w:t>
      </w:r>
      <w:r w:rsidR="00DB43DA" w:rsidRPr="00105587">
        <w:rPr>
          <w:rFonts w:ascii="Khmer OS Battambang" w:hAnsi="Khmer OS Battambang" w:cs="Khmer OS Battambang" w:hint="cs"/>
          <w:cs/>
        </w:rPr>
        <w:t>២</w:t>
      </w:r>
      <w:r w:rsidRPr="00105587">
        <w:rPr>
          <w:rFonts w:ascii="Khmer OS Battambang" w:hAnsi="Khmer OS Battambang" w:cs="Khmer OS Battambang"/>
        </w:rPr>
        <w:t>00</w:t>
      </w:r>
      <w:r w:rsidR="00DB43DA" w:rsidRPr="00105587">
        <w:rPr>
          <w:rFonts w:ascii="Khmer OS Battambang" w:hAnsi="Khmer OS Battambang" w:cs="Khmer OS Battambang" w:hint="cs"/>
          <w:cs/>
        </w:rPr>
        <w:t>១</w:t>
      </w:r>
      <w:r w:rsidRPr="00105587">
        <w:rPr>
          <w:rFonts w:ascii="Khmer OS Battambang" w:hAnsi="Khmer OS Battambang" w:cs="Khmer OS Battambang"/>
        </w:rPr>
        <w:t xml:space="preserve"> </w:t>
      </w:r>
      <w:r w:rsidR="00DB43DA" w:rsidRPr="00105587">
        <w:rPr>
          <w:rFonts w:ascii="Khmer OS Battambang" w:hAnsi="Khmer OS Battambang" w:cs="Khmer OS Battambang" w:hint="cs"/>
          <w:cs/>
        </w:rPr>
        <w:t>២០១២</w:t>
      </w:r>
      <w:r w:rsidRPr="00105587">
        <w:rPr>
          <w:rFonts w:ascii="Khmer OS Battambang" w:hAnsi="Khmer OS Battambang" w:cs="Khmer OS Battambang"/>
        </w:rPr>
        <w:t xml:space="preserve"> </w:t>
      </w:r>
      <w:r w:rsidRPr="00105587">
        <w:rPr>
          <w:rFonts w:ascii="Khmer OS Battambang" w:hAnsi="Khmer OS Battambang" w:cs="Khmer OS Battambang"/>
          <w:cs/>
        </w:rPr>
        <w:t xml:space="preserve">និង </w:t>
      </w:r>
      <w:r w:rsidR="00DB43DA" w:rsidRPr="00105587">
        <w:rPr>
          <w:rFonts w:ascii="Khmer OS Battambang" w:hAnsi="Khmer OS Battambang" w:cs="Khmer OS Battambang" w:hint="cs"/>
          <w:cs/>
        </w:rPr>
        <w:t>២០១៩</w:t>
      </w:r>
      <w:r w:rsidRPr="00105587">
        <w:rPr>
          <w:rFonts w:ascii="Khmer OS Battambang" w:hAnsi="Khmer OS Battambang" w:cs="Khmer OS Battambang"/>
          <w:cs/>
        </w:rPr>
        <w:t>។ វិទ្យាស្ថានជាតិស្ថិតិ (</w:t>
      </w:r>
      <w:r w:rsidR="00DB43DA" w:rsidRPr="00105587">
        <w:rPr>
          <w:rFonts w:ascii="Khmer OS Battambang" w:hAnsi="Khmer OS Battambang" w:cs="Khmer OS Battambang" w:hint="cs"/>
          <w:cs/>
        </w:rPr>
        <w:t>វ</w:t>
      </w:r>
      <w:r w:rsidR="003E0239" w:rsidRPr="00105587">
        <w:rPr>
          <w:rFonts w:ascii="Khmer OS Battambang" w:hAnsi="Khmer OS Battambang" w:cs="Khmer OS Battambang" w:hint="cs"/>
        </w:rPr>
        <w:t>.</w:t>
      </w:r>
      <w:r w:rsidR="00DB43DA" w:rsidRPr="00105587">
        <w:rPr>
          <w:rFonts w:ascii="Khmer OS Battambang" w:hAnsi="Khmer OS Battambang" w:cs="Khmer OS Battambang" w:hint="cs"/>
          <w:cs/>
        </w:rPr>
        <w:t>ជ</w:t>
      </w:r>
      <w:r w:rsidR="003E0239" w:rsidRPr="00105587">
        <w:rPr>
          <w:rFonts w:ascii="Khmer OS Battambang" w:hAnsi="Khmer OS Battambang" w:cs="Khmer OS Battambang" w:hint="cs"/>
        </w:rPr>
        <w:t>.</w:t>
      </w:r>
      <w:r w:rsidR="00DB43DA" w:rsidRPr="00105587">
        <w:rPr>
          <w:rFonts w:ascii="Khmer OS Battambang" w:hAnsi="Khmer OS Battambang" w:cs="Khmer OS Battambang" w:hint="cs"/>
          <w:cs/>
        </w:rPr>
        <w:t>ស</w:t>
      </w:r>
      <w:r w:rsidR="003E0239" w:rsidRPr="00105587">
        <w:rPr>
          <w:rFonts w:ascii="Khmer OS Battambang" w:hAnsi="Khmer OS Battambang" w:cs="Khmer OS Battambang" w:hint="cs"/>
        </w:rPr>
        <w:t>.</w:t>
      </w:r>
      <w:r w:rsidRPr="00105587">
        <w:rPr>
          <w:rFonts w:ascii="Khmer OS Battambang" w:hAnsi="Khmer OS Battambang" w:cs="Khmer OS Battambang"/>
        </w:rPr>
        <w:t xml:space="preserve">) </w:t>
      </w:r>
      <w:r w:rsidRPr="00105587">
        <w:rPr>
          <w:rFonts w:ascii="Khmer OS Battambang" w:hAnsi="Khmer OS Battambang" w:cs="Khmer OS Battambang"/>
          <w:cs/>
        </w:rPr>
        <w:t>បានសហការជាមួយ ក្រសួងការងារ និងបណ្ដុះបណ្ដាលវិជ្ជាជីវៈ</w:t>
      </w:r>
      <w:r w:rsidRPr="00105587">
        <w:rPr>
          <w:rFonts w:ascii="Khmer OS Battambang" w:hAnsi="Khmer OS Battambang" w:cs="Khmer OS Battambang"/>
        </w:rPr>
        <w:t xml:space="preserve"> </w:t>
      </w:r>
      <w:r w:rsidRPr="00105587">
        <w:rPr>
          <w:rFonts w:ascii="Khmer OS Battambang" w:hAnsi="Khmer OS Battambang" w:cs="Khmer OS Battambang"/>
          <w:cs/>
        </w:rPr>
        <w:t>អង្គការអន្តរជាតិខាងការងារ</w:t>
      </w:r>
      <w:r w:rsidRPr="00105587">
        <w:rPr>
          <w:rFonts w:ascii="Khmer OS Battambang" w:hAnsi="Khmer OS Battambang" w:cs="Khmer OS Battambang"/>
        </w:rPr>
        <w:t xml:space="preserve"> </w:t>
      </w:r>
      <w:r w:rsidRPr="00105587">
        <w:rPr>
          <w:rFonts w:ascii="Khmer OS Battambang" w:hAnsi="Khmer OS Battambang" w:cs="Khmer OS Battambang"/>
          <w:cs/>
        </w:rPr>
        <w:t>អង្គការសហប្រជាជាតិដើម្បីអភិវឌ្ឍន៍ និងធនាគារពិភពលោក ក្នុងការអនុវត្តការអង្កេតនេះ។ ការប្រមូលទិន្នន័យ</w:t>
      </w:r>
      <w:r w:rsidRPr="00105587">
        <w:rPr>
          <w:rFonts w:ascii="Khmer OS Battambang" w:hAnsi="Khmer OS Battambang" w:cs="Khmer OS Battambang" w:hint="cs"/>
          <w:cs/>
        </w:rPr>
        <w:t>នៅមូលដ្ឋាន</w:t>
      </w:r>
      <w:r w:rsidRPr="00105587">
        <w:rPr>
          <w:rFonts w:ascii="Khmer OS Battambang" w:hAnsi="Khmer OS Battambang" w:cs="Khmer OS Battambang"/>
          <w:cs/>
        </w:rPr>
        <w:t xml:space="preserve">បានប្រព្រឹត្តទៅចាប់ពីថ្ងៃទី </w:t>
      </w:r>
      <w:r w:rsidRPr="00105587">
        <w:rPr>
          <w:rFonts w:ascii="Khmer OS Battambang" w:hAnsi="Khmer OS Battambang" w:cs="Khmer OS Battambang" w:hint="cs"/>
          <w:cs/>
        </w:rPr>
        <w:t>២៥</w:t>
      </w:r>
      <w:r w:rsidRPr="00105587">
        <w:rPr>
          <w:rFonts w:ascii="Khmer OS Battambang" w:hAnsi="Khmer OS Battambang" w:cs="Khmer OS Battambang"/>
        </w:rPr>
        <w:t xml:space="preserve"> </w:t>
      </w:r>
      <w:r w:rsidRPr="00105587">
        <w:rPr>
          <w:rFonts w:ascii="Khmer OS Battambang" w:hAnsi="Khmer OS Battambang" w:cs="Khmer OS Battambang"/>
          <w:cs/>
        </w:rPr>
        <w:t xml:space="preserve">ខែតុលា ដល់ថ្ងៃទី </w:t>
      </w:r>
      <w:r w:rsidRPr="00105587">
        <w:rPr>
          <w:rFonts w:ascii="Khmer OS Battambang" w:hAnsi="Khmer OS Battambang" w:cs="Khmer OS Battambang" w:hint="cs"/>
          <w:cs/>
        </w:rPr>
        <w:t>១៩</w:t>
      </w:r>
      <w:r w:rsidRPr="00105587">
        <w:rPr>
          <w:rFonts w:ascii="Khmer OS Battambang" w:hAnsi="Khmer OS Battambang" w:cs="Khmer OS Battambang"/>
        </w:rPr>
        <w:t xml:space="preserve"> </w:t>
      </w:r>
      <w:r w:rsidRPr="00105587">
        <w:rPr>
          <w:rFonts w:ascii="Khmer OS Battambang" w:hAnsi="Khmer OS Battambang" w:cs="Khmer OS Battambang"/>
          <w:cs/>
        </w:rPr>
        <w:t xml:space="preserve">ខែវិច្ឆិកា ឆ្នាំ </w:t>
      </w:r>
      <w:r w:rsidRPr="00105587">
        <w:rPr>
          <w:rFonts w:ascii="Khmer OS Battambang" w:hAnsi="Khmer OS Battambang" w:cs="Khmer OS Battambang" w:hint="cs"/>
          <w:cs/>
        </w:rPr>
        <w:t>២០២៥</w:t>
      </w:r>
      <w:r w:rsidRPr="00105587">
        <w:rPr>
          <w:rFonts w:ascii="Khmer OS Battambang" w:hAnsi="Khmer OS Battambang" w:cs="Khmer OS Battambang"/>
          <w:cs/>
        </w:rPr>
        <w:t>។ ការគាំទ្រផ្នែកហិរញ្ញវត្ថុ និងបច្ចេកទេសសម្រាប់</w:t>
      </w:r>
      <w:r w:rsidRPr="00105587">
        <w:rPr>
          <w:rFonts w:ascii="Khmer OS Battambang" w:hAnsi="Khmer OS Battambang" w:cs="Khmer OS Battambang" w:hint="cs"/>
          <w:cs/>
        </w:rPr>
        <w:t>ការ</w:t>
      </w:r>
      <w:r w:rsidRPr="00105587">
        <w:rPr>
          <w:rFonts w:ascii="Khmer OS Battambang" w:hAnsi="Khmer OS Battambang" w:cs="Khmer OS Battambang"/>
          <w:cs/>
        </w:rPr>
        <w:t>អង្កេតកម្លាំងពលកម្មកម្ពុជា ឆ្នាំ២០</w:t>
      </w:r>
      <w:r w:rsidRPr="00105587">
        <w:rPr>
          <w:rFonts w:ascii="Khmer OS Battambang" w:hAnsi="Khmer OS Battambang" w:cs="Khmer OS Battambang" w:hint="cs"/>
          <w:cs/>
        </w:rPr>
        <w:t>២៥</w:t>
      </w:r>
      <w:r w:rsidRPr="00105587">
        <w:rPr>
          <w:rFonts w:ascii="Khmer OS Battambang" w:hAnsi="Khmer OS Battambang" w:cs="Khmer OS Battambang"/>
          <w:cs/>
        </w:rPr>
        <w:t xml:space="preserve"> </w:t>
      </w:r>
      <w:r w:rsidRPr="00105587">
        <w:rPr>
          <w:rFonts w:ascii="Khmer OS Battambang" w:hAnsi="Khmer OS Battambang" w:cs="Khmer OS Battambang"/>
        </w:rPr>
        <w:t xml:space="preserve"> </w:t>
      </w:r>
      <w:r w:rsidRPr="00105587">
        <w:rPr>
          <w:rFonts w:ascii="Khmer OS Battambang" w:hAnsi="Khmer OS Battambang" w:cs="Khmer OS Battambang"/>
          <w:cs/>
        </w:rPr>
        <w:t xml:space="preserve">ត្រូវបានផ្តល់ដោយ រាជរដ្ឋាភិបាលកម្ពុជា </w:t>
      </w:r>
      <w:r w:rsidR="0089518A" w:rsidRPr="00105587">
        <w:rPr>
          <w:rFonts w:ascii="Khmer OS Battambang" w:hAnsi="Khmer OS Battambang" w:cs="Khmer OS Battambang"/>
          <w:cs/>
        </w:rPr>
        <w:t>អង្គការអន្តរជាតិខាងការងារ</w:t>
      </w:r>
      <w:r w:rsidR="004F0AAC" w:rsidRPr="00105587">
        <w:rPr>
          <w:rFonts w:ascii="Khmer OS Battambang" w:hAnsi="Khmer OS Battambang" w:cs="Khmer OS Battambang" w:hint="cs"/>
          <w:cs/>
        </w:rPr>
        <w:t xml:space="preserve"> អង្គការសហប្រជាជាតិដើម្បីការអភិវឌ្ឍ</w:t>
      </w:r>
      <w:r w:rsidRPr="00105587">
        <w:rPr>
          <w:rFonts w:ascii="Khmer OS Battambang" w:hAnsi="Khmer OS Battambang" w:cs="Khmer OS Battambang"/>
        </w:rPr>
        <w:t xml:space="preserve"> </w:t>
      </w:r>
      <w:r w:rsidRPr="00105587">
        <w:rPr>
          <w:rFonts w:ascii="Khmer OS Battambang" w:hAnsi="Khmer OS Battambang" w:cs="Khmer OS Battambang"/>
          <w:cs/>
        </w:rPr>
        <w:t>និង</w:t>
      </w:r>
      <w:r w:rsidR="004F0AAC" w:rsidRPr="00105587">
        <w:rPr>
          <w:rFonts w:ascii="Khmer OS Battambang" w:hAnsi="Khmer OS Battambang" w:cs="Khmer OS Battambang" w:hint="cs"/>
          <w:cs/>
        </w:rPr>
        <w:t>ធនាគាពិភពលោក</w:t>
      </w:r>
      <w:r w:rsidRPr="00105587">
        <w:rPr>
          <w:rFonts w:ascii="Khmer OS Battambang" w:hAnsi="Khmer OS Battambang" w:cs="Khmer OS Battambang"/>
          <w:cs/>
        </w:rPr>
        <w:t>។</w:t>
      </w:r>
    </w:p>
    <w:p w14:paraId="153CF5C1" w14:textId="497BFD50" w:rsidR="001D1A69" w:rsidRPr="00105587" w:rsidRDefault="00F30C5B" w:rsidP="00774039">
      <w:pPr>
        <w:ind w:firstLine="450"/>
        <w:jc w:val="both"/>
        <w:rPr>
          <w:rFonts w:ascii="Khmer OS Battambang" w:hAnsi="Khmer OS Battambang" w:cs="Khmer OS Battambang"/>
        </w:rPr>
      </w:pPr>
      <w:r w:rsidRPr="00105587">
        <w:rPr>
          <w:rFonts w:ascii="Khmer OS Battambang" w:hAnsi="Khmer OS Battambang" w:cs="Khmer OS Battambang"/>
          <w:cs/>
        </w:rPr>
        <w:t>អង្គការអន្តរជាតិខាងការងារ</w:t>
      </w:r>
      <w:r w:rsidRPr="00105587">
        <w:rPr>
          <w:rFonts w:ascii="Khmer OS Battambang" w:hAnsi="Khmer OS Battambang" w:cs="Khmer OS Battambang" w:hint="cs"/>
          <w:cs/>
        </w:rPr>
        <w:t xml:space="preserve"> </w:t>
      </w:r>
      <w:r w:rsidR="001D1A69" w:rsidRPr="00105587">
        <w:rPr>
          <w:rFonts w:ascii="Khmer OS Battambang" w:hAnsi="Khmer OS Battambang" w:cs="Khmer OS Battambang"/>
          <w:cs/>
        </w:rPr>
        <w:t>បានផ្តល់ជំនួយបច្ចេកទេសសម្រាប់ការ</w:t>
      </w:r>
      <w:r w:rsidR="001D1A69" w:rsidRPr="00105587">
        <w:rPr>
          <w:rFonts w:ascii="Khmer OS Battambang" w:hAnsi="Khmer OS Battambang" w:cs="Khmer OS Battambang" w:hint="cs"/>
          <w:cs/>
        </w:rPr>
        <w:t>អង្កេត</w:t>
      </w:r>
      <w:r w:rsidR="001D1A69" w:rsidRPr="00105587">
        <w:rPr>
          <w:rFonts w:ascii="Khmer OS Battambang" w:hAnsi="Khmer OS Battambang" w:cs="Khmer OS Battambang"/>
          <w:cs/>
        </w:rPr>
        <w:t>កម្លាំងពលកម្មកម្ពុជា</w:t>
      </w:r>
      <w:r w:rsidRPr="00105587">
        <w:rPr>
          <w:rFonts w:ascii="Khmer OS Battambang" w:hAnsi="Khmer OS Battambang" w:cs="Khmer OS Battambang" w:hint="cs"/>
          <w:cs/>
        </w:rPr>
        <w:t xml:space="preserve"> </w:t>
      </w:r>
      <w:r w:rsidR="001D1A69" w:rsidRPr="00105587">
        <w:rPr>
          <w:rFonts w:ascii="Khmer OS Battambang" w:hAnsi="Khmer OS Battambang" w:cs="Khmer OS Battambang"/>
          <w:cs/>
        </w:rPr>
        <w:t xml:space="preserve">ឆ្នាំ២០២៥ </w:t>
      </w:r>
      <w:r w:rsidR="001D1A69" w:rsidRPr="00105587">
        <w:rPr>
          <w:rFonts w:ascii="Khmer OS Battambang" w:hAnsi="Khmer OS Battambang" w:cs="Khmer OS Battambang" w:hint="cs"/>
          <w:cs/>
        </w:rPr>
        <w:t>ហើយបាន</w:t>
      </w:r>
      <w:r w:rsidR="001D1A69" w:rsidRPr="00105587">
        <w:rPr>
          <w:rFonts w:ascii="Khmer OS Battambang" w:hAnsi="Khmer OS Battambang" w:cs="Khmer OS Battambang"/>
          <w:cs/>
        </w:rPr>
        <w:t>គាំទ្រក្នុងការប្រមូលទិន្នន័យដើម្បី</w:t>
      </w:r>
      <w:r w:rsidR="001D1A69" w:rsidRPr="00105587">
        <w:rPr>
          <w:rFonts w:ascii="Khmer OS Battambang" w:hAnsi="Khmer OS Battambang" w:cs="Khmer OS Battambang" w:hint="cs"/>
          <w:cs/>
        </w:rPr>
        <w:t>ត្រួតពិនិត្យ</w:t>
      </w:r>
      <w:r w:rsidR="001D1A69" w:rsidRPr="00105587">
        <w:rPr>
          <w:rFonts w:ascii="Khmer OS Battambang" w:hAnsi="Khmer OS Battambang" w:cs="Khmer OS Battambang"/>
          <w:cs/>
        </w:rPr>
        <w:t xml:space="preserve"> និងវាយតម្លៃ</w:t>
      </w:r>
      <w:r w:rsidR="001D1A69" w:rsidRPr="00105587">
        <w:rPr>
          <w:rFonts w:ascii="Khmer OS Battambang" w:hAnsi="Khmer OS Battambang" w:cs="Khmer OS Battambang" w:hint="cs"/>
          <w:cs/>
        </w:rPr>
        <w:t xml:space="preserve"> </w:t>
      </w:r>
      <w:r w:rsidR="001D1A69" w:rsidRPr="00105587">
        <w:rPr>
          <w:rFonts w:ascii="Khmer OS Battambang" w:hAnsi="Khmer OS Battambang" w:cs="Khmer OS Battambang"/>
          <w:cs/>
        </w:rPr>
        <w:t xml:space="preserve">ចំនួនប្រជាជន </w:t>
      </w:r>
      <w:r w:rsidR="001D1A69" w:rsidRPr="00105587">
        <w:rPr>
          <w:rFonts w:ascii="Khmer OS Battambang" w:hAnsi="Khmer OS Battambang" w:cs="Khmer OS Battambang" w:hint="cs"/>
          <w:cs/>
        </w:rPr>
        <w:t>ភាពមាន</w:t>
      </w:r>
      <w:r w:rsidR="001D1A69" w:rsidRPr="00105587">
        <w:rPr>
          <w:rFonts w:ascii="Khmer OS Battambang" w:hAnsi="Khmer OS Battambang" w:cs="Khmer OS Battambang"/>
          <w:cs/>
        </w:rPr>
        <w:t>ការងារ</w:t>
      </w:r>
      <w:r w:rsidR="001D1A69" w:rsidRPr="00105587">
        <w:rPr>
          <w:rFonts w:ascii="Khmer OS Battambang" w:hAnsi="Khmer OS Battambang" w:cs="Khmer OS Battambang" w:hint="cs"/>
          <w:cs/>
        </w:rPr>
        <w:t>ធ្វើ</w:t>
      </w:r>
      <w:r w:rsidR="001D1A69" w:rsidRPr="00105587">
        <w:rPr>
          <w:rFonts w:ascii="Khmer OS Battambang" w:hAnsi="Khmer OS Battambang" w:cs="Khmer OS Battambang"/>
          <w:cs/>
        </w:rPr>
        <w:t xml:space="preserve"> ភាព</w:t>
      </w:r>
      <w:r w:rsidRPr="00105587">
        <w:rPr>
          <w:rFonts w:ascii="Khmer OS Battambang" w:hAnsi="Khmer OS Battambang" w:cs="Khmer OS Battambang" w:hint="cs"/>
          <w:cs/>
        </w:rPr>
        <w:t>គ្មាន</w:t>
      </w:r>
      <w:r w:rsidR="001D1A69" w:rsidRPr="00105587">
        <w:rPr>
          <w:rFonts w:ascii="Khmer OS Battambang" w:hAnsi="Khmer OS Battambang" w:cs="Khmer OS Battambang"/>
          <w:cs/>
        </w:rPr>
        <w:t>ការងារធ្វើ និងការងារសមរម្យ។</w:t>
      </w:r>
    </w:p>
    <w:p w14:paraId="33EF4F95" w14:textId="62F7D905" w:rsidR="00213305" w:rsidRPr="00105587" w:rsidRDefault="006F35E7" w:rsidP="00774039">
      <w:pPr>
        <w:ind w:firstLine="450"/>
        <w:jc w:val="both"/>
        <w:rPr>
          <w:rFonts w:ascii="Khmer OS Battambang" w:hAnsi="Khmer OS Battambang" w:cs="Khmer OS Battambang"/>
        </w:rPr>
      </w:pPr>
      <w:r w:rsidRPr="00105587">
        <w:rPr>
          <w:rFonts w:ascii="Khmer OS Battambang" w:hAnsi="Khmer OS Battambang" w:cs="Khmer OS Battambang"/>
          <w:cs/>
        </w:rPr>
        <w:t>អង្កេតកម្លាំងពលកម្មកម្ពុជា ឆ្នាំ២០</w:t>
      </w:r>
      <w:r w:rsidRPr="00105587">
        <w:rPr>
          <w:rFonts w:ascii="Khmer OS Battambang" w:hAnsi="Khmer OS Battambang" w:cs="Khmer OS Battambang" w:hint="cs"/>
          <w:cs/>
        </w:rPr>
        <w:t>២៥</w:t>
      </w:r>
      <w:r w:rsidRPr="00105587">
        <w:rPr>
          <w:rFonts w:ascii="Khmer OS Battambang" w:hAnsi="Khmer OS Battambang" w:cs="Khmer OS Battambang"/>
          <w:cs/>
        </w:rPr>
        <w:t xml:space="preserve"> </w:t>
      </w:r>
      <w:r w:rsidRPr="00105587">
        <w:rPr>
          <w:rFonts w:ascii="Khmer OS Battambang" w:hAnsi="Khmer OS Battambang" w:cs="Khmer OS Battambang" w:hint="cs"/>
          <w:cs/>
        </w:rPr>
        <w:t>គឺ</w:t>
      </w:r>
      <w:r w:rsidR="0091057A" w:rsidRPr="00105587">
        <w:rPr>
          <w:rFonts w:ascii="Khmer OS Battambang" w:hAnsi="Khmer OS Battambang" w:cs="Khmer OS Battambang" w:hint="cs"/>
          <w:cs/>
        </w:rPr>
        <w:t>ជា</w:t>
      </w:r>
      <w:r w:rsidRPr="00105587">
        <w:rPr>
          <w:rFonts w:ascii="Khmer OS Battambang" w:hAnsi="Khmer OS Battambang" w:cs="Khmer OS Battambang"/>
          <w:cs/>
        </w:rPr>
        <w:t>អង្កេត</w:t>
      </w:r>
      <w:r w:rsidR="0091057A" w:rsidRPr="00105587">
        <w:rPr>
          <w:rFonts w:ascii="Khmer OS Battambang" w:hAnsi="Khmer OS Battambang" w:cs="Khmer OS Battambang" w:hint="cs"/>
          <w:cs/>
        </w:rPr>
        <w:t>គ្រួសារ</w:t>
      </w:r>
      <w:r w:rsidRPr="00105587">
        <w:rPr>
          <w:rFonts w:ascii="Khmer OS Battambang" w:hAnsi="Khmer OS Battambang" w:cs="Khmer OS Battambang"/>
          <w:cs/>
        </w:rPr>
        <w:t xml:space="preserve"> </w:t>
      </w:r>
      <w:r w:rsidR="0091057A" w:rsidRPr="00105587">
        <w:rPr>
          <w:rFonts w:ascii="Khmer OS Battambang" w:hAnsi="Khmer OS Battambang" w:cs="Khmer OS Battambang" w:hint="cs"/>
          <w:cs/>
        </w:rPr>
        <w:t>ដែល</w:t>
      </w:r>
      <w:r w:rsidRPr="00105587">
        <w:rPr>
          <w:rFonts w:ascii="Khmer OS Battambang" w:hAnsi="Khmer OS Battambang" w:cs="Khmer OS Battambang"/>
          <w:cs/>
        </w:rPr>
        <w:t>ត្រូវបាន</w:t>
      </w:r>
      <w:r w:rsidRPr="00105587">
        <w:rPr>
          <w:rFonts w:ascii="Khmer OS Battambang" w:hAnsi="Khmer OS Battambang" w:cs="Khmer OS Battambang" w:hint="cs"/>
          <w:cs/>
        </w:rPr>
        <w:t>អនុវត្តន៍</w:t>
      </w:r>
      <w:r w:rsidRPr="00105587">
        <w:rPr>
          <w:rFonts w:ascii="Khmer OS Battambang" w:hAnsi="Khmer OS Battambang" w:cs="Khmer OS Battambang"/>
          <w:cs/>
        </w:rPr>
        <w:t>ដំណើរវិទ្យាស្ថានជាតិស្ថិតិ ក្រសួងផែនការ និងមានការគាំទ្រ</w:t>
      </w:r>
      <w:r w:rsidR="0091057A" w:rsidRPr="00105587">
        <w:rPr>
          <w:rFonts w:ascii="Khmer OS Battambang" w:hAnsi="Khmer OS Battambang" w:cs="Khmer OS Battambang" w:hint="cs"/>
          <w:cs/>
        </w:rPr>
        <w:t>បច្ចុកទេសពី</w:t>
      </w:r>
      <w:r w:rsidRPr="00105587">
        <w:rPr>
          <w:rFonts w:ascii="Khmer OS Battambang" w:hAnsi="Khmer OS Battambang" w:cs="Khmer OS Battambang"/>
          <w:cs/>
        </w:rPr>
        <w:t>អង្គការអន្តរជាតិខាងការងារ</w:t>
      </w:r>
      <w:r w:rsidR="00AF5C96" w:rsidRPr="00105587">
        <w:rPr>
          <w:rFonts w:ascii="Khmer OS Battambang" w:hAnsi="Khmer OS Battambang" w:cs="Khmer OS Battambang" w:hint="cs"/>
          <w:cs/>
        </w:rPr>
        <w:t xml:space="preserve"> </w:t>
      </w:r>
      <w:r w:rsidR="0091057A" w:rsidRPr="00105587">
        <w:rPr>
          <w:rFonts w:ascii="Khmer OS Battambang" w:hAnsi="Khmer OS Battambang" w:cs="Khmer OS Battambang"/>
          <w:cs/>
        </w:rPr>
        <w:t xml:space="preserve">អង្គការសហប្រជាជាតិដើម្បីអភិវឌ្ឍន៍ </w:t>
      </w:r>
      <w:r w:rsidR="0091057A" w:rsidRPr="00105587">
        <w:rPr>
          <w:rFonts w:ascii="Khmer OS Battambang" w:hAnsi="Khmer OS Battambang" w:cs="Khmer OS Battambang"/>
        </w:rPr>
        <w:t xml:space="preserve"> </w:t>
      </w:r>
      <w:r w:rsidRPr="00105587">
        <w:rPr>
          <w:rFonts w:ascii="Khmer OS Battambang" w:hAnsi="Khmer OS Battambang" w:cs="Khmer OS Battambang"/>
          <w:cs/>
        </w:rPr>
        <w:t>និង</w:t>
      </w:r>
      <w:r w:rsidR="0091057A" w:rsidRPr="00105587">
        <w:rPr>
          <w:rFonts w:ascii="Khmer OS Battambang" w:hAnsi="Khmer OS Battambang" w:cs="Khmer OS Battambang"/>
          <w:cs/>
        </w:rPr>
        <w:t xml:space="preserve">ធនាគារពិភពលោក </w:t>
      </w:r>
      <w:r w:rsidRPr="00105587">
        <w:rPr>
          <w:rFonts w:ascii="Khmer OS Battambang" w:hAnsi="Khmer OS Battambang" w:cs="Khmer OS Battambang"/>
          <w:cs/>
        </w:rPr>
        <w:t>។ នេះជាអង្កេតទូទាំងប្រទេសលើកទី</w:t>
      </w:r>
      <w:r w:rsidR="00213305" w:rsidRPr="00105587">
        <w:rPr>
          <w:rFonts w:ascii="Khmer OS Battambang" w:hAnsi="Khmer OS Battambang" w:cs="Khmer OS Battambang" w:hint="cs"/>
          <w:cs/>
        </w:rPr>
        <w:t>ប្រាំ</w:t>
      </w:r>
      <w:r w:rsidRPr="00105587">
        <w:rPr>
          <w:rFonts w:ascii="Khmer OS Battambang" w:hAnsi="Khmer OS Battambang" w:cs="Khmer OS Battambang"/>
          <w:cs/>
        </w:rPr>
        <w:t xml:space="preserve"> ដែលកម្ពុជាបានប្រមូលទិន្នន័យអំពីការងារ និងភាពមានការងារធ្វើ តាមរយៈអង្កេតកម្លាំងពលកម្មកម្ពុជា</w:t>
      </w:r>
      <w:r w:rsidR="00213305" w:rsidRPr="00105587">
        <w:rPr>
          <w:rFonts w:ascii="Khmer OS Battambang" w:hAnsi="Khmer OS Battambang" w:cs="Khmer OS Battambang" w:hint="cs"/>
          <w:cs/>
        </w:rPr>
        <w:t xml:space="preserve"> ឆ្នាំ២០២៥</w:t>
      </w:r>
      <w:r w:rsidRPr="00105587">
        <w:rPr>
          <w:rFonts w:ascii="Khmer OS Battambang" w:hAnsi="Khmer OS Battambang" w:cs="Khmer OS Battambang"/>
          <w:cs/>
        </w:rPr>
        <w:t xml:space="preserve">។ អង្កេតកម្លាំងពលកម្មកម្ពុជាដែលបានដំណើរការកន្លងមក ក៏បានសហការជាមួយដៃគូអភិវឌ្ឍន៍មួយចំនួនផងដែរ។ </w:t>
      </w:r>
    </w:p>
    <w:p w14:paraId="3628F04E" w14:textId="21A949EA" w:rsidR="00A050F5" w:rsidRPr="0085201F" w:rsidRDefault="00A050F5" w:rsidP="006A16C2">
      <w:pPr>
        <w:ind w:firstLine="426"/>
        <w:jc w:val="both"/>
        <w:rPr>
          <w:rFonts w:ascii="Khmer OS Battambang" w:hAnsi="Khmer OS Battambang" w:cs="Khmer OS Battambang"/>
        </w:rPr>
      </w:pPr>
      <w:r w:rsidRPr="00105587">
        <w:rPr>
          <w:rFonts w:ascii="Khmer OS Battambang" w:hAnsi="Khmer OS Battambang" w:cs="Khmer OS Battambang"/>
          <w:cs/>
        </w:rPr>
        <w:t>របាយការណ៍សូចនាករសំខាន់ៗនេះផ្តល់នូវទិដ្ឋភាពទូទៅដំបូងនៃការរកឃើញដែលបានជ្រើសរើសពីអង្កេតកម្លាំងពលកម្មកម្ពុជា ឆ្នាំ២០</w:t>
      </w:r>
      <w:r w:rsidRPr="00105587">
        <w:rPr>
          <w:rFonts w:ascii="Khmer OS Battambang" w:hAnsi="Khmer OS Battambang" w:cs="Khmer OS Battambang" w:hint="cs"/>
          <w:cs/>
        </w:rPr>
        <w:t>២៥</w:t>
      </w:r>
      <w:r w:rsidRPr="00105587">
        <w:rPr>
          <w:rFonts w:ascii="Khmer OS Battambang" w:hAnsi="Khmer OS Battambang" w:cs="Khmer OS Battambang"/>
          <w:cs/>
        </w:rPr>
        <w:t xml:space="preserve"> ។ ការវិភាគដ៏ទូលំទូលាយនៃទិន្នន័យនឹងត្រូវបានបង្ហាញនៅក្នុងរបាយការណ៍ចុងក្រោយ ដែលគ្រោងនឹងចេញផ្សាយនៅក្នុងខែមិថុនា ឆ្នាំ</w:t>
      </w:r>
      <w:r w:rsidRPr="00105587">
        <w:rPr>
          <w:rFonts w:ascii="Khmer OS Battambang" w:hAnsi="Khmer OS Battambang" w:cs="Khmer OS Battambang" w:hint="cs"/>
          <w:cs/>
        </w:rPr>
        <w:t>២០២៦</w:t>
      </w:r>
      <w:r w:rsidRPr="00105587">
        <w:rPr>
          <w:rFonts w:ascii="Khmer OS Battambang" w:hAnsi="Khmer OS Battambang" w:cs="Khmer OS Battambang"/>
          <w:cs/>
        </w:rPr>
        <w:t>។</w:t>
      </w:r>
    </w:p>
    <w:p w14:paraId="62A3B1FF" w14:textId="77777777" w:rsidR="00A050F5" w:rsidRPr="00DA1A29" w:rsidRDefault="00A050F5" w:rsidP="006A16C2">
      <w:pPr>
        <w:ind w:firstLine="426"/>
        <w:jc w:val="both"/>
        <w:rPr>
          <w:rFonts w:ascii="Khmer OS Battambang" w:hAnsi="Khmer OS Battambang" w:cs="Khmer OS Battambang"/>
          <w:sz w:val="12"/>
          <w:szCs w:val="12"/>
        </w:rPr>
      </w:pPr>
    </w:p>
    <w:p w14:paraId="78B370AD" w14:textId="4A771D64" w:rsidR="00DA49C7" w:rsidRPr="00FC73B1" w:rsidRDefault="00DA49C7" w:rsidP="006A16C2">
      <w:pPr>
        <w:rPr>
          <w:rFonts w:ascii="Khmer OS Muol Light" w:hAnsi="Khmer OS Muol Light" w:cs="Khmer OS Muol Light"/>
          <w:color w:val="215E99" w:themeColor="text2" w:themeTint="BF"/>
          <w:sz w:val="22"/>
          <w:szCs w:val="22"/>
        </w:rPr>
      </w:pPr>
      <w:r w:rsidRPr="00FC73B1">
        <w:rPr>
          <w:rFonts w:ascii="Khmer OS Muol Light" w:hAnsi="Khmer OS Muol Light" w:cs="Khmer OS Muol Light"/>
          <w:color w:val="215E99" w:themeColor="text2" w:themeTint="BF"/>
          <w:sz w:val="22"/>
          <w:szCs w:val="22"/>
          <w:cs/>
        </w:rPr>
        <w:t>១</w:t>
      </w:r>
      <w:r w:rsidR="003E0239" w:rsidRPr="00FC73B1">
        <w:rPr>
          <w:rFonts w:ascii="Khmer OS Muol Light" w:hAnsi="Khmer OS Muol Light" w:cs="Khmer OS Muol Light"/>
          <w:color w:val="215E99" w:themeColor="text2" w:themeTint="BF"/>
          <w:sz w:val="22"/>
          <w:szCs w:val="22"/>
        </w:rPr>
        <w:t>.</w:t>
      </w:r>
      <w:r w:rsidRPr="00FC73B1">
        <w:rPr>
          <w:rFonts w:ascii="Khmer OS Muol Light" w:hAnsi="Khmer OS Muol Light" w:cs="Khmer OS Muol Light"/>
          <w:color w:val="215E99" w:themeColor="text2" w:themeTint="BF"/>
          <w:sz w:val="22"/>
          <w:szCs w:val="22"/>
          <w:cs/>
        </w:rPr>
        <w:t>១ សាវតារ</w:t>
      </w:r>
    </w:p>
    <w:p w14:paraId="48F2C92C" w14:textId="01571491" w:rsidR="006A16C2" w:rsidRPr="00105587" w:rsidRDefault="006A16C2" w:rsidP="006A16C2">
      <w:pPr>
        <w:ind w:firstLine="426"/>
        <w:jc w:val="both"/>
        <w:rPr>
          <w:rFonts w:ascii="Khmer OS Battambang" w:hAnsi="Khmer OS Battambang" w:cs="Khmer OS Battambang"/>
        </w:rPr>
      </w:pPr>
      <w:r w:rsidRPr="00105587">
        <w:rPr>
          <w:rFonts w:ascii="Khmer OS Battambang" w:hAnsi="Khmer OS Battambang" w:cs="Khmer OS Battambang"/>
          <w:cs/>
        </w:rPr>
        <w:t>អាទិភាពគោលនយោបាយ និងគោលដៅយុទ្ធសាស្ត្ររបស់រាជរដ្ឋាភិបាលកម្ពុជា រួមមាន ការពង្រីក</w:t>
      </w:r>
      <w:r w:rsidR="0085201F" w:rsidRPr="00105587">
        <w:rPr>
          <w:rFonts w:ascii="Khmer OS Battambang" w:hAnsi="Khmer OS Battambang" w:cs="Khmer OS Battambang" w:hint="cs"/>
          <w:cs/>
        </w:rPr>
        <w:t xml:space="preserve">   </w:t>
      </w:r>
      <w:r w:rsidRPr="00105587">
        <w:rPr>
          <w:rFonts w:ascii="Khmer OS Battambang" w:hAnsi="Khmer OS Battambang" w:cs="Khmer OS Battambang"/>
          <w:cs/>
        </w:rPr>
        <w:t>ទីផ្សារការងារ ការទទួលបានប្រាក់ចំណូលខ្ពស់ លក្ខខណ្ឌការងារល្អ និងការយកចិត្តទុកដាក់កាន់តែខ្លាំង</w:t>
      </w:r>
      <w:r w:rsidRPr="00105587">
        <w:rPr>
          <w:rFonts w:ascii="Khmer OS Battambang" w:hAnsi="Khmer OS Battambang" w:cs="Khmer OS Battambang"/>
          <w:spacing w:val="-10"/>
          <w:cs/>
        </w:rPr>
        <w:t>លើសុខុមាលភាពរបស់កម្មករ និងនិយោជិត ទាំងក្នុងប្រព័ន្ធ និងក្រៅប្រព័ន្ធសេដ្ឋកិច្ច។ ទិន្នន័យ និងលទ្ធផល</w:t>
      </w:r>
      <w:r w:rsidR="00105587">
        <w:rPr>
          <w:rFonts w:ascii="Khmer OS Battambang" w:hAnsi="Khmer OS Battambang" w:cs="Khmer OS Battambang" w:hint="cs"/>
          <w:spacing w:val="-16"/>
          <w:cs/>
        </w:rPr>
        <w:t xml:space="preserve"> </w:t>
      </w:r>
      <w:r w:rsidRPr="00105587">
        <w:rPr>
          <w:rFonts w:ascii="Khmer OS Battambang" w:hAnsi="Khmer OS Battambang" w:cs="Khmer OS Battambang"/>
          <w:spacing w:val="-16"/>
          <w:cs/>
        </w:rPr>
        <w:t>ដែលទទួលបានពីការអង្កេតនេះ នឹងបម្រើដល់ការតាមដានវឌ្ឍនភាព ក្នុងការសម្រេចឱ្យបាននូវអាទិភាព</w:t>
      </w:r>
      <w:r w:rsidRPr="00105587">
        <w:rPr>
          <w:rFonts w:ascii="Khmer OS Battambang" w:hAnsi="Khmer OS Battambang" w:cs="Khmer OS Battambang"/>
          <w:cs/>
        </w:rPr>
        <w:t xml:space="preserve"> និងគោលដៅយុទ្ធសាស្ត្រទាំងនេះ។</w:t>
      </w:r>
    </w:p>
    <w:p w14:paraId="632D7B3F" w14:textId="785833A3" w:rsidR="008C543E" w:rsidRPr="00105587" w:rsidRDefault="008C543E" w:rsidP="008C543E">
      <w:pPr>
        <w:ind w:firstLine="426"/>
        <w:jc w:val="both"/>
        <w:rPr>
          <w:rFonts w:ascii="Khmer OS Battambang" w:hAnsi="Khmer OS Battambang" w:cs="Khmer OS Battambang"/>
        </w:rPr>
      </w:pPr>
      <w:r w:rsidRPr="00105587">
        <w:rPr>
          <w:rFonts w:ascii="Khmer OS Battambang" w:hAnsi="Khmer OS Battambang" w:cs="Khmer OS Battambang"/>
          <w:cs/>
        </w:rPr>
        <w:t>ការអង្កេតនេះត្រូវបានធ្វើឡើងក្នុងអំឡុងពេល ២៥ថ្ងៃ ចាប់ពីថ្ងៃទី២៥ ខែតុលា ដល់ថ្ងៃទី១៩ ខែវិច្ឆិកា ឆ្នាំ២០២៥។ ការអង្កេតនេះបានគ្របដណ្តប់លើ</w:t>
      </w:r>
      <w:r w:rsidRPr="00105587">
        <w:rPr>
          <w:rFonts w:ascii="Khmer OS Battambang" w:hAnsi="Khmer OS Battambang" w:cs="Khmer OS Battambang" w:hint="cs"/>
          <w:cs/>
        </w:rPr>
        <w:t>គ្រួសារ</w:t>
      </w:r>
      <w:r w:rsidRPr="00105587">
        <w:rPr>
          <w:rFonts w:ascii="Khmer OS Battambang" w:hAnsi="Khmer OS Battambang" w:cs="Khmer OS Battambang"/>
          <w:cs/>
        </w:rPr>
        <w:t>ចំនួន ៩</w:t>
      </w:r>
      <w:r w:rsidR="003E0239" w:rsidRPr="00105587">
        <w:rPr>
          <w:rFonts w:ascii="Khmer OS Battambang" w:hAnsi="Khmer OS Battambang" w:cs="Khmer OS Battambang"/>
        </w:rPr>
        <w:t>.</w:t>
      </w:r>
      <w:r w:rsidRPr="00105587">
        <w:rPr>
          <w:rFonts w:ascii="Khmer OS Battambang" w:hAnsi="Khmer OS Battambang" w:cs="Khmer OS Battambang"/>
          <w:cs/>
        </w:rPr>
        <w:t>៩១២</w:t>
      </w:r>
      <w:r w:rsidRPr="00105587">
        <w:rPr>
          <w:rFonts w:ascii="Khmer OS Battambang" w:hAnsi="Khmer OS Battambang" w:cs="Khmer OS Battambang" w:hint="cs"/>
          <w:cs/>
        </w:rPr>
        <w:t>គ្រួសារ</w:t>
      </w:r>
      <w:r w:rsidRPr="00105587">
        <w:rPr>
          <w:rFonts w:ascii="Khmer OS Battambang" w:hAnsi="Khmer OS Battambang" w:cs="Khmer OS Battambang"/>
          <w:cs/>
        </w:rPr>
        <w:t xml:space="preserve"> ក្នុងភូមិចំនួន ៧០៨</w:t>
      </w:r>
      <w:r w:rsidR="00105587">
        <w:rPr>
          <w:rFonts w:ascii="Khmer OS Battambang" w:hAnsi="Khmer OS Battambang" w:cs="Khmer OS Battambang" w:hint="cs"/>
          <w:cs/>
        </w:rPr>
        <w:t>ភូមិ</w:t>
      </w:r>
      <w:r w:rsidRPr="00105587">
        <w:rPr>
          <w:rFonts w:ascii="Khmer OS Battambang" w:hAnsi="Khmer OS Battambang" w:cs="Khmer OS Battambang"/>
          <w:cs/>
        </w:rPr>
        <w:t xml:space="preserve"> ដែល</w:t>
      </w:r>
      <w:r w:rsidRPr="00105587">
        <w:rPr>
          <w:rFonts w:ascii="Khmer OS Battambang" w:hAnsi="Khmer OS Battambang" w:cs="Khmer OS Battambang" w:hint="cs"/>
          <w:cs/>
        </w:rPr>
        <w:t>បានគ្របដណ្តបទូទាំង</w:t>
      </w:r>
      <w:r w:rsidRPr="00105587">
        <w:rPr>
          <w:rFonts w:ascii="Khmer OS Battambang" w:hAnsi="Khmer OS Battambang" w:cs="Khmer OS Battambang"/>
          <w:cs/>
        </w:rPr>
        <w:t xml:space="preserve">រាជធានីភ្នំពេញខេត្តចំនួន ២៥ </w:t>
      </w:r>
      <w:r w:rsidR="006622F6" w:rsidRPr="00105587">
        <w:rPr>
          <w:rFonts w:ascii="Khmer OS Battambang" w:hAnsi="Khmer OS Battambang" w:cs="Khmer OS Battambang" w:hint="cs"/>
          <w:cs/>
        </w:rPr>
        <w:t>ទូទាំងប្រទេស</w:t>
      </w:r>
      <w:r w:rsidRPr="00105587">
        <w:rPr>
          <w:rFonts w:ascii="Khmer OS Battambang" w:hAnsi="Khmer OS Battambang" w:cs="Khmer OS Battambang"/>
          <w:cs/>
        </w:rPr>
        <w:t>។ បញ្ជីសំណាកដែលបានប្រើ</w:t>
      </w:r>
      <w:r w:rsidRPr="00105587">
        <w:rPr>
          <w:rFonts w:ascii="Khmer OS Battambang" w:hAnsi="Khmer OS Battambang" w:cs="Khmer OS Battambang"/>
          <w:cs/>
        </w:rPr>
        <w:lastRenderedPageBreak/>
        <w:t>ប្រាស់ គឺផ្អែកលើជំរឿនទូទៅប្រជាជនកម្ពុជា ឆ្នាំ២០១៩។ ការរៀបចំផែនការសំណាក ការបណ្តុះបណ្តាលយ៉ាងហ្មត់ចត់ ការធ្វើតេស្តសាកល្បង និងការគ្រប់គ្រងការចុះប្រមូលទិន្នន័យផ្ទាល់ បានគាំទ្រដល់ការប៉ាន់ប្រមាណប្រកបដោយភាពជឿជាក់ទាំងក្នុងកម្រិតថ្នាក់ជាតិ និងកម្រិតតំបន់ទីប្រជុំជន</w:t>
      </w:r>
      <w:r w:rsidR="0085201F" w:rsidRPr="00105587">
        <w:rPr>
          <w:rFonts w:ascii="Khmer OS Battambang" w:hAnsi="Khmer OS Battambang" w:cs="Khmer OS Battambang" w:hint="cs"/>
          <w:cs/>
        </w:rPr>
        <w:t xml:space="preserve"> </w:t>
      </w:r>
      <w:r w:rsidRPr="00105587">
        <w:rPr>
          <w:rFonts w:ascii="Khmer OS Battambang" w:hAnsi="Khmer OS Battambang" w:cs="Khmer OS Battambang"/>
          <w:cs/>
        </w:rPr>
        <w:t>ជនបទ។</w:t>
      </w:r>
    </w:p>
    <w:p w14:paraId="62DE1CDE" w14:textId="566EFDA0" w:rsidR="008C543E" w:rsidRPr="0085201F" w:rsidRDefault="008C543E" w:rsidP="008C543E">
      <w:pPr>
        <w:ind w:firstLine="426"/>
        <w:jc w:val="both"/>
        <w:rPr>
          <w:rFonts w:ascii="Khmer OS Battambang" w:hAnsi="Khmer OS Battambang" w:cs="Khmer OS Battambang"/>
        </w:rPr>
      </w:pPr>
      <w:r w:rsidRPr="00105587">
        <w:rPr>
          <w:rFonts w:ascii="Khmer OS Battambang" w:hAnsi="Khmer OS Battambang" w:cs="Khmer OS Battambang"/>
          <w:spacing w:val="-16"/>
          <w:cs/>
        </w:rPr>
        <w:t>លទ្ធផលបានបង្ហាញពីកម្រិតខ្ពស់នៃអត្រាចូលរួមក្នុងកម្លាំងពលកម្ម និងការមានការងារធ្វើ ព្រមជាមួយគ្នា</w:t>
      </w:r>
      <w:r w:rsidR="0085201F" w:rsidRPr="00105587">
        <w:rPr>
          <w:rFonts w:ascii="Khmer OS Battambang" w:hAnsi="Khmer OS Battambang" w:cs="Khmer OS Battambang" w:hint="cs"/>
          <w:cs/>
        </w:rPr>
        <w:t xml:space="preserve"> </w:t>
      </w:r>
      <w:r w:rsidRPr="00105587">
        <w:rPr>
          <w:rFonts w:ascii="Khmer OS Battambang" w:hAnsi="Khmer OS Battambang" w:cs="Khmer OS Battambang"/>
          <w:cs/>
        </w:rPr>
        <w:t>នឹងបញ្ហាប្រឈមជារចនាសម្ព័ន្ធដែលកំពុងកើតមាន ជាពិសេសពាក់ព័ន្ធនឹងការងារយុវជន គម្លាតយេនឌ័រ និងគុណភាពនៃការងារ។</w:t>
      </w:r>
    </w:p>
    <w:p w14:paraId="6613843A" w14:textId="25AFE101" w:rsidR="00A105A8" w:rsidRDefault="00A105A8" w:rsidP="0085201F">
      <w:pPr>
        <w:ind w:firstLine="426"/>
        <w:jc w:val="both"/>
        <w:rPr>
          <w:rFonts w:ascii="Khmer OS Battambang" w:hAnsi="Khmer OS Battambang" w:cs="Khmer OS Battambang"/>
        </w:rPr>
      </w:pPr>
      <w:r w:rsidRPr="00D449FC">
        <w:rPr>
          <w:rFonts w:ascii="Khmer OS Battambang" w:hAnsi="Khmer OS Battambang" w:cs="Khmer OS Battambang"/>
          <w:cs/>
        </w:rPr>
        <w:t>យោងតាមច្បាប់ស្តីពីស្ថិតិ និងអនុក្រឹត្យស្តីពីស្ថិតិផ្លូវការដែលបានចាត់តាំង រាជរដ្ឋាភិបាលកម្ពុជាបានតម្រូវ</w:t>
      </w:r>
      <w:r>
        <w:rPr>
          <w:rFonts w:ascii="Khmer OS Battambang" w:hAnsi="Khmer OS Battambang" w:cs="Khmer OS Battambang" w:hint="cs"/>
          <w:cs/>
        </w:rPr>
        <w:t>អោយ</w:t>
      </w:r>
      <w:r w:rsidRPr="00D449FC">
        <w:rPr>
          <w:rFonts w:ascii="Khmer OS Battambang" w:hAnsi="Khmer OS Battambang" w:cs="Khmer OS Battambang"/>
          <w:cs/>
        </w:rPr>
        <w:t>វិទ្យាស្ថានជាតិស្ថិតិនៃក្រសួងផែនការ ប្រកាស</w:t>
      </w:r>
      <w:r>
        <w:rPr>
          <w:rFonts w:ascii="Khmer OS Battambang" w:hAnsi="Khmer OS Battambang" w:cs="Khmer OS Battambang" w:hint="cs"/>
          <w:cs/>
        </w:rPr>
        <w:t>ផ្សព្វ</w:t>
      </w:r>
      <w:r w:rsidRPr="00D449FC">
        <w:rPr>
          <w:rFonts w:ascii="Khmer OS Battambang" w:hAnsi="Khmer OS Battambang" w:cs="Khmer OS Battambang"/>
          <w:cs/>
        </w:rPr>
        <w:t>ផ្សាយជាសាធារណៈនូវស្ថិតិអង្កេតកម្លាំងពលកម្មប្រចាំឆ្នាំ។ គោលបំណងសំខាន់គឺឆ្លើយតបទៅនឹងតម្រូវការរបស់</w:t>
      </w:r>
      <w:r w:rsidR="005758BF">
        <w:rPr>
          <w:rFonts w:ascii="Khmer OS Battambang" w:hAnsi="Khmer OS Battambang" w:cs="Khmer OS Battambang" w:hint="cs"/>
          <w:cs/>
        </w:rPr>
        <w:t xml:space="preserve">អ្នកប្រើប្រាស់ទិន្នន័យដែលមានដូចជា </w:t>
      </w:r>
      <w:r w:rsidRPr="00D449FC">
        <w:rPr>
          <w:rFonts w:ascii="Khmer OS Battambang" w:hAnsi="Khmer OS Battambang" w:cs="Khmer OS Battambang"/>
          <w:cs/>
        </w:rPr>
        <w:t>រាជរដ្ឋាភិបាលកម្ពុជា អង្គការជាតិ និងអន្តរជាតិ អង្គការមិនមែនរដ្ឋាភិបាល អ្នកស្រាវជ្រាវ អ្នកធ្វើ</w:t>
      </w:r>
      <w:r w:rsidRPr="0085201F">
        <w:rPr>
          <w:rFonts w:ascii="Khmer OS Battambang" w:hAnsi="Khmer OS Battambang" w:cs="Khmer OS Battambang"/>
          <w:spacing w:val="-20"/>
          <w:cs/>
        </w:rPr>
        <w:t>ផែនការ និងអ្នកធ្វើគោលនយោបាយ និងដើម្បីបង្កើនប្រសិទ្ធភាពក្នុងការអភិវឌ្ឍគោលនយោបាយ អភិវឌ្ឍន៍ជាតិ</w:t>
      </w:r>
      <w:r w:rsidRPr="00D449FC">
        <w:rPr>
          <w:rFonts w:ascii="Khmer OS Battambang" w:hAnsi="Khmer OS Battambang" w:cs="Khmer OS Battambang"/>
          <w:cs/>
        </w:rPr>
        <w:t xml:space="preserve"> ផែនការយុទ្ធសាស្ត្រអភិវឌ្ឍន៍ជាតិ និងការខិតខំដើម្បីសម្រេចបានគោលដៅអភិវឌ្ឍន៍ប្រកបដោយចីរភាព កម្ពុជា។ </w:t>
      </w:r>
    </w:p>
    <w:p w14:paraId="15C4A2BA" w14:textId="77777777" w:rsidR="00A105A8" w:rsidRPr="00DA1A29" w:rsidRDefault="00A105A8" w:rsidP="00A105A8">
      <w:pPr>
        <w:rPr>
          <w:rFonts w:ascii="Khmer OS Battambang" w:hAnsi="Khmer OS Battambang" w:cs="Khmer OS Battambang"/>
          <w:sz w:val="12"/>
          <w:szCs w:val="12"/>
        </w:rPr>
      </w:pPr>
    </w:p>
    <w:p w14:paraId="33A38480" w14:textId="616B3170" w:rsidR="00A105A8" w:rsidRDefault="00A105A8" w:rsidP="00C958E2">
      <w:pPr>
        <w:ind w:firstLine="450"/>
        <w:jc w:val="both"/>
        <w:rPr>
          <w:rFonts w:ascii="Khmer OS Battambang" w:hAnsi="Khmer OS Battambang" w:cs="Khmer OS Battambang"/>
        </w:rPr>
      </w:pPr>
      <w:r w:rsidRPr="00C958E2">
        <w:rPr>
          <w:rFonts w:ascii="Khmer OS Battambang" w:hAnsi="Khmer OS Battambang" w:cs="Khmer OS Battambang"/>
          <w:spacing w:val="12"/>
          <w:cs/>
        </w:rPr>
        <w:t>អ្វីដែលពិសេសនោះ គឺការចង់បានទិន្នន័យឆ្លុះបញ្ចាំងដល់ការគាំទ្រ</w:t>
      </w:r>
      <w:r w:rsidRPr="00C958E2">
        <w:rPr>
          <w:rFonts w:ascii="Khmer OS Battambang" w:hAnsi="Khmer OS Battambang" w:cs="Khmer OS Battambang" w:hint="cs"/>
          <w:spacing w:val="12"/>
          <w:cs/>
        </w:rPr>
        <w:t>នៃ</w:t>
      </w:r>
      <w:r w:rsidRPr="00C958E2">
        <w:rPr>
          <w:rFonts w:ascii="Khmer OS Battambang" w:hAnsi="Khmer OS Battambang" w:cs="Khmer OS Battambang"/>
          <w:spacing w:val="12"/>
          <w:cs/>
        </w:rPr>
        <w:t>យុទ្ធសាស្ត្រ</w:t>
      </w:r>
      <w:r w:rsidRPr="00C958E2">
        <w:rPr>
          <w:rFonts w:ascii="Khmer OS Battambang" w:hAnsi="Khmer OS Battambang" w:cs="Khmer OS Battambang" w:hint="cs"/>
          <w:spacing w:val="12"/>
          <w:cs/>
        </w:rPr>
        <w:t>បញ្ច</w:t>
      </w:r>
      <w:r w:rsidRPr="00C958E2">
        <w:rPr>
          <w:rFonts w:ascii="Khmer OS Battambang" w:hAnsi="Khmer OS Battambang" w:cs="Khmer OS Battambang"/>
          <w:spacing w:val="12"/>
          <w:cs/>
        </w:rPr>
        <w:t>កោណ</w:t>
      </w:r>
      <w:r w:rsidRPr="00D449FC">
        <w:rPr>
          <w:rFonts w:ascii="Khmer OS Battambang" w:hAnsi="Khmer OS Battambang" w:cs="Khmer OS Battambang"/>
          <w:cs/>
        </w:rPr>
        <w:t xml:space="preserve"> ដំណាក់កាលទី </w:t>
      </w:r>
      <w:r>
        <w:rPr>
          <w:rFonts w:ascii="Khmer OS Battambang" w:hAnsi="Khmer OS Battambang" w:cs="Khmer OS Battambang" w:hint="cs"/>
          <w:cs/>
        </w:rPr>
        <w:t>១</w:t>
      </w:r>
      <w:r w:rsidRPr="00D449FC">
        <w:rPr>
          <w:rFonts w:ascii="Khmer OS Battambang" w:hAnsi="Khmer OS Battambang" w:cs="Khmer OS Battambang"/>
          <w:cs/>
        </w:rPr>
        <w:t xml:space="preserve"> របស់រាជរដ្ឋាភិបាលកម្ពុជាសម្រាប់នីតិកាលទី </w:t>
      </w:r>
      <w:r>
        <w:rPr>
          <w:rFonts w:ascii="Khmer OS Battambang" w:hAnsi="Khmer OS Battambang" w:cs="Khmer OS Battambang" w:hint="cs"/>
          <w:cs/>
        </w:rPr>
        <w:t>៧</w:t>
      </w:r>
      <w:r w:rsidRPr="00D449FC">
        <w:rPr>
          <w:rFonts w:ascii="Khmer OS Battambang" w:hAnsi="Khmer OS Battambang" w:cs="Khmer OS Battambang"/>
          <w:cs/>
        </w:rPr>
        <w:t xml:space="preserve"> នៃរដ្ឋសភា និងបម្រើតម្រូវការសម្រាប់គោលនយោបាយទីផ្សារការងារ។ ក្រសួងផែនការ ជាពិសេសវិទ្យាស្ថានជាតិស្ថិតិជាអ្នកគ្រប់គ្រងការផ្តល់ទិន្នន័យស្ថិតិផ្លូវការ ហើយក៏នឹងផ្តល់អាទិភាពដល់កិច្ចខិតខំប្រឹងប្រែងដើម្បីធ្វើ</w:t>
      </w:r>
      <w:r w:rsidR="007D1B67" w:rsidRPr="007D1B67">
        <w:rPr>
          <w:rFonts w:ascii="Khmer OS Battambang" w:hAnsi="Khmer OS Battambang" w:cs="Khmer OS Battambang" w:hint="cs"/>
          <w:cs/>
        </w:rPr>
        <w:t>ឱ្យ</w:t>
      </w:r>
      <w:r w:rsidRPr="00D449FC">
        <w:rPr>
          <w:rFonts w:ascii="Khmer OS Battambang" w:hAnsi="Khmer OS Battambang" w:cs="Khmer OS Battambang"/>
          <w:cs/>
        </w:rPr>
        <w:t>ប្រសើរឡើងនូវការសម្របសម្រួលរវាងអ្នកផលិត និងអ្នកប្រើប្រាស់ទិន្នន័យសូចនាករ ដើម្បីធានាថាតម្រូវការត្រូវបានឆ្លើយតប។</w:t>
      </w:r>
    </w:p>
    <w:p w14:paraId="231EEE8E" w14:textId="77777777" w:rsidR="00A105A8" w:rsidRPr="00DA1A29" w:rsidRDefault="00A105A8" w:rsidP="00A105A8">
      <w:pPr>
        <w:rPr>
          <w:rFonts w:ascii="Khmer OS Battambang" w:hAnsi="Khmer OS Battambang" w:cs="Khmer OS Battambang"/>
          <w:sz w:val="12"/>
          <w:szCs w:val="12"/>
        </w:rPr>
      </w:pPr>
    </w:p>
    <w:p w14:paraId="74B27F12" w14:textId="77777777" w:rsidR="00A105A8" w:rsidRPr="00D449FC" w:rsidRDefault="00A105A8" w:rsidP="00A105A8">
      <w:pPr>
        <w:ind w:firstLine="567"/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ការ</w:t>
      </w:r>
      <w:r w:rsidRPr="00D449FC">
        <w:rPr>
          <w:rFonts w:ascii="Khmer OS Battambang" w:hAnsi="Khmer OS Battambang" w:cs="Khmer OS Battambang"/>
          <w:cs/>
        </w:rPr>
        <w:t>អង្កេតកម្លាំងពលកម្មកម្ពុជា ឆ្នាំ២០</w:t>
      </w:r>
      <w:r>
        <w:rPr>
          <w:rFonts w:ascii="Khmer OS Battambang" w:hAnsi="Khmer OS Battambang" w:cs="Khmer OS Battambang" w:hint="cs"/>
          <w:cs/>
        </w:rPr>
        <w:t xml:space="preserve">២៥ </w:t>
      </w:r>
      <w:r w:rsidRPr="00EE49F8">
        <w:rPr>
          <w:rFonts w:ascii="Khmer OS Battambang" w:hAnsi="Khmer OS Battambang" w:cs="Khmer OS Battambang"/>
          <w:cs/>
        </w:rPr>
        <w:t>គឺផ្អែកលើគំរូ</w:t>
      </w:r>
      <w:r>
        <w:rPr>
          <w:rFonts w:ascii="Khmer OS Battambang" w:hAnsi="Khmer OS Battambang" w:cs="Khmer OS Battambang" w:hint="cs"/>
          <w:cs/>
        </w:rPr>
        <w:t>អង្កេត</w:t>
      </w:r>
      <w:r w:rsidRPr="00EE49F8">
        <w:rPr>
          <w:rFonts w:ascii="Khmer OS Battambang" w:hAnsi="Khmer OS Battambang" w:cs="Khmer OS Battambang"/>
          <w:cs/>
        </w:rPr>
        <w:t xml:space="preserve">កម្លាំងពលកម្មរបស់ </w:t>
      </w:r>
      <w:r w:rsidRPr="00EE49F8">
        <w:rPr>
          <w:rFonts w:ascii="Khmer OS Battambang" w:hAnsi="Khmer OS Battambang" w:cs="Khmer OS Battambang"/>
        </w:rPr>
        <w:t xml:space="preserve">ILO </w:t>
      </w:r>
      <w:r w:rsidRPr="00EE49F8">
        <w:rPr>
          <w:rFonts w:ascii="Khmer OS Battambang" w:hAnsi="Khmer OS Battambang" w:cs="Khmer OS Battambang"/>
          <w:cs/>
        </w:rPr>
        <w:t>ដែលរួម</w:t>
      </w:r>
      <w:r w:rsidRPr="00C958E2">
        <w:rPr>
          <w:rFonts w:ascii="Khmer OS Battambang" w:hAnsi="Khmer OS Battambang" w:cs="Khmer OS Battambang"/>
          <w:spacing w:val="-12"/>
          <w:cs/>
        </w:rPr>
        <w:t>មានសំណួរលម្អិតអំពីចរិតលក្ខណៈនៃម៉ូឌុលប្រជាសាស្ត្រ និងកម្លាំងពលកម្ម ស្ថានភាពចំណាកស្រុកអន្តរជាតិ</w:t>
      </w:r>
      <w:r w:rsidRPr="00EE49F8">
        <w:rPr>
          <w:rFonts w:ascii="Khmer OS Battambang" w:hAnsi="Khmer OS Battambang" w:cs="Khmer OS Battambang"/>
          <w:cs/>
        </w:rPr>
        <w:t xml:space="preserve"> ការងារថែទាំដែលមិនបាន</w:t>
      </w:r>
      <w:r>
        <w:rPr>
          <w:rFonts w:ascii="Khmer OS Battambang" w:hAnsi="Khmer OS Battambang" w:cs="Khmer OS Battambang" w:hint="cs"/>
          <w:cs/>
        </w:rPr>
        <w:t xml:space="preserve">ទទួលប្រាក់ឈ្នួល </w:t>
      </w:r>
      <w:r w:rsidRPr="00EE49F8">
        <w:rPr>
          <w:rFonts w:ascii="Khmer OS Battambang" w:hAnsi="Khmer OS Battambang" w:cs="Khmer OS Battambang"/>
          <w:cs/>
        </w:rPr>
        <w:t xml:space="preserve">ភាពមិនត្រូវគ្នានៃជំនាញ និងគុណវុឌ្ឍិ។ </w:t>
      </w:r>
      <w:r w:rsidRPr="00D449FC">
        <w:rPr>
          <w:rFonts w:ascii="Khmer OS Battambang" w:hAnsi="Khmer OS Battambang" w:cs="Khmer OS Battambang"/>
          <w:cs/>
        </w:rPr>
        <w:t>អង្កេតបានប្រមូលព័ត៌មានជាច្រើនដែលអាចប្រើសម្រាប់ការរៀបចំ ការអនុវត្ត ការតាមដាន និង ការវាយតម្លៃគោលនយោបាយ និងកម្មវិធីការងារ និងកម្លាំងពលកម្មនានានៅទូទាំងប្រទេស។</w:t>
      </w:r>
    </w:p>
    <w:p w14:paraId="7EC1CC4C" w14:textId="77777777" w:rsidR="00A105A8" w:rsidRPr="00DA1A29" w:rsidRDefault="00A105A8" w:rsidP="00A105A8">
      <w:pPr>
        <w:ind w:firstLine="567"/>
        <w:jc w:val="both"/>
        <w:rPr>
          <w:rFonts w:ascii="Khmer OS Battambang" w:hAnsi="Khmer OS Battambang" w:cs="Khmer OS Battambang"/>
          <w:sz w:val="12"/>
          <w:szCs w:val="12"/>
        </w:rPr>
      </w:pPr>
    </w:p>
    <w:p w14:paraId="6BC77C10" w14:textId="56D0ED01" w:rsidR="00A105A8" w:rsidRPr="00105587" w:rsidRDefault="00A105A8" w:rsidP="00105587">
      <w:pPr>
        <w:rPr>
          <w:rFonts w:ascii="Khmer OS Muol Light" w:hAnsi="Khmer OS Muol Light" w:cs="Khmer OS Muol Light"/>
          <w:color w:val="215E99" w:themeColor="text2" w:themeTint="BF"/>
        </w:rPr>
      </w:pPr>
      <w:r w:rsidRPr="00105587">
        <w:rPr>
          <w:rFonts w:ascii="Khmer OS Muol Light" w:hAnsi="Khmer OS Muol Light" w:cs="Khmer OS Muol Light"/>
          <w:color w:val="215E99" w:themeColor="text2" w:themeTint="BF"/>
          <w:cs/>
        </w:rPr>
        <w:t>១</w:t>
      </w:r>
      <w:r w:rsidR="003E0239" w:rsidRPr="00105587">
        <w:rPr>
          <w:rFonts w:ascii="Khmer OS Muol Light" w:hAnsi="Khmer OS Muol Light" w:cs="Khmer OS Muol Light"/>
          <w:color w:val="215E99" w:themeColor="text2" w:themeTint="BF"/>
        </w:rPr>
        <w:t>.</w:t>
      </w:r>
      <w:r w:rsidRPr="00105587">
        <w:rPr>
          <w:rFonts w:ascii="Khmer OS Muol Light" w:hAnsi="Khmer OS Muol Light" w:cs="Khmer OS Muol Light"/>
          <w:color w:val="215E99" w:themeColor="text2" w:themeTint="BF"/>
          <w:cs/>
        </w:rPr>
        <w:t>២ គោលដៅនៃការអង្កេត</w:t>
      </w:r>
    </w:p>
    <w:p w14:paraId="5EEF66C6" w14:textId="77777777" w:rsidR="00A105A8" w:rsidRDefault="00A105A8" w:rsidP="00A105A8">
      <w:pPr>
        <w:ind w:firstLine="567"/>
        <w:jc w:val="both"/>
        <w:rPr>
          <w:rFonts w:ascii="Khmer OS Battambang" w:hAnsi="Khmer OS Battambang" w:cs="Khmer OS Battambang"/>
        </w:rPr>
      </w:pPr>
      <w:r w:rsidRPr="00D050D5">
        <w:rPr>
          <w:rFonts w:ascii="Khmer OS Battambang" w:hAnsi="Khmer OS Battambang" w:cs="Khmer OS Battambang"/>
          <w:cs/>
        </w:rPr>
        <w:t>គោលដៅចម្បងនៃ</w:t>
      </w:r>
      <w:r>
        <w:rPr>
          <w:rFonts w:ascii="Khmer OS Battambang" w:hAnsi="Khmer OS Battambang" w:cs="Khmer OS Battambang" w:hint="cs"/>
          <w:cs/>
        </w:rPr>
        <w:t>ការ</w:t>
      </w:r>
      <w:r w:rsidRPr="00D449FC">
        <w:rPr>
          <w:rFonts w:ascii="Khmer OS Battambang" w:hAnsi="Khmer OS Battambang" w:cs="Khmer OS Battambang"/>
          <w:cs/>
        </w:rPr>
        <w:t>អង្កេត</w:t>
      </w:r>
      <w:r>
        <w:rPr>
          <w:rFonts w:ascii="Khmer OS Battambang" w:hAnsi="Khmer OS Battambang" w:cs="Khmer OS Battambang" w:hint="cs"/>
          <w:cs/>
        </w:rPr>
        <w:t>គឺ</w:t>
      </w:r>
      <w:r w:rsidRPr="00D050D5">
        <w:rPr>
          <w:rFonts w:ascii="Khmer OS Battambang" w:hAnsi="Khmer OS Battambang" w:cs="Khmer OS Battambang"/>
          <w:cs/>
        </w:rPr>
        <w:t>ដើម្បីប្រមូលទិន្នន័យដ៏ទូលំទូលាយលើសកម្មភាពសេដ្ឋកិច្ចសម្រាប់ប្រជាជនដែលមានអាយុ</w:t>
      </w:r>
      <w:r>
        <w:rPr>
          <w:rFonts w:ascii="Khmer OS Battambang" w:hAnsi="Khmer OS Battambang" w:cs="Khmer OS Battambang" w:hint="cs"/>
          <w:cs/>
        </w:rPr>
        <w:t>១៥</w:t>
      </w:r>
      <w:r w:rsidRPr="00D050D5">
        <w:rPr>
          <w:rFonts w:ascii="Khmer OS Battambang" w:hAnsi="Khmer OS Battambang" w:cs="Khmer OS Battambang"/>
          <w:cs/>
        </w:rPr>
        <w:t>ឆ្នាំឡើង។ នេះរួមបញ្ចូលទាំងការតាមដាននិន្នាការកម្លាំងពលកម្មដូចជា</w:t>
      </w:r>
      <w:r>
        <w:rPr>
          <w:rFonts w:ascii="Khmer OS Battambang" w:hAnsi="Khmer OS Battambang" w:cs="Khmer OS Battambang" w:hint="cs"/>
          <w:cs/>
        </w:rPr>
        <w:t xml:space="preserve"> ភាពមាន</w:t>
      </w:r>
      <w:r w:rsidRPr="00D050D5">
        <w:rPr>
          <w:rFonts w:ascii="Khmer OS Battambang" w:hAnsi="Khmer OS Battambang" w:cs="Khmer OS Battambang"/>
          <w:cs/>
        </w:rPr>
        <w:t>ការងារ</w:t>
      </w:r>
      <w:r>
        <w:rPr>
          <w:rFonts w:ascii="Khmer OS Battambang" w:hAnsi="Khmer OS Battambang" w:cs="Khmer OS Battambang" w:hint="cs"/>
          <w:cs/>
        </w:rPr>
        <w:t>ធ្វើ</w:t>
      </w:r>
      <w:r w:rsidRPr="00D050D5">
        <w:rPr>
          <w:rFonts w:ascii="Khmer OS Battambang" w:hAnsi="Khmer OS Battambang" w:cs="Khmer OS Battambang"/>
          <w:cs/>
        </w:rPr>
        <w:t xml:space="preserve"> ភាពអត់ការងារធ្វើ និងភាពអសកម្មនៃកម្លាំងពលកម្ម។ ការរកឃើញនេះផ្តល់នូវមូលដ្ឋានគ្រឹះដែលមានមូលដ្ឋានលើភស្តុតាងសម្រាប់ភ្នាក់ងាររដ្ឋាភិបាល អង្គការអន្តរជាតិ និងអ្នកស្រាវជ្រាវដើម្បីរ</w:t>
      </w:r>
      <w:r>
        <w:rPr>
          <w:rFonts w:ascii="Khmer OS Battambang" w:hAnsi="Khmer OS Battambang" w:cs="Khmer OS Battambang" w:hint="cs"/>
          <w:cs/>
        </w:rPr>
        <w:t>ៀបចំការ</w:t>
      </w:r>
      <w:r w:rsidRPr="00D050D5">
        <w:rPr>
          <w:rFonts w:ascii="Khmer OS Battambang" w:hAnsi="Khmer OS Battambang" w:cs="Khmer OS Battambang"/>
          <w:cs/>
        </w:rPr>
        <w:t>អន្តរាគមន៍</w:t>
      </w:r>
      <w:r>
        <w:rPr>
          <w:rFonts w:ascii="Khmer OS Battambang" w:hAnsi="Khmer OS Battambang" w:cs="Khmer OS Battambang" w:hint="cs"/>
          <w:cs/>
        </w:rPr>
        <w:t>សម្រាប់</w:t>
      </w:r>
      <w:r w:rsidRPr="00D050D5">
        <w:rPr>
          <w:rFonts w:ascii="Khmer OS Battambang" w:hAnsi="Khmer OS Battambang" w:cs="Khmer OS Battambang"/>
          <w:cs/>
        </w:rPr>
        <w:t>គោលដៅ។ លើសពីនេះ ការ</w:t>
      </w:r>
      <w:r>
        <w:rPr>
          <w:rFonts w:ascii="Khmer OS Battambang" w:hAnsi="Khmer OS Battambang" w:cs="Khmer OS Battambang" w:hint="cs"/>
          <w:cs/>
        </w:rPr>
        <w:t>អង្កេត</w:t>
      </w:r>
      <w:r w:rsidRPr="00D050D5">
        <w:rPr>
          <w:rFonts w:ascii="Khmer OS Battambang" w:hAnsi="Khmer OS Battambang" w:cs="Khmer OS Battambang"/>
          <w:cs/>
        </w:rPr>
        <w:t>នេះតម្រឹមទិន្នន័យជាតិជាមួយនឹងស្តង់</w:t>
      </w:r>
      <w:r w:rsidRPr="00D050D5">
        <w:rPr>
          <w:rFonts w:ascii="Khmer OS Battambang" w:hAnsi="Khmer OS Battambang" w:cs="Khmer OS Battambang"/>
          <w:cs/>
        </w:rPr>
        <w:lastRenderedPageBreak/>
        <w:t>ដារអន្តរជាតិសម្រាប់ស្ថិតិការងារ និងការប្រើប្រាស់កម្លាំងពលកម្មមិនគ្រប់គ្រាន់។</w:t>
      </w:r>
    </w:p>
    <w:p w14:paraId="2146A89A" w14:textId="77777777" w:rsidR="00A105A8" w:rsidRPr="00DA1A29" w:rsidRDefault="00A105A8" w:rsidP="00A105A8">
      <w:pPr>
        <w:ind w:firstLine="567"/>
        <w:jc w:val="both"/>
        <w:rPr>
          <w:rFonts w:ascii="Khmer OS Battambang" w:hAnsi="Khmer OS Battambang" w:cs="Khmer OS Battambang"/>
          <w:sz w:val="12"/>
          <w:szCs w:val="12"/>
        </w:rPr>
      </w:pPr>
    </w:p>
    <w:p w14:paraId="2EBEDA49" w14:textId="49071498" w:rsidR="00A105A8" w:rsidRDefault="00A105A8" w:rsidP="003C702F">
      <w:pPr>
        <w:ind w:firstLine="567"/>
        <w:jc w:val="both"/>
        <w:rPr>
          <w:rFonts w:ascii="Khmer OS Battambang" w:hAnsi="Khmer OS Battambang" w:cs="Khmer OS Battambang"/>
        </w:rPr>
      </w:pPr>
      <w:r w:rsidRPr="007F2FC5">
        <w:rPr>
          <w:rFonts w:ascii="Khmer OS Battambang" w:hAnsi="Khmer OS Battambang" w:cs="Khmer OS Battambang"/>
          <w:cs/>
        </w:rPr>
        <w:t>ព័ត៌មានដែលប្រមូលបានតាមរយៈ</w:t>
      </w:r>
      <w:r>
        <w:rPr>
          <w:rFonts w:ascii="Khmer OS Battambang" w:hAnsi="Khmer OS Battambang" w:cs="Khmer OS Battambang" w:hint="cs"/>
          <w:cs/>
        </w:rPr>
        <w:t>ការអង្កេត</w:t>
      </w:r>
      <w:r w:rsidR="003C702F">
        <w:rPr>
          <w:rFonts w:ascii="Khmer OS Battambang" w:hAnsi="Khmer OS Battambang" w:cs="Khmer OS Battambang" w:hint="cs"/>
          <w:cs/>
        </w:rPr>
        <w:t>កម្លាំង</w:t>
      </w:r>
      <w:r>
        <w:rPr>
          <w:rFonts w:ascii="Khmer OS Battambang" w:hAnsi="Khmer OS Battambang" w:cs="Khmer OS Battambang" w:hint="cs"/>
          <w:cs/>
        </w:rPr>
        <w:t>ពលកម្ម ឆ្នាំ​២០២៥ ជាជំនួ</w:t>
      </w:r>
      <w:r w:rsidR="007D1B67">
        <w:rPr>
          <w:rFonts w:ascii="Khmer OS Battambang" w:hAnsi="Khmer OS Battambang" w:cs="Khmer OS Battambang" w:hint="cs"/>
          <w:cs/>
        </w:rPr>
        <w:t>យ</w:t>
      </w:r>
      <w:r>
        <w:rPr>
          <w:rFonts w:ascii="Khmer OS Battambang" w:hAnsi="Khmer OS Battambang" w:cs="Khmer OS Battambang" w:hint="cs"/>
          <w:cs/>
        </w:rPr>
        <w:t>ដល់អ្នកធ្វើគោលនយោបាយ​និងសម្រាប់កម្មវិធីរបស់ថ្នាក់ដឹកនាំ នៅក្នុងការវាយតម្លៃកម្មវិធី និងយុទ</w:t>
      </w:r>
      <w:r w:rsidR="003C702F">
        <w:rPr>
          <w:rFonts w:ascii="Khmer OS Battambang" w:hAnsi="Khmer OS Battambang" w:cs="Khmer OS Battambang" w:hint="cs"/>
          <w:cs/>
        </w:rPr>
        <w:t>្ឋ</w:t>
      </w:r>
      <w:r>
        <w:rPr>
          <w:rFonts w:ascii="Khmer OS Battambang" w:hAnsi="Khmer OS Battambang" w:cs="Khmer OS Battambang" w:hint="cs"/>
          <w:cs/>
        </w:rPr>
        <w:t>សាស្រ្តពង្រឹងសុខភាពប្រជាជនទូទាំងប្រទេសផងដែរ។</w:t>
      </w:r>
      <w:r w:rsidRPr="007F2FC5">
        <w:rPr>
          <w:rFonts w:ascii="Khmer OS Battambang" w:hAnsi="Khmer OS Battambang" w:cs="Khmer OS Battambang"/>
          <w:cs/>
        </w:rPr>
        <w:t xml:space="preserve"> លើសពីនេះ </w:t>
      </w:r>
      <w:r>
        <w:rPr>
          <w:rFonts w:ascii="Khmer OS Battambang" w:hAnsi="Khmer OS Battambang" w:cs="Khmer OS Battambang" w:hint="cs"/>
          <w:cs/>
        </w:rPr>
        <w:t>ការអង្កេតក</w:t>
      </w:r>
      <w:r w:rsidR="003C702F">
        <w:rPr>
          <w:rFonts w:ascii="Khmer OS Battambang" w:hAnsi="Khmer OS Battambang" w:cs="Khmer OS Battambang" w:hint="cs"/>
          <w:cs/>
        </w:rPr>
        <w:t>ម្លាំង</w:t>
      </w:r>
      <w:r>
        <w:rPr>
          <w:rFonts w:ascii="Khmer OS Battambang" w:hAnsi="Khmer OS Battambang" w:cs="Khmer OS Battambang" w:hint="cs"/>
          <w:cs/>
        </w:rPr>
        <w:t>ពលកម្ម ឆ្នាំ​២០២៥ ក៏បានបំពេញនូវ</w:t>
      </w:r>
      <w:r w:rsidR="007D1B67">
        <w:rPr>
          <w:rFonts w:ascii="Khmer OS Battambang" w:hAnsi="Khmer OS Battambang" w:cs="Khmer OS Battambang" w:hint="cs"/>
          <w:cs/>
        </w:rPr>
        <w:t xml:space="preserve">       </w:t>
      </w:r>
      <w:r>
        <w:rPr>
          <w:rFonts w:ascii="Khmer OS Battambang" w:hAnsi="Khmer OS Battambang" w:cs="Khmer OS Battambang" w:hint="cs"/>
          <w:cs/>
        </w:rPr>
        <w:t>សូចនាករនៅក្នុងគោលដៅ</w:t>
      </w:r>
      <w:r w:rsidR="003C702F">
        <w:rPr>
          <w:rFonts w:ascii="Khmer OS Battambang" w:hAnsi="Khmer OS Battambang" w:cs="Khmer OS Battambang" w:hint="cs"/>
          <w:cs/>
        </w:rPr>
        <w:t>អ</w:t>
      </w:r>
      <w:r>
        <w:rPr>
          <w:rFonts w:ascii="Khmer OS Battambang" w:hAnsi="Khmer OS Battambang" w:cs="Khmer OS Battambang" w:hint="cs"/>
          <w:cs/>
        </w:rPr>
        <w:t>ភិវឌ្ឍន៍ប្រកបដោយច</w:t>
      </w:r>
      <w:r w:rsidR="007D1B67">
        <w:rPr>
          <w:rFonts w:ascii="Khmer OS Battambang" w:hAnsi="Khmer OS Battambang" w:cs="Khmer OS Battambang" w:hint="cs"/>
          <w:cs/>
        </w:rPr>
        <w:t>ី</w:t>
      </w:r>
      <w:r>
        <w:rPr>
          <w:rFonts w:ascii="Khmer OS Battambang" w:hAnsi="Khmer OS Battambang" w:cs="Khmer OS Battambang" w:hint="cs"/>
          <w:cs/>
        </w:rPr>
        <w:t>រភាពសកល</w:t>
      </w:r>
      <w:r w:rsidR="003C702F">
        <w:rPr>
          <w:rFonts w:ascii="Khmer OS Battambang" w:hAnsi="Khmer OS Battambang" w:cs="Khmer OS Battambang" w:hint="cs"/>
          <w:cs/>
        </w:rPr>
        <w:t>(</w:t>
      </w:r>
      <w:r w:rsidR="003C702F">
        <w:rPr>
          <w:rFonts w:ascii="Khmer OS Battambang" w:hAnsi="Khmer OS Battambang" w:cs="Khmer OS Battambang"/>
        </w:rPr>
        <w:t xml:space="preserve">SDGs) </w:t>
      </w:r>
      <w:r>
        <w:rPr>
          <w:rFonts w:ascii="Khmer OS Battambang" w:hAnsi="Khmer OS Battambang" w:cs="Khmer OS Battambang" w:hint="cs"/>
          <w:cs/>
        </w:rPr>
        <w:t>ផែនការយុទ្ឋសាស្រ្តអភិវឌ្ឍជាតិ(</w:t>
      </w:r>
      <w:r>
        <w:rPr>
          <w:rFonts w:ascii="Khmer OS Battambang" w:hAnsi="Khmer OS Battambang" w:cs="Khmer OS Battambang"/>
        </w:rPr>
        <w:t xml:space="preserve">NSDP) </w:t>
      </w:r>
      <w:r>
        <w:rPr>
          <w:rFonts w:ascii="Khmer OS Battambang" w:hAnsi="Khmer OS Battambang" w:cs="Khmer OS Battambang" w:hint="cs"/>
          <w:cs/>
        </w:rPr>
        <w:t xml:space="preserve">យុទ្ឋសាស្រ្តបញ្ចកោណដំណាក់កាលទី១ </w:t>
      </w:r>
      <w:r>
        <w:rPr>
          <w:rFonts w:ascii="Khmer OS Battambang" w:hAnsi="Khmer OS Battambang" w:cs="Khmer OS Battambang"/>
        </w:rPr>
        <w:t>(PS1)</w:t>
      </w:r>
      <w:r w:rsidRPr="007F2FC5">
        <w:rPr>
          <w:rFonts w:ascii="Khmer OS Battambang" w:hAnsi="Khmer OS Battambang" w:cs="Khmer OS Battambang"/>
          <w:cs/>
        </w:rPr>
        <w:t xml:space="preserve"> របស់រាជរដ្ឋាភិបាលកម្ពុជា។</w:t>
      </w:r>
    </w:p>
    <w:p w14:paraId="6AC90127" w14:textId="77777777" w:rsidR="00A105A8" w:rsidRPr="00105587" w:rsidRDefault="00A105A8" w:rsidP="00A105A8">
      <w:pPr>
        <w:ind w:firstLine="567"/>
        <w:jc w:val="both"/>
        <w:rPr>
          <w:rFonts w:ascii="Khmer OS Battambang" w:hAnsi="Khmer OS Battambang" w:cs="Khmer OS Battambang"/>
          <w:color w:val="215E99" w:themeColor="text2" w:themeTint="BF"/>
          <w:sz w:val="10"/>
          <w:szCs w:val="10"/>
        </w:rPr>
      </w:pPr>
    </w:p>
    <w:p w14:paraId="3C3E1ED1" w14:textId="1D0980F0" w:rsidR="00A105A8" w:rsidRPr="00105587" w:rsidRDefault="00A105A8" w:rsidP="00105587">
      <w:pPr>
        <w:rPr>
          <w:rFonts w:ascii="Khmer OS Muol Light" w:hAnsi="Khmer OS Muol Light" w:cs="Khmer OS Muol Light"/>
          <w:color w:val="215E99" w:themeColor="text2" w:themeTint="BF"/>
        </w:rPr>
      </w:pPr>
      <w:r w:rsidRPr="00105587">
        <w:rPr>
          <w:rFonts w:ascii="Khmer OS Muol Light" w:hAnsi="Khmer OS Muol Light" w:cs="Khmer OS Muol Light"/>
          <w:color w:val="215E99" w:themeColor="text2" w:themeTint="BF"/>
          <w:cs/>
        </w:rPr>
        <w:t>១</w:t>
      </w:r>
      <w:r w:rsidR="003E0239" w:rsidRPr="00105587">
        <w:rPr>
          <w:rFonts w:ascii="Khmer OS Muol Light" w:hAnsi="Khmer OS Muol Light" w:cs="Khmer OS Muol Light"/>
          <w:color w:val="215E99" w:themeColor="text2" w:themeTint="BF"/>
        </w:rPr>
        <w:t>.</w:t>
      </w:r>
      <w:r w:rsidRPr="00105587">
        <w:rPr>
          <w:rFonts w:ascii="Khmer OS Muol Light" w:hAnsi="Khmer OS Muol Light" w:cs="Khmer OS Muol Light"/>
          <w:color w:val="215E99" w:themeColor="text2" w:themeTint="BF"/>
          <w:cs/>
        </w:rPr>
        <w:t>៣ ការសម្ងាត់</w:t>
      </w:r>
    </w:p>
    <w:p w14:paraId="36311643" w14:textId="38AB39E3" w:rsidR="00A105A8" w:rsidRDefault="00A105A8" w:rsidP="00105587">
      <w:pPr>
        <w:ind w:firstLine="540"/>
        <w:jc w:val="both"/>
        <w:rPr>
          <w:rFonts w:ascii="Khmer OS Battambang" w:hAnsi="Khmer OS Battambang" w:cs="Khmer OS Battambang"/>
        </w:rPr>
      </w:pPr>
      <w:r w:rsidRPr="00C5704A">
        <w:rPr>
          <w:rFonts w:ascii="Khmer OS Battambang" w:hAnsi="Khmer OS Battambang" w:cs="Khmer OS Battambang"/>
          <w:spacing w:val="-12"/>
          <w:cs/>
        </w:rPr>
        <w:t>មាត្រា ៣០ នៃច្បាប់ស្តីពីស្ថិតិបានបង្ហាញការរក្សាការសម្ងាត់។ មាត្រានេះបានចែងយ៉ាងច្បាស់ថាមន្ត្រី</w:t>
      </w:r>
      <w:r w:rsidR="00C5704A" w:rsidRPr="00C5704A">
        <w:rPr>
          <w:rFonts w:ascii="Khmer OS Battambang" w:hAnsi="Khmer OS Battambang" w:cs="Khmer OS Battambang" w:hint="cs"/>
          <w:spacing w:val="-12"/>
          <w:cs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រាជការ បុគ្គលិកធ្វើការនៅវិទ្យាស្ថានជាតិស្ថិតិនៃក្រសួងផែនការ និងអង្គភាពស្ថិតិក្នុងក្រសួង ស្ថាប័នរាជរដ្ឋា</w:t>
      </w:r>
      <w:r w:rsidRPr="00C5704A">
        <w:rPr>
          <w:rFonts w:ascii="Khmer OS Battambang" w:hAnsi="Khmer OS Battambang" w:cs="Khmer OS Battambang"/>
          <w:spacing w:val="-12"/>
          <w:cs/>
        </w:rPr>
        <w:t>ភិបាល</w:t>
      </w:r>
      <w:r w:rsidR="00C5704A" w:rsidRPr="00C5704A">
        <w:rPr>
          <w:rFonts w:ascii="Khmer OS Battambang" w:hAnsi="Khmer OS Battambang" w:cs="Khmer OS Battambang" w:hint="cs"/>
          <w:spacing w:val="-12"/>
          <w:cs/>
        </w:rPr>
        <w:t xml:space="preserve"> </w:t>
      </w:r>
      <w:r w:rsidRPr="00C5704A">
        <w:rPr>
          <w:rFonts w:ascii="Khmer OS Battambang" w:hAnsi="Khmer OS Battambang" w:cs="Khmer OS Battambang"/>
          <w:spacing w:val="-12"/>
          <w:cs/>
        </w:rPr>
        <w:t>ក៏ដូចជាមន្ត្រីស្ថិតិដែលបានចាត់តាំងដោយអង្គការទាំងនោះ ត្រូវធានារក្សាការសម្ងាត់នូវរាល់ព័ត៌មាន</w:t>
      </w:r>
      <w:r w:rsidR="00C5704A">
        <w:rPr>
          <w:rFonts w:ascii="Khmer OS Battambang" w:hAnsi="Khmer OS Battambang" w:cs="Khmer OS Battambang" w:hint="cs"/>
          <w:cs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ផ្ទាល់ខ្លួនទាំងឡាយដែល បានមកពីអ្នកឆ្លើយ។ ព័ត៌មានដែលប្រមូលបានក្រោមច្បាប់នេះ ត្រូវយកមកប្រើប្រាស់តែក្នុងគោលដៅស្ថិតិប៉ុណ្ណោះ។</w:t>
      </w:r>
    </w:p>
    <w:p w14:paraId="142FD61E" w14:textId="77777777" w:rsidR="00A105A8" w:rsidRPr="00DA1A29" w:rsidRDefault="00A105A8" w:rsidP="00A105A8">
      <w:pPr>
        <w:jc w:val="both"/>
        <w:rPr>
          <w:rFonts w:ascii="Khmer OS Battambang" w:hAnsi="Khmer OS Battambang" w:cs="Khmer OS Battambang"/>
          <w:sz w:val="10"/>
          <w:szCs w:val="10"/>
        </w:rPr>
      </w:pPr>
    </w:p>
    <w:p w14:paraId="0A360535" w14:textId="06506B08" w:rsidR="00A105A8" w:rsidRDefault="00A105A8" w:rsidP="00105587">
      <w:pPr>
        <w:ind w:firstLine="540"/>
        <w:jc w:val="both"/>
        <w:rPr>
          <w:rFonts w:ascii="Khmer OS Battambang" w:hAnsi="Khmer OS Battambang" w:cs="Khmer OS Battambang"/>
        </w:rPr>
      </w:pPr>
      <w:r w:rsidRPr="00D449FC">
        <w:rPr>
          <w:rFonts w:ascii="Khmer OS Battambang" w:hAnsi="Khmer OS Battambang" w:cs="Khmer OS Battambang"/>
          <w:cs/>
        </w:rPr>
        <w:t>មាត្រានេះត្រូវបានដាក់បញ្ចូលក្នុងច្បាប់ ជាពិសេសដើម្បីធានារក្សាការសម្ងាត់ទិន្នន័យផ្ទាល់ខ្លួនដែលងាយរំភើប ឬឈឺចាប់ ហើយក៏ចាំបាច់ណាស់ក្នុងការទទួលបានការទុកចិត្តពីអ្នកផ្តល់ទិន្នន័យ។ បើអ្នកឆ្លើយមិនជឿថាព័ត៌មាន ផ្ទាល់ខ្លួនរបស់ពួកគេនឹងត្រូវបានរក្សាទុកជាការសម្ងាត់ និងមិនត្រូវបានចែករំលែកដល់ស្ថាប័នរាជរដ្ឋាភិបាលដទៃទៀត (ឧទាហរណ៍ នាយកដ្ឋានពន្ធដារ) ពួកគេនឹងមិនផ្តល់នូវព័ត៌មានពិតឬពួកគេនឹងបដិសេធផ្តល់ព័ត៌មានណាមួយទាល់តែសោះ</w:t>
      </w:r>
      <w:r w:rsidR="003C702F">
        <w:rPr>
          <w:rFonts w:ascii="Khmer OS Battambang" w:hAnsi="Khmer OS Battambang" w:cs="Khmer OS Battambang" w:hint="cs"/>
          <w:cs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ហើយជាលទ្ធផលមានអត្រាឆ្លើយ</w:t>
      </w:r>
      <w:r w:rsidR="003C702F">
        <w:rPr>
          <w:rFonts w:ascii="Khmer OS Battambang" w:hAnsi="Khmer OS Battambang" w:cs="Khmer OS Battambang" w:hint="cs"/>
          <w:cs/>
        </w:rPr>
        <w:t>តបការ</w:t>
      </w:r>
      <w:r w:rsidRPr="00D449FC">
        <w:rPr>
          <w:rFonts w:ascii="Khmer OS Battambang" w:hAnsi="Khmer OS Battambang" w:cs="Khmer OS Battambang"/>
          <w:cs/>
        </w:rPr>
        <w:t>អង្កេត</w:t>
      </w:r>
      <w:r w:rsidR="003C702F">
        <w:rPr>
          <w:rFonts w:ascii="Khmer OS Battambang" w:hAnsi="Khmer OS Battambang" w:cs="Khmer OS Battambang" w:hint="cs"/>
          <w:cs/>
        </w:rPr>
        <w:t>ដោយមាន</w:t>
      </w:r>
      <w:r w:rsidRPr="00D449FC">
        <w:rPr>
          <w:rFonts w:ascii="Khmer OS Battambang" w:hAnsi="Khmer OS Battambang" w:cs="Khmer OS Battambang"/>
          <w:cs/>
        </w:rPr>
        <w:t>ការជឿទុកចិត្តរបស់អ្នកឆ្លើយពិតជាមានសារៈសំខាន់ ដើម្បីធានាបាននូវអត្រាឆ្លើយខ្ពស់ និងប្រមូលបានទិន្នន័យមានគុណភាពល្អ។</w:t>
      </w:r>
      <w:r w:rsidR="00774039">
        <w:rPr>
          <w:rFonts w:ascii="Khmer OS Battambang" w:hAnsi="Khmer OS Battambang" w:cs="Khmer OS Battambang" w:hint="cs"/>
          <w:cs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មិនដាក់បញ្ចូលមាត្រានេះនឹងមានន័យថាបន្តអត្រាឆ្លើយទាបនិងស្ថិតិមានគុណភាពទាប។</w:t>
      </w:r>
    </w:p>
    <w:p w14:paraId="55728098" w14:textId="035D2110" w:rsidR="00A105A8" w:rsidRPr="00D449FC" w:rsidRDefault="00A105A8" w:rsidP="00105587">
      <w:pPr>
        <w:ind w:firstLine="540"/>
        <w:jc w:val="both"/>
        <w:rPr>
          <w:rFonts w:ascii="Khmer OS Battambang" w:hAnsi="Khmer OS Battambang" w:cs="Khmer OS Battambang"/>
        </w:rPr>
      </w:pPr>
      <w:r w:rsidRPr="00D449FC">
        <w:rPr>
          <w:rFonts w:ascii="Khmer OS Battambang" w:hAnsi="Khmer OS Battambang" w:cs="Khmer OS Battambang"/>
          <w:cs/>
        </w:rPr>
        <w:t>ម៉្យាងទៀត មាត្រា ៣៤ នៃច្បាប់ស្តីពីស្ថិតិចែងថា មន្ត្រីរាជការ និងមន្ត្រីស្ថិតិដែលបានចាត់តាំងដោយក្រសួងផែនការ និងដោយក្រសួង ស្ថាប័នរាជរដ្ឋាភិបាលដែលបានប្រព្រឹត្តល្មើសនឹងមាត្រា ៣០ នៃច្បាប់នេះនឹងត្រូវទទួលទណ្ឌកម្មរដ្ឋបាល។</w:t>
      </w:r>
    </w:p>
    <w:p w14:paraId="24BC25DB" w14:textId="26CA15B1" w:rsidR="00A105A8" w:rsidRPr="00D449FC" w:rsidRDefault="00A105A8" w:rsidP="00105587">
      <w:pPr>
        <w:ind w:firstLine="540"/>
        <w:jc w:val="both"/>
        <w:rPr>
          <w:rFonts w:ascii="Khmer OS Battambang" w:hAnsi="Khmer OS Battambang" w:cs="Khmer OS Battambang"/>
        </w:rPr>
      </w:pPr>
      <w:r w:rsidRPr="00C958E2">
        <w:rPr>
          <w:rFonts w:ascii="Khmer OS Battambang" w:hAnsi="Khmer OS Battambang" w:cs="Khmer OS Battambang"/>
          <w:spacing w:val="10"/>
          <w:cs/>
        </w:rPr>
        <w:t>មាត្រានេះមានសារៈសំខាន់ណាស់ដែលអាចធានាដល់អ្នកផ្តល់ទិន្នន័យថា ការដាក់ពិន័យជាក់</w:t>
      </w:r>
      <w:r w:rsidRPr="00D449FC">
        <w:rPr>
          <w:rFonts w:ascii="Khmer OS Battambang" w:hAnsi="Khmer OS Battambang" w:cs="Khmer OS Battambang"/>
          <w:cs/>
        </w:rPr>
        <w:t>លាក់នឹងអនុវត្តចំពោះមន្ត្រីរាជការ និងមន្ត្រីស្ថិតិដែលបានចាត់តាំងដែលបានរំលោភលើការសម្ងាត់ ឬប្រើព័ត៌មានផ្ទាល់ខ្លួនរបស់ពួកគេ មិនត្រឹមត្រូវ។</w:t>
      </w:r>
    </w:p>
    <w:p w14:paraId="610505D8" w14:textId="31AEE797" w:rsidR="00A105A8" w:rsidRDefault="00A105A8" w:rsidP="003C702F">
      <w:pPr>
        <w:ind w:firstLine="567"/>
        <w:rPr>
          <w:rFonts w:ascii="Khmer OS Battambang" w:hAnsi="Khmer OS Battambang" w:cs="Khmer OS Battambang"/>
        </w:rPr>
      </w:pPr>
      <w:r w:rsidRPr="00D449FC">
        <w:rPr>
          <w:rFonts w:ascii="Khmer OS Battambang" w:hAnsi="Khmer OS Battambang" w:cs="Khmer OS Battambang"/>
          <w:cs/>
        </w:rPr>
        <w:t>ក្នុងអំឡុងពេលបណ្តុះបណ្តាលអង្កេតកម្លាំងពលកម្មកម្ពុជា ឆ្នាំ២០</w:t>
      </w:r>
      <w:r>
        <w:rPr>
          <w:rFonts w:ascii="Khmer OS Battambang" w:hAnsi="Khmer OS Battambang" w:cs="Khmer OS Battambang" w:hint="cs"/>
          <w:cs/>
        </w:rPr>
        <w:t>២៥</w:t>
      </w:r>
      <w:r w:rsidRPr="00D449FC">
        <w:rPr>
          <w:rFonts w:ascii="Khmer OS Battambang" w:hAnsi="Khmer OS Battambang" w:cs="Khmer OS Battambang"/>
          <w:cs/>
        </w:rPr>
        <w:t xml:space="preserve"> ច្បាប់ស្តីពីស្ថិតិ ជាពិសេសជំពូកសិទ្ធិ និងកាតព្វកិច្ច និងជំពូកទោសប្បញ្ញត្តិត្រូវបានបង្ហាញដល់មន្ត្រីទាំងអស់ដែលបានចូលរួមក្នុងដំណើរការអង្កេតនេះ។</w:t>
      </w:r>
    </w:p>
    <w:p w14:paraId="18BE0DA8" w14:textId="77777777" w:rsidR="00A105A8" w:rsidRPr="00DA1A29" w:rsidRDefault="00A105A8" w:rsidP="00A105A8">
      <w:pPr>
        <w:rPr>
          <w:rFonts w:ascii="Khmer OS Battambang" w:hAnsi="Khmer OS Battambang" w:cs="Khmer OS Battambang"/>
          <w:sz w:val="10"/>
          <w:szCs w:val="10"/>
        </w:rPr>
      </w:pPr>
    </w:p>
    <w:p w14:paraId="4E1EA5DF" w14:textId="087525DC" w:rsidR="00A105A8" w:rsidRPr="00105587" w:rsidRDefault="00A105A8" w:rsidP="00105587">
      <w:pPr>
        <w:rPr>
          <w:rFonts w:ascii="Khmer OS Muol Light" w:hAnsi="Khmer OS Muol Light" w:cs="Khmer OS Muol Light"/>
          <w:color w:val="215E99" w:themeColor="text2" w:themeTint="BF"/>
        </w:rPr>
      </w:pPr>
      <w:r w:rsidRPr="00105587">
        <w:rPr>
          <w:rFonts w:ascii="Khmer OS Muol Light" w:hAnsi="Khmer OS Muol Light" w:cs="Khmer OS Muol Light"/>
          <w:color w:val="215E99" w:themeColor="text2" w:themeTint="BF"/>
          <w:cs/>
        </w:rPr>
        <w:t>១</w:t>
      </w:r>
      <w:r w:rsidR="003E0239" w:rsidRPr="00105587">
        <w:rPr>
          <w:rFonts w:ascii="Khmer OS Muol Light" w:hAnsi="Khmer OS Muol Light" w:cs="Khmer OS Muol Light"/>
          <w:color w:val="215E99" w:themeColor="text2" w:themeTint="BF"/>
        </w:rPr>
        <w:t>.</w:t>
      </w:r>
      <w:r w:rsidRPr="00105587">
        <w:rPr>
          <w:rFonts w:ascii="Khmer OS Muol Light" w:hAnsi="Khmer OS Muol Light" w:cs="Khmer OS Muol Light"/>
          <w:color w:val="215E99" w:themeColor="text2" w:themeTint="BF"/>
          <w:cs/>
        </w:rPr>
        <w:t>៤ ទស្សនាទាន និងនិយមន័យ</w:t>
      </w:r>
    </w:p>
    <w:p w14:paraId="68904DE7" w14:textId="3624F96D" w:rsidR="00A105A8" w:rsidRDefault="00A105A8" w:rsidP="00A105A8">
      <w:pPr>
        <w:jc w:val="both"/>
        <w:rPr>
          <w:rFonts w:ascii="Khmer OS Battambang" w:hAnsi="Khmer OS Battambang" w:cs="Khmer OS Battambang"/>
        </w:rPr>
      </w:pPr>
      <w:r w:rsidRPr="006C4825">
        <w:rPr>
          <w:rFonts w:ascii="Khmer OS Battambang" w:hAnsi="Khmer OS Battambang" w:cs="Khmer OS Battambang"/>
          <w:cs/>
        </w:rPr>
        <w:lastRenderedPageBreak/>
        <w:t>អង្កេតកម្លាំងពលកម្មកម្ពុជា ឆ្នាំ២០</w:t>
      </w:r>
      <w:r w:rsidRPr="006C4825">
        <w:rPr>
          <w:rFonts w:ascii="Khmer OS Battambang" w:hAnsi="Khmer OS Battambang" w:cs="Khmer OS Battambang" w:hint="cs"/>
          <w:cs/>
        </w:rPr>
        <w:t>២៥</w:t>
      </w:r>
      <w:r w:rsidRPr="006C4825">
        <w:rPr>
          <w:rFonts w:ascii="Khmer OS Battambang" w:hAnsi="Khmer OS Battambang" w:cs="Khmer OS Battambang"/>
          <w:cs/>
        </w:rPr>
        <w:t xml:space="preserve"> បានអនុវត្តតាមស្តង់ដារអន្តរជាតិថ្មី ដែលបានអនុម័តដោយសន្និសីទ អន្តរជាតិនៃអ្នកស្ថិតិកម្លាំងពលកម្មលើកទី១៩ នៅឆ្នាំ២០១៣។ សន្និសីទអន្តរជាតិនៃអ្នកស្ថិតិ</w:t>
      </w:r>
      <w:r w:rsidR="003C702F">
        <w:rPr>
          <w:rFonts w:ascii="Khmer OS Battambang" w:hAnsi="Khmer OS Battambang" w:cs="Khmer OS Battambang" w:hint="cs"/>
          <w:cs/>
        </w:rPr>
        <w:t xml:space="preserve"> </w:t>
      </w:r>
      <w:r w:rsidRPr="006C4825">
        <w:rPr>
          <w:rFonts w:ascii="Khmer OS Battambang" w:hAnsi="Khmer OS Battambang" w:cs="Khmer OS Battambang"/>
          <w:cs/>
        </w:rPr>
        <w:t>កម្លាំងពលកម្មលើកទី១៩ បានដាក់ចេញនូវក្របខ័ណ្ឌថ្មីមួយសម្រាប់ស្ថិតិទីផ្សារការងារ រួមមានស្ថិតិទាក់ទងនឹង</w:t>
      </w:r>
      <w:r w:rsidRPr="00D449FC">
        <w:rPr>
          <w:rFonts w:ascii="Khmer OS Battambang" w:hAnsi="Khmer OS Battambang" w:cs="Khmer OS Battambang"/>
          <w:cs/>
        </w:rPr>
        <w:t>ការងារ ភាពមានការងារធ្វើ និងការប្រើមិនគ្រប់គ្រាន់នូវកម្លាំងពលកម្ម។</w:t>
      </w:r>
    </w:p>
    <w:p w14:paraId="03097C9A" w14:textId="5626D245" w:rsidR="00A105A8" w:rsidRPr="00D449FC" w:rsidRDefault="00A105A8" w:rsidP="003C702F">
      <w:pPr>
        <w:ind w:firstLine="720"/>
        <w:jc w:val="both"/>
        <w:rPr>
          <w:rFonts w:ascii="Khmer OS Battambang" w:hAnsi="Khmer OS Battambang" w:cs="Khmer OS Battambang"/>
        </w:rPr>
      </w:pPr>
      <w:r w:rsidRPr="003E0FD3">
        <w:rPr>
          <w:rFonts w:ascii="Khmer OS Battambang" w:hAnsi="Khmer OS Battambang" w:cs="Khmer OS Battambang"/>
          <w:cs/>
        </w:rPr>
        <w:t xml:space="preserve">និយមន័យនៃពាក្យ </w:t>
      </w:r>
      <w:r>
        <w:rPr>
          <w:rFonts w:ascii="Khmer OS Battambang" w:hAnsi="Khmer OS Battambang" w:cs="Khmer OS Battambang"/>
        </w:rPr>
        <w:t>“</w:t>
      </w:r>
      <w:r w:rsidRPr="003E0FD3">
        <w:rPr>
          <w:rFonts w:ascii="Khmer OS Battambang" w:hAnsi="Khmer OS Battambang" w:cs="Khmer OS Battambang"/>
          <w:cs/>
        </w:rPr>
        <w:t>ភាពមានការងារធ្វើ</w:t>
      </w:r>
      <w:r>
        <w:rPr>
          <w:rFonts w:ascii="Khmer OS Battambang" w:hAnsi="Khmer OS Battambang" w:cs="Khmer OS Battambang"/>
        </w:rPr>
        <w:t>”</w:t>
      </w:r>
      <w:r w:rsidRPr="003E0FD3">
        <w:rPr>
          <w:rFonts w:ascii="Khmer OS Battambang" w:hAnsi="Khmer OS Battambang" w:cs="Khmer OS Battambang"/>
        </w:rPr>
        <w:t xml:space="preserve"> </w:t>
      </w:r>
      <w:r w:rsidRPr="003E0FD3">
        <w:rPr>
          <w:rFonts w:ascii="Khmer OS Battambang" w:hAnsi="Khmer OS Battambang" w:cs="Khmer OS Battambang"/>
          <w:cs/>
        </w:rPr>
        <w:t>ដែលប្រើក្នុងកម្លាំងពលកម្មកម្ពុជា គ្របដណ្តប់លើសកម្មភាពស្ទើរតែទាំងអស់នៅក្នុងព្រំដែនផលិតកម្មប្រព័ន្ធគណនេយ្យជាតិ (</w:t>
      </w:r>
      <w:r w:rsidRPr="003E0FD3">
        <w:rPr>
          <w:rFonts w:ascii="Khmer OS Battambang" w:hAnsi="Khmer OS Battambang" w:cs="Khmer OS Battambang"/>
        </w:rPr>
        <w:t xml:space="preserve">SNA) </w:t>
      </w:r>
      <w:r w:rsidRPr="003E0FD3">
        <w:rPr>
          <w:rFonts w:ascii="Khmer OS Battambang" w:hAnsi="Khmer OS Battambang" w:cs="Khmer OS Battambang"/>
          <w:cs/>
        </w:rPr>
        <w:t>រួមទាំងការផលិត</w:t>
      </w:r>
      <w:r w:rsidRPr="00774039">
        <w:rPr>
          <w:rFonts w:ascii="Khmer OS Battambang" w:hAnsi="Khmer OS Battambang" w:cs="Khmer OS Battambang"/>
          <w:spacing w:val="-14"/>
          <w:cs/>
        </w:rPr>
        <w:t>សម្រាប់ប្រាក់បៀវត្សរ៍ ប្រាក់ចំណេញ ឬផលប្រយោជន៍គ្រួសារ និងការផលិតសម្រាប់ការប្រើប្រាស់ចុងក្រោយ</w:t>
      </w:r>
      <w:r w:rsidR="00774039">
        <w:rPr>
          <w:rFonts w:ascii="Khmer OS Battambang" w:hAnsi="Khmer OS Battambang" w:cs="Khmer OS Battambang" w:hint="cs"/>
          <w:cs/>
        </w:rPr>
        <w:t xml:space="preserve"> </w:t>
      </w:r>
      <w:r w:rsidRPr="003E0FD3">
        <w:rPr>
          <w:rFonts w:ascii="Khmer OS Battambang" w:hAnsi="Khmer OS Battambang" w:cs="Khmer OS Battambang"/>
          <w:cs/>
        </w:rPr>
        <w:t>ផ្ទាល់ខ្លួន។ ទោះជាយ៉ាងណាក៏ដោយ និយមន័យនៃ</w:t>
      </w:r>
      <w:r>
        <w:rPr>
          <w:rFonts w:ascii="Khmer OS Battambang" w:hAnsi="Khmer OS Battambang" w:cs="Khmer OS Battambang" w:hint="cs"/>
          <w:cs/>
        </w:rPr>
        <w:t>ភាពមាន</w:t>
      </w:r>
      <w:r w:rsidRPr="003E0FD3">
        <w:rPr>
          <w:rFonts w:ascii="Khmer OS Battambang" w:hAnsi="Khmer OS Battambang" w:cs="Khmer OS Battambang"/>
          <w:cs/>
        </w:rPr>
        <w:t>ការងាររួមបញ្ចូលតែការងារដែលធ្វើឡើងសម្រាប់អ្នកដទៃ</w:t>
      </w:r>
      <w:r>
        <w:rPr>
          <w:rFonts w:ascii="Khmer OS Battambang" w:hAnsi="Khmer OS Battambang" w:cs="Khmer OS Battambang" w:hint="cs"/>
          <w:cs/>
        </w:rPr>
        <w:t>ទទួលបាន</w:t>
      </w:r>
      <w:r w:rsidRPr="003E0FD3">
        <w:rPr>
          <w:rFonts w:ascii="Khmer OS Battambang" w:hAnsi="Khmer OS Battambang" w:cs="Khmer OS Battambang"/>
          <w:cs/>
        </w:rPr>
        <w:t>ប្រាក់បៀវត្សរ៍ ឬប្រាក់ចំណេញប៉ុណ្ណោះ។ ការផលិតសម្រាប់ការប្រើប្រាស់ចុងក្រោយផ្ទាល់ខ្លួន</w:t>
      </w:r>
      <w:r>
        <w:rPr>
          <w:rFonts w:ascii="Khmer OS Battambang" w:hAnsi="Khmer OS Battambang" w:cs="Khmer OS Battambang" w:hint="cs"/>
          <w:cs/>
        </w:rPr>
        <w:t>មិន</w:t>
      </w:r>
      <w:r w:rsidRPr="003E0FD3">
        <w:rPr>
          <w:rFonts w:ascii="Khmer OS Battambang" w:hAnsi="Khmer OS Battambang" w:cs="Khmer OS Battambang"/>
          <w:cs/>
        </w:rPr>
        <w:t>ត្រូវបានចាត់ទុកថា</w:t>
      </w:r>
      <w:r>
        <w:rPr>
          <w:rFonts w:ascii="Khmer OS Battambang" w:hAnsi="Khmer OS Battambang" w:cs="Khmer OS Battambang" w:hint="cs"/>
          <w:cs/>
        </w:rPr>
        <w:t>ជាភាពមាន</w:t>
      </w:r>
      <w:r w:rsidRPr="003E0FD3">
        <w:rPr>
          <w:rFonts w:ascii="Khmer OS Battambang" w:hAnsi="Khmer OS Battambang" w:cs="Khmer OS Battambang"/>
          <w:cs/>
        </w:rPr>
        <w:t>ការងារ</w:t>
      </w:r>
      <w:r>
        <w:rPr>
          <w:rFonts w:ascii="Khmer OS Battambang" w:hAnsi="Khmer OS Battambang" w:cs="Khmer OS Battambang" w:hint="cs"/>
          <w:cs/>
        </w:rPr>
        <w:t>ធ្វើឡើយ</w:t>
      </w:r>
      <w:r w:rsidRPr="003E0FD3">
        <w:rPr>
          <w:rFonts w:ascii="Khmer OS Battambang" w:hAnsi="Khmer OS Battambang" w:cs="Khmer OS Battambang"/>
          <w:cs/>
        </w:rPr>
        <w:t>។</w:t>
      </w:r>
    </w:p>
    <w:p w14:paraId="0DF0758F" w14:textId="77777777" w:rsidR="00C958E2" w:rsidRDefault="00C958E2" w:rsidP="00A105A8">
      <w:pPr>
        <w:jc w:val="both"/>
        <w:rPr>
          <w:rFonts w:ascii="Khmer OS Muol Light" w:hAnsi="Khmer OS Muol Light" w:cs="Khmer OS Muol Light"/>
        </w:rPr>
      </w:pPr>
    </w:p>
    <w:p w14:paraId="1DFDBFB8" w14:textId="685487F3" w:rsidR="00A105A8" w:rsidRPr="00617540" w:rsidRDefault="00A105A8" w:rsidP="00A105A8">
      <w:pPr>
        <w:jc w:val="both"/>
        <w:rPr>
          <w:rFonts w:ascii="Khmer OS Muol Light" w:hAnsi="Khmer OS Muol Light" w:cs="Khmer OS Muol Light"/>
        </w:rPr>
      </w:pPr>
      <w:r w:rsidRPr="00617540">
        <w:rPr>
          <w:rFonts w:ascii="Khmer OS Muol Light" w:hAnsi="Khmer OS Muol Light" w:cs="Khmer OS Muol Light"/>
          <w:cs/>
        </w:rPr>
        <w:t>និមយមន័យ</w:t>
      </w:r>
    </w:p>
    <w:p w14:paraId="2AB0A9EC" w14:textId="77777777" w:rsidR="00A105A8" w:rsidRPr="00DB76D1" w:rsidRDefault="00A105A8" w:rsidP="00A105A8">
      <w:pPr>
        <w:jc w:val="both"/>
        <w:rPr>
          <w:rFonts w:ascii="Khmer OS Battambang" w:hAnsi="Khmer OS Battambang" w:cs="Khmer OS Battambang"/>
          <w:b/>
          <w:bCs/>
        </w:rPr>
      </w:pPr>
      <w:r w:rsidRPr="00DB76D1">
        <w:rPr>
          <w:rFonts w:ascii="Khmer OS Battambang" w:hAnsi="Khmer OS Battambang" w:cs="Khmer OS Battambang"/>
          <w:b/>
          <w:bCs/>
          <w:cs/>
        </w:rPr>
        <w:t>អ្នកដែលមានការងារធ្វើ</w:t>
      </w:r>
    </w:p>
    <w:p w14:paraId="5673966E" w14:textId="77777777" w:rsidR="00A105A8" w:rsidRPr="00DB76D1" w:rsidRDefault="00A105A8" w:rsidP="00A105A8">
      <w:pPr>
        <w:jc w:val="both"/>
        <w:rPr>
          <w:rFonts w:ascii="Khmer OS Battambang" w:hAnsi="Khmer OS Battambang" w:cs="Khmer OS Battambang"/>
        </w:rPr>
      </w:pPr>
      <w:r w:rsidRPr="00DB76D1">
        <w:rPr>
          <w:rFonts w:ascii="Khmer OS Battambang" w:hAnsi="Khmer OS Battambang" w:cs="Khmer OS Battambang"/>
          <w:cs/>
        </w:rPr>
        <w:t>អ្នកដែលមានការងារធ្វើគឺជាមនុស្សទាំងអស់ដែលមានអាយុធ្វើការ ក្នុងអំឡុងពេលយោងខ្លី (ប្រាំពីរថ្ងៃ ឬមួយសប្តាហ៍) បានចូលរួមក្នុងសកម្មភាពណាមួយដើម្បីផលិតទំនិញ ឬផ្តល់សេវាកម្មជាថ្នូរនឹងប្រាក់ឈ្នួល ឬដើម្បីបង្កើតប្រាក់ចំណេញ។</w:t>
      </w:r>
    </w:p>
    <w:p w14:paraId="2B5ECFAE" w14:textId="77777777" w:rsidR="00A105A8" w:rsidRPr="001203C0" w:rsidRDefault="00A105A8" w:rsidP="00A105A8">
      <w:pPr>
        <w:jc w:val="both"/>
        <w:rPr>
          <w:rFonts w:ascii="Khmer OS Battambang" w:hAnsi="Khmer OS Battambang" w:cs="Khmer OS Battambang"/>
          <w:b/>
          <w:bCs/>
        </w:rPr>
      </w:pPr>
      <w:r w:rsidRPr="001203C0">
        <w:rPr>
          <w:rFonts w:ascii="Khmer OS Battambang" w:hAnsi="Khmer OS Battambang" w:cs="Khmer OS Battambang"/>
          <w:b/>
          <w:bCs/>
          <w:cs/>
        </w:rPr>
        <w:t>ពួកគេរួមមាន៖</w:t>
      </w:r>
    </w:p>
    <w:p w14:paraId="6F521841" w14:textId="60C27D55" w:rsidR="00A105A8" w:rsidRDefault="00A105A8" w:rsidP="00A105A8">
      <w:pPr>
        <w:ind w:firstLine="720"/>
        <w:jc w:val="both"/>
        <w:rPr>
          <w:rFonts w:ascii="Khmer OS Battambang" w:hAnsi="Khmer OS Battambang" w:cs="Khmer OS Battambang"/>
        </w:rPr>
      </w:pPr>
      <w:r w:rsidRPr="00F04A46">
        <w:rPr>
          <w:rFonts w:ascii="Khmer OS Battambang" w:hAnsi="Khmer OS Battambang" w:cs="Khmer OS Battambang"/>
          <w:cs/>
        </w:rPr>
        <w:t>អ្នកដែលមានការងារធ្វើ "នៅកន្លែងធ្វើការ" ពោលគឺអ្នកដែល</w:t>
      </w:r>
      <w:r w:rsidRPr="00F04A46">
        <w:rPr>
          <w:rFonts w:ascii="Khmer OS Battambang" w:hAnsi="Khmer OS Battambang" w:cs="Khmer OS Battambang" w:hint="cs"/>
          <w:cs/>
        </w:rPr>
        <w:t>មានការងារ</w:t>
      </w:r>
      <w:r w:rsidRPr="00F04A46">
        <w:rPr>
          <w:rFonts w:ascii="Khmer OS Battambang" w:hAnsi="Khmer OS Battambang" w:cs="Khmer OS Battambang"/>
          <w:cs/>
        </w:rPr>
        <w:t>ធ្វើយ៉ាងហោចណាស់មួយម៉ោង</w:t>
      </w:r>
      <w:r w:rsidRPr="00F04A46">
        <w:rPr>
          <w:rFonts w:ascii="Khmer OS Battambang" w:hAnsi="Khmer OS Battambang" w:cs="Khmer OS Battambang" w:hint="cs"/>
          <w:cs/>
        </w:rPr>
        <w:t>ឡើងទៅ</w:t>
      </w:r>
      <w:r w:rsidRPr="00F04A46">
        <w:rPr>
          <w:rFonts w:ascii="Khmer OS Battambang" w:hAnsi="Khmer OS Battambang" w:cs="Khmer OS Battambang"/>
          <w:cs/>
        </w:rPr>
        <w:t>។</w:t>
      </w:r>
      <w:r w:rsidRPr="00F04A46">
        <w:rPr>
          <w:rFonts w:ascii="Khmer OS Battambang" w:hAnsi="Khmer OS Battambang" w:cs="Khmer OS Battambang" w:hint="cs"/>
          <w:cs/>
        </w:rPr>
        <w:t xml:space="preserve"> </w:t>
      </w:r>
      <w:r w:rsidRPr="00F04A46">
        <w:rPr>
          <w:rFonts w:ascii="Khmer OS Battambang" w:hAnsi="Khmer OS Battambang" w:cs="Khmer OS Battambang"/>
          <w:cs/>
        </w:rPr>
        <w:t>អ្នកដែលមានការងារធ្វើ "មិននៅកន្លែងធ្វើការ" ដោយសារតែអវត្តមានបណ្តោះអាសន្នពីការងារ ឬការរៀបចំពេលវេលាធ្វើការ (ដូចជាការងារ</w:t>
      </w:r>
      <w:r w:rsidRPr="00F04A46">
        <w:rPr>
          <w:rFonts w:ascii="Khmer OS Battambang" w:hAnsi="Khmer OS Battambang" w:cs="Khmer OS Battambang" w:hint="cs"/>
          <w:cs/>
        </w:rPr>
        <w:t>តាម</w:t>
      </w:r>
      <w:r w:rsidRPr="00F04A46">
        <w:rPr>
          <w:rFonts w:ascii="Khmer OS Battambang" w:hAnsi="Khmer OS Battambang" w:cs="Khmer OS Battambang"/>
          <w:cs/>
        </w:rPr>
        <w:t xml:space="preserve">វេន </w:t>
      </w:r>
      <w:r w:rsidRPr="00F04A46">
        <w:rPr>
          <w:rFonts w:ascii="Khmer OS Battambang" w:hAnsi="Khmer OS Battambang" w:cs="Khmer OS Battambang" w:hint="cs"/>
          <w:cs/>
        </w:rPr>
        <w:t>ម៉ោងធ្វើ</w:t>
      </w:r>
      <w:r w:rsidR="003722B6">
        <w:rPr>
          <w:rFonts w:ascii="Khmer OS Battambang" w:hAnsi="Khmer OS Battambang" w:cs="Khmer OS Battambang" w:hint="cs"/>
          <w:cs/>
        </w:rPr>
        <w:t>ការ</w:t>
      </w:r>
      <w:r w:rsidRPr="00F04A46">
        <w:rPr>
          <w:rFonts w:ascii="Khmer OS Battambang" w:hAnsi="Khmer OS Battambang" w:cs="Khmer OS Battambang" w:hint="cs"/>
          <w:cs/>
        </w:rPr>
        <w:t>ប</w:t>
      </w:r>
      <w:r w:rsidR="007D1B67">
        <w:rPr>
          <w:rFonts w:ascii="Khmer OS Battambang" w:hAnsi="Khmer OS Battambang" w:cs="Khmer OS Battambang" w:hint="cs"/>
          <w:cs/>
        </w:rPr>
        <w:t>ត់</w:t>
      </w:r>
      <w:r w:rsidRPr="00F04A46">
        <w:rPr>
          <w:rFonts w:ascii="Khmer OS Battambang" w:hAnsi="Khmer OS Battambang" w:cs="Khmer OS Battambang" w:hint="cs"/>
          <w:cs/>
        </w:rPr>
        <w:t>បែន</w:t>
      </w:r>
      <w:r w:rsidR="003722B6">
        <w:rPr>
          <w:rFonts w:ascii="Khmer OS Battambang" w:hAnsi="Khmer OS Battambang" w:cs="Khmer OS Battambang" w:hint="cs"/>
          <w:cs/>
        </w:rPr>
        <w:t>តាមជាក់ស្តែង</w:t>
      </w:r>
      <w:r w:rsidRPr="00F04A46">
        <w:rPr>
          <w:rFonts w:ascii="Khmer OS Battambang" w:hAnsi="Khmer OS Battambang" w:cs="Khmer OS Battambang"/>
          <w:cs/>
        </w:rPr>
        <w:t xml:space="preserve"> និងការឈប់សម្រាកសំណង</w:t>
      </w:r>
      <w:r>
        <w:rPr>
          <w:rFonts w:ascii="Khmer OS Battambang" w:hAnsi="Khmer OS Battambang" w:cs="Khmer OS Battambang" w:hint="cs"/>
          <w:cs/>
        </w:rPr>
        <w:t>ដោយធ្វើការ</w:t>
      </w:r>
      <w:r w:rsidRPr="00F04A46">
        <w:rPr>
          <w:rFonts w:ascii="Khmer OS Battambang" w:hAnsi="Khmer OS Battambang" w:cs="Khmer OS Battambang"/>
          <w:cs/>
        </w:rPr>
        <w:t>បន្ថែមម៉ោង)។</w:t>
      </w:r>
      <w:r>
        <w:rPr>
          <w:rFonts w:ascii="Khmer OS Battambang" w:hAnsi="Khmer OS Battambang" w:cs="Khmer OS Battambang" w:hint="cs"/>
          <w:cs/>
        </w:rPr>
        <w:t xml:space="preserve"> </w:t>
      </w:r>
    </w:p>
    <w:p w14:paraId="3B7971D8" w14:textId="0B874F7C" w:rsidR="00A105A8" w:rsidRPr="00DB76D1" w:rsidRDefault="00A105A8" w:rsidP="00A105A8">
      <w:pPr>
        <w:ind w:firstLine="720"/>
        <w:jc w:val="both"/>
        <w:rPr>
          <w:rFonts w:ascii="Khmer OS Battambang" w:hAnsi="Khmer OS Battambang" w:cs="Khmer OS Battambang"/>
        </w:rPr>
      </w:pPr>
      <w:r w:rsidRPr="00F04A46">
        <w:rPr>
          <w:rFonts w:ascii="Khmer OS Battambang" w:hAnsi="Khmer OS Battambang" w:cs="Khmer OS Battambang"/>
          <w:cs/>
        </w:rPr>
        <w:t>"សម្រាប់ប្រាក់ឈ្នួល ឬប្រាក់ចំណេញ" សំដៅទៅលើការងារដែលធ្វើឡើងដោយរំពឹងថានឹងទទួលបានប្រាក់បំណាច់ក្នុងទម្រង់</w:t>
      </w:r>
      <w:r w:rsidRPr="00DB76D1">
        <w:rPr>
          <w:rFonts w:ascii="Khmer OS Battambang" w:hAnsi="Khmer OS Battambang" w:cs="Khmer OS Battambang"/>
          <w:cs/>
        </w:rPr>
        <w:t>ជាប្រាក់ឈ្នួល ឬប្រាក់ខែសម្រាប់ពេលវេលាធ្វើការ ឬការងារដែលបានធ្វើ ឬក្នុងទម្រង់ជាប្រាក់ចំណេញពីការលក់ ឬការដោះដូរទំនិញ និងសេវាកម្ម។ នេះរួមបញ្ចូលទាំងប្រាក់បំណាច់ជាសាច់ប្រាក់ ឬជាវត្ថុ មិនថាបង់ដោយផ្ទាល់ទៅអ្នកដែលកំពុងធ្វើការ ឬដោយប្រយោលទៅគ្រួសារ ឬសមាជិកគ្រួសារ(ដូចដែលអាចកើតឡើងនៅក្នុងអាជីវកម្មគ្រួសារ)។ ភាពខុសគ្នារវាងការងារ និងការផលិតទំនិញប្រើប្រាស់ដោយខ្លួនឯងគឺផ្អែកលើគោលដៅសំខាន់នៃការផលិត។ ការផលិតទំនិញដែលភាគច្រើនមានបំណងលក់ ឬដោះដូរត្រូវបានរួមបញ្ចូលនៅក្នុងការងារ។</w:t>
      </w:r>
    </w:p>
    <w:p w14:paraId="3D114B9A" w14:textId="77777777" w:rsidR="00A105A8" w:rsidRDefault="00A105A8" w:rsidP="00E251A1">
      <w:pPr>
        <w:ind w:firstLine="720"/>
        <w:jc w:val="both"/>
        <w:rPr>
          <w:rFonts w:ascii="Khmer OS Battambang" w:hAnsi="Khmer OS Battambang" w:cs="Khmer OS Battambang"/>
        </w:rPr>
      </w:pPr>
      <w:r w:rsidRPr="00DB76D1">
        <w:rPr>
          <w:rFonts w:ascii="Khmer OS Battambang" w:hAnsi="Khmer OS Battambang" w:cs="Khmer OS Battambang"/>
          <w:cs/>
        </w:rPr>
        <w:t xml:space="preserve">ប្រភព៖ សេចក្តីសម្រេចទី </w:t>
      </w:r>
      <w:r w:rsidRPr="00DB76D1">
        <w:rPr>
          <w:rFonts w:ascii="Khmer OS Battambang" w:hAnsi="Khmer OS Battambang" w:cs="Khmer OS Battambang"/>
        </w:rPr>
        <w:t xml:space="preserve">I </w:t>
      </w:r>
      <w:r w:rsidRPr="00DB76D1">
        <w:rPr>
          <w:rFonts w:ascii="Khmer OS Battambang" w:hAnsi="Khmer OS Battambang" w:cs="Khmer OS Battambang"/>
          <w:cs/>
        </w:rPr>
        <w:t xml:space="preserve">ទាក់ទងនឹងស្ថិតិការងារ </w:t>
      </w:r>
      <w:r>
        <w:rPr>
          <w:rFonts w:ascii="Khmer OS Battambang" w:hAnsi="Khmer OS Battambang" w:cs="Khmer OS Battambang" w:hint="cs"/>
          <w:cs/>
        </w:rPr>
        <w:t>ភាពមាន</w:t>
      </w:r>
      <w:r w:rsidRPr="00DB76D1">
        <w:rPr>
          <w:rFonts w:ascii="Khmer OS Battambang" w:hAnsi="Khmer OS Battambang" w:cs="Khmer OS Battambang"/>
          <w:cs/>
        </w:rPr>
        <w:t xml:space="preserve">ការងារធ្វើ និងការប្រើប្រាស់កម្លាំងពលកម្មមិនគ្រប់គ្រាន់ </w:t>
      </w:r>
      <w:r w:rsidRPr="00DB76D1">
        <w:rPr>
          <w:rFonts w:ascii="Khmer OS Battambang" w:hAnsi="Khmer OS Battambang" w:cs="Khmer OS Battambang"/>
        </w:rPr>
        <w:t xml:space="preserve">ICLS </w:t>
      </w:r>
      <w:r w:rsidRPr="00DB76D1">
        <w:rPr>
          <w:rFonts w:ascii="Khmer OS Battambang" w:hAnsi="Khmer OS Battambang" w:cs="Khmer OS Battambang"/>
          <w:cs/>
        </w:rPr>
        <w:t xml:space="preserve">លើកទី </w:t>
      </w:r>
      <w:r>
        <w:rPr>
          <w:rFonts w:ascii="Khmer OS Battambang" w:hAnsi="Khmer OS Battambang" w:cs="Khmer OS Battambang" w:hint="cs"/>
          <w:cs/>
        </w:rPr>
        <w:t>១៩</w:t>
      </w:r>
      <w:r w:rsidRPr="00DB76D1">
        <w:rPr>
          <w:rFonts w:ascii="Khmer OS Battambang" w:hAnsi="Khmer OS Battambang" w:cs="Khmer OS Battambang"/>
          <w:cs/>
        </w:rPr>
        <w:t xml:space="preserve"> (</w:t>
      </w:r>
      <w:r>
        <w:rPr>
          <w:rFonts w:ascii="Khmer OS Battambang" w:hAnsi="Khmer OS Battambang" w:cs="Khmer OS Battambang" w:hint="cs"/>
          <w:cs/>
        </w:rPr>
        <w:t>២០១៣</w:t>
      </w:r>
      <w:r w:rsidRPr="00DB76D1">
        <w:rPr>
          <w:rFonts w:ascii="Khmer OS Battambang" w:hAnsi="Khmer OS Battambang" w:cs="Khmer OS Battambang"/>
          <w:cs/>
        </w:rPr>
        <w:t>)។</w:t>
      </w:r>
    </w:p>
    <w:p w14:paraId="5B8E2E82" w14:textId="77777777" w:rsidR="00A105A8" w:rsidRDefault="00A105A8" w:rsidP="00A105A8">
      <w:pPr>
        <w:jc w:val="both"/>
        <w:rPr>
          <w:rFonts w:ascii="Khmer OS Battambang" w:hAnsi="Khmer OS Battambang" w:cs="Khmer OS Battambang"/>
        </w:rPr>
      </w:pPr>
    </w:p>
    <w:p w14:paraId="5F6C0603" w14:textId="77777777" w:rsidR="00774039" w:rsidRDefault="00A105A8" w:rsidP="00E251A1">
      <w:pPr>
        <w:ind w:firstLine="720"/>
        <w:jc w:val="both"/>
        <w:rPr>
          <w:rFonts w:ascii="Khmer OS Battambang" w:hAnsi="Khmer OS Battambang" w:cs="Khmer OS Battambang"/>
        </w:rPr>
      </w:pPr>
      <w:r w:rsidRPr="00722470">
        <w:rPr>
          <w:rFonts w:ascii="Khmer OS Battambang" w:hAnsi="Khmer OS Battambang" w:cs="Khmer OS Battambang"/>
          <w:cs/>
        </w:rPr>
        <w:lastRenderedPageBreak/>
        <w:t>ខាងក្រោម</w:t>
      </w:r>
      <w:r w:rsidRPr="00D449FC">
        <w:rPr>
          <w:rFonts w:ascii="Khmer OS Battambang" w:hAnsi="Khmer OS Battambang" w:cs="Khmer OS Battambang"/>
          <w:cs/>
        </w:rPr>
        <w:t>នេះជានិយមន័យនៃទស្សនាទានដែលបានផ្តល់ដោយសន្និសីទអន្តរជាតិនៃអ្នកស្ថិតិកម្លាំងពលកម្ម</w:t>
      </w:r>
      <w:r w:rsidRPr="00722470">
        <w:rPr>
          <w:rFonts w:ascii="Khmer OS Battambang" w:hAnsi="Khmer OS Battambang" w:cs="Khmer OS Battambang"/>
        </w:rPr>
        <w:t xml:space="preserve"> </w:t>
      </w:r>
      <w:r>
        <w:rPr>
          <w:rFonts w:ascii="Khmer OS Battambang" w:hAnsi="Khmer OS Battambang" w:cs="Khmer OS Battambang" w:hint="cs"/>
          <w:cs/>
        </w:rPr>
        <w:t>(</w:t>
      </w:r>
      <w:r w:rsidRPr="00DB76D1">
        <w:rPr>
          <w:rFonts w:ascii="Khmer OS Battambang" w:hAnsi="Khmer OS Battambang" w:cs="Khmer OS Battambang"/>
        </w:rPr>
        <w:t>ICLS</w:t>
      </w:r>
      <w:r>
        <w:rPr>
          <w:rFonts w:ascii="Khmer OS Battambang" w:hAnsi="Khmer OS Battambang" w:cs="Khmer OS Battambang" w:hint="cs"/>
          <w:cs/>
        </w:rPr>
        <w:t>)</w:t>
      </w:r>
      <w:r w:rsidRPr="00DB76D1">
        <w:rPr>
          <w:rFonts w:ascii="Khmer OS Battambang" w:hAnsi="Khmer OS Battambang" w:cs="Khmer OS Battambang"/>
        </w:rPr>
        <w:t xml:space="preserve"> </w:t>
      </w:r>
      <w:r w:rsidRPr="00DB76D1">
        <w:rPr>
          <w:rFonts w:ascii="Khmer OS Battambang" w:hAnsi="Khmer OS Battambang" w:cs="Khmer OS Battambang"/>
          <w:cs/>
        </w:rPr>
        <w:t xml:space="preserve">លើកទី </w:t>
      </w:r>
      <w:r>
        <w:rPr>
          <w:rFonts w:ascii="Khmer OS Battambang" w:hAnsi="Khmer OS Battambang" w:cs="Khmer OS Battambang" w:hint="cs"/>
          <w:cs/>
        </w:rPr>
        <w:t>១៩</w:t>
      </w:r>
      <w:r w:rsidRPr="00DB76D1">
        <w:rPr>
          <w:rFonts w:ascii="Khmer OS Battambang" w:hAnsi="Khmer OS Battambang" w:cs="Khmer OS Battambang"/>
          <w:cs/>
        </w:rPr>
        <w:t xml:space="preserve"> </w:t>
      </w:r>
      <w:r>
        <w:rPr>
          <w:rFonts w:ascii="Khmer OS Battambang" w:hAnsi="Khmer OS Battambang" w:cs="Khmer OS Battambang" w:hint="cs"/>
          <w:cs/>
        </w:rPr>
        <w:t xml:space="preserve">។ </w:t>
      </w:r>
    </w:p>
    <w:p w14:paraId="789B09B7" w14:textId="2A5D7C08" w:rsidR="00A105A8" w:rsidRPr="00774039" w:rsidRDefault="00A105A8" w:rsidP="00774039">
      <w:pPr>
        <w:jc w:val="both"/>
        <w:rPr>
          <w:rFonts w:ascii="Khmer OS Battambang" w:hAnsi="Khmer OS Battambang" w:cs="Khmer OS Battambang"/>
          <w:spacing w:val="-12"/>
        </w:rPr>
      </w:pPr>
      <w:r>
        <w:rPr>
          <w:rFonts w:ascii="Khmer OS Battambang" w:hAnsi="Khmer OS Battambang" w:cs="Khmer OS Battambang"/>
        </w:rPr>
        <w:t>“</w:t>
      </w:r>
      <w:r w:rsidRPr="00662F2D">
        <w:rPr>
          <w:rFonts w:ascii="Khmer OS Battambang" w:hAnsi="Khmer OS Battambang" w:cs="Khmer OS Battambang"/>
          <w:b/>
          <w:bCs/>
          <w:cs/>
        </w:rPr>
        <w:t>ប្រជាជនក្នុងអាយុធ្វើការ</w:t>
      </w:r>
      <w:r>
        <w:rPr>
          <w:rFonts w:ascii="Khmer OS Battambang" w:hAnsi="Khmer OS Battambang" w:cs="Khmer OS Battambang"/>
        </w:rPr>
        <w:t>”</w:t>
      </w:r>
      <w:r w:rsidRPr="00D449FC">
        <w:rPr>
          <w:rFonts w:ascii="Khmer OS Battambang" w:hAnsi="Khmer OS Battambang" w:cs="Khmer OS Battambang"/>
          <w:cs/>
        </w:rPr>
        <w:t xml:space="preserve"> សំដៅលើមនុស្សទាំងអស់</w:t>
      </w:r>
      <w:r>
        <w:rPr>
          <w:rFonts w:ascii="Khmer OS Battambang" w:hAnsi="Khmer OS Battambang" w:cs="Khmer OS Battambang" w:hint="cs"/>
          <w:cs/>
        </w:rPr>
        <w:t>មាន</w:t>
      </w:r>
      <w:r w:rsidRPr="00D449FC">
        <w:rPr>
          <w:rFonts w:ascii="Khmer OS Battambang" w:hAnsi="Khmer OS Battambang" w:cs="Khmer OS Battambang"/>
          <w:cs/>
        </w:rPr>
        <w:t>អាយុ១៥ ឆ្នាំឡើង។ ប្រជាជនក្នុងអាយុធ្វើការរួម</w:t>
      </w:r>
      <w:r w:rsidRPr="00774039">
        <w:rPr>
          <w:rFonts w:ascii="Khmer OS Battambang" w:hAnsi="Khmer OS Battambang" w:cs="Khmer OS Battambang"/>
          <w:spacing w:val="-12"/>
          <w:cs/>
        </w:rPr>
        <w:t>មានអ្នក នៅក្នុងកម្លាំងពលកម្ម (អ្នកមានការងារធ្វើ ឬអ្នកគ្មានការងារធ្វើ) ក៏ដូចជាអ្នកនៅក្រៅកម្លាំងពលកម្ម។</w:t>
      </w:r>
    </w:p>
    <w:p w14:paraId="6ED09F2C" w14:textId="77777777" w:rsidR="00A105A8" w:rsidRPr="00D449FC" w:rsidRDefault="00A105A8" w:rsidP="00A105A8">
      <w:pPr>
        <w:rPr>
          <w:rFonts w:ascii="Khmer OS Battambang" w:hAnsi="Khmer OS Battambang" w:cs="Khmer OS Battambang"/>
        </w:rPr>
      </w:pPr>
    </w:p>
    <w:p w14:paraId="54775830" w14:textId="7D171B93" w:rsidR="00A105A8" w:rsidRPr="00D449FC" w:rsidRDefault="00A105A8" w:rsidP="00E251A1">
      <w:pPr>
        <w:ind w:firstLine="720"/>
        <w:jc w:val="both"/>
        <w:rPr>
          <w:rFonts w:ascii="Khmer OS Battambang" w:hAnsi="Khmer OS Battambang" w:cs="Khmer OS Battambang"/>
        </w:rPr>
      </w:pPr>
      <w:r w:rsidRPr="00D449FC">
        <w:rPr>
          <w:rFonts w:ascii="Khmer OS Battambang" w:hAnsi="Khmer OS Battambang" w:cs="Khmer OS Battambang"/>
          <w:cs/>
        </w:rPr>
        <w:t>បានចូលរួមក្នុងសកម្មភាពណាមួយ ដើម្បីផលិតទំនិញ ឬផ្តល់សេវាកម្មប្តូរយកប្រាក់ឈ្នួល ឬដើម្បីរកចំណេញ។ ពួកគេ រួមមានអ្នក</w:t>
      </w:r>
      <w:r>
        <w:rPr>
          <w:rFonts w:ascii="Khmer OS Battambang" w:hAnsi="Khmer OS Battambang" w:cs="Khmer OS Battambang" w:hint="cs"/>
          <w:cs/>
        </w:rPr>
        <w:t>មាន</w:t>
      </w:r>
      <w:r w:rsidRPr="00D449FC">
        <w:rPr>
          <w:rFonts w:ascii="Khmer OS Battambang" w:hAnsi="Khmer OS Battambang" w:cs="Khmer OS Battambang"/>
          <w:cs/>
        </w:rPr>
        <w:t>កា</w:t>
      </w:r>
      <w:r>
        <w:rPr>
          <w:rFonts w:ascii="Khmer OS Battambang" w:hAnsi="Khmer OS Battambang" w:cs="Khmer OS Battambang" w:hint="cs"/>
          <w:cs/>
        </w:rPr>
        <w:t>រងារ</w:t>
      </w:r>
      <w:r w:rsidRPr="00D449FC">
        <w:rPr>
          <w:rFonts w:ascii="Khmer OS Battambang" w:hAnsi="Khmer OS Battambang" w:cs="Khmer OS Battambang"/>
          <w:cs/>
        </w:rPr>
        <w:t>ធ្វើ “នៅកន្លែងការងារ” (ពោលគឺអ្នកដែលបានធ្វើការយ៉ាងហោចណាស់មួយម៉ោង) និងអ្នក</w:t>
      </w:r>
      <w:r>
        <w:rPr>
          <w:rFonts w:ascii="Khmer OS Battambang" w:hAnsi="Khmer OS Battambang" w:cs="Khmer OS Battambang" w:hint="cs"/>
          <w:cs/>
        </w:rPr>
        <w:t>មាន</w:t>
      </w:r>
      <w:r w:rsidRPr="00D449FC">
        <w:rPr>
          <w:rFonts w:ascii="Khmer OS Battambang" w:hAnsi="Khmer OS Battambang" w:cs="Khmer OS Battambang"/>
          <w:cs/>
        </w:rPr>
        <w:t>កា</w:t>
      </w:r>
      <w:r>
        <w:rPr>
          <w:rFonts w:ascii="Khmer OS Battambang" w:hAnsi="Khmer OS Battambang" w:cs="Khmer OS Battambang" w:hint="cs"/>
          <w:cs/>
        </w:rPr>
        <w:t>រងារ</w:t>
      </w:r>
      <w:r w:rsidRPr="00D449FC">
        <w:rPr>
          <w:rFonts w:ascii="Khmer OS Battambang" w:hAnsi="Khmer OS Battambang" w:cs="Khmer OS Battambang"/>
          <w:cs/>
        </w:rPr>
        <w:t>ធ្វើ “មិននៅកន្លែងការងារ” ដោយសារតែអវត្តមានជាបណ្តោះអាសន្នពីការងារ ឬដោយសារការរៀបចំពេលវេលាធ្វើការ (ដូចជា ការងារប្តូរវេន ការបញ្ចប់ការងារតាមពេលវេលាខុសៗគ្នា និងការឈប់សម្រាក</w:t>
      </w:r>
      <w:r w:rsidRPr="00F04A46">
        <w:rPr>
          <w:rFonts w:ascii="Khmer OS Battambang" w:hAnsi="Khmer OS Battambang" w:cs="Khmer OS Battambang"/>
          <w:cs/>
        </w:rPr>
        <w:t>សំណង</w:t>
      </w:r>
      <w:r>
        <w:rPr>
          <w:rFonts w:ascii="Khmer OS Battambang" w:hAnsi="Khmer OS Battambang" w:cs="Khmer OS Battambang" w:hint="cs"/>
          <w:cs/>
        </w:rPr>
        <w:t>ដោយធ្វើការ</w:t>
      </w:r>
      <w:r w:rsidRPr="00F04A46">
        <w:rPr>
          <w:rFonts w:ascii="Khmer OS Battambang" w:hAnsi="Khmer OS Battambang" w:cs="Khmer OS Battambang"/>
          <w:cs/>
        </w:rPr>
        <w:t>បន្ថែមម៉ោង</w:t>
      </w:r>
      <w:r w:rsidRPr="00D449FC">
        <w:rPr>
          <w:rFonts w:ascii="Khmer OS Battambang" w:hAnsi="Khmer OS Battambang" w:cs="Khmer OS Battambang"/>
          <w:cs/>
        </w:rPr>
        <w:t>)។</w:t>
      </w:r>
    </w:p>
    <w:p w14:paraId="017F175D" w14:textId="77777777" w:rsidR="00A105A8" w:rsidRPr="00D449FC" w:rsidRDefault="00A105A8" w:rsidP="00A105A8">
      <w:pPr>
        <w:rPr>
          <w:rFonts w:ascii="Khmer OS Battambang" w:hAnsi="Khmer OS Battambang" w:cs="Khmer OS Battambang"/>
        </w:rPr>
      </w:pPr>
      <w:r w:rsidRPr="00D449FC">
        <w:rPr>
          <w:rFonts w:ascii="Khmer OS Battambang" w:hAnsi="Khmer OS Battambang" w:cs="Khmer OS Battambang"/>
          <w:cs/>
        </w:rPr>
        <w:t>អ្នកមានការងារធ្វើ រួមមាន៖</w:t>
      </w:r>
    </w:p>
    <w:p w14:paraId="03AFE9CF" w14:textId="77777777" w:rsidR="00A105A8" w:rsidRDefault="00A105A8" w:rsidP="004A50F7">
      <w:pPr>
        <w:pStyle w:val="ListParagraph"/>
        <w:numPr>
          <w:ilvl w:val="0"/>
          <w:numId w:val="1"/>
        </w:numPr>
        <w:jc w:val="both"/>
        <w:rPr>
          <w:rFonts w:ascii="Khmer OS Battambang" w:hAnsi="Khmer OS Battambang" w:cs="Khmer OS Battambang"/>
        </w:rPr>
      </w:pPr>
      <w:r w:rsidRPr="003A00D1">
        <w:rPr>
          <w:rFonts w:ascii="Khmer OS Battambang" w:hAnsi="Khmer OS Battambang" w:cs="Khmer OS Battambang"/>
          <w:cs/>
        </w:rPr>
        <w:t>អ្នកធ្វើការដើម្បីប្រាក់ឈ្នួល ឬប្រាក់ចំណេញ ដែលកំពុងចូលរួមក្នុងសកម្មភាពបណ្តុះបណ្តាល ឬបង្កើនជំនាញដែលតម្រូវដោយការងារ ឬសម្រាប់ការងារផ្សេងទៀតនៅក្នុងអង្គភាពសេដ្ឋកិច្ច</w:t>
      </w:r>
      <w:r w:rsidRPr="003577DE">
        <w:rPr>
          <w:rFonts w:ascii="Khmer OS Battambang" w:hAnsi="Khmer OS Battambang" w:cs="Khmer OS Battambang"/>
          <w:cs/>
        </w:rPr>
        <w:t xml:space="preserve">តែមួយ </w:t>
      </w:r>
      <w:r w:rsidRPr="003A00D1">
        <w:rPr>
          <w:rFonts w:ascii="Khmer OS Battambang" w:hAnsi="Khmer OS Battambang" w:cs="Khmer OS Battambang"/>
          <w:cs/>
        </w:rPr>
        <w:t>(</w:t>
      </w:r>
      <w:r>
        <w:rPr>
          <w:rFonts w:ascii="Khmer OS Battambang" w:hAnsi="Khmer OS Battambang" w:cs="Khmer OS Battambang" w:hint="cs"/>
          <w:cs/>
        </w:rPr>
        <w:t>អ្នកទាំង</w:t>
      </w:r>
      <w:r w:rsidRPr="003A00D1">
        <w:rPr>
          <w:rFonts w:ascii="Khmer OS Battambang" w:hAnsi="Khmer OS Battambang" w:cs="Khmer OS Battambang"/>
          <w:cs/>
        </w:rPr>
        <w:t>នេះត្រូវបានចាត់ទុកថា</w:t>
      </w:r>
      <w:r>
        <w:rPr>
          <w:rFonts w:ascii="Khmer OS Battambang" w:hAnsi="Khmer OS Battambang" w:cs="Khmer OS Battambang" w:hint="cs"/>
          <w:cs/>
        </w:rPr>
        <w:t>ជាអ្នក</w:t>
      </w:r>
      <w:r w:rsidRPr="003A00D1">
        <w:rPr>
          <w:rFonts w:ascii="Khmer OS Battambang" w:hAnsi="Khmer OS Battambang" w:cs="Khmer OS Battambang"/>
          <w:cs/>
        </w:rPr>
        <w:t>មានការងារធ្វើ និង "</w:t>
      </w:r>
      <w:r w:rsidRPr="003577DE">
        <w:rPr>
          <w:rFonts w:ascii="Khmer OS Battambang" w:hAnsi="Khmer OS Battambang" w:cs="Khmer OS Battambang"/>
          <w:cs/>
        </w:rPr>
        <w:t>នៅកន្លែងការងារ</w:t>
      </w:r>
      <w:r w:rsidRPr="003A00D1">
        <w:rPr>
          <w:rFonts w:ascii="Khmer OS Battambang" w:hAnsi="Khmer OS Battambang" w:cs="Khmer OS Battambang"/>
          <w:cs/>
        </w:rPr>
        <w:t>" ស្របតាមស្តង់ដារស្ថិតិអន្តរជាតិស្តីពីម៉ោងធ្វើការ)។</w:t>
      </w:r>
    </w:p>
    <w:p w14:paraId="0EA96552" w14:textId="51E161F9" w:rsidR="00A105A8" w:rsidRPr="003577DE" w:rsidRDefault="00A105A8" w:rsidP="004A50F7">
      <w:pPr>
        <w:pStyle w:val="ListParagraph"/>
        <w:numPr>
          <w:ilvl w:val="0"/>
          <w:numId w:val="1"/>
        </w:numPr>
        <w:jc w:val="both"/>
        <w:rPr>
          <w:rFonts w:ascii="Khmer OS Battambang" w:hAnsi="Khmer OS Battambang" w:cs="Khmer OS Battambang"/>
        </w:rPr>
      </w:pPr>
      <w:r w:rsidRPr="003577DE">
        <w:rPr>
          <w:rFonts w:ascii="Khmer OS Battambang" w:hAnsi="Khmer OS Battambang" w:cs="Khmer OS Battambang"/>
          <w:cs/>
        </w:rPr>
        <w:t>អ្នករៀនធ្វើការ អ្នកហាត់ការ ឬអ្នកហាត់រៀន ដែលធ្វើការដើម្បីប្រាក់ឈ្នួលជាសាច់ប្រាក់ ឬជា</w:t>
      </w:r>
      <w:r w:rsidR="008619DC">
        <w:rPr>
          <w:rFonts w:ascii="Khmer OS Battambang" w:hAnsi="Khmer OS Battambang" w:cs="Khmer OS Battambang" w:hint="cs"/>
          <w:cs/>
        </w:rPr>
        <w:t xml:space="preserve">   ​   </w:t>
      </w:r>
      <w:r w:rsidRPr="003577DE">
        <w:rPr>
          <w:rFonts w:ascii="Khmer OS Battambang" w:hAnsi="Khmer OS Battambang" w:cs="Khmer OS Battambang"/>
          <w:cs/>
        </w:rPr>
        <w:t>របស់</w:t>
      </w:r>
      <w:r>
        <w:rPr>
          <w:rFonts w:ascii="Khmer OS Battambang" w:hAnsi="Khmer OS Battambang" w:cs="Khmer OS Battambang" w:hint="cs"/>
          <w:cs/>
        </w:rPr>
        <w:t>។</w:t>
      </w:r>
    </w:p>
    <w:p w14:paraId="13A0C5D4" w14:textId="77777777" w:rsidR="00A105A8" w:rsidRDefault="00A105A8" w:rsidP="004A50F7">
      <w:pPr>
        <w:pStyle w:val="ListParagraph"/>
        <w:numPr>
          <w:ilvl w:val="0"/>
          <w:numId w:val="1"/>
        </w:numPr>
        <w:rPr>
          <w:rFonts w:ascii="Khmer OS Battambang" w:hAnsi="Khmer OS Battambang" w:cs="Khmer OS Battambang"/>
        </w:rPr>
      </w:pPr>
      <w:r w:rsidRPr="009D77AD">
        <w:rPr>
          <w:rFonts w:ascii="Khmer OS Battambang" w:hAnsi="Khmer OS Battambang" w:cs="Khmer OS Battambang"/>
          <w:cs/>
        </w:rPr>
        <w:t>អ្នកធ្វើការដើម្បីប្រាក់ឈ្នួល ឬចំណេញ តាមរយៈកម្មវិធីលើកកម្ពស់ការងារ</w:t>
      </w:r>
      <w:r>
        <w:rPr>
          <w:rFonts w:ascii="Khmer OS Battambang" w:hAnsi="Khmer OS Battambang" w:cs="Khmer OS Battambang" w:hint="cs"/>
          <w:cs/>
        </w:rPr>
        <w:t>។</w:t>
      </w:r>
    </w:p>
    <w:p w14:paraId="19D211B8" w14:textId="77777777" w:rsidR="00A105A8" w:rsidRPr="000C22A5" w:rsidRDefault="00A105A8" w:rsidP="004A50F7">
      <w:pPr>
        <w:pStyle w:val="ListParagraph"/>
        <w:numPr>
          <w:ilvl w:val="0"/>
          <w:numId w:val="1"/>
        </w:numPr>
        <w:rPr>
          <w:rFonts w:ascii="Khmer OS Battambang" w:hAnsi="Khmer OS Battambang" w:cs="Khmer OS Battambang"/>
        </w:rPr>
      </w:pPr>
      <w:r w:rsidRPr="000C22A5">
        <w:rPr>
          <w:rFonts w:ascii="Khmer OS Battambang" w:hAnsi="Khmer OS Battambang" w:cs="Khmer OS Battambang"/>
          <w:cs/>
        </w:rPr>
        <w:t>អ្នកធ្វើការនៅក្នុងអង្គភាពសេដ្ឋកិច្ចខ្លួនឯង ដើម្បីផលិតទំនិញក្នុងគោលបំណងចម្បងសម្រាប់លក់ ឬដោះដូរ ទោះបីផ្នែកខ្លះនៃផលិតផលត្រូវបានប្រើប្រាស់ដោយក្រុមគ្រួសារ ឬគ្រួសារក៏ដោយ</w:t>
      </w:r>
      <w:r>
        <w:rPr>
          <w:rFonts w:ascii="Khmer OS Battambang" w:hAnsi="Khmer OS Battambang" w:cs="Khmer OS Battambang" w:hint="cs"/>
          <w:cs/>
        </w:rPr>
        <w:t>។</w:t>
      </w:r>
    </w:p>
    <w:p w14:paraId="2AFE7241" w14:textId="77777777" w:rsidR="00A105A8" w:rsidRPr="00BE1577" w:rsidRDefault="00A105A8" w:rsidP="004A50F7">
      <w:pPr>
        <w:pStyle w:val="ListParagraph"/>
        <w:numPr>
          <w:ilvl w:val="0"/>
          <w:numId w:val="1"/>
        </w:numPr>
        <w:rPr>
          <w:rFonts w:ascii="Khmer OS Battambang" w:hAnsi="Khmer OS Battambang" w:cs="Khmer OS Battambang"/>
        </w:rPr>
      </w:pPr>
      <w:r w:rsidRPr="00BE1577">
        <w:rPr>
          <w:rFonts w:ascii="Khmer OS Battambang" w:hAnsi="Khmer OS Battambang" w:cs="Khmer OS Battambang"/>
          <w:cs/>
        </w:rPr>
        <w:t>អ្នកមានការងារតាមរដូវក្នុងពេលបិទរដូវ បើពួកគេនៅបន្តបំពេញភារកិច្ច និងកិច្ចការមួយចំនួននៃការងារ ដោយ មិនរាប់បញ្ចូលការបំពេញកាតព្វកិច្ចផ្លូវច្បាប់ ឬរដ្ឋបាល (ឧទាហរណ៍ បង់ពន្ធ) និងមិនគិតការទទួលបានអត្ថ ប្រយោជន៍</w:t>
      </w:r>
    </w:p>
    <w:p w14:paraId="7E71EC4D" w14:textId="57EE2994" w:rsidR="00A105A8" w:rsidRPr="005E1D6E" w:rsidRDefault="00A105A8" w:rsidP="004A50F7">
      <w:pPr>
        <w:pStyle w:val="ListParagraph"/>
        <w:numPr>
          <w:ilvl w:val="0"/>
          <w:numId w:val="1"/>
        </w:numPr>
        <w:rPr>
          <w:rFonts w:ascii="Khmer OS Battambang" w:hAnsi="Khmer OS Battambang" w:cs="Khmer OS Battambang"/>
        </w:rPr>
      </w:pPr>
      <w:r w:rsidRPr="005E1D6E">
        <w:rPr>
          <w:rFonts w:ascii="Khmer OS Battambang" w:hAnsi="Khmer OS Battambang" w:cs="Khmer OS Battambang"/>
          <w:cs/>
        </w:rPr>
        <w:t>អ្នកធ្វើការដើម្បីប្រាក់ឈ្នួល ឬចំណេញ ដែលត្រូវបង់</w:t>
      </w:r>
      <w:r w:rsidR="007D1B67">
        <w:rPr>
          <w:rFonts w:ascii="Khmer OS Battambang" w:hAnsi="Khmer OS Battambang" w:cs="Khmer OS Battambang"/>
          <w:cs/>
        </w:rPr>
        <w:t>ឱ្យ</w:t>
      </w:r>
      <w:r w:rsidRPr="005E1D6E">
        <w:rPr>
          <w:rFonts w:ascii="Khmer OS Battambang" w:hAnsi="Khmer OS Battambang" w:cs="Khmer OS Battambang"/>
          <w:cs/>
        </w:rPr>
        <w:t>ក្រុមគ្រួសារ ឬគ្រួសារ</w:t>
      </w:r>
    </w:p>
    <w:p w14:paraId="73833D55" w14:textId="77777777" w:rsidR="00A105A8" w:rsidRPr="0091475E" w:rsidRDefault="00A105A8" w:rsidP="004A50F7">
      <w:pPr>
        <w:pStyle w:val="ListParagraph"/>
        <w:numPr>
          <w:ilvl w:val="0"/>
          <w:numId w:val="2"/>
        </w:numPr>
        <w:rPr>
          <w:rFonts w:ascii="Khmer OS Battambang" w:hAnsi="Khmer OS Battambang" w:cs="Khmer OS Battambang"/>
        </w:rPr>
      </w:pPr>
      <w:r w:rsidRPr="0091475E">
        <w:rPr>
          <w:rFonts w:ascii="Khmer OS Battambang" w:hAnsi="Khmer OS Battambang" w:cs="Khmer OS Battambang"/>
          <w:cs/>
        </w:rPr>
        <w:t>នៅក្នុងទីផ្សារប្រតិបត្តិការដោយសមាជិកគ្រួសាររស់នៅក្នុងគ្រួសារតែមួយ ឬក្នុងគ្រួសារផ្សេងទៀត</w:t>
      </w:r>
    </w:p>
    <w:p w14:paraId="0CD4CD5C" w14:textId="77777777" w:rsidR="00A105A8" w:rsidRPr="00AF2308" w:rsidRDefault="00A105A8" w:rsidP="004A50F7">
      <w:pPr>
        <w:pStyle w:val="ListParagraph"/>
        <w:numPr>
          <w:ilvl w:val="0"/>
          <w:numId w:val="2"/>
        </w:numPr>
        <w:rPr>
          <w:rFonts w:ascii="Khmer OS Battambang" w:hAnsi="Khmer OS Battambang" w:cs="Khmer OS Battambang"/>
        </w:rPr>
      </w:pPr>
      <w:r w:rsidRPr="00AF2308">
        <w:rPr>
          <w:rFonts w:ascii="Khmer OS Battambang" w:hAnsi="Khmer OS Battambang" w:cs="Khmer OS Battambang"/>
          <w:cs/>
        </w:rPr>
        <w:t>បំពេញភារកិច្ច ឬកិច្ចការជានិយោជិតរបស់សមាជិកគ្រួសារនៅក្នុងគ្រួសារតែមួយ ឬក្នុងគ្រួសារផ្សេងទៀត</w:t>
      </w:r>
    </w:p>
    <w:p w14:paraId="5AD6F00D" w14:textId="03E5AFED" w:rsidR="00A105A8" w:rsidRDefault="00A105A8" w:rsidP="004A50F7">
      <w:pPr>
        <w:pStyle w:val="ListParagraph"/>
        <w:numPr>
          <w:ilvl w:val="0"/>
          <w:numId w:val="3"/>
        </w:numPr>
        <w:rPr>
          <w:rFonts w:ascii="Khmer OS Battambang" w:hAnsi="Khmer OS Battambang" w:cs="Khmer OS Battambang"/>
        </w:rPr>
      </w:pPr>
      <w:r w:rsidRPr="00A71C67">
        <w:rPr>
          <w:rFonts w:ascii="Khmer OS Battambang" w:hAnsi="Khmer OS Battambang" w:cs="Khmer OS Battambang"/>
          <w:cs/>
        </w:rPr>
        <w:t>ជាសមាជិកទៀងទាត់នៃកងកម្លាំងប្រដាប់អាវុធ និងអ្នកមានមុខងារជាយោធាឬជាស៊ីវិលជំនួស ដែលបំពេញ ការងារនេះដើម្បីប្រាក់ឈ្នួលជាសាច់ប្រាក់ ឬជារបស់។</w:t>
      </w:r>
    </w:p>
    <w:p w14:paraId="02C41451" w14:textId="77777777" w:rsidR="00A105A8" w:rsidRPr="00BD323F" w:rsidRDefault="00A105A8" w:rsidP="00A105A8">
      <w:pPr>
        <w:pStyle w:val="ListParagraph"/>
        <w:ind w:left="720"/>
        <w:rPr>
          <w:rFonts w:ascii="Khmer OS Battambang" w:hAnsi="Khmer OS Battambang" w:cs="Khmer OS Battambang"/>
          <w:sz w:val="10"/>
          <w:szCs w:val="10"/>
        </w:rPr>
      </w:pPr>
    </w:p>
    <w:p w14:paraId="374C28FD" w14:textId="77777777" w:rsidR="00A105A8" w:rsidRDefault="00A105A8" w:rsidP="00A04A74">
      <w:pPr>
        <w:ind w:firstLine="720"/>
        <w:rPr>
          <w:rFonts w:ascii="Khmer OS Battambang" w:hAnsi="Khmer OS Battambang" w:cs="Khmer OS Battambang"/>
        </w:rPr>
      </w:pPr>
      <w:r w:rsidRPr="00FC2119">
        <w:rPr>
          <w:rFonts w:ascii="Khmer OS Battambang" w:hAnsi="Khmer OS Battambang" w:cs="Khmer OS Battambang"/>
          <w:cs/>
        </w:rPr>
        <w:t>អង្កេតកម្លាំងពលកម្ម</w:t>
      </w:r>
      <w:r>
        <w:rPr>
          <w:rFonts w:ascii="Khmer OS Battambang" w:hAnsi="Khmer OS Battambang" w:cs="Khmer OS Battambang"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បានចាត់ថ្នាក់</w:t>
      </w:r>
      <w:r>
        <w:rPr>
          <w:rFonts w:ascii="Khmer OS Battambang" w:hAnsi="Khmer OS Battambang" w:cs="Khmer OS Battambang"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អ្នកនៅកន្លែងការងារ</w:t>
      </w:r>
      <w:r>
        <w:rPr>
          <w:rFonts w:ascii="Khmer OS Battambang" w:hAnsi="Khmer OS Battambang" w:cs="Khmer OS Battambang"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ជាអ្នកមានការងារធ្វើ កាលណាគាត់</w:t>
      </w:r>
      <w:r>
        <w:rPr>
          <w:rFonts w:ascii="Khmer OS Battambang" w:hAnsi="Khmer OS Battambang" w:cs="Khmer OS Battambang"/>
        </w:rPr>
        <w:t xml:space="preserve"> </w:t>
      </w:r>
      <w:r>
        <w:rPr>
          <w:rFonts w:ascii="Khmer OS Battambang" w:hAnsi="Khmer OS Battambang" w:cs="Khmer OS Battambang" w:hint="cs"/>
          <w:cs/>
        </w:rPr>
        <w:lastRenderedPageBreak/>
        <w:t xml:space="preserve">ឬនាង </w:t>
      </w:r>
      <w:r w:rsidRPr="00D449FC">
        <w:rPr>
          <w:rFonts w:ascii="Khmer OS Battambang" w:hAnsi="Khmer OS Battambang" w:cs="Khmer OS Battambang"/>
          <w:cs/>
        </w:rPr>
        <w:t>បានធ្វើការ យ៉ាងហោចណាស់មួយម៉ោងក្នុងសប្តាហ៍យោង។</w:t>
      </w:r>
    </w:p>
    <w:p w14:paraId="7FCD4946" w14:textId="77777777" w:rsidR="00A105A8" w:rsidRPr="00BD323F" w:rsidRDefault="00A105A8" w:rsidP="00A105A8">
      <w:pPr>
        <w:ind w:firstLine="360"/>
        <w:rPr>
          <w:rFonts w:ascii="Khmer OS Battambang" w:hAnsi="Khmer OS Battambang" w:cs="Khmer OS Battambang"/>
          <w:sz w:val="10"/>
          <w:szCs w:val="10"/>
        </w:rPr>
      </w:pPr>
    </w:p>
    <w:p w14:paraId="018111B2" w14:textId="4CA249C6" w:rsidR="00A105A8" w:rsidRDefault="00A105A8" w:rsidP="00105587">
      <w:pPr>
        <w:jc w:val="both"/>
        <w:rPr>
          <w:rFonts w:ascii="Khmer OS Battambang" w:hAnsi="Khmer OS Battambang" w:cs="Khmer OS Battambang"/>
        </w:rPr>
      </w:pPr>
      <w:r w:rsidRPr="00FC2119">
        <w:rPr>
          <w:rFonts w:ascii="Khmer OS Battambang" w:hAnsi="Khmer OS Battambang" w:cs="Khmer OS Battambang"/>
          <w:b/>
          <w:bCs/>
        </w:rPr>
        <w:t>“</w:t>
      </w:r>
      <w:r w:rsidRPr="00FC2119">
        <w:rPr>
          <w:rFonts w:ascii="Khmer OS Battambang" w:hAnsi="Khmer OS Battambang" w:cs="Khmer OS Battambang"/>
          <w:b/>
          <w:bCs/>
          <w:cs/>
        </w:rPr>
        <w:t>អ្នកគ្មានការងារធ្វើ</w:t>
      </w:r>
      <w:r w:rsidRPr="00FC2119">
        <w:rPr>
          <w:rFonts w:ascii="Khmer OS Battambang" w:hAnsi="Khmer OS Battambang" w:cs="Khmer OS Battambang"/>
          <w:b/>
          <w:bCs/>
        </w:rPr>
        <w:t>”</w:t>
      </w:r>
      <w:r w:rsidRPr="00D449FC">
        <w:rPr>
          <w:rFonts w:ascii="Khmer OS Battambang" w:hAnsi="Khmer OS Battambang" w:cs="Khmer OS Battambang"/>
          <w:cs/>
        </w:rPr>
        <w:t xml:space="preserve"> សំដៅលើមនុស្សក្នុងអាយុធ្វើការ</w:t>
      </w:r>
      <w:r>
        <w:rPr>
          <w:rFonts w:ascii="Khmer OS Battambang" w:hAnsi="Khmer OS Battambang" w:cs="Khmer OS Battambang" w:hint="cs"/>
          <w:cs/>
        </w:rPr>
        <w:t>ងារ</w:t>
      </w:r>
      <w:r w:rsidRPr="00D449FC">
        <w:rPr>
          <w:rFonts w:ascii="Khmer OS Battambang" w:hAnsi="Khmer OS Battambang" w:cs="Khmer OS Battambang"/>
          <w:cs/>
        </w:rPr>
        <w:t>ទាំងអស់ ដែលមិនបានធ្វើការងារក្នុងរយៈពេល</w:t>
      </w:r>
      <w:r w:rsidRPr="00105587">
        <w:rPr>
          <w:rFonts w:ascii="Khmer OS Battambang" w:hAnsi="Khmer OS Battambang" w:cs="Khmer OS Battambang"/>
          <w:spacing w:val="-14"/>
          <w:cs/>
        </w:rPr>
        <w:t>សប្តាហ៍យោង ប៉ុន្តែបានអនុវត្តសកម្មភាពស្វែងរកការងារធ្វើក្នុងរយៈពេលថ្មីៗជាក់លាក់</w:t>
      </w:r>
      <w:r w:rsidRPr="00105587">
        <w:rPr>
          <w:rFonts w:ascii="Khmer OS Battambang" w:hAnsi="Khmer OS Battambang" w:cs="Khmer OS Battambang" w:hint="cs"/>
          <w:spacing w:val="-14"/>
          <w:cs/>
        </w:rPr>
        <w:t>ណា</w:t>
      </w:r>
      <w:r w:rsidRPr="00105587">
        <w:rPr>
          <w:rFonts w:ascii="Khmer OS Battambang" w:hAnsi="Khmer OS Battambang" w:cs="Khmer OS Battambang"/>
          <w:spacing w:val="-14"/>
          <w:cs/>
        </w:rPr>
        <w:t>មួយ និងបច្ចុប្បន្ន</w:t>
      </w:r>
      <w:r w:rsidR="00105587">
        <w:rPr>
          <w:rFonts w:ascii="Khmer OS Battambang" w:hAnsi="Khmer OS Battambang" w:cs="Khmer OS Battambang" w:hint="cs"/>
          <w:cs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អាចទទួលយកការងារធ្វើបាន នៅពេលផ្តល់ឱកាសការងារ</w:t>
      </w:r>
      <w:r w:rsidR="007D1B67">
        <w:rPr>
          <w:rFonts w:ascii="Khmer OS Battambang" w:hAnsi="Khmer OS Battambang" w:cs="Khmer OS Battambang"/>
          <w:cs/>
        </w:rPr>
        <w:t>ឱ្យ</w:t>
      </w:r>
      <w:r>
        <w:rPr>
          <w:rFonts w:ascii="Khmer OS Battambang" w:hAnsi="Khmer OS Battambang" w:cs="Khmer OS Battambang" w:hint="cs"/>
          <w:cs/>
        </w:rPr>
        <w:t>គាត់</w:t>
      </w:r>
      <w:r w:rsidRPr="00D449FC">
        <w:rPr>
          <w:rFonts w:ascii="Khmer OS Battambang" w:hAnsi="Khmer OS Battambang" w:cs="Khmer OS Battambang"/>
          <w:cs/>
        </w:rPr>
        <w:t>។</w:t>
      </w:r>
    </w:p>
    <w:p w14:paraId="4F909887" w14:textId="77777777" w:rsidR="00A105A8" w:rsidRPr="00BD323F" w:rsidRDefault="00A105A8" w:rsidP="00A105A8">
      <w:pPr>
        <w:rPr>
          <w:rFonts w:ascii="Khmer OS Battambang" w:hAnsi="Khmer OS Battambang" w:cs="Khmer OS Battambang"/>
          <w:sz w:val="12"/>
          <w:szCs w:val="12"/>
        </w:rPr>
      </w:pPr>
    </w:p>
    <w:p w14:paraId="79385C17" w14:textId="77777777" w:rsidR="00A105A8" w:rsidRPr="00D449FC" w:rsidRDefault="00A105A8" w:rsidP="00A105A8">
      <w:pPr>
        <w:rPr>
          <w:rFonts w:ascii="Khmer OS Battambang" w:hAnsi="Khmer OS Battambang" w:cs="Khmer OS Battambang"/>
        </w:rPr>
      </w:pPr>
      <w:r w:rsidRPr="0063364D">
        <w:rPr>
          <w:rFonts w:ascii="Khmer OS Battambang" w:hAnsi="Khmer OS Battambang" w:cs="Khmer OS Battambang"/>
          <w:b/>
          <w:bCs/>
          <w:cs/>
        </w:rPr>
        <w:t>អ្នកគ្មានការងារធ្វើ រួមមាន</w:t>
      </w:r>
      <w:r w:rsidRPr="00D449FC">
        <w:rPr>
          <w:rFonts w:ascii="Khmer OS Battambang" w:hAnsi="Khmer OS Battambang" w:cs="Khmer OS Battambang"/>
          <w:cs/>
        </w:rPr>
        <w:t>៖</w:t>
      </w:r>
    </w:p>
    <w:p w14:paraId="0231DCFD" w14:textId="580696F2" w:rsidR="00A105A8" w:rsidRPr="002B0F6F" w:rsidRDefault="00A105A8" w:rsidP="00105587">
      <w:pPr>
        <w:ind w:left="567"/>
        <w:jc w:val="both"/>
        <w:rPr>
          <w:rFonts w:ascii="Khmer OS Battambang" w:hAnsi="Khmer OS Battambang" w:cs="Khmer OS Battambang"/>
          <w:sz w:val="23"/>
          <w:szCs w:val="23"/>
        </w:rPr>
      </w:pPr>
      <w:r w:rsidRPr="002B0F6F">
        <w:rPr>
          <w:rFonts w:ascii="Khmer OS Battambang" w:hAnsi="Khmer OS Battambang" w:cs="Khmer OS Battambang" w:hint="cs"/>
          <w:sz w:val="23"/>
          <w:szCs w:val="23"/>
          <w:cs/>
        </w:rPr>
        <w:t>១</w:t>
      </w:r>
      <w:r w:rsidR="003E0239">
        <w:rPr>
          <w:rFonts w:ascii="Khmer OS Battambang" w:hAnsi="Khmer OS Battambang" w:cs="Khmer OS Battambang" w:hint="cs"/>
          <w:sz w:val="23"/>
          <w:szCs w:val="23"/>
        </w:rPr>
        <w:t>.</w:t>
      </w:r>
      <w:r w:rsidRPr="002B0F6F">
        <w:rPr>
          <w:rFonts w:ascii="Khmer OS Battambang" w:hAnsi="Khmer OS Battambang" w:cs="Khmer OS Battambang" w:hint="cs"/>
          <w:sz w:val="23"/>
          <w:szCs w:val="23"/>
          <w:cs/>
        </w:rPr>
        <w:t xml:space="preserve"> </w:t>
      </w:r>
      <w:r w:rsidRPr="002B0F6F">
        <w:rPr>
          <w:rFonts w:ascii="Khmer OS Battambang" w:hAnsi="Khmer OS Battambang" w:cs="Khmer OS Battambang"/>
          <w:sz w:val="23"/>
          <w:szCs w:val="23"/>
          <w:cs/>
        </w:rPr>
        <w:t>“មិនធ្វើការងារ”ត្រូវបានវាយតម្លៃដោយយោងទៅលើរយៈពេលយោងខ្លី</w:t>
      </w:r>
      <w:r w:rsidR="00105587">
        <w:rPr>
          <w:rFonts w:ascii="Khmer OS Battambang" w:hAnsi="Khmer OS Battambang" w:cs="Khmer OS Battambang" w:hint="cs"/>
          <w:sz w:val="23"/>
          <w:szCs w:val="23"/>
          <w:cs/>
        </w:rPr>
        <w:t xml:space="preserve"> </w:t>
      </w:r>
      <w:r w:rsidRPr="002B0F6F">
        <w:rPr>
          <w:rFonts w:ascii="Khmer OS Battambang" w:hAnsi="Khmer OS Battambang" w:cs="Khmer OS Battambang"/>
          <w:sz w:val="23"/>
          <w:szCs w:val="23"/>
          <w:cs/>
        </w:rPr>
        <w:t>សម្រាប់ការវាស់វែងការងារ</w:t>
      </w:r>
    </w:p>
    <w:p w14:paraId="4DF7887C" w14:textId="35F66B72" w:rsidR="00A105A8" w:rsidRPr="00D449FC" w:rsidRDefault="00A105A8" w:rsidP="00105587">
      <w:pPr>
        <w:ind w:left="567"/>
        <w:jc w:val="both"/>
        <w:rPr>
          <w:rFonts w:ascii="Khmer OS Battambang" w:hAnsi="Khmer OS Battambang" w:cs="Khmer OS Battambang"/>
        </w:rPr>
      </w:pPr>
      <w:r w:rsidRPr="00105587">
        <w:rPr>
          <w:rFonts w:ascii="Khmer OS Battambang" w:hAnsi="Khmer OS Battambang" w:cs="Khmer OS Battambang" w:hint="cs"/>
          <w:spacing w:val="-16"/>
          <w:cs/>
        </w:rPr>
        <w:t>២</w:t>
      </w:r>
      <w:r w:rsidR="003E0239" w:rsidRPr="00105587">
        <w:rPr>
          <w:rFonts w:ascii="Khmer OS Battambang" w:hAnsi="Khmer OS Battambang" w:cs="Khmer OS Battambang" w:hint="cs"/>
          <w:spacing w:val="-16"/>
        </w:rPr>
        <w:t>.</w:t>
      </w:r>
      <w:r w:rsidRPr="00105587">
        <w:rPr>
          <w:rFonts w:ascii="Khmer OS Battambang" w:hAnsi="Khmer OS Battambang" w:cs="Khmer OS Battambang" w:hint="cs"/>
          <w:spacing w:val="-16"/>
          <w:cs/>
        </w:rPr>
        <w:t xml:space="preserve"> </w:t>
      </w:r>
      <w:r w:rsidRPr="00105587">
        <w:rPr>
          <w:rFonts w:ascii="Khmer OS Battambang" w:hAnsi="Khmer OS Battambang" w:cs="Khmer OS Battambang"/>
          <w:spacing w:val="-16"/>
        </w:rPr>
        <w:t>“</w:t>
      </w:r>
      <w:r w:rsidRPr="00105587">
        <w:rPr>
          <w:rFonts w:ascii="Khmer OS Battambang" w:hAnsi="Khmer OS Battambang" w:cs="Khmer OS Battambang"/>
          <w:spacing w:val="-16"/>
          <w:cs/>
        </w:rPr>
        <w:t>បានស្វែងរកការងារធ្វើ” សំដៅលើសកម្មភាពណាមួយដែលបានអនុវត្ត ក្នុងរយៈពេលថ្មីៗ</w:t>
      </w:r>
      <w:r w:rsidR="00A66247" w:rsidRPr="00105587">
        <w:rPr>
          <w:rFonts w:ascii="Khmer OS Battambang" w:hAnsi="Khmer OS Battambang" w:cs="Khmer OS Battambang" w:hint="cs"/>
          <w:spacing w:val="-16"/>
          <w:cs/>
        </w:rPr>
        <w:t xml:space="preserve">   </w:t>
      </w:r>
      <w:r w:rsidRPr="00105587">
        <w:rPr>
          <w:rFonts w:ascii="Khmer OS Battambang" w:hAnsi="Khmer OS Battambang" w:cs="Khmer OS Battambang"/>
          <w:spacing w:val="-16"/>
          <w:cs/>
        </w:rPr>
        <w:t>ជាក់លាក់</w:t>
      </w:r>
      <w:r w:rsidR="00105587">
        <w:rPr>
          <w:rFonts w:ascii="Khmer OS Battambang" w:hAnsi="Khmer OS Battambang" w:cs="Khmer OS Battambang" w:hint="cs"/>
          <w:cs/>
        </w:rPr>
        <w:t xml:space="preserve"> </w:t>
      </w:r>
      <w:r w:rsidR="00105587">
        <w:rPr>
          <w:rFonts w:ascii="Khmer OS Battambang" w:hAnsi="Khmer OS Battambang" w:cs="Khmer OS Battambang"/>
          <w:cs/>
        </w:rPr>
        <w:br/>
      </w:r>
      <w:r w:rsidR="00105587">
        <w:rPr>
          <w:rFonts w:ascii="Khmer OS Battambang" w:hAnsi="Khmer OS Battambang" w:cs="Khmer OS Battambang" w:hint="cs"/>
          <w:cs/>
        </w:rPr>
        <w:t xml:space="preserve">     </w:t>
      </w:r>
      <w:r w:rsidR="00DF6C5C">
        <w:rPr>
          <w:rFonts w:ascii="Khmer OS Battambang" w:hAnsi="Khmer OS Battambang" w:cs="Khmer OS Battambang" w:hint="cs"/>
          <w:cs/>
        </w:rPr>
        <w:t>ណា</w:t>
      </w:r>
      <w:r w:rsidRPr="00D449FC">
        <w:rPr>
          <w:rFonts w:ascii="Khmer OS Battambang" w:hAnsi="Khmer OS Battambang" w:cs="Khmer OS Battambang"/>
          <w:cs/>
        </w:rPr>
        <w:t>មួយ រួមមាន ៤ សប្តាហ៍ ឬមួយខែមុន សម្រាប់គោលបំណងរកការងារ</w:t>
      </w:r>
      <w:r>
        <w:rPr>
          <w:rFonts w:ascii="Khmer OS Battambang" w:hAnsi="Khmer OS Battambang" w:cs="Khmer OS Battambang" w:hint="cs"/>
          <w:cs/>
        </w:rPr>
        <w:t>ធ្វើ</w:t>
      </w:r>
      <w:r w:rsidRPr="00D449FC">
        <w:rPr>
          <w:rFonts w:ascii="Khmer OS Battambang" w:hAnsi="Khmer OS Battambang" w:cs="Khmer OS Battambang"/>
          <w:cs/>
        </w:rPr>
        <w:t xml:space="preserve"> ឬបង្កើតអាជីវកម្ម </w:t>
      </w:r>
      <w:r w:rsidR="00105587">
        <w:rPr>
          <w:rFonts w:ascii="Khmer OS Battambang" w:hAnsi="Khmer OS Battambang" w:cs="Khmer OS Battambang"/>
          <w:cs/>
        </w:rPr>
        <w:br/>
      </w:r>
      <w:r w:rsidR="00105587" w:rsidRPr="00105587">
        <w:rPr>
          <w:rFonts w:ascii="Khmer OS Battambang" w:hAnsi="Khmer OS Battambang" w:cs="Khmer OS Battambang" w:hint="cs"/>
          <w:spacing w:val="-20"/>
          <w:cs/>
        </w:rPr>
        <w:t xml:space="preserve">    </w:t>
      </w:r>
      <w:r w:rsidR="00105587">
        <w:rPr>
          <w:rFonts w:ascii="Khmer OS Battambang" w:hAnsi="Khmer OS Battambang" w:cs="Khmer OS Battambang" w:hint="cs"/>
          <w:spacing w:val="-20"/>
          <w:cs/>
        </w:rPr>
        <w:t xml:space="preserve">  </w:t>
      </w:r>
      <w:r w:rsidR="00105587" w:rsidRPr="00105587">
        <w:rPr>
          <w:rFonts w:ascii="Khmer OS Battambang" w:hAnsi="Khmer OS Battambang" w:cs="Khmer OS Battambang" w:hint="cs"/>
          <w:spacing w:val="-20"/>
          <w:cs/>
        </w:rPr>
        <w:t xml:space="preserve"> </w:t>
      </w:r>
      <w:r w:rsidRPr="00105587">
        <w:rPr>
          <w:rFonts w:ascii="Khmer OS Battambang" w:hAnsi="Khmer OS Battambang" w:cs="Khmer OS Battambang"/>
          <w:spacing w:val="-20"/>
          <w:cs/>
        </w:rPr>
        <w:t>ឬធ្វើកសិកម្ម</w:t>
      </w:r>
      <w:proofErr w:type="gramStart"/>
      <w:r w:rsidRPr="00105587">
        <w:rPr>
          <w:rFonts w:ascii="Khmer OS Battambang" w:hAnsi="Khmer OS Battambang" w:cs="Khmer OS Battambang"/>
          <w:spacing w:val="-20"/>
          <w:cs/>
        </w:rPr>
        <w:t>។</w:t>
      </w:r>
      <w:r w:rsidR="00105587" w:rsidRPr="00105587">
        <w:rPr>
          <w:rFonts w:ascii="Khmer OS Battambang" w:hAnsi="Khmer OS Battambang" w:cs="Khmer OS Battambang" w:hint="cs"/>
          <w:spacing w:val="-20"/>
          <w:cs/>
        </w:rPr>
        <w:t xml:space="preserve"> </w:t>
      </w:r>
      <w:r w:rsidRPr="00105587">
        <w:rPr>
          <w:rFonts w:ascii="Khmer OS Battambang" w:hAnsi="Khmer OS Battambang" w:cs="Khmer OS Battambang"/>
          <w:spacing w:val="-20"/>
          <w:cs/>
        </w:rPr>
        <w:t xml:space="preserve"> ផ្នែកនេះក៏រាប់បញ្ចូលផងដែរនូវការងារក្រៅម៉ោង</w:t>
      </w:r>
      <w:proofErr w:type="gramEnd"/>
      <w:r w:rsidRPr="00105587">
        <w:rPr>
          <w:rFonts w:ascii="Khmer OS Battambang" w:hAnsi="Khmer OS Battambang" w:cs="Khmer OS Battambang"/>
          <w:spacing w:val="-20"/>
          <w:cs/>
        </w:rPr>
        <w:t xml:space="preserve"> ការងារក្រៅប្រព័ន្ធ ការងារបណ្តោះ</w:t>
      </w:r>
      <w:r w:rsidR="00105587" w:rsidRPr="00105587">
        <w:rPr>
          <w:rFonts w:ascii="Khmer OS Battambang" w:hAnsi="Khmer OS Battambang" w:cs="Khmer OS Battambang" w:hint="cs"/>
          <w:spacing w:val="-20"/>
          <w:cs/>
        </w:rPr>
        <w:t xml:space="preserve">    </w:t>
      </w:r>
      <w:r w:rsidR="00105587">
        <w:rPr>
          <w:rFonts w:ascii="Khmer OS Battambang" w:hAnsi="Khmer OS Battambang" w:cs="Khmer OS Battambang" w:hint="cs"/>
          <w:spacing w:val="-20"/>
          <w:cs/>
        </w:rPr>
        <w:t xml:space="preserve">  </w:t>
      </w:r>
      <w:r w:rsidR="00105587">
        <w:rPr>
          <w:rFonts w:ascii="Khmer OS Battambang" w:hAnsi="Khmer OS Battambang" w:cs="Khmer OS Battambang"/>
          <w:spacing w:val="-20"/>
          <w:cs/>
        </w:rPr>
        <w:br/>
      </w:r>
      <w:r w:rsidR="00105587">
        <w:rPr>
          <w:rFonts w:ascii="Khmer OS Battambang" w:hAnsi="Khmer OS Battambang" w:cs="Khmer OS Battambang" w:hint="cs"/>
          <w:spacing w:val="-20"/>
          <w:cs/>
        </w:rPr>
        <w:t xml:space="preserve">       </w:t>
      </w:r>
      <w:r w:rsidRPr="00105587">
        <w:rPr>
          <w:rFonts w:ascii="Khmer OS Battambang" w:hAnsi="Khmer OS Battambang" w:cs="Khmer OS Battambang"/>
          <w:spacing w:val="-20"/>
          <w:cs/>
        </w:rPr>
        <w:t>អាសន្ន</w:t>
      </w:r>
      <w:r w:rsidRPr="00D449FC">
        <w:rPr>
          <w:rFonts w:ascii="Khmer OS Battambang" w:hAnsi="Khmer OS Battambang" w:cs="Khmer OS Battambang"/>
          <w:cs/>
        </w:rPr>
        <w:t xml:space="preserve"> និងការងារតាមរដូវ ឬម្តងម្កាល ក្នុងប្រទេស ឬក្រៅប្រទេស។ ឧទាហរណ៍នៃសកម្មភាព</w:t>
      </w:r>
      <w:r w:rsidR="00105587">
        <w:rPr>
          <w:rFonts w:ascii="Khmer OS Battambang" w:hAnsi="Khmer OS Battambang" w:cs="Khmer OS Battambang"/>
          <w:cs/>
        </w:rPr>
        <w:br/>
      </w:r>
      <w:r w:rsidR="00105587">
        <w:rPr>
          <w:rFonts w:ascii="Khmer OS Battambang" w:hAnsi="Khmer OS Battambang" w:cs="Khmer OS Battambang" w:hint="cs"/>
          <w:cs/>
        </w:rPr>
        <w:t xml:space="preserve">     </w:t>
      </w:r>
      <w:r w:rsidRPr="00D449FC">
        <w:rPr>
          <w:rFonts w:ascii="Khmer OS Battambang" w:hAnsi="Khmer OS Battambang" w:cs="Khmer OS Battambang"/>
          <w:cs/>
        </w:rPr>
        <w:t>ទាំងនេះគឺ៖</w:t>
      </w:r>
    </w:p>
    <w:p w14:paraId="2C3BEE31" w14:textId="16953FB7" w:rsidR="00A105A8" w:rsidRPr="00D449FC" w:rsidRDefault="00A105A8" w:rsidP="00A105A8">
      <w:pPr>
        <w:ind w:left="720" w:firstLine="414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២</w:t>
      </w:r>
      <w:r w:rsidR="003E0239">
        <w:rPr>
          <w:rFonts w:ascii="Khmer OS Battambang" w:hAnsi="Khmer OS Battambang" w:cs="Khmer OS Battambang" w:hint="cs"/>
        </w:rPr>
        <w:t>.</w:t>
      </w:r>
      <w:r>
        <w:rPr>
          <w:rFonts w:ascii="Khmer OS Battambang" w:hAnsi="Khmer OS Battambang" w:cs="Khmer OS Battambang" w:hint="cs"/>
          <w:cs/>
        </w:rPr>
        <w:t>១</w:t>
      </w:r>
      <w:r w:rsidRPr="00D449FC">
        <w:rPr>
          <w:rFonts w:ascii="Khmer OS Battambang" w:hAnsi="Khmer OS Battambang" w:cs="Khmer OS Battambang"/>
          <w:cs/>
        </w:rPr>
        <w:t xml:space="preserve"> ការរៀបចំធនធានហិរញ្ញវត្ថុ ដាក់ពាក្យសុំការអនុញ្ញាត អាជ្ញាប័ណ្ណ</w:t>
      </w:r>
    </w:p>
    <w:p w14:paraId="122DA2EC" w14:textId="59C83A66" w:rsidR="00A105A8" w:rsidRPr="00D449FC" w:rsidRDefault="00A105A8" w:rsidP="00A105A8">
      <w:pPr>
        <w:ind w:left="720" w:firstLine="414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២</w:t>
      </w:r>
      <w:r w:rsidR="003E0239">
        <w:rPr>
          <w:rFonts w:ascii="Khmer OS Battambang" w:hAnsi="Khmer OS Battambang" w:cs="Khmer OS Battambang" w:hint="cs"/>
        </w:rPr>
        <w:t>.</w:t>
      </w:r>
      <w:r>
        <w:rPr>
          <w:rFonts w:ascii="Khmer OS Battambang" w:hAnsi="Khmer OS Battambang" w:cs="Khmer OS Battambang" w:hint="cs"/>
          <w:cs/>
        </w:rPr>
        <w:t xml:space="preserve">២ </w:t>
      </w:r>
      <w:r w:rsidRPr="00D449FC">
        <w:rPr>
          <w:rFonts w:ascii="Khmer OS Battambang" w:hAnsi="Khmer OS Battambang" w:cs="Khmer OS Battambang"/>
          <w:cs/>
        </w:rPr>
        <w:t>ស្វែងរកដី ទីក្នុងបរិវេណ ម៉ាស៊ីន សម្ភារៈផ្គត់ផ្គង់ ឧបករណ៍កសិកម្ម</w:t>
      </w:r>
    </w:p>
    <w:p w14:paraId="7BCFF865" w14:textId="39277F1B" w:rsidR="00A105A8" w:rsidRPr="00D449FC" w:rsidRDefault="00A105A8" w:rsidP="00A105A8">
      <w:pPr>
        <w:ind w:left="720" w:firstLine="414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២</w:t>
      </w:r>
      <w:r w:rsidR="003E0239">
        <w:rPr>
          <w:rFonts w:ascii="Khmer OS Battambang" w:hAnsi="Khmer OS Battambang" w:cs="Khmer OS Battambang" w:hint="cs"/>
        </w:rPr>
        <w:t>.</w:t>
      </w:r>
      <w:r>
        <w:rPr>
          <w:rFonts w:ascii="Khmer OS Battambang" w:hAnsi="Khmer OS Battambang" w:cs="Khmer OS Battambang" w:hint="cs"/>
          <w:cs/>
        </w:rPr>
        <w:t xml:space="preserve">៣ </w:t>
      </w:r>
      <w:r w:rsidRPr="00D449FC">
        <w:rPr>
          <w:rFonts w:ascii="Khmer OS Battambang" w:hAnsi="Khmer OS Battambang" w:cs="Khmer OS Battambang"/>
          <w:cs/>
        </w:rPr>
        <w:t>ស្វែងរកជំនួយពីមិត្តភក្តិ សាច់ញាតិ ឬប្រភេទអន្តរការីផ្សេងទៀត</w:t>
      </w:r>
    </w:p>
    <w:p w14:paraId="74793186" w14:textId="3971B7FB" w:rsidR="00A105A8" w:rsidRPr="00D449FC" w:rsidRDefault="00A105A8" w:rsidP="00A105A8">
      <w:pPr>
        <w:ind w:left="720" w:firstLine="414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២</w:t>
      </w:r>
      <w:r w:rsidR="003E0239">
        <w:rPr>
          <w:rFonts w:ascii="Khmer OS Battambang" w:hAnsi="Khmer OS Battambang" w:cs="Khmer OS Battambang" w:hint="cs"/>
        </w:rPr>
        <w:t>.</w:t>
      </w:r>
      <w:r>
        <w:rPr>
          <w:rFonts w:ascii="Khmer OS Battambang" w:hAnsi="Khmer OS Battambang" w:cs="Khmer OS Battambang" w:hint="cs"/>
          <w:cs/>
        </w:rPr>
        <w:t xml:space="preserve">៤ </w:t>
      </w:r>
      <w:r w:rsidRPr="00D449FC">
        <w:rPr>
          <w:rFonts w:ascii="Khmer OS Battambang" w:hAnsi="Khmer OS Battambang" w:cs="Khmer OS Battambang"/>
          <w:cs/>
        </w:rPr>
        <w:t>ចុះឈ្មោះជាមួយ ឬទាក់ទងសេវាកម្មការងារសាធារណៈ ឬឯកជន</w:t>
      </w:r>
    </w:p>
    <w:p w14:paraId="686DE52D" w14:textId="54DD7C04" w:rsidR="00A105A8" w:rsidRPr="00D449FC" w:rsidRDefault="00A105A8" w:rsidP="00A105A8">
      <w:pPr>
        <w:ind w:left="1134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២</w:t>
      </w:r>
      <w:r w:rsidR="003E0239">
        <w:rPr>
          <w:rFonts w:ascii="Khmer OS Battambang" w:hAnsi="Khmer OS Battambang" w:cs="Khmer OS Battambang" w:hint="cs"/>
        </w:rPr>
        <w:t>.</w:t>
      </w:r>
      <w:r>
        <w:rPr>
          <w:rFonts w:ascii="Khmer OS Battambang" w:hAnsi="Khmer OS Battambang" w:cs="Khmer OS Battambang" w:hint="cs"/>
          <w:cs/>
        </w:rPr>
        <w:t xml:space="preserve">៥ </w:t>
      </w:r>
      <w:r w:rsidRPr="00D449FC">
        <w:rPr>
          <w:rFonts w:ascii="Khmer OS Battambang" w:hAnsi="Khmer OS Battambang" w:cs="Khmer OS Battambang"/>
          <w:cs/>
        </w:rPr>
        <w:t xml:space="preserve">ដាក់ពាក្យសុំដោយផ្ទាល់ដល់និយោជក ពិនិត្យកន្លែងធ្វើការ កសិដ្ឋាន ច្រកទ្វាររោងចក្រ </w:t>
      </w:r>
      <w:r w:rsidR="00105587">
        <w:rPr>
          <w:rFonts w:ascii="Khmer OS Battambang" w:hAnsi="Khmer OS Battambang" w:cs="Khmer OS Battambang"/>
          <w:cs/>
        </w:rPr>
        <w:br/>
      </w:r>
      <w:r w:rsidR="00105587">
        <w:rPr>
          <w:rFonts w:ascii="Khmer OS Battambang" w:hAnsi="Khmer OS Battambang" w:cs="Khmer OS Battambang" w:hint="cs"/>
          <w:cs/>
        </w:rPr>
        <w:t xml:space="preserve">       </w:t>
      </w:r>
      <w:r w:rsidRPr="00D449FC">
        <w:rPr>
          <w:rFonts w:ascii="Khmer OS Battambang" w:hAnsi="Khmer OS Battambang" w:cs="Khmer OS Battambang"/>
          <w:cs/>
        </w:rPr>
        <w:t>ទីផ្សារ ឬ កន្លែងជួបប្រជុំផ្សេងទៀត</w:t>
      </w:r>
    </w:p>
    <w:p w14:paraId="5AFDE728" w14:textId="1BD93C65" w:rsidR="00A105A8" w:rsidRPr="00D449FC" w:rsidRDefault="00A105A8" w:rsidP="00A105A8">
      <w:pPr>
        <w:ind w:left="720" w:firstLine="414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២</w:t>
      </w:r>
      <w:r w:rsidR="003E0239">
        <w:rPr>
          <w:rFonts w:ascii="Khmer OS Battambang" w:hAnsi="Khmer OS Battambang" w:cs="Khmer OS Battambang" w:hint="cs"/>
        </w:rPr>
        <w:t>.</w:t>
      </w:r>
      <w:r>
        <w:rPr>
          <w:rFonts w:ascii="Khmer OS Battambang" w:hAnsi="Khmer OS Battambang" w:cs="Khmer OS Battambang" w:hint="cs"/>
          <w:cs/>
        </w:rPr>
        <w:t xml:space="preserve">៦ </w:t>
      </w:r>
      <w:r w:rsidRPr="00D449FC">
        <w:rPr>
          <w:rFonts w:ascii="Khmer OS Battambang" w:hAnsi="Khmer OS Battambang" w:cs="Khmer OS Battambang"/>
          <w:cs/>
        </w:rPr>
        <w:t>ដាក់ពាក្យ ឬព័ត៌មាន</w:t>
      </w:r>
      <w:r>
        <w:rPr>
          <w:rFonts w:ascii="Khmer OS Battambang" w:hAnsi="Khmer OS Battambang" w:cs="Khmer OS Battambang" w:hint="cs"/>
          <w:cs/>
        </w:rPr>
        <w:t>តាមកាសែត</w:t>
      </w:r>
      <w:r w:rsidRPr="00D449FC">
        <w:rPr>
          <w:rFonts w:ascii="Khmer OS Battambang" w:hAnsi="Khmer OS Battambang" w:cs="Khmer OS Battambang"/>
          <w:cs/>
        </w:rPr>
        <w:t xml:space="preserve"> ឬការ</w:t>
      </w:r>
      <w:r>
        <w:rPr>
          <w:rFonts w:ascii="Khmer OS Battambang" w:hAnsi="Khmer OS Battambang" w:cs="Khmer OS Battambang" w:hint="cs"/>
          <w:cs/>
        </w:rPr>
        <w:t>ផ្សព្វ</w:t>
      </w:r>
      <w:r w:rsidRPr="00D449FC">
        <w:rPr>
          <w:rFonts w:ascii="Khmer OS Battambang" w:hAnsi="Khmer OS Battambang" w:cs="Khmer OS Battambang"/>
          <w:cs/>
        </w:rPr>
        <w:t>ផ្សាយការងារតាមអនឡាញ</w:t>
      </w:r>
    </w:p>
    <w:p w14:paraId="5999D461" w14:textId="17FB66DE" w:rsidR="00A105A8" w:rsidRPr="00D449FC" w:rsidRDefault="00A105A8" w:rsidP="00A105A8">
      <w:pPr>
        <w:ind w:left="1134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២</w:t>
      </w:r>
      <w:r w:rsidR="003E0239">
        <w:rPr>
          <w:rFonts w:ascii="Khmer OS Battambang" w:hAnsi="Khmer OS Battambang" w:cs="Khmer OS Battambang" w:hint="cs"/>
        </w:rPr>
        <w:t>.</w:t>
      </w:r>
      <w:r>
        <w:rPr>
          <w:rFonts w:ascii="Khmer OS Battambang" w:hAnsi="Khmer OS Battambang" w:cs="Khmer OS Battambang" w:hint="cs"/>
          <w:cs/>
        </w:rPr>
        <w:t xml:space="preserve">៧ </w:t>
      </w:r>
      <w:r w:rsidRPr="00D449FC">
        <w:rPr>
          <w:rFonts w:ascii="Khmer OS Battambang" w:hAnsi="Khmer OS Battambang" w:cs="Khmer OS Battambang"/>
          <w:cs/>
        </w:rPr>
        <w:t>ដាក់ពាក្យ ឬធ្វើបច្ចុប្បន្នកម្មប្រវត្តិ</w:t>
      </w:r>
      <w:r>
        <w:rPr>
          <w:rFonts w:ascii="Khmer OS Battambang" w:hAnsi="Khmer OS Battambang" w:cs="Khmer OS Battambang" w:hint="cs"/>
          <w:cs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អំពីវិជ្ជាជីវៈ ឬគេហទំព័របណ្តាញសង្គមតាមអនឡាន</w:t>
      </w:r>
    </w:p>
    <w:p w14:paraId="7D7567D3" w14:textId="46326891" w:rsidR="00A105A8" w:rsidRDefault="00A105A8" w:rsidP="00105587">
      <w:pPr>
        <w:ind w:left="810" w:hanging="270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៣</w:t>
      </w:r>
      <w:r w:rsidR="003E0239">
        <w:rPr>
          <w:rFonts w:ascii="Khmer OS Battambang" w:hAnsi="Khmer OS Battambang" w:cs="Khmer OS Battambang" w:hint="cs"/>
        </w:rPr>
        <w:t>.</w:t>
      </w:r>
      <w:r w:rsidR="00105587">
        <w:rPr>
          <w:rFonts w:ascii="Khmer OS Battambang" w:hAnsi="Khmer OS Battambang" w:cs="Khmer OS Battambang" w:hint="cs"/>
          <w:cs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ចំណុចដែលសហគ្រាសចាប់ផ្តើមគួរតែត្រូវបានប្រើ ដើម្បីដឹងនូវភាពផ្សេងគ្នារវាងសកម្មភាព</w:t>
      </w:r>
      <w:r w:rsidR="00105587">
        <w:rPr>
          <w:rFonts w:ascii="Khmer OS Battambang" w:hAnsi="Khmer OS Battambang" w:cs="Khmer OS Battambang"/>
          <w:cs/>
        </w:rPr>
        <w:br/>
      </w:r>
      <w:r w:rsidR="00105587">
        <w:rPr>
          <w:rFonts w:ascii="Khmer OS Battambang" w:hAnsi="Khmer OS Battambang" w:cs="Khmer OS Battambang" w:hint="cs"/>
          <w:cs/>
        </w:rPr>
        <w:t xml:space="preserve">  </w:t>
      </w:r>
      <w:r w:rsidRPr="00D449FC">
        <w:rPr>
          <w:rFonts w:ascii="Khmer OS Battambang" w:hAnsi="Khmer OS Battambang" w:cs="Khmer OS Battambang"/>
          <w:cs/>
        </w:rPr>
        <w:t xml:space="preserve">ស្វែងរកក្នុងគោលដៅបង្កើតអាជីវកម្ម និងសកម្មភាពការងាររបស់ខ្លួនឯងផ្ទាល់ </w:t>
      </w:r>
      <w:r>
        <w:rPr>
          <w:rFonts w:ascii="Khmer OS Battambang" w:hAnsi="Khmer OS Battambang" w:cs="Khmer OS Battambang" w:hint="cs"/>
          <w:cs/>
        </w:rPr>
        <w:t>។​</w:t>
      </w:r>
      <w:r w:rsidR="00DF6C5C">
        <w:rPr>
          <w:rFonts w:ascii="Khmer OS Battambang" w:hAnsi="Khmer OS Battambang" w:cs="Khmer OS Battambang" w:hint="cs"/>
          <w:cs/>
        </w:rPr>
        <w:t xml:space="preserve"> </w:t>
      </w:r>
      <w:r>
        <w:rPr>
          <w:rFonts w:ascii="Khmer OS Battambang" w:hAnsi="Khmer OS Battambang" w:cs="Khmer OS Battambang" w:hint="cs"/>
          <w:cs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ដែលបង្ហាញ</w:t>
      </w:r>
      <w:r w:rsidR="00DF6C5C">
        <w:rPr>
          <w:rFonts w:ascii="Khmer OS Battambang" w:hAnsi="Khmer OS Battambang" w:cs="Khmer OS Battambang" w:hint="cs"/>
          <w:cs/>
        </w:rPr>
        <w:t xml:space="preserve">     </w:t>
      </w:r>
      <w:r w:rsidR="00105587">
        <w:rPr>
          <w:rFonts w:ascii="Khmer OS Battambang" w:hAnsi="Khmer OS Battambang" w:cs="Khmer OS Battambang"/>
          <w:cs/>
        </w:rPr>
        <w:br/>
      </w:r>
      <w:r w:rsidR="00105587">
        <w:rPr>
          <w:rFonts w:ascii="Khmer OS Battambang" w:hAnsi="Khmer OS Battambang" w:cs="Khmer OS Battambang" w:hint="cs"/>
          <w:cs/>
        </w:rPr>
        <w:t xml:space="preserve">  </w:t>
      </w:r>
      <w:r w:rsidRPr="00D449FC">
        <w:rPr>
          <w:rFonts w:ascii="Khmer OS Battambang" w:hAnsi="Khmer OS Battambang" w:cs="Khmer OS Battambang"/>
          <w:cs/>
        </w:rPr>
        <w:t>ភស្តុតាងតាមការចុះឈ្មោះសហគ្រាសដើម្បីប្រតិបត្តិការ ឬនៅពេលមានធនធានហិរញ្ញវត្ថុ</w:t>
      </w:r>
      <w:r w:rsidR="00DF6C5C">
        <w:rPr>
          <w:rFonts w:ascii="Khmer OS Battambang" w:hAnsi="Khmer OS Battambang" w:cs="Khmer OS Battambang" w:hint="cs"/>
          <w:cs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មាន</w:t>
      </w:r>
      <w:r w:rsidR="00DF6C5C">
        <w:rPr>
          <w:rFonts w:ascii="Khmer OS Battambang" w:hAnsi="Khmer OS Battambang" w:cs="Khmer OS Battambang" w:hint="cs"/>
          <w:cs/>
        </w:rPr>
        <w:t xml:space="preserve">  </w:t>
      </w:r>
      <w:r w:rsidR="00105587">
        <w:rPr>
          <w:rFonts w:ascii="Khmer OS Battambang" w:hAnsi="Khmer OS Battambang" w:cs="Khmer OS Battambang" w:hint="cs"/>
          <w:cs/>
        </w:rPr>
        <w:t xml:space="preserve">  </w:t>
      </w:r>
      <w:r w:rsidR="00105587">
        <w:rPr>
          <w:rFonts w:ascii="Khmer OS Battambang" w:hAnsi="Khmer OS Battambang" w:cs="Khmer OS Battambang"/>
          <w:cs/>
        </w:rPr>
        <w:br/>
      </w:r>
      <w:r w:rsidR="00105587">
        <w:rPr>
          <w:rFonts w:ascii="Khmer OS Battambang" w:hAnsi="Khmer OS Battambang" w:cs="Khmer OS Battambang" w:hint="cs"/>
          <w:cs/>
        </w:rPr>
        <w:t xml:space="preserve">  </w:t>
      </w:r>
      <w:r w:rsidRPr="00D449FC">
        <w:rPr>
          <w:rFonts w:ascii="Khmer OS Battambang" w:hAnsi="Khmer OS Battambang" w:cs="Khmer OS Battambang"/>
          <w:cs/>
        </w:rPr>
        <w:t xml:space="preserve">ហេដ្ឋារចនាសម្ព័ន្ធ ឬសម្ភារៈចាំបាច់នៅនឹងកន្លែង ឬបានទទួលអតិថិជន ឬការបញ្ជាទិញដំបូង </w:t>
      </w:r>
      <w:r w:rsidR="00105587">
        <w:rPr>
          <w:rFonts w:ascii="Khmer OS Battambang" w:hAnsi="Khmer OS Battambang" w:cs="Khmer OS Battambang"/>
          <w:cs/>
        </w:rPr>
        <w:br/>
      </w:r>
      <w:r w:rsidR="00105587">
        <w:rPr>
          <w:rFonts w:ascii="Khmer OS Battambang" w:hAnsi="Khmer OS Battambang" w:cs="Khmer OS Battambang" w:hint="cs"/>
          <w:cs/>
        </w:rPr>
        <w:t xml:space="preserve">  </w:t>
      </w:r>
      <w:r w:rsidRPr="00D449FC">
        <w:rPr>
          <w:rFonts w:ascii="Khmer OS Battambang" w:hAnsi="Khmer OS Battambang" w:cs="Khmer OS Battambang"/>
          <w:cs/>
        </w:rPr>
        <w:t>អាស្រ័យលើស្ថានភាពជាក់ស្តែង</w:t>
      </w:r>
      <w:r>
        <w:rPr>
          <w:rFonts w:ascii="Khmer OS Battambang" w:hAnsi="Khmer OS Battambang" w:cs="Khmer OS Battambang" w:hint="cs"/>
          <w:cs/>
        </w:rPr>
        <w:t>។</w:t>
      </w:r>
    </w:p>
    <w:p w14:paraId="1C1CFAA6" w14:textId="24F9B5FF" w:rsidR="00A105A8" w:rsidRPr="00D449FC" w:rsidRDefault="00A105A8" w:rsidP="00A105A8">
      <w:pPr>
        <w:ind w:left="567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៤</w:t>
      </w:r>
      <w:r w:rsidR="003E0239">
        <w:rPr>
          <w:rFonts w:ascii="Khmer OS Battambang" w:hAnsi="Khmer OS Battambang" w:cs="Khmer OS Battambang" w:hint="cs"/>
        </w:rPr>
        <w:t>.</w:t>
      </w:r>
      <w:r w:rsidRPr="00D449FC">
        <w:rPr>
          <w:rFonts w:ascii="Khmer OS Battambang" w:hAnsi="Khmer OS Battambang" w:cs="Khmer OS Battambang"/>
        </w:rPr>
        <w:t>“</w:t>
      </w:r>
      <w:r w:rsidRPr="00D449FC">
        <w:rPr>
          <w:rFonts w:ascii="Khmer OS Battambang" w:hAnsi="Khmer OS Battambang" w:cs="Khmer OS Battambang"/>
          <w:cs/>
        </w:rPr>
        <w:t>បច្ចុប្បន្នអាចធ្វើការបាន” ចង់ដឹងពីការត្រៀមខ្លួនជាស្រេច ដើម្បីចាប់ផ្តើមការងារក្នុងពេល</w:t>
      </w:r>
      <w:r w:rsidR="00105587">
        <w:rPr>
          <w:rFonts w:ascii="Khmer OS Battambang" w:hAnsi="Khmer OS Battambang" w:cs="Khmer OS Battambang"/>
          <w:cs/>
        </w:rPr>
        <w:br/>
      </w:r>
      <w:r w:rsidR="00105587">
        <w:rPr>
          <w:rFonts w:ascii="Khmer OS Battambang" w:hAnsi="Khmer OS Battambang" w:cs="Khmer OS Battambang" w:hint="cs"/>
          <w:cs/>
        </w:rPr>
        <w:t xml:space="preserve">    </w:t>
      </w:r>
      <w:r w:rsidRPr="00D449FC">
        <w:rPr>
          <w:rFonts w:ascii="Khmer OS Battambang" w:hAnsi="Khmer OS Battambang" w:cs="Khmer OS Battambang"/>
          <w:cs/>
        </w:rPr>
        <w:t>បច្ចុប្បន្ន ដែលវាយតម្លៃដោយរយៈពេលយោងខ្លីមួយប្រើសម្រាប់វាស់វែងការងារ៖</w:t>
      </w:r>
      <w:r>
        <w:rPr>
          <w:rFonts w:ascii="Khmer OS Battambang" w:hAnsi="Khmer OS Battambang" w:cs="Khmer OS Battambang" w:hint="cs"/>
          <w:cs/>
        </w:rPr>
        <w:t xml:space="preserve"> </w:t>
      </w:r>
      <w:r w:rsidRPr="00105F38">
        <w:rPr>
          <w:rFonts w:ascii="Khmer OS Battambang" w:hAnsi="Khmer OS Battambang" w:cs="Khmer OS Battambang"/>
          <w:cs/>
        </w:rPr>
        <w:t>អាស្រ័យលើ</w:t>
      </w:r>
      <w:r w:rsidR="00DF6C5C">
        <w:rPr>
          <w:rFonts w:ascii="Khmer OS Battambang" w:hAnsi="Khmer OS Battambang" w:cs="Khmer OS Battambang" w:hint="cs"/>
          <w:cs/>
        </w:rPr>
        <w:t xml:space="preserve">   </w:t>
      </w:r>
      <w:r w:rsidR="00105587">
        <w:rPr>
          <w:rFonts w:ascii="Khmer OS Battambang" w:hAnsi="Khmer OS Battambang" w:cs="Khmer OS Battambang"/>
          <w:cs/>
        </w:rPr>
        <w:br/>
      </w:r>
      <w:r w:rsidR="00105587">
        <w:rPr>
          <w:rFonts w:ascii="Khmer OS Battambang" w:hAnsi="Khmer OS Battambang" w:cs="Khmer OS Battambang" w:hint="cs"/>
          <w:cs/>
        </w:rPr>
        <w:t xml:space="preserve">    </w:t>
      </w:r>
      <w:r w:rsidRPr="00105F38">
        <w:rPr>
          <w:rFonts w:ascii="Khmer OS Battambang" w:hAnsi="Khmer OS Battambang" w:cs="Khmer OS Battambang"/>
          <w:cs/>
        </w:rPr>
        <w:t>កាលៈទេសៈជាតិ យោង</w:t>
      </w:r>
      <w:r>
        <w:rPr>
          <w:rFonts w:ascii="Khmer OS Battambang" w:hAnsi="Khmer OS Battambang" w:cs="Khmer OS Battambang" w:hint="cs"/>
          <w:cs/>
        </w:rPr>
        <w:t>តាម</w:t>
      </w:r>
      <w:r w:rsidRPr="00105F38">
        <w:rPr>
          <w:rFonts w:ascii="Khmer OS Battambang" w:hAnsi="Khmer OS Battambang" w:cs="Khmer OS Battambang"/>
          <w:cs/>
        </w:rPr>
        <w:t>ពេល</w:t>
      </w:r>
      <w:r>
        <w:rPr>
          <w:rFonts w:ascii="Khmer OS Battambang" w:hAnsi="Khmer OS Battambang" w:cs="Khmer OS Battambang" w:hint="cs"/>
          <w:cs/>
        </w:rPr>
        <w:t>វេលា</w:t>
      </w:r>
      <w:r w:rsidRPr="00105F38">
        <w:rPr>
          <w:rFonts w:ascii="Khmer OS Battambang" w:hAnsi="Khmer OS Battambang" w:cs="Khmer OS Battambang"/>
          <w:cs/>
        </w:rPr>
        <w:t>អាចត្រូវបានពង្រីកដើម្បីរួមបញ្ចូលរយៈពេលខ្លីជាបន្ត</w:t>
      </w:r>
      <w:r w:rsidR="00105587">
        <w:rPr>
          <w:rFonts w:ascii="Khmer OS Battambang" w:hAnsi="Khmer OS Battambang" w:cs="Khmer OS Battambang"/>
          <w:cs/>
        </w:rPr>
        <w:br/>
      </w:r>
      <w:r w:rsidR="00105587">
        <w:rPr>
          <w:rFonts w:ascii="Khmer OS Battambang" w:hAnsi="Khmer OS Battambang" w:cs="Khmer OS Battambang" w:hint="cs"/>
          <w:cs/>
        </w:rPr>
        <w:t xml:space="preserve">    </w:t>
      </w:r>
      <w:r w:rsidRPr="00105F38">
        <w:rPr>
          <w:rFonts w:ascii="Khmer OS Battambang" w:hAnsi="Khmer OS Battambang" w:cs="Khmer OS Battambang"/>
          <w:cs/>
        </w:rPr>
        <w:t>បន្ទាប់ដែលមិនលើសពីពីរសប្តាហ៍ ដើម្បីធានាបាននូវការគ្របដណ្តប់គ្រប់គ្រាន់នៃស្ថានភាពអត់</w:t>
      </w:r>
      <w:r w:rsidR="00105587">
        <w:rPr>
          <w:rFonts w:ascii="Khmer OS Battambang" w:hAnsi="Khmer OS Battambang" w:cs="Khmer OS Battambang"/>
          <w:cs/>
        </w:rPr>
        <w:br/>
      </w:r>
      <w:r w:rsidR="00105587">
        <w:rPr>
          <w:rFonts w:ascii="Khmer OS Battambang" w:hAnsi="Khmer OS Battambang" w:cs="Khmer OS Battambang" w:hint="cs"/>
          <w:cs/>
        </w:rPr>
        <w:t xml:space="preserve">    </w:t>
      </w:r>
      <w:r w:rsidRPr="00105F38">
        <w:rPr>
          <w:rFonts w:ascii="Khmer OS Battambang" w:hAnsi="Khmer OS Battambang" w:cs="Khmer OS Battambang"/>
          <w:cs/>
        </w:rPr>
        <w:t>ការងារធ្វើក្នុងចំណោមក្រុមប្រជាជនផ្សេងៗគ្នា។</w:t>
      </w:r>
    </w:p>
    <w:p w14:paraId="7D015AE8" w14:textId="77777777" w:rsidR="00105587" w:rsidRDefault="00105587">
      <w:pPr>
        <w:widowControl/>
        <w:autoSpaceDE/>
        <w:autoSpaceDN/>
        <w:adjustRightInd/>
        <w:rPr>
          <w:rFonts w:ascii="Khmer OS Battambang" w:hAnsi="Khmer OS Battambang" w:cs="Khmer OS Battambang"/>
          <w:b/>
          <w:bCs/>
          <w:cs/>
        </w:rPr>
      </w:pPr>
      <w:r>
        <w:rPr>
          <w:rFonts w:ascii="Khmer OS Battambang" w:hAnsi="Khmer OS Battambang" w:cs="Khmer OS Battambang"/>
          <w:b/>
          <w:bCs/>
          <w:cs/>
        </w:rPr>
        <w:br w:type="page"/>
      </w:r>
    </w:p>
    <w:p w14:paraId="1EC8627C" w14:textId="1AC7C5F0" w:rsidR="00A105A8" w:rsidRPr="00105F38" w:rsidRDefault="00A105A8" w:rsidP="00A105A8">
      <w:pPr>
        <w:rPr>
          <w:rFonts w:ascii="Khmer OS Battambang" w:hAnsi="Khmer OS Battambang" w:cs="Khmer OS Battambang"/>
          <w:b/>
          <w:bCs/>
        </w:rPr>
      </w:pPr>
      <w:r w:rsidRPr="00105F38">
        <w:rPr>
          <w:rFonts w:ascii="Khmer OS Battambang" w:hAnsi="Khmer OS Battambang" w:cs="Khmer OS Battambang"/>
          <w:b/>
          <w:bCs/>
          <w:cs/>
        </w:rPr>
        <w:lastRenderedPageBreak/>
        <w:t>ភាពគ្មានការងារធ្វើ</w:t>
      </w:r>
      <w:r>
        <w:rPr>
          <w:rFonts w:ascii="Khmer OS Battambang" w:hAnsi="Khmer OS Battambang" w:cs="Khmer OS Battambang" w:hint="cs"/>
          <w:b/>
          <w:bCs/>
          <w:cs/>
        </w:rPr>
        <w:t xml:space="preserve">រួមមាន </w:t>
      </w:r>
      <w:r w:rsidRPr="00105F38">
        <w:rPr>
          <w:rFonts w:ascii="Khmer OS Battambang" w:hAnsi="Khmer OS Battambang" w:cs="Khmer OS Battambang"/>
          <w:b/>
          <w:bCs/>
          <w:cs/>
        </w:rPr>
        <w:t>៖</w:t>
      </w:r>
    </w:p>
    <w:p w14:paraId="08770106" w14:textId="3B7CF07E" w:rsidR="00A105A8" w:rsidRPr="00D449FC" w:rsidRDefault="00A105A8" w:rsidP="009D2C9A">
      <w:pPr>
        <w:ind w:left="1440" w:hanging="540"/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៤</w:t>
      </w:r>
      <w:r w:rsidR="003E0239">
        <w:rPr>
          <w:rFonts w:ascii="Khmer OS Battambang" w:hAnsi="Khmer OS Battambang" w:cs="Khmer OS Battambang" w:hint="cs"/>
        </w:rPr>
        <w:t>.</w:t>
      </w:r>
      <w:r>
        <w:rPr>
          <w:rFonts w:ascii="Khmer OS Battambang" w:hAnsi="Khmer OS Battambang" w:cs="Khmer OS Battambang" w:hint="cs"/>
          <w:cs/>
        </w:rPr>
        <w:t>១</w:t>
      </w:r>
      <w:r w:rsidR="003E0239">
        <w:rPr>
          <w:rFonts w:ascii="Khmer OS Battambang" w:hAnsi="Khmer OS Battambang" w:cs="Khmer OS Battambang" w:hint="cs"/>
        </w:rPr>
        <w:t>.</w:t>
      </w:r>
      <w:r w:rsidRPr="00D449FC">
        <w:rPr>
          <w:rFonts w:ascii="Khmer OS Battambang" w:hAnsi="Khmer OS Battambang" w:cs="Khmer OS Battambang"/>
          <w:cs/>
        </w:rPr>
        <w:t xml:space="preserve"> អ្នកចាប់ផ្តើមនាពេលអនាគតបានកំណត់ជាមនុស្ស “មិន</w:t>
      </w:r>
      <w:r>
        <w:rPr>
          <w:rFonts w:ascii="Khmer OS Battambang" w:hAnsi="Khmer OS Battambang" w:cs="Khmer OS Battambang" w:hint="cs"/>
          <w:cs/>
        </w:rPr>
        <w:t>មាន</w:t>
      </w:r>
      <w:r w:rsidRPr="00D449FC">
        <w:rPr>
          <w:rFonts w:ascii="Khmer OS Battambang" w:hAnsi="Khmer OS Battambang" w:cs="Khmer OS Battambang"/>
          <w:cs/>
        </w:rPr>
        <w:t>ការងារធ្វើ” និង “បច្ចុប្បន្នអាចធ្វើការបាន” ដែលមិនបាន “ស្វែងរកការងារធ្វើ</w:t>
      </w:r>
      <w:r>
        <w:rPr>
          <w:rFonts w:ascii="Khmer OS Battambang" w:hAnsi="Khmer OS Battambang" w:cs="Khmer OS Battambang"/>
        </w:rPr>
        <w:t>”</w:t>
      </w:r>
      <w:r w:rsidRPr="00D449FC">
        <w:rPr>
          <w:rFonts w:ascii="Khmer OS Battambang" w:hAnsi="Khmer OS Battambang" w:cs="Khmer OS Battambang"/>
          <w:cs/>
        </w:rPr>
        <w:t xml:space="preserve"> ពីព្រោះពួកគេបានរៀបចំរួចហើយ ដើម្បីចាប់ផ្តើមការងារក្នុងរយៈពេល</w:t>
      </w:r>
      <w:r>
        <w:rPr>
          <w:rFonts w:ascii="Khmer OS Battambang" w:hAnsi="Khmer OS Battambang" w:cs="Khmer OS Battambang" w:hint="cs"/>
          <w:cs/>
        </w:rPr>
        <w:t>យោង</w:t>
      </w:r>
      <w:r w:rsidRPr="00D449FC">
        <w:rPr>
          <w:rFonts w:ascii="Khmer OS Battambang" w:hAnsi="Khmer OS Battambang" w:cs="Khmer OS Battambang"/>
          <w:cs/>
        </w:rPr>
        <w:t>ខ្លីមួយ ដោយកំណត់លើរយៈពេលរង់ចាំជាទូទៅសម្រាប់ការចាប់ផ្តើមការងារថ្មីនៅក្នុងបរិបទប្រទេស ប៉ុន្តែជាទូទៅមិនច្រើនជាងបីខែ</w:t>
      </w:r>
      <w:r>
        <w:rPr>
          <w:rFonts w:ascii="Khmer OS Battambang" w:hAnsi="Khmer OS Battambang" w:cs="Khmer OS Battambang" w:hint="cs"/>
          <w:cs/>
        </w:rPr>
        <w:t>។</w:t>
      </w:r>
    </w:p>
    <w:p w14:paraId="586EEBB7" w14:textId="4922BBAE" w:rsidR="00A105A8" w:rsidRPr="00D449FC" w:rsidRDefault="00A105A8" w:rsidP="009D2C9A">
      <w:pPr>
        <w:ind w:left="1440" w:hanging="630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៤</w:t>
      </w:r>
      <w:r w:rsidR="003E0239">
        <w:rPr>
          <w:rFonts w:ascii="Khmer OS Battambang" w:hAnsi="Khmer OS Battambang" w:cs="Khmer OS Battambang" w:hint="cs"/>
        </w:rPr>
        <w:t>.</w:t>
      </w:r>
      <w:r>
        <w:rPr>
          <w:rFonts w:ascii="Khmer OS Battambang" w:hAnsi="Khmer OS Battambang" w:cs="Khmer OS Battambang" w:hint="cs"/>
          <w:cs/>
        </w:rPr>
        <w:t>២</w:t>
      </w:r>
      <w:r w:rsidR="009D2C9A">
        <w:rPr>
          <w:rFonts w:ascii="Khmer OS Battambang" w:hAnsi="Khmer OS Battambang" w:cs="Khmer OS Battambang" w:hint="cs"/>
          <w:cs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អ្នកចូលរួមក្នុងការបណ្តុះបណ្តាលជំនាញ ឬគម្រោងបណ្តុះបណ្តាលឡើងវិញក្នុងកម្មវិធីលើកកម្ពស់ការងារ ដោយផ្អែកលើមូលដ្ឋាន “មិន</w:t>
      </w:r>
      <w:r>
        <w:rPr>
          <w:rFonts w:ascii="Khmer OS Battambang" w:hAnsi="Khmer OS Battambang" w:cs="Khmer OS Battambang" w:hint="cs"/>
          <w:cs/>
        </w:rPr>
        <w:t>មានការងារ</w:t>
      </w:r>
      <w:r w:rsidRPr="00D449FC">
        <w:rPr>
          <w:rFonts w:ascii="Khmer OS Battambang" w:hAnsi="Khmer OS Battambang" w:cs="Khmer OS Battambang"/>
          <w:cs/>
        </w:rPr>
        <w:t>ធ្វើ” និងមិន “បច្ចុប្បន្នអាចធ្វើការបាន” និងមិនបាន “ស្វែងរកការងារធ្វើ” ពីព្រោះពួក គេមានការងារដែលផ្តល់</w:t>
      </w:r>
      <w:r w:rsidR="007D1B67">
        <w:rPr>
          <w:rFonts w:ascii="Khmer OS Battambang" w:hAnsi="Khmer OS Battambang" w:cs="Khmer OS Battambang" w:hint="cs"/>
          <w:cs/>
        </w:rPr>
        <w:t>ឱ្យ</w:t>
      </w:r>
      <w:r w:rsidRPr="00D449FC">
        <w:rPr>
          <w:rFonts w:ascii="Khmer OS Battambang" w:hAnsi="Khmer OS Battambang" w:cs="Khmer OS Battambang"/>
          <w:cs/>
        </w:rPr>
        <w:t>ដែលត្រូវចាប់ផ្តើមក្នុងរយៈពេលបន្តបន្ទាប់ខ្លីមួយ ជាទូទៅមិនច្រើនជាងបីខែ</w:t>
      </w:r>
      <w:r>
        <w:rPr>
          <w:rFonts w:ascii="Khmer OS Battambang" w:hAnsi="Khmer OS Battambang" w:cs="Khmer OS Battambang" w:hint="cs"/>
          <w:cs/>
        </w:rPr>
        <w:t>។</w:t>
      </w:r>
    </w:p>
    <w:p w14:paraId="3255AF96" w14:textId="3E8FEA94" w:rsidR="00A105A8" w:rsidRDefault="00A105A8" w:rsidP="009D2C9A">
      <w:pPr>
        <w:ind w:left="1440" w:hanging="540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៤</w:t>
      </w:r>
      <w:r w:rsidR="003E0239">
        <w:rPr>
          <w:rFonts w:ascii="Khmer OS Battambang" w:hAnsi="Khmer OS Battambang" w:cs="Khmer OS Battambang" w:hint="cs"/>
        </w:rPr>
        <w:t>.</w:t>
      </w:r>
      <w:r>
        <w:rPr>
          <w:rFonts w:ascii="Khmer OS Battambang" w:hAnsi="Khmer OS Battambang" w:cs="Khmer OS Battambang" w:hint="cs"/>
          <w:cs/>
        </w:rPr>
        <w:t xml:space="preserve">៣ </w:t>
      </w:r>
      <w:r w:rsidRPr="00D449FC">
        <w:rPr>
          <w:rFonts w:ascii="Khmer OS Battambang" w:hAnsi="Khmer OS Battambang" w:cs="Khmer OS Battambang"/>
          <w:cs/>
        </w:rPr>
        <w:t>អ្នក “មិនធ្វើការងារ” ដែលបានអនុវត្តសកម្មភាពចំណាកស្រុកទៅបរទេស ដើម្បីធ្វើការយកប្រាក់ឈ្នួល ឬចំណេញ ប៉ុន្តែពួកគេនៅរង់ចាំឱកាសចាកចេញ។</w:t>
      </w:r>
    </w:p>
    <w:p w14:paraId="1C3DDABF" w14:textId="77777777" w:rsidR="00A105A8" w:rsidRPr="00D449FC" w:rsidRDefault="00A105A8" w:rsidP="00A105A8">
      <w:pPr>
        <w:ind w:left="1134"/>
        <w:rPr>
          <w:rFonts w:ascii="Khmer OS Battambang" w:hAnsi="Khmer OS Battambang" w:cs="Khmer OS Battambang"/>
        </w:rPr>
      </w:pPr>
    </w:p>
    <w:p w14:paraId="0BFD8F48" w14:textId="4B77FD3A" w:rsidR="00A105A8" w:rsidRPr="00D449FC" w:rsidRDefault="00A105A8" w:rsidP="00A105A8">
      <w:pPr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  <w:b/>
          <w:bCs/>
        </w:rPr>
        <w:t>“</w:t>
      </w:r>
      <w:r w:rsidRPr="00563F49">
        <w:rPr>
          <w:rFonts w:ascii="Khmer OS Battambang" w:hAnsi="Khmer OS Battambang" w:cs="Khmer OS Battambang"/>
          <w:b/>
          <w:bCs/>
          <w:cs/>
        </w:rPr>
        <w:t>កម្លាំងពលកម្ម</w:t>
      </w:r>
      <w:r w:rsidRPr="00563F49">
        <w:rPr>
          <w:rFonts w:ascii="Khmer OS Battambang" w:hAnsi="Khmer OS Battambang" w:cs="Khmer OS Battambang"/>
          <w:b/>
          <w:bCs/>
        </w:rPr>
        <w:t>”</w:t>
      </w:r>
      <w:r w:rsidRPr="00D449FC">
        <w:rPr>
          <w:rFonts w:ascii="Khmer OS Battambang" w:hAnsi="Khmer OS Battambang" w:cs="Khmer OS Battambang"/>
          <w:cs/>
        </w:rPr>
        <w:t xml:space="preserve"> សំដៅលើមនុស្សក្នុងអាយុធ្វើការទាំងអស់ ដែលចូលរួមចំណែក ឬអាចចូលរួមចំណែកក្នុងការផលិត ទំនិញ និងសេវាកម្មនៅក្នុងប្រទេស ដើម្បីយកប្រាក់ឈ្នួល ឬទទួលបានចំណេញ។ ពួកគេអាចជាអ្នកមានការងារធ្វើ ឬគ្មានការងារធ្វើ ក្នុងរយៈពេល</w:t>
      </w:r>
      <w:r>
        <w:rPr>
          <w:rFonts w:ascii="Khmer OS Battambang" w:hAnsi="Khmer OS Battambang" w:cs="Khmer OS Battambang" w:hint="cs"/>
          <w:cs/>
        </w:rPr>
        <w:t>មួយ</w:t>
      </w:r>
      <w:r w:rsidRPr="00D449FC">
        <w:rPr>
          <w:rFonts w:ascii="Khmer OS Battambang" w:hAnsi="Khmer OS Battambang" w:cs="Khmer OS Battambang"/>
          <w:cs/>
        </w:rPr>
        <w:t>សប្តាហ៍យោងមុនអង្កេត។</w:t>
      </w:r>
    </w:p>
    <w:p w14:paraId="196E71FC" w14:textId="553A7602" w:rsidR="00A105A8" w:rsidRPr="00D449FC" w:rsidRDefault="00A105A8" w:rsidP="00A105A8">
      <w:pPr>
        <w:rPr>
          <w:rFonts w:ascii="Khmer OS Battambang" w:hAnsi="Khmer OS Battambang" w:cs="Khmer OS Battambang"/>
        </w:rPr>
      </w:pPr>
      <w:r w:rsidRPr="00D449FC">
        <w:rPr>
          <w:rFonts w:ascii="Khmer OS Battambang" w:hAnsi="Khmer OS Battambang" w:cs="Khmer OS Battambang"/>
          <w:cs/>
        </w:rPr>
        <w:t>អ្នកនៅក្រៅកម្លាំងពលកម្ម សំដៅលើមនុស្សក្នុងអាយុធ្វើការទាំងអស់ ដែលអត់ធ្វើការ ឬមិនធ្វើការងារក្នុង</w:t>
      </w:r>
      <w:r w:rsidR="00DF6C5C">
        <w:rPr>
          <w:rFonts w:ascii="Khmer OS Battambang" w:hAnsi="Khmer OS Battambang" w:cs="Khmer OS Battambang" w:hint="cs"/>
          <w:cs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រយៈពេលយោងជាក់លាក់ ដោយសារ៖</w:t>
      </w:r>
    </w:p>
    <w:p w14:paraId="3D178632" w14:textId="48466196" w:rsidR="00A105A8" w:rsidRPr="00D449FC" w:rsidRDefault="00A105A8" w:rsidP="00A105A8">
      <w:pPr>
        <w:ind w:firstLine="720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១</w:t>
      </w:r>
      <w:r w:rsidR="003E0239">
        <w:rPr>
          <w:rFonts w:ascii="Khmer OS Battambang" w:hAnsi="Khmer OS Battambang" w:cs="Khmer OS Battambang" w:hint="cs"/>
        </w:rPr>
        <w:t>.</w:t>
      </w:r>
      <w:r w:rsidRPr="00D449FC">
        <w:rPr>
          <w:rFonts w:ascii="Khmer OS Battambang" w:hAnsi="Khmer OS Battambang" w:cs="Khmer OS Battambang"/>
          <w:cs/>
        </w:rPr>
        <w:t xml:space="preserve"> ជាប់រៀននៅគ្រឹះស្ថានសិក្សាជាសិស្ស</w:t>
      </w:r>
    </w:p>
    <w:p w14:paraId="4A84081A" w14:textId="489F830D" w:rsidR="00A105A8" w:rsidRPr="00D449FC" w:rsidRDefault="00A105A8" w:rsidP="00A105A8">
      <w:pPr>
        <w:ind w:firstLine="720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២</w:t>
      </w:r>
      <w:r w:rsidR="003E0239">
        <w:rPr>
          <w:rFonts w:ascii="Khmer OS Battambang" w:hAnsi="Khmer OS Battambang" w:cs="Khmer OS Battambang" w:hint="cs"/>
        </w:rPr>
        <w:t>.</w:t>
      </w:r>
      <w:r w:rsidRPr="00D449FC">
        <w:rPr>
          <w:rFonts w:ascii="Khmer OS Battambang" w:hAnsi="Khmer OS Battambang" w:cs="Khmer OS Battambang"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ជាប់ភារកិច្ចគ្រួសារ ថែទាំសមាជិកគ្រួសារ ឬក្នុងសកម្មភាពផ្សេងៗជាមេផ្ទះ</w:t>
      </w:r>
    </w:p>
    <w:p w14:paraId="4637A26A" w14:textId="29014E80" w:rsidR="00A105A8" w:rsidRPr="00D449FC" w:rsidRDefault="00A105A8" w:rsidP="00A105A8">
      <w:pPr>
        <w:ind w:firstLine="720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៣</w:t>
      </w:r>
      <w:r w:rsidR="003E0239">
        <w:rPr>
          <w:rFonts w:ascii="Khmer OS Battambang" w:hAnsi="Khmer OS Battambang" w:cs="Khmer OS Battambang" w:hint="cs"/>
        </w:rPr>
        <w:t>.</w:t>
      </w:r>
      <w:r w:rsidRPr="00D449FC">
        <w:rPr>
          <w:rFonts w:ascii="Khmer OS Battambang" w:hAnsi="Khmer OS Battambang" w:cs="Khmer OS Battambang"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ចូលនិវត្តន៍ ឬចាស់ជរា</w:t>
      </w:r>
    </w:p>
    <w:p w14:paraId="5F5E9599" w14:textId="1149C420" w:rsidR="00A105A8" w:rsidRPr="00D449FC" w:rsidRDefault="00A105A8" w:rsidP="00A105A8">
      <w:pPr>
        <w:ind w:firstLine="720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៤</w:t>
      </w:r>
      <w:r w:rsidR="003E0239">
        <w:rPr>
          <w:rFonts w:ascii="Khmer OS Battambang" w:hAnsi="Khmer OS Battambang" w:cs="Khmer OS Battambang" w:hint="cs"/>
        </w:rPr>
        <w:t>.</w:t>
      </w:r>
      <w:r w:rsidRPr="00D449FC">
        <w:rPr>
          <w:rFonts w:ascii="Khmer OS Battambang" w:hAnsi="Khmer OS Battambang" w:cs="Khmer OS Battambang"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មូលហេតុផ្សេងទៀត ដូចជាភាពទន់ខ្សោយ ឬពិការភាព ដែលអាចបញ្ជាក់បាន ឬ</w:t>
      </w:r>
    </w:p>
    <w:p w14:paraId="4A9DE74C" w14:textId="4FEA26D6" w:rsidR="00A105A8" w:rsidRPr="00D449FC" w:rsidRDefault="00A105A8" w:rsidP="00A105A8">
      <w:pPr>
        <w:ind w:firstLine="720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៥</w:t>
      </w:r>
      <w:r w:rsidR="003E0239">
        <w:rPr>
          <w:rFonts w:ascii="Khmer OS Battambang" w:hAnsi="Khmer OS Battambang" w:cs="Khmer OS Battambang" w:hint="cs"/>
        </w:rPr>
        <w:t>.</w:t>
      </w:r>
      <w:r>
        <w:rPr>
          <w:rFonts w:ascii="Khmer OS Battambang" w:hAnsi="Khmer OS Battambang" w:cs="Khmer OS Battambang" w:hint="cs"/>
          <w:cs/>
        </w:rPr>
        <w:t xml:space="preserve">​ </w:t>
      </w:r>
      <w:r w:rsidRPr="00D449FC">
        <w:rPr>
          <w:rFonts w:ascii="Khmer OS Battambang" w:hAnsi="Khmer OS Battambang" w:cs="Khmer OS Battambang"/>
          <w:cs/>
        </w:rPr>
        <w:t>ជឿថាគ្មានការងារធ្វើ មិនចង់ធ្វើការ ឬមិនមានការចាប់ផ្តើមការងារក្នុងរយៈពេលខ្លី។</w:t>
      </w:r>
    </w:p>
    <w:p w14:paraId="26BF2AD9" w14:textId="46D4BE0A" w:rsidR="00A105A8" w:rsidRPr="00D449FC" w:rsidRDefault="00A105A8" w:rsidP="00774039">
      <w:pPr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  <w:b/>
          <w:bCs/>
        </w:rPr>
        <w:t>“</w:t>
      </w:r>
      <w:r w:rsidRPr="00A02250">
        <w:rPr>
          <w:rFonts w:ascii="Khmer OS Battambang" w:hAnsi="Khmer OS Battambang" w:cs="Khmer OS Battambang"/>
          <w:b/>
          <w:bCs/>
          <w:cs/>
        </w:rPr>
        <w:t>ស្ថានភាព</w:t>
      </w:r>
      <w:r>
        <w:rPr>
          <w:rFonts w:ascii="Khmer OS Battambang" w:hAnsi="Khmer OS Battambang" w:cs="Khmer OS Battambang" w:hint="cs"/>
          <w:b/>
          <w:bCs/>
          <w:cs/>
        </w:rPr>
        <w:t>ភាពមាន</w:t>
      </w:r>
      <w:r w:rsidRPr="00A02250">
        <w:rPr>
          <w:rFonts w:ascii="Khmer OS Battambang" w:hAnsi="Khmer OS Battambang" w:cs="Khmer OS Battambang"/>
          <w:b/>
          <w:bCs/>
          <w:cs/>
        </w:rPr>
        <w:t>ការងារ</w:t>
      </w:r>
      <w:r>
        <w:rPr>
          <w:rFonts w:ascii="Khmer OS Battambang" w:hAnsi="Khmer OS Battambang" w:cs="Khmer OS Battambang" w:hint="cs"/>
          <w:b/>
          <w:bCs/>
          <w:cs/>
        </w:rPr>
        <w:t>ធ្វើ</w:t>
      </w:r>
      <w:r w:rsidRPr="00A02250">
        <w:rPr>
          <w:rFonts w:ascii="Khmer OS Battambang" w:hAnsi="Khmer OS Battambang" w:cs="Khmer OS Battambang"/>
          <w:b/>
          <w:bCs/>
        </w:rPr>
        <w:t>”</w:t>
      </w:r>
      <w:r w:rsidRPr="00A02250">
        <w:rPr>
          <w:rFonts w:ascii="Khmer OS Battambang" w:hAnsi="Khmer OS Battambang" w:cs="Khmer OS Battambang"/>
          <w:b/>
          <w:bCs/>
          <w:cs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សំដៅលើប្រភេទកិច្ចសន្យាការងារជាក់ស្តែង ឬមិនជាក់លាក់នៃការងាររវាងមនុស្ស និងមនុស្ស ឬអង្គការផ្សេងទៀត។ ស្ថានភាពរបស់បុគ្គលសកម្មសេដ្ឋកិច្ចត្រូវគោរពតាមការងាររបស់ខ្លួន (ពោលទោះបីគាត់ជានិយោជក អ្នកធ្វើការដោយទុនផ្ទាល់ខ្លួន និយោជិត ឬអ្នកធ្វើការ</w:t>
      </w:r>
      <w:r w:rsidR="007D1B67">
        <w:rPr>
          <w:rFonts w:ascii="Khmer OS Battambang" w:hAnsi="Khmer OS Battambang" w:cs="Khmer OS Battambang"/>
          <w:cs/>
        </w:rPr>
        <w:t>ឱ្យ</w:t>
      </w:r>
      <w:r w:rsidRPr="00D449FC">
        <w:rPr>
          <w:rFonts w:ascii="Khmer OS Battambang" w:hAnsi="Khmer OS Battambang" w:cs="Khmer OS Battambang"/>
          <w:cs/>
        </w:rPr>
        <w:t>គ្រួសារមិនយកប្រាក់ឈ្នួល) ត្រូវបានកំណត់ដូចខាងក្រោម៖</w:t>
      </w:r>
    </w:p>
    <w:p w14:paraId="0EDB9150" w14:textId="7045A5DD" w:rsidR="00A105A8" w:rsidRPr="00D449FC" w:rsidRDefault="00A105A8" w:rsidP="00C958E2">
      <w:pPr>
        <w:ind w:firstLine="720"/>
        <w:jc w:val="both"/>
        <w:rPr>
          <w:rFonts w:ascii="Khmer OS Battambang" w:hAnsi="Khmer OS Battambang" w:cs="Khmer OS Battambang"/>
        </w:rPr>
      </w:pPr>
      <w:r w:rsidRPr="007217E3">
        <w:rPr>
          <w:rFonts w:ascii="Khmer OS Battambang" w:hAnsi="Khmer OS Battambang" w:cs="Khmer OS Battambang"/>
          <w:b/>
          <w:bCs/>
          <w:cs/>
        </w:rPr>
        <w:t>និយោជិត</w:t>
      </w:r>
      <w:r w:rsidRPr="00D449FC">
        <w:rPr>
          <w:rFonts w:ascii="Khmer OS Battambang" w:hAnsi="Khmer OS Battambang" w:cs="Khmer OS Battambang"/>
          <w:cs/>
        </w:rPr>
        <w:t xml:space="preserve"> គឺជាមនុស្សម្នាក់ ដែលធ្វើការ</w:t>
      </w:r>
      <w:r w:rsidR="007D1B67">
        <w:rPr>
          <w:rFonts w:ascii="Khmer OS Battambang" w:hAnsi="Khmer OS Battambang" w:cs="Khmer OS Battambang"/>
          <w:cs/>
        </w:rPr>
        <w:t>ឱ្យ</w:t>
      </w:r>
      <w:r w:rsidRPr="00D449FC">
        <w:rPr>
          <w:rFonts w:ascii="Khmer OS Battambang" w:hAnsi="Khmer OS Battambang" w:cs="Khmer OS Battambang"/>
          <w:cs/>
        </w:rPr>
        <w:t>និយោជកសាធារណៈ ឬឯកជន ហើយទទួលសំណងជាប្រាក់ឈ្នួល បៀវត្សរ៍ កម្រៃជើងសារ ប្រាក់ទឹកតែ ប្រាក់តាមអត្រាការងារ ឬ</w:t>
      </w:r>
      <w:r w:rsidR="007D1B67">
        <w:rPr>
          <w:rFonts w:ascii="Khmer OS Battambang" w:hAnsi="Khmer OS Battambang" w:cs="Khmer OS Battambang"/>
          <w:cs/>
        </w:rPr>
        <w:t>ឱ្យ</w:t>
      </w:r>
      <w:r w:rsidRPr="00D449FC">
        <w:rPr>
          <w:rFonts w:ascii="Khmer OS Battambang" w:hAnsi="Khmer OS Battambang" w:cs="Khmer OS Battambang"/>
          <w:cs/>
        </w:rPr>
        <w:t>ជារបស់។ និយោជិតត្រូវបានបែងចែកជា៖</w:t>
      </w:r>
    </w:p>
    <w:p w14:paraId="186272AC" w14:textId="1FFC6F9C" w:rsidR="00A105A8" w:rsidRPr="00D449FC" w:rsidRDefault="00A105A8" w:rsidP="00A105A8">
      <w:pPr>
        <w:ind w:firstLine="720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១</w:t>
      </w:r>
      <w:r w:rsidR="003E0239">
        <w:rPr>
          <w:rFonts w:ascii="Khmer OS Battambang" w:hAnsi="Khmer OS Battambang" w:cs="Khmer OS Battambang" w:hint="cs"/>
        </w:rPr>
        <w:t>.</w:t>
      </w:r>
      <w:r>
        <w:rPr>
          <w:rFonts w:ascii="Khmer OS Battambang" w:hAnsi="Khmer OS Battambang" w:cs="Khmer OS Battambang" w:hint="cs"/>
          <w:cs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និយោជិតមានប្រាក់ឈ្នួលទៀងទាត់ ជាមួយប្រាក់ឈ្នួលថេរ</w:t>
      </w:r>
    </w:p>
    <w:p w14:paraId="13D5E456" w14:textId="1EECE73D" w:rsidR="00A105A8" w:rsidRPr="00D449FC" w:rsidRDefault="00A105A8" w:rsidP="00A105A8">
      <w:pPr>
        <w:ind w:firstLine="720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២</w:t>
      </w:r>
      <w:r w:rsidR="003E0239">
        <w:rPr>
          <w:rFonts w:ascii="Khmer OS Battambang" w:hAnsi="Khmer OS Battambang" w:cs="Khmer OS Battambang" w:hint="cs"/>
        </w:rPr>
        <w:t>.</w:t>
      </w:r>
      <w:r>
        <w:rPr>
          <w:rFonts w:ascii="Khmer OS Battambang" w:hAnsi="Khmer OS Battambang" w:cs="Khmer OS Battambang" w:hint="cs"/>
          <w:cs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និយោជិតមានប្រាក់ឈ្នួលមិនទៀងទាត់/បណ្តោះអាសន្ន</w:t>
      </w:r>
    </w:p>
    <w:p w14:paraId="0FA58565" w14:textId="37627AB3" w:rsidR="00A105A8" w:rsidRPr="00D449FC" w:rsidRDefault="00A105A8" w:rsidP="00A105A8">
      <w:pPr>
        <w:ind w:firstLine="720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lastRenderedPageBreak/>
        <w:t>៣</w:t>
      </w:r>
      <w:r w:rsidR="003E0239">
        <w:rPr>
          <w:rFonts w:ascii="Khmer OS Battambang" w:hAnsi="Khmer OS Battambang" w:cs="Khmer OS Battambang" w:hint="cs"/>
        </w:rPr>
        <w:t>.</w:t>
      </w:r>
      <w:r>
        <w:rPr>
          <w:rFonts w:ascii="Khmer OS Battambang" w:hAnsi="Khmer OS Battambang" w:cs="Khmer OS Battambang" w:hint="cs"/>
          <w:cs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អ្នកធ្វើការមានប្រាក់ឈ្នួលតាមអត្រាការងារ ឬតាមការងារដែលបានបំពេញ និង</w:t>
      </w:r>
    </w:p>
    <w:p w14:paraId="5BFB3879" w14:textId="0F98096A" w:rsidR="00A105A8" w:rsidRDefault="00A105A8" w:rsidP="00A105A8">
      <w:pPr>
        <w:ind w:firstLine="720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៤</w:t>
      </w:r>
      <w:r w:rsidR="003E0239">
        <w:rPr>
          <w:rFonts w:ascii="Khmer OS Battambang" w:hAnsi="Khmer OS Battambang" w:cs="Khmer OS Battambang" w:hint="cs"/>
        </w:rPr>
        <w:t>.</w:t>
      </w:r>
      <w:r>
        <w:rPr>
          <w:rFonts w:ascii="Khmer OS Battambang" w:hAnsi="Khmer OS Battambang" w:cs="Khmer OS Battambang" w:hint="cs"/>
          <w:cs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អ្នករៀនធ្វើការមានប្រាក់ឈ្នួលមិនមែនគ្រួសារ។</w:t>
      </w:r>
    </w:p>
    <w:p w14:paraId="0B8F9962" w14:textId="7A6908C0" w:rsidR="00A105A8" w:rsidRPr="00D449FC" w:rsidRDefault="00A105A8" w:rsidP="00C958E2">
      <w:pPr>
        <w:ind w:firstLine="720"/>
        <w:jc w:val="both"/>
        <w:rPr>
          <w:rFonts w:ascii="Khmer OS Battambang" w:hAnsi="Khmer OS Battambang" w:cs="Khmer OS Battambang"/>
        </w:rPr>
      </w:pPr>
      <w:r w:rsidRPr="00D3496D">
        <w:rPr>
          <w:rFonts w:ascii="Khmer OS Battambang" w:hAnsi="Khmer OS Battambang" w:cs="Khmer OS Battambang"/>
          <w:b/>
          <w:bCs/>
          <w:cs/>
        </w:rPr>
        <w:t>និយោជក</w:t>
      </w:r>
      <w:r w:rsidRPr="00D3496D">
        <w:rPr>
          <w:rFonts w:ascii="Khmer OS Battambang" w:hAnsi="Khmer OS Battambang" w:cs="Khmer OS Battambang"/>
          <w:cs/>
        </w:rPr>
        <w:t xml:space="preserve"> គឺជាមនុស្សម្នាក់ដែលក្នុង</w:t>
      </w:r>
      <w:r w:rsidRPr="00D449FC">
        <w:rPr>
          <w:rFonts w:ascii="Khmer OS Battambang" w:hAnsi="Khmer OS Battambang" w:cs="Khmer OS Battambang"/>
          <w:cs/>
        </w:rPr>
        <w:t>រយៈពេលយោងបានធ្វើការដោយទុនផ្ទាល់ខ្លួនរបស់គាត់ ឬជាមួយដៃគូម្នាក់ ឬច្រើននាក់នៅក្នុង “ការងារធ្វើដោយខ្លួនឯង” ជាមួយនិយោជិតម្នាក់ ឬច្រើននាក់ចូលរួមការងារជាប្រចាំជាមូលដ្ឋាន។</w:t>
      </w:r>
    </w:p>
    <w:p w14:paraId="1EFBF648" w14:textId="007D989B" w:rsidR="00A105A8" w:rsidRPr="00D449FC" w:rsidRDefault="00A105A8" w:rsidP="00C958E2">
      <w:pPr>
        <w:ind w:firstLine="720"/>
        <w:jc w:val="both"/>
        <w:rPr>
          <w:rFonts w:ascii="Khmer OS Battambang" w:hAnsi="Khmer OS Battambang" w:cs="Khmer OS Battambang"/>
        </w:rPr>
      </w:pPr>
      <w:r w:rsidRPr="00C96F50">
        <w:rPr>
          <w:rFonts w:ascii="Khmer OS Battambang" w:hAnsi="Khmer OS Battambang" w:cs="Khmer OS Battambang"/>
          <w:b/>
          <w:bCs/>
          <w:cs/>
        </w:rPr>
        <w:t>អ្នកធ្វើការដោយទុនផ្ទាល់ខ្លួន</w:t>
      </w:r>
      <w:r w:rsidRPr="00D449FC">
        <w:rPr>
          <w:rFonts w:ascii="Khmer OS Battambang" w:hAnsi="Khmer OS Battambang" w:cs="Khmer OS Battambang"/>
          <w:cs/>
        </w:rPr>
        <w:t xml:space="preserve"> គឺជាមនុស្សម្នាក់ ដែលក្នុងរយៈពេលយោង បានធ្វើការដោយទុនផ្ទាល់ខ្លួនរបស់ពួកគេជាមួយដៃគូម្នាក់ ឬច្រើននាក់នៅក្នុង “ការងារធ្វើដោយខ្លួនឯង” ដោយគ្មាននិយោជិតណាមួយចូលរួមការងារជាប្រចាំ ប៉ុន្តែក៏អាចជាមួយអ្នកធ្វើការ</w:t>
      </w:r>
      <w:r w:rsidR="007D1B67">
        <w:rPr>
          <w:rFonts w:ascii="Khmer OS Battambang" w:hAnsi="Khmer OS Battambang" w:cs="Khmer OS Battambang"/>
          <w:cs/>
        </w:rPr>
        <w:t>ឱ្យ</w:t>
      </w:r>
      <w:r w:rsidRPr="00D449FC">
        <w:rPr>
          <w:rFonts w:ascii="Khmer OS Battambang" w:hAnsi="Khmer OS Battambang" w:cs="Khmer OS Battambang"/>
          <w:cs/>
        </w:rPr>
        <w:t>គ្រួសារមិនយកប្រាក់ឈ្នួលម្នាក់ ឬច្រើននាក់ចូលរួមការងារម្តងម្កាលជាមូលដ្ឋានផងដែរ។ អ្នកធ្វើការប្រភេទនេះ រួមមានម្ចាស់អ្នកដាំដុះ អ្នកដាំដំណាំចែកគ្នា និងអ្នកដាំដុះ កិច្ចសន្យាធ្វើការដើម្បីចំណេញ។</w:t>
      </w:r>
    </w:p>
    <w:p w14:paraId="4323EC0B" w14:textId="72072646" w:rsidR="00A105A8" w:rsidRDefault="00A105A8" w:rsidP="00C958E2">
      <w:pPr>
        <w:ind w:firstLine="720"/>
        <w:jc w:val="both"/>
        <w:rPr>
          <w:rFonts w:ascii="Khmer OS Battambang" w:hAnsi="Khmer OS Battambang" w:cs="Khmer OS Battambang"/>
        </w:rPr>
      </w:pPr>
      <w:r w:rsidRPr="005030EF">
        <w:rPr>
          <w:rFonts w:ascii="Khmer OS Battambang" w:hAnsi="Khmer OS Battambang" w:cs="Khmer OS Battambang"/>
          <w:b/>
          <w:bCs/>
          <w:cs/>
        </w:rPr>
        <w:t>អ្នកធ្វើការ</w:t>
      </w:r>
      <w:r w:rsidR="007D1B67">
        <w:rPr>
          <w:rFonts w:ascii="Khmer OS Battambang" w:hAnsi="Khmer OS Battambang" w:cs="Khmer OS Battambang"/>
          <w:b/>
          <w:bCs/>
          <w:cs/>
        </w:rPr>
        <w:t>ឱ្យ</w:t>
      </w:r>
      <w:r w:rsidRPr="005030EF">
        <w:rPr>
          <w:rFonts w:ascii="Khmer OS Battambang" w:hAnsi="Khmer OS Battambang" w:cs="Khmer OS Battambang"/>
          <w:b/>
          <w:bCs/>
          <w:cs/>
        </w:rPr>
        <w:t>គ្រួសារមិនយកប្រាក់ឈ្នួល</w:t>
      </w:r>
      <w:r w:rsidRPr="00D449FC">
        <w:rPr>
          <w:rFonts w:ascii="Khmer OS Battambang" w:hAnsi="Khmer OS Battambang" w:cs="Khmer OS Battambang"/>
          <w:cs/>
        </w:rPr>
        <w:t xml:space="preserve"> គឺជាមនុស្សម្នាក់ដែលធ្វើការដោយគ្មានប្រាក់ឈ្នួលជាសាច់ប្រាក់ ឬជារបស់ ក្នុងសហគ្រាសមួយដែលប្រតិបត្តិការដោយសមាជិកក្រុមគ្រួសាររបស់គាត់ ឬដោយសមាជិកគ្រួសារមួយ។</w:t>
      </w:r>
    </w:p>
    <w:p w14:paraId="54232B33" w14:textId="77777777" w:rsidR="00A105A8" w:rsidRPr="00BD323F" w:rsidRDefault="00A105A8" w:rsidP="00A105A8">
      <w:pPr>
        <w:ind w:firstLine="720"/>
        <w:rPr>
          <w:rFonts w:ascii="Khmer OS Battambang" w:hAnsi="Khmer OS Battambang" w:cs="Khmer OS Battambang"/>
          <w:sz w:val="10"/>
          <w:szCs w:val="10"/>
        </w:rPr>
      </w:pPr>
    </w:p>
    <w:p w14:paraId="643D2F1F" w14:textId="77777777" w:rsidR="00A105A8" w:rsidRDefault="00A105A8" w:rsidP="00A105A8">
      <w:pPr>
        <w:ind w:firstLine="720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  <w:b/>
          <w:bCs/>
        </w:rPr>
        <w:t>“</w:t>
      </w:r>
      <w:r w:rsidRPr="003F7EA8">
        <w:rPr>
          <w:rFonts w:ascii="Khmer OS Battambang" w:hAnsi="Khmer OS Battambang" w:cs="Khmer OS Battambang"/>
          <w:b/>
          <w:bCs/>
          <w:cs/>
        </w:rPr>
        <w:t>ផ្សេងទៀត</w:t>
      </w:r>
      <w:r>
        <w:rPr>
          <w:rFonts w:ascii="Khmer OS Battambang" w:hAnsi="Khmer OS Battambang" w:cs="Khmer OS Battambang"/>
          <w:b/>
          <w:bCs/>
        </w:rPr>
        <w:t xml:space="preserve">” </w:t>
      </w:r>
      <w:r w:rsidRPr="00D449FC">
        <w:rPr>
          <w:rFonts w:ascii="Khmer OS Battambang" w:hAnsi="Khmer OS Battambang" w:cs="Khmer OS Battambang"/>
          <w:cs/>
        </w:rPr>
        <w:t>រួមមានសមាជិកនៃសហករណ៍អ្នកផលិត ។ល។</w:t>
      </w:r>
    </w:p>
    <w:p w14:paraId="1A45B22C" w14:textId="77777777" w:rsidR="00A105A8" w:rsidRPr="00BD323F" w:rsidRDefault="00A105A8" w:rsidP="00A105A8">
      <w:pPr>
        <w:rPr>
          <w:rFonts w:ascii="Khmer OS Battambang" w:hAnsi="Khmer OS Battambang" w:cs="Khmer OS Battambang"/>
          <w:sz w:val="12"/>
          <w:szCs w:val="12"/>
        </w:rPr>
      </w:pPr>
    </w:p>
    <w:p w14:paraId="7ED109C3" w14:textId="77777777" w:rsidR="00A105A8" w:rsidRPr="00C958E2" w:rsidRDefault="00A105A8" w:rsidP="00774039">
      <w:pPr>
        <w:jc w:val="both"/>
        <w:rPr>
          <w:rFonts w:ascii="Khmer OS Battambang" w:hAnsi="Khmer OS Battambang" w:cs="Khmer OS Battambang"/>
          <w:spacing w:val="-14"/>
        </w:rPr>
      </w:pPr>
      <w:r w:rsidRPr="00A85E77">
        <w:rPr>
          <w:rFonts w:ascii="Khmer OS Battambang" w:hAnsi="Khmer OS Battambang" w:cs="Khmer OS Battambang"/>
          <w:b/>
          <w:bCs/>
          <w:cs/>
        </w:rPr>
        <w:t>វិស័យក្នុងប្រព័ន្ធ</w:t>
      </w:r>
      <w:r w:rsidRPr="00D449FC">
        <w:rPr>
          <w:rFonts w:ascii="Khmer OS Battambang" w:hAnsi="Khmer OS Battambang" w:cs="Khmer OS Battambang"/>
          <w:cs/>
        </w:rPr>
        <w:t xml:space="preserve"> រួមមានអ្នកធ្វើការទាំងអស់នៅក្នុងរដ្ឋាភិបាល ឬសហគ្រាសរដ្ឋ ឬអង្គការអន្តរជាតិ និងក្នុងស្ថានទូតបរទេស ក៏ដូចជាក្រុមហ៊ុនមានដែនកំណត់ភាពជាដៃគូពាណិជ្ជកម្ម ភាពជាដៃគូមានកំណត់ និងសហគ្រាសបានចុះបញ្ជីជាមួយអាជ្ញាធរពាក់ព័ន្ធ និង/ឬ មានបញ្ជីគណនេយ្យពេញលេញ</w:t>
      </w:r>
      <w:r w:rsidRPr="00C958E2">
        <w:rPr>
          <w:rFonts w:ascii="Khmer OS Battambang" w:hAnsi="Khmer OS Battambang" w:cs="Khmer OS Battambang"/>
          <w:spacing w:val="-14"/>
          <w:cs/>
        </w:rPr>
        <w:t>សម្រាប់រាយការណ៍ទៅរដ្ឋាភិបាល រួមមាន តារាងតុល្យភាពត្រឹមត្រូវមួយនៃទ្រព្យសម្បត្តិ ចំណូល និងចំណាយ។</w:t>
      </w:r>
    </w:p>
    <w:p w14:paraId="34707E7E" w14:textId="77777777" w:rsidR="00A105A8" w:rsidRPr="00BD323F" w:rsidRDefault="00A105A8" w:rsidP="00A105A8">
      <w:pPr>
        <w:ind w:firstLine="720"/>
        <w:rPr>
          <w:rFonts w:ascii="Khmer OS Battambang" w:hAnsi="Khmer OS Battambang" w:cs="Khmer OS Battambang"/>
          <w:sz w:val="10"/>
          <w:szCs w:val="10"/>
        </w:rPr>
      </w:pPr>
    </w:p>
    <w:p w14:paraId="5AB17CF7" w14:textId="24261970" w:rsidR="00A105A8" w:rsidRDefault="00A105A8" w:rsidP="00C958E2">
      <w:pPr>
        <w:jc w:val="both"/>
        <w:rPr>
          <w:rFonts w:ascii="Khmer OS Battambang" w:hAnsi="Khmer OS Battambang" w:cs="Khmer OS Battambang"/>
        </w:rPr>
      </w:pPr>
      <w:r w:rsidRPr="00C958E2">
        <w:rPr>
          <w:rFonts w:ascii="Khmer OS Battambang" w:hAnsi="Khmer OS Battambang" w:cs="Khmer OS Battambang"/>
          <w:b/>
          <w:bCs/>
          <w:spacing w:val="-12"/>
          <w:cs/>
        </w:rPr>
        <w:t>វិស័យក្រៅប្រព័ន្ធ</w:t>
      </w:r>
      <w:r w:rsidRPr="00C958E2">
        <w:rPr>
          <w:rFonts w:ascii="Khmer OS Battambang" w:hAnsi="Khmer OS Battambang" w:cs="Khmer OS Battambang"/>
          <w:spacing w:val="-12"/>
          <w:cs/>
        </w:rPr>
        <w:t xml:space="preserve"> រួមមានអ្នកធ្វើការទាំងអស់នៅក្នុងសហគ្រាសដែលមិនបានចុះបញ្ជីជាមួយអាជ្ញាធរពាក់ព័ន្ធ</w:t>
      </w:r>
      <w:r w:rsidRPr="00D449FC">
        <w:rPr>
          <w:rFonts w:ascii="Khmer OS Battambang" w:hAnsi="Khmer OS Battambang" w:cs="Khmer OS Battambang"/>
          <w:cs/>
        </w:rPr>
        <w:t xml:space="preserve"> និងគ្មានបញ្ជីគណនេយ្យពេញលេញ។ វិស័យក្រៅប្រព័ន្ធមិនរាប់បញ្ចូលគ្រួសារដែលផលិតសម្រាប់តែការប្រើប្រាស់ចុងក្រោយ ខ្លួនឯង កសិកម្មសម្រាប់ចិញ្ចឹមជីវិត ការសាងសង់លំនៅដ្ឋានខ្លួនឯង។ល។</w:t>
      </w:r>
    </w:p>
    <w:p w14:paraId="6613FDB9" w14:textId="77777777" w:rsidR="00A105A8" w:rsidRPr="00BD323F" w:rsidRDefault="00A105A8" w:rsidP="00A105A8">
      <w:pPr>
        <w:rPr>
          <w:rFonts w:ascii="Khmer OS Battambang" w:hAnsi="Khmer OS Battambang" w:cs="Khmer OS Battambang"/>
          <w:sz w:val="10"/>
          <w:szCs w:val="10"/>
        </w:rPr>
      </w:pPr>
    </w:p>
    <w:p w14:paraId="27F994ED" w14:textId="64AAA6AA" w:rsidR="00A105A8" w:rsidRDefault="00A105A8" w:rsidP="00C958E2">
      <w:pPr>
        <w:jc w:val="both"/>
        <w:rPr>
          <w:rFonts w:ascii="Khmer OS Battambang" w:hAnsi="Khmer OS Battambang" w:cs="Khmer OS Battambang"/>
        </w:rPr>
      </w:pPr>
      <w:r w:rsidRPr="00851278">
        <w:rPr>
          <w:rFonts w:ascii="Khmer OS Battambang" w:hAnsi="Khmer OS Battambang" w:cs="Khmer OS Battambang"/>
          <w:b/>
          <w:bCs/>
          <w:cs/>
        </w:rPr>
        <w:t>គ្រួសារ</w:t>
      </w:r>
      <w:r w:rsidRPr="00D449FC">
        <w:rPr>
          <w:rFonts w:ascii="Khmer OS Battambang" w:hAnsi="Khmer OS Battambang" w:cs="Khmer OS Battambang"/>
          <w:cs/>
        </w:rPr>
        <w:t xml:space="preserve"> រួមមានអ្នកធ្វើការទាំងអស់នៅក្នុងសហគ្រាសគ្រួសារដែលផលិតទំនិញ និងសេវាកម្មសម្រាប់តែការប្រើប្រាស់ ចុងក្រោយខ្លួនឯង។ គ្រួសារ រួមមានអ្នកធ្វើកិច្ចការផ្ទះមានប្រាក់ឈ្នួលជួលដោយគ្រួសារ។ បុគ្គលដែលបានចាត់ចូលក្នុង ផ្នែក៩៧ នៃចំណាត់ថ្នាក់សកម្មភាពសេដ្ឋកិច្ចតាមស្តង់ដារអន្តរជាតិ ជំនាន់៤ (</w:t>
      </w:r>
      <w:r w:rsidRPr="00D449FC">
        <w:rPr>
          <w:rFonts w:ascii="Khmer OS Battambang" w:hAnsi="Khmer OS Battambang" w:cs="Khmer OS Battambang"/>
        </w:rPr>
        <w:t xml:space="preserve">ISIC) </w:t>
      </w:r>
      <w:r w:rsidRPr="00D449FC">
        <w:rPr>
          <w:rFonts w:ascii="Khmer OS Battambang" w:hAnsi="Khmer OS Battambang" w:cs="Khmer OS Battambang"/>
          <w:cs/>
        </w:rPr>
        <w:t>និងផ្នែក៦៣ នៃចំណាត់ថ្នាក់មុខរបរតាមស្តង់ដារអន្តរជាតិ ឆ្នាំ២០០៨ (</w:t>
      </w:r>
      <w:r w:rsidRPr="00D449FC">
        <w:rPr>
          <w:rFonts w:ascii="Khmer OS Battambang" w:hAnsi="Khmer OS Battambang" w:cs="Khmer OS Battambang"/>
        </w:rPr>
        <w:t>ISCO-</w:t>
      </w:r>
      <w:r w:rsidRPr="00D449FC">
        <w:rPr>
          <w:rFonts w:ascii="Khmer OS Battambang" w:hAnsi="Khmer OS Battambang" w:cs="Khmer OS Battambang"/>
          <w:cs/>
        </w:rPr>
        <w:t>08) ត្រូវបានរាប់បញ្ចូលក្នុងវិស័យនេះ។</w:t>
      </w:r>
    </w:p>
    <w:p w14:paraId="2CD2FF19" w14:textId="77777777" w:rsidR="00A105A8" w:rsidRPr="00BD323F" w:rsidRDefault="00A105A8" w:rsidP="00A105A8">
      <w:pPr>
        <w:rPr>
          <w:rFonts w:ascii="Khmer OS Battambang" w:hAnsi="Khmer OS Battambang" w:cs="Khmer OS Battambang"/>
          <w:sz w:val="10"/>
          <w:szCs w:val="10"/>
        </w:rPr>
      </w:pPr>
    </w:p>
    <w:p w14:paraId="359121FF" w14:textId="01C8C4D1" w:rsidR="00A105A8" w:rsidRDefault="00A105A8" w:rsidP="00C958E2">
      <w:pPr>
        <w:jc w:val="both"/>
        <w:rPr>
          <w:rFonts w:ascii="Khmer OS Battambang" w:hAnsi="Khmer OS Battambang" w:cs="Khmer OS Battambang"/>
        </w:rPr>
      </w:pPr>
      <w:r w:rsidRPr="00851278">
        <w:rPr>
          <w:rFonts w:ascii="Khmer OS Battambang" w:hAnsi="Khmer OS Battambang" w:cs="Khmer OS Battambang"/>
          <w:b/>
          <w:bCs/>
          <w:cs/>
        </w:rPr>
        <w:t>ការងារក្នុងប្រព័ន្ធ</w:t>
      </w:r>
      <w:r w:rsidRPr="00D449FC">
        <w:rPr>
          <w:rFonts w:ascii="Khmer OS Battambang" w:hAnsi="Khmer OS Battambang" w:cs="Khmer OS Battambang"/>
          <w:cs/>
        </w:rPr>
        <w:t xml:space="preserve"> រួមមានអ្នកដែលធ្វើការនៅក្នុងអាជីវកម្មផ្ទាល់ខ្លួនរបស់ពួកគេក្នុងវិស័យក្នុងប្រព័ន្ធ ឬអ្នកធ្វើការជានិយោជិត អ្នករៀនធ្វើការ អ្នកហាត់ការរបស់និយោជកដែលចូលរួមវិភាគទានដល់របបសោធននិវត្តន៍ សុខភាព និង/ឬ មូលនិធិធានារ៉ាប់រងភាពគ្មានការងារធ្វើ ឬផ្តល់ប្រាក់ឈ្នួលឈប់សម្រាកប្រចាំឆ្នាំ </w:t>
      </w:r>
      <w:r w:rsidRPr="00D449FC">
        <w:rPr>
          <w:rFonts w:ascii="Khmer OS Battambang" w:hAnsi="Khmer OS Battambang" w:cs="Khmer OS Battambang"/>
          <w:cs/>
        </w:rPr>
        <w:lastRenderedPageBreak/>
        <w:t>និងឈប់សម្រាកឈឺក្នុងករណីមាន ជំងឺ ឬរបួស។</w:t>
      </w:r>
    </w:p>
    <w:p w14:paraId="1BD20B28" w14:textId="77777777" w:rsidR="00A105A8" w:rsidRPr="00BD323F" w:rsidRDefault="00A105A8" w:rsidP="00A105A8">
      <w:pPr>
        <w:rPr>
          <w:rFonts w:ascii="Khmer OS Battambang" w:hAnsi="Khmer OS Battambang" w:cs="Khmer OS Battambang"/>
          <w:sz w:val="10"/>
          <w:szCs w:val="10"/>
        </w:rPr>
      </w:pPr>
    </w:p>
    <w:p w14:paraId="6402B700" w14:textId="169326DD" w:rsidR="00A105A8" w:rsidRPr="00774039" w:rsidRDefault="00A105A8" w:rsidP="00A105A8">
      <w:pPr>
        <w:jc w:val="both"/>
        <w:rPr>
          <w:rFonts w:ascii="Khmer OS Battambang" w:hAnsi="Khmer OS Battambang" w:cs="Khmer OS Battambang"/>
          <w:spacing w:val="-16"/>
        </w:rPr>
      </w:pPr>
      <w:r w:rsidRPr="00851278">
        <w:rPr>
          <w:rFonts w:ascii="Khmer OS Battambang" w:hAnsi="Khmer OS Battambang" w:cs="Khmer OS Battambang"/>
          <w:b/>
          <w:bCs/>
          <w:cs/>
        </w:rPr>
        <w:t>ការងារក្រៅប្រព័ន្ធ</w:t>
      </w:r>
      <w:r w:rsidRPr="00D449FC">
        <w:rPr>
          <w:rFonts w:ascii="Khmer OS Battambang" w:hAnsi="Khmer OS Battambang" w:cs="Khmer OS Battambang"/>
          <w:cs/>
        </w:rPr>
        <w:t xml:space="preserve"> រួមមាននិយោជក និងអ្នកធ្វើការដោយទុនផ្ទាល់ខ្លួនដែលធ្វើការក្នុងសហគ្រាសវិស័យក្រៅប្រព័ន្ធផ្ទាល់ខ្លួនរបស់ពួកគេ អ្នកធ្វើការ</w:t>
      </w:r>
      <w:r w:rsidR="007D1B67">
        <w:rPr>
          <w:rFonts w:ascii="Khmer OS Battambang" w:hAnsi="Khmer OS Battambang" w:cs="Khmer OS Battambang"/>
          <w:cs/>
        </w:rPr>
        <w:t>ឱ្យ</w:t>
      </w:r>
      <w:r w:rsidRPr="00D449FC">
        <w:rPr>
          <w:rFonts w:ascii="Khmer OS Battambang" w:hAnsi="Khmer OS Battambang" w:cs="Khmer OS Battambang"/>
          <w:cs/>
        </w:rPr>
        <w:t>គ្រួសារមិនយកប្រាក់ឈ្នួល និងនិយោជិតនិងអ្នករៀនធ្វើការនិងអ្នកហាត់ការដែលគ្មានប្រាក់ឈ្នួលពេលឈប់សម្រាកប្រចាំឆ្នាំ ឬអត្ថប្រយោជន៍ឈប់សម្រាកឈឺ និងដែលនិយោជករបស់ពួកគេមិនបានចូលរួមវិភាគទានដល់របបសន្តិសុខសង្គមរបស់ពួកគេ។ ចំនួនមនុស្ស</w:t>
      </w:r>
      <w:r w:rsidRPr="00774039">
        <w:rPr>
          <w:rFonts w:ascii="Khmer OS Battambang" w:hAnsi="Khmer OS Battambang" w:cs="Khmer OS Battambang"/>
          <w:spacing w:val="-16"/>
          <w:cs/>
        </w:rPr>
        <w:t>ក្នុងផ្នែកនេះ ជាផលសងរវាងចំនួនមនុស្សទាំងអស់ដែលបានធ្វើការ និងចំនួនមនុស្សក្នុងការងារក្នុងប្រព័ន្ធ។</w:t>
      </w:r>
    </w:p>
    <w:p w14:paraId="5733610D" w14:textId="77777777" w:rsidR="00A105A8" w:rsidRPr="00BD323F" w:rsidRDefault="00A105A8" w:rsidP="00A105A8">
      <w:pPr>
        <w:jc w:val="both"/>
        <w:rPr>
          <w:rFonts w:ascii="Khmer OS Battambang" w:hAnsi="Khmer OS Battambang" w:cs="Khmer OS Battambang"/>
          <w:sz w:val="10"/>
          <w:szCs w:val="10"/>
        </w:rPr>
      </w:pPr>
    </w:p>
    <w:p w14:paraId="691F18B2" w14:textId="7CDD84E2" w:rsidR="00A105A8" w:rsidRPr="00D449FC" w:rsidRDefault="00A105A8" w:rsidP="00A105A8">
      <w:pPr>
        <w:jc w:val="both"/>
        <w:rPr>
          <w:rFonts w:ascii="Khmer OS Battambang" w:hAnsi="Khmer OS Battambang" w:cs="Khmer OS Battambang"/>
        </w:rPr>
      </w:pPr>
      <w:r w:rsidRPr="00183A53">
        <w:rPr>
          <w:rFonts w:ascii="Khmer OS Battambang" w:hAnsi="Khmer OS Battambang" w:cs="Khmer OS Battambang"/>
          <w:b/>
          <w:bCs/>
          <w:cs/>
        </w:rPr>
        <w:t>ភាពមានការងារធ្វើមិនគ្រប់គ្រាន់ទាក់ទងនឹងពេលវេលា</w:t>
      </w:r>
      <w:r w:rsidRPr="00D449FC">
        <w:rPr>
          <w:rFonts w:ascii="Khmer OS Battambang" w:hAnsi="Khmer OS Battambang" w:cs="Khmer OS Battambang"/>
          <w:cs/>
        </w:rPr>
        <w:t xml:space="preserve"> សំដៅលើមនុស្សទាំងអស់ក្នុងការងារ ដែលក្នុង</w:t>
      </w:r>
      <w:r w:rsidR="00D3496D">
        <w:rPr>
          <w:rFonts w:ascii="Khmer OS Battambang" w:hAnsi="Khmer OS Battambang" w:cs="Khmer OS Battambang" w:hint="cs"/>
          <w:cs/>
        </w:rPr>
        <w:t xml:space="preserve">    </w:t>
      </w:r>
      <w:r w:rsidRPr="00D449FC">
        <w:rPr>
          <w:rFonts w:ascii="Khmer OS Battambang" w:hAnsi="Khmer OS Battambang" w:cs="Khmer OS Battambang"/>
          <w:cs/>
        </w:rPr>
        <w:t xml:space="preserve"> រយៈពេលយោងខ្លី ចង់ធ្វើការម៉ោងបន្ថែម ដោយសារចំនួនម៉ោងធ្វើការក្នុងការងារទាំងអស់របស់គាត់តិចជាងកម្រិតម៉ោងដែលបានកំណត់ (៤០ ម៉ោងសម្រាប់កម្ពុជា)ហើយគាត់អាចធ្វើការម៉ោងបន្ថែមបានបើផ្តល់</w:t>
      </w:r>
      <w:r w:rsidR="00D3496D">
        <w:rPr>
          <w:rFonts w:ascii="Khmer OS Battambang" w:hAnsi="Khmer OS Battambang" w:cs="Khmer OS Battambang" w:hint="cs"/>
          <w:cs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ឱកាសការងារមានប្រាក់ ឈ្នួលបន្ថែមទៀត ដែល៖</w:t>
      </w:r>
    </w:p>
    <w:p w14:paraId="690350DC" w14:textId="650A7A7D" w:rsidR="00A105A8" w:rsidRPr="00D449FC" w:rsidRDefault="00A105A8" w:rsidP="00A105A8">
      <w:pPr>
        <w:ind w:left="720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១</w:t>
      </w:r>
      <w:r w:rsidR="003E0239">
        <w:rPr>
          <w:rFonts w:ascii="Khmer OS Battambang" w:hAnsi="Khmer OS Battambang" w:cs="Khmer OS Battambang" w:hint="cs"/>
        </w:rPr>
        <w:t>.</w:t>
      </w:r>
      <w:r>
        <w:rPr>
          <w:rFonts w:ascii="Khmer OS Battambang" w:hAnsi="Khmer OS Battambang" w:cs="Khmer OS Battambang" w:hint="cs"/>
          <w:cs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“</w:t>
      </w:r>
      <w:r w:rsidRPr="00C958E2">
        <w:rPr>
          <w:rFonts w:ascii="Khmer OS Battambang" w:hAnsi="Khmer OS Battambang" w:cs="Khmer OS Battambang"/>
          <w:spacing w:val="-12"/>
          <w:cs/>
        </w:rPr>
        <w:t>ម៉ោងធ្វើការ” សំដៅលើចំនួនម៉ោងជាក់ស្តែងបានធ្វើការ ឬចំនួនម៉ោងធម្មតាបានធ្វើការអាស្រ័យ</w:t>
      </w:r>
      <w:r w:rsidR="00C958E2">
        <w:rPr>
          <w:rFonts w:ascii="Khmer OS Battambang" w:hAnsi="Khmer OS Battambang" w:cs="Khmer OS Battambang"/>
        </w:rPr>
        <w:t xml:space="preserve"> </w:t>
      </w:r>
      <w:r w:rsidR="00C958E2">
        <w:rPr>
          <w:rFonts w:ascii="Khmer OS Battambang" w:hAnsi="Khmer OS Battambang" w:cs="Khmer OS Battambang"/>
        </w:rPr>
        <w:br/>
        <w:t xml:space="preserve">      </w:t>
      </w:r>
      <w:r w:rsidRPr="00D449FC">
        <w:rPr>
          <w:rFonts w:ascii="Khmer OS Battambang" w:hAnsi="Khmer OS Battambang" w:cs="Khmer OS Battambang"/>
          <w:cs/>
        </w:rPr>
        <w:t>លើគោលដៅនៃការវាស់វែង(ស្ថានភាពរយៈពេលខ្លី ឬវែង)និងអនុលោមតាមស្តង់ដារស្ថិតិ</w:t>
      </w:r>
      <w:r w:rsidR="00A47921">
        <w:rPr>
          <w:rFonts w:ascii="Khmer OS Battambang" w:hAnsi="Khmer OS Battambang" w:cs="Khmer OS Battambang" w:hint="cs"/>
          <w:cs/>
        </w:rPr>
        <w:t xml:space="preserve"> </w:t>
      </w:r>
      <w:r w:rsidR="00C958E2">
        <w:rPr>
          <w:rFonts w:ascii="Khmer OS Battambang" w:hAnsi="Khmer OS Battambang" w:cs="Khmer OS Battambang"/>
        </w:rPr>
        <w:br/>
        <w:t xml:space="preserve">      </w:t>
      </w:r>
      <w:r w:rsidRPr="00D449FC">
        <w:rPr>
          <w:rFonts w:ascii="Khmer OS Battambang" w:hAnsi="Khmer OS Battambang" w:cs="Khmer OS Battambang"/>
          <w:cs/>
        </w:rPr>
        <w:t>អន្តរជាតិស្តីពីប្រធានបទ</w:t>
      </w:r>
    </w:p>
    <w:p w14:paraId="3F41ECDA" w14:textId="3CF0B44F" w:rsidR="00A105A8" w:rsidRPr="00D449FC" w:rsidRDefault="00A105A8" w:rsidP="00A105A8">
      <w:pPr>
        <w:ind w:left="720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២</w:t>
      </w:r>
      <w:r w:rsidR="003E0239">
        <w:rPr>
          <w:rFonts w:ascii="Khmer OS Battambang" w:hAnsi="Khmer OS Battambang" w:cs="Khmer OS Battambang" w:hint="cs"/>
        </w:rPr>
        <w:t>.</w:t>
      </w:r>
      <w:r w:rsidRPr="00D449FC">
        <w:rPr>
          <w:rFonts w:ascii="Khmer OS Battambang" w:hAnsi="Khmer OS Battambang" w:cs="Khmer OS Battambang"/>
        </w:rPr>
        <w:t>“</w:t>
      </w:r>
      <w:r w:rsidRPr="00D449FC">
        <w:rPr>
          <w:rFonts w:ascii="Khmer OS Battambang" w:hAnsi="Khmer OS Battambang" w:cs="Khmer OS Battambang"/>
          <w:cs/>
        </w:rPr>
        <w:t>ម៉ោងបន្ថែម” អាចជាម៉ោងលើសនៅក្នុងការងារតែមួយ នៅក្នុងមួយឬច្រើនការងារបន្ថែម ឬនៅ</w:t>
      </w:r>
      <w:r w:rsidR="00C958E2">
        <w:rPr>
          <w:rFonts w:ascii="Khmer OS Battambang" w:hAnsi="Khmer OS Battambang" w:cs="Khmer OS Battambang"/>
        </w:rPr>
        <w:br/>
        <w:t xml:space="preserve">     </w:t>
      </w:r>
      <w:r w:rsidRPr="00D449FC">
        <w:rPr>
          <w:rFonts w:ascii="Khmer OS Battambang" w:hAnsi="Khmer OS Battambang" w:cs="Khmer OS Battambang"/>
          <w:cs/>
        </w:rPr>
        <w:t>ក្នុងមួយឬច្រើនការងារជំនួស</w:t>
      </w:r>
    </w:p>
    <w:p w14:paraId="23BA1EF2" w14:textId="78E3CF3D" w:rsidR="00C958E2" w:rsidRDefault="00A105A8" w:rsidP="00A105A8">
      <w:pPr>
        <w:ind w:left="720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៣</w:t>
      </w:r>
      <w:r w:rsidR="003E0239">
        <w:rPr>
          <w:rFonts w:ascii="Khmer OS Battambang" w:hAnsi="Khmer OS Battambang" w:cs="Khmer OS Battambang" w:hint="cs"/>
        </w:rPr>
        <w:t>.</w:t>
      </w:r>
      <w:r w:rsidRPr="00D449FC">
        <w:rPr>
          <w:rFonts w:ascii="Khmer OS Battambang" w:hAnsi="Khmer OS Battambang" w:cs="Khmer OS Battambang"/>
        </w:rPr>
        <w:t>“</w:t>
      </w:r>
      <w:r w:rsidRPr="00D449FC">
        <w:rPr>
          <w:rFonts w:ascii="Khmer OS Battambang" w:hAnsi="Khmer OS Battambang" w:cs="Khmer OS Battambang"/>
          <w:cs/>
        </w:rPr>
        <w:t>កម្រិតកំណត់ចំនួនម៉ោង” គឺផ្អែកលើព្រំដែនរវាងការងារម៉ោងពេញ និងម៉ោងក្រៅ លើតម្លៃ</w:t>
      </w:r>
    </w:p>
    <w:p w14:paraId="5F28345F" w14:textId="447F53A2" w:rsidR="00A105A8" w:rsidRPr="00D449FC" w:rsidRDefault="00C958E2" w:rsidP="00A105A8">
      <w:pPr>
        <w:ind w:left="720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</w:rPr>
        <w:t xml:space="preserve">     </w:t>
      </w:r>
      <w:r w:rsidR="00A105A8" w:rsidRPr="00D449FC">
        <w:rPr>
          <w:rFonts w:ascii="Khmer OS Battambang" w:hAnsi="Khmer OS Battambang" w:cs="Khmer OS Battambang"/>
          <w:cs/>
        </w:rPr>
        <w:t>មេដ្យាន ឬម៉ូតនៃ ចំនួនម៉ោងធ្វើការធម្មតារបស់អ្នកធ្វើការងារទាំងអស់ ឬលើបទដ្ឋានចំនួន</w:t>
      </w:r>
      <w:r>
        <w:rPr>
          <w:rFonts w:ascii="Khmer OS Battambang" w:hAnsi="Khmer OS Battambang" w:cs="Khmer OS Battambang"/>
        </w:rPr>
        <w:br/>
        <w:t xml:space="preserve">     </w:t>
      </w:r>
      <w:r w:rsidR="00A105A8" w:rsidRPr="00D449FC">
        <w:rPr>
          <w:rFonts w:ascii="Khmer OS Battambang" w:hAnsi="Khmer OS Battambang" w:cs="Khmer OS Battambang"/>
          <w:cs/>
        </w:rPr>
        <w:t>ម៉ោងធ្វើការដូចមានចែងក្នុងច្បាប់ពាក់ព័ន្ធ ឬការអនុវត្តថ្នាក់ជាតិ និងការកំណត់សម្រាប់ក្រុម</w:t>
      </w:r>
      <w:r>
        <w:rPr>
          <w:rFonts w:ascii="Khmer OS Battambang" w:hAnsi="Khmer OS Battambang" w:cs="Khmer OS Battambang"/>
        </w:rPr>
        <w:br/>
        <w:t xml:space="preserve">     </w:t>
      </w:r>
      <w:r w:rsidR="00A105A8" w:rsidRPr="00D449FC">
        <w:rPr>
          <w:rFonts w:ascii="Khmer OS Battambang" w:hAnsi="Khmer OS Battambang" w:cs="Khmer OS Battambang"/>
          <w:cs/>
        </w:rPr>
        <w:t>អ្នកធ្វើការជាក់លាក់ និង</w:t>
      </w:r>
    </w:p>
    <w:p w14:paraId="246DFDCD" w14:textId="46AA227B" w:rsidR="00A105A8" w:rsidRDefault="00A105A8" w:rsidP="00A105A8">
      <w:pPr>
        <w:ind w:left="720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៤</w:t>
      </w:r>
      <w:r w:rsidR="003E0239">
        <w:rPr>
          <w:rFonts w:ascii="Khmer OS Battambang" w:hAnsi="Khmer OS Battambang" w:cs="Khmer OS Battambang" w:hint="cs"/>
        </w:rPr>
        <w:t>.</w:t>
      </w:r>
      <w:r w:rsidRPr="00D449FC">
        <w:rPr>
          <w:rFonts w:ascii="Khmer OS Battambang" w:hAnsi="Khmer OS Battambang" w:cs="Khmer OS Battambang"/>
        </w:rPr>
        <w:t>“</w:t>
      </w:r>
      <w:r w:rsidRPr="00D449FC">
        <w:rPr>
          <w:rFonts w:ascii="Khmer OS Battambang" w:hAnsi="Khmer OS Battambang" w:cs="Khmer OS Battambang"/>
          <w:cs/>
        </w:rPr>
        <w:t>អាចធ្វើការងារម៉ោងបន្ថែម” ត្រូវបានកំណត់ក្នុងរយៈពេលយោងខ្លីមួយ ដែលឆ្លុះបញ្ចាំងពីរយៈ</w:t>
      </w:r>
      <w:r w:rsidR="00C958E2">
        <w:rPr>
          <w:rFonts w:ascii="Khmer OS Battambang" w:hAnsi="Khmer OS Battambang" w:cs="Khmer OS Battambang"/>
        </w:rPr>
        <w:br/>
        <w:t xml:space="preserve">    </w:t>
      </w:r>
      <w:r w:rsidRPr="00D449FC">
        <w:rPr>
          <w:rFonts w:ascii="Khmer OS Battambang" w:hAnsi="Khmer OS Battambang" w:cs="Khmer OS Battambang"/>
          <w:cs/>
        </w:rPr>
        <w:t>ពេលតាមតម្រូវការនៅក្នុងបរិបទប្រទេសរវាងការចាកចេញពីការងារមួយ និងការចាប់ផ្តើម</w:t>
      </w:r>
      <w:r w:rsidR="00C958E2">
        <w:rPr>
          <w:rFonts w:ascii="Khmer OS Battambang" w:hAnsi="Khmer OS Battambang" w:cs="Khmer OS Battambang"/>
        </w:rPr>
        <w:br/>
        <w:t xml:space="preserve">    </w:t>
      </w:r>
      <w:r w:rsidRPr="00D449FC">
        <w:rPr>
          <w:rFonts w:ascii="Khmer OS Battambang" w:hAnsi="Khmer OS Battambang" w:cs="Khmer OS Battambang"/>
          <w:cs/>
        </w:rPr>
        <w:t>ការងារផ្សេងទៀត។</w:t>
      </w:r>
    </w:p>
    <w:p w14:paraId="2AAE5A6B" w14:textId="77777777" w:rsidR="00A105A8" w:rsidRPr="00BD323F" w:rsidRDefault="00A105A8" w:rsidP="00A105A8">
      <w:pPr>
        <w:ind w:firstLine="720"/>
        <w:rPr>
          <w:rFonts w:ascii="Khmer OS Battambang" w:hAnsi="Khmer OS Battambang" w:cs="Khmer OS Battambang"/>
          <w:sz w:val="10"/>
          <w:szCs w:val="10"/>
        </w:rPr>
      </w:pPr>
    </w:p>
    <w:p w14:paraId="7DCF9681" w14:textId="77777777" w:rsidR="00A105A8" w:rsidRPr="00D449FC" w:rsidRDefault="00A105A8" w:rsidP="00C958E2">
      <w:pPr>
        <w:jc w:val="both"/>
        <w:rPr>
          <w:rFonts w:ascii="Khmer OS Battambang" w:hAnsi="Khmer OS Battambang" w:cs="Khmer OS Battambang"/>
        </w:rPr>
      </w:pPr>
      <w:r w:rsidRPr="00277DB2">
        <w:rPr>
          <w:rFonts w:ascii="Khmer OS Battambang" w:hAnsi="Khmer OS Battambang" w:cs="Khmer OS Battambang"/>
          <w:b/>
          <w:bCs/>
          <w:cs/>
        </w:rPr>
        <w:t>កម្លាំងពលកម្មសក្តានុពល</w:t>
      </w:r>
      <w:r w:rsidRPr="00D449FC">
        <w:rPr>
          <w:rFonts w:ascii="Khmer OS Battambang" w:hAnsi="Khmer OS Battambang" w:cs="Khmer OS Battambang"/>
          <w:cs/>
        </w:rPr>
        <w:t xml:space="preserve"> (អ្នកចូលរួម) សំដៅលើមនុស្សក្នុងអាយុធ្វើការទាំងអស់ ដែលក្នុងរយៈពេលយោង ខ្លី មិនបានធ្វើការងារ ឬគ្មានការងារធ្វើ ហើយ៖</w:t>
      </w:r>
    </w:p>
    <w:p w14:paraId="1FCDD8B0" w14:textId="0F8098FC" w:rsidR="00A105A8" w:rsidRPr="00D449FC" w:rsidRDefault="00A105A8" w:rsidP="00A105A8">
      <w:pPr>
        <w:ind w:left="720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១</w:t>
      </w:r>
      <w:r w:rsidR="003E0239">
        <w:rPr>
          <w:rFonts w:ascii="Khmer OS Battambang" w:hAnsi="Khmer OS Battambang" w:cs="Khmer OS Battambang" w:hint="cs"/>
        </w:rPr>
        <w:t>.</w:t>
      </w:r>
      <w:r w:rsidRPr="00D449FC">
        <w:rPr>
          <w:rFonts w:ascii="Khmer OS Battambang" w:hAnsi="Khmer OS Battambang" w:cs="Khmer OS Battambang"/>
          <w:cs/>
        </w:rPr>
        <w:t xml:space="preserve"> ធ្វើសកម្មភាព “ស្វែងរកការងារធ្វើ” ហើយមិន “បច្ចុប្បន្នអាចធ្វើការបាន” ប៉ុន្តែនឹងអាចធ្វើបាន</w:t>
      </w:r>
      <w:r w:rsidR="00C958E2">
        <w:rPr>
          <w:rFonts w:ascii="Khmer OS Battambang" w:hAnsi="Khmer OS Battambang" w:cs="Khmer OS Battambang"/>
        </w:rPr>
        <w:br/>
        <w:t xml:space="preserve">    </w:t>
      </w:r>
      <w:r w:rsidRPr="00D449FC">
        <w:rPr>
          <w:rFonts w:ascii="Khmer OS Battambang" w:hAnsi="Khmer OS Battambang" w:cs="Khmer OS Battambang"/>
          <w:cs/>
        </w:rPr>
        <w:t>ក្នុងរយៈពេលបន្តបន្ទាប់ខ្លីមួយ ទៅតាមកាលៈទេសៈប្រទេស (ពោលគឺអ្នកស្វែងរកការងារតែ</w:t>
      </w:r>
      <w:r w:rsidR="00C958E2">
        <w:rPr>
          <w:rFonts w:ascii="Khmer OS Battambang" w:hAnsi="Khmer OS Battambang" w:cs="Khmer OS Battambang"/>
        </w:rPr>
        <w:br/>
        <w:t xml:space="preserve">    </w:t>
      </w:r>
      <w:r w:rsidRPr="00D449FC">
        <w:rPr>
          <w:rFonts w:ascii="Khmer OS Battambang" w:hAnsi="Khmer OS Battambang" w:cs="Khmer OS Battambang"/>
          <w:cs/>
        </w:rPr>
        <w:t>មិនអាចធ្វើបាន) ឬ</w:t>
      </w:r>
    </w:p>
    <w:p w14:paraId="36FE9B4D" w14:textId="7D75F3C6" w:rsidR="00A105A8" w:rsidRDefault="00A105A8" w:rsidP="00A105A8">
      <w:pPr>
        <w:ind w:left="720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២</w:t>
      </w:r>
      <w:r w:rsidR="003E0239">
        <w:rPr>
          <w:rFonts w:ascii="Khmer OS Battambang" w:hAnsi="Khmer OS Battambang" w:cs="Khmer OS Battambang" w:hint="cs"/>
        </w:rPr>
        <w:t>.</w:t>
      </w:r>
      <w:r w:rsidRPr="00D449FC">
        <w:rPr>
          <w:rFonts w:ascii="Khmer OS Battambang" w:hAnsi="Khmer OS Battambang" w:cs="Khmer OS Battambang"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មិនធ្វើសកម្មភាព “ស្វែងរកការងារធ្វើ ប៉ុន្តែចង់ធ្វើការ និង “បច្ចុប្បន្នអាចធ្វើការបាន” (ពោលគឺ</w:t>
      </w:r>
      <w:r w:rsidR="00C958E2">
        <w:rPr>
          <w:rFonts w:ascii="Khmer OS Battambang" w:hAnsi="Khmer OS Battambang" w:cs="Khmer OS Battambang"/>
        </w:rPr>
        <w:br/>
        <w:t xml:space="preserve">     </w:t>
      </w:r>
      <w:r w:rsidRPr="00D449FC">
        <w:rPr>
          <w:rFonts w:ascii="Khmer OS Battambang" w:hAnsi="Khmer OS Battambang" w:cs="Khmer OS Battambang"/>
          <w:cs/>
        </w:rPr>
        <w:t>អ្នកស្វែងរក ការងារមានសក្តានុពលដែលអាចធ្វើបាន)។</w:t>
      </w:r>
    </w:p>
    <w:p w14:paraId="463EEC26" w14:textId="629804EC" w:rsidR="008C543E" w:rsidRDefault="008C543E" w:rsidP="006A16C2">
      <w:pPr>
        <w:ind w:firstLine="426"/>
        <w:jc w:val="both"/>
        <w:rPr>
          <w:rFonts w:ascii="Khmer OS Battambang" w:hAnsi="Khmer OS Battambang" w:cs="Khmer OS Battambang"/>
          <w:sz w:val="22"/>
          <w:szCs w:val="22"/>
        </w:rPr>
      </w:pPr>
    </w:p>
    <w:p w14:paraId="5342F0C6" w14:textId="516296A4" w:rsidR="00DA49C7" w:rsidRDefault="00DA49C7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27497383" w14:textId="47E12E7F" w:rsidR="00DA49C7" w:rsidRDefault="00DA49C7" w:rsidP="00067591">
      <w:pPr>
        <w:kinsoku w:val="0"/>
        <w:overflowPunct w:val="0"/>
        <w:spacing w:before="8" w:line="130" w:lineRule="exact"/>
        <w:rPr>
          <w:rFonts w:cs="Times New Roman"/>
        </w:rPr>
      </w:pPr>
    </w:p>
    <w:p w14:paraId="604EB49E" w14:textId="40B6B347" w:rsidR="001D5798" w:rsidRPr="00F8251E" w:rsidRDefault="00DA7181" w:rsidP="00065F32">
      <w:pPr>
        <w:widowControl/>
        <w:autoSpaceDE/>
        <w:autoSpaceDN/>
        <w:adjustRightInd/>
        <w:jc w:val="center"/>
        <w:rPr>
          <w:rFonts w:ascii="Khmer OS Muol Light" w:hAnsi="Khmer OS Muol Light" w:cs="Khmer OS Muol Light"/>
          <w:b/>
          <w:bCs/>
          <w:sz w:val="36"/>
          <w:szCs w:val="36"/>
        </w:rPr>
      </w:pPr>
      <w:bookmarkStart w:id="25" w:name="_Toc216792643"/>
      <w:bookmarkStart w:id="26" w:name="_Toc216855086"/>
      <w:bookmarkStart w:id="27" w:name="_Toc216855244"/>
      <w:bookmarkStart w:id="28" w:name="_Toc216855541"/>
      <w:bookmarkStart w:id="29" w:name="_Toc216861434"/>
      <w:r>
        <w:rPr>
          <w:rFonts w:ascii="Khmer OS Muol Light" w:hAnsi="Khmer OS Muol Light" w:cs="Khmer OS Muol Light"/>
          <w:b/>
          <w:bCs/>
          <w:sz w:val="36"/>
          <w:szCs w:val="36"/>
          <w:cs/>
        </w:rPr>
        <w:br w:type="page"/>
      </w:r>
      <w:bookmarkStart w:id="30" w:name="_Toc228784884"/>
      <w:bookmarkStart w:id="31" w:name="_Toc230184792"/>
      <w:r w:rsidR="001D5798" w:rsidRPr="00F8251E">
        <w:rPr>
          <w:rFonts w:ascii="Khmer OS Muol Light" w:hAnsi="Khmer OS Muol Light" w:cs="Khmer OS Muol Light"/>
          <w:sz w:val="36"/>
          <w:szCs w:val="36"/>
          <w:cs/>
        </w:rPr>
        <w:lastRenderedPageBreak/>
        <w:t>ជំពូក</w:t>
      </w:r>
      <w:r w:rsidR="001B45A0">
        <w:rPr>
          <w:rFonts w:ascii="Khmer OS Muol Light" w:hAnsi="Khmer OS Muol Light" w:cs="Khmer OS Muol Light" w:hint="cs"/>
          <w:sz w:val="36"/>
          <w:szCs w:val="36"/>
          <w:cs/>
        </w:rPr>
        <w:t xml:space="preserve"> </w:t>
      </w:r>
      <w:r w:rsidR="001D5798" w:rsidRPr="00F8251E">
        <w:rPr>
          <w:rFonts w:ascii="Khmer OS Muol Light" w:hAnsi="Khmer OS Muol Light" w:cs="Khmer OS Muol Light"/>
          <w:sz w:val="36"/>
          <w:szCs w:val="36"/>
          <w:cs/>
        </w:rPr>
        <w:t>២</w:t>
      </w:r>
      <w:bookmarkEnd w:id="30"/>
      <w:bookmarkEnd w:id="31"/>
    </w:p>
    <w:p w14:paraId="4673F6C7" w14:textId="670DB253" w:rsidR="001D5798" w:rsidRPr="00F8251E" w:rsidRDefault="009633EA" w:rsidP="002004C0">
      <w:pPr>
        <w:pStyle w:val="Heading1"/>
        <w:jc w:val="center"/>
        <w:rPr>
          <w:rFonts w:ascii="Khmer OS Muol Light" w:hAnsi="Khmer OS Muol Light" w:cs="Khmer OS Muol Light"/>
          <w:b w:val="0"/>
          <w:bCs w:val="0"/>
        </w:rPr>
      </w:pPr>
      <w:bookmarkStart w:id="32" w:name="_Toc227595224"/>
      <w:bookmarkStart w:id="33" w:name="_Toc228784885"/>
      <w:bookmarkStart w:id="34" w:name="_Toc230184793"/>
      <w:r w:rsidRPr="00F8251E">
        <w:rPr>
          <w:rFonts w:ascii="Khmer OS Muol Light" w:hAnsi="Khmer OS Muol Light" w:cs="Khmer OS Muol Light"/>
          <w:b w:val="0"/>
          <w:bCs w:val="0"/>
          <w:cs/>
        </w:rPr>
        <w:t>វិធីសាស្រ្តអង្កេត</w:t>
      </w:r>
      <w:bookmarkEnd w:id="32"/>
      <w:bookmarkEnd w:id="33"/>
      <w:bookmarkEnd w:id="34"/>
    </w:p>
    <w:bookmarkEnd w:id="25"/>
    <w:bookmarkEnd w:id="26"/>
    <w:bookmarkEnd w:id="27"/>
    <w:bookmarkEnd w:id="28"/>
    <w:bookmarkEnd w:id="29"/>
    <w:p w14:paraId="371A6774" w14:textId="77777777" w:rsidR="000C23D2" w:rsidRPr="00BD323F" w:rsidRDefault="000C23D2">
      <w:pPr>
        <w:kinsoku w:val="0"/>
        <w:overflowPunct w:val="0"/>
        <w:spacing w:line="200" w:lineRule="exact"/>
        <w:rPr>
          <w:rFonts w:cs="Times New Roman"/>
          <w:sz w:val="18"/>
          <w:szCs w:val="18"/>
        </w:rPr>
      </w:pPr>
    </w:p>
    <w:p w14:paraId="3D3E6455" w14:textId="67CCD4D2" w:rsidR="00B65B63" w:rsidRDefault="00B65B63" w:rsidP="009B4CC4">
      <w:pPr>
        <w:pStyle w:val="BodyText"/>
        <w:kinsoku w:val="0"/>
        <w:overflowPunct w:val="0"/>
        <w:ind w:right="115" w:firstLine="260"/>
        <w:jc w:val="both"/>
        <w:rPr>
          <w:rFonts w:ascii="Khmer OS Battambang" w:hAnsi="Khmer OS Battambang" w:cs="Khmer OS Battambang"/>
          <w:sz w:val="24"/>
          <w:szCs w:val="24"/>
        </w:rPr>
      </w:pPr>
      <w:r w:rsidRPr="00B65B63">
        <w:rPr>
          <w:rFonts w:ascii="Khmer OS Battambang" w:hAnsi="Khmer OS Battambang" w:cs="Khmer OS Battambang"/>
          <w:sz w:val="24"/>
          <w:szCs w:val="24"/>
          <w:cs/>
        </w:rPr>
        <w:t>ជំពូកនេះពិពណ៌នាអំពីវិធីសាស្រ្តដែលប្រើក្នុង</w:t>
      </w:r>
      <w:r w:rsidR="009B4CC4">
        <w:rPr>
          <w:rFonts w:ascii="Khmer OS Battambang" w:hAnsi="Khmer OS Battambang" w:cs="Khmer OS Battambang" w:hint="cs"/>
          <w:sz w:val="24"/>
          <w:szCs w:val="24"/>
          <w:cs/>
        </w:rPr>
        <w:t>ការអង្កេត</w:t>
      </w:r>
      <w:r w:rsidR="003C702F">
        <w:rPr>
          <w:rFonts w:ascii="Khmer OS Battambang" w:hAnsi="Khmer OS Battambang" w:cs="Khmer OS Battambang" w:hint="cs"/>
          <w:sz w:val="24"/>
          <w:szCs w:val="24"/>
          <w:cs/>
        </w:rPr>
        <w:t>កម្លាំង</w:t>
      </w:r>
      <w:r w:rsidR="009B4CC4">
        <w:rPr>
          <w:rFonts w:ascii="Khmer OS Battambang" w:hAnsi="Khmer OS Battambang" w:cs="Khmer OS Battambang" w:hint="cs"/>
          <w:sz w:val="24"/>
          <w:szCs w:val="24"/>
          <w:cs/>
        </w:rPr>
        <w:t>ពលកម្ម ឆ្នាំ២០២៥</w:t>
      </w:r>
      <w:r w:rsidRPr="00B65B63">
        <w:rPr>
          <w:rFonts w:ascii="Khmer OS Battambang" w:hAnsi="Khmer OS Battambang" w:cs="Khmer OS Battambang"/>
          <w:sz w:val="24"/>
          <w:szCs w:val="24"/>
          <w:cs/>
        </w:rPr>
        <w:t>។ វា</w:t>
      </w:r>
      <w:r w:rsidR="009B4CC4">
        <w:rPr>
          <w:rFonts w:ascii="Khmer OS Battambang" w:hAnsi="Khmer OS Battambang" w:cs="Khmer OS Battambang" w:hint="cs"/>
          <w:sz w:val="24"/>
          <w:szCs w:val="24"/>
          <w:cs/>
        </w:rPr>
        <w:t>ត្រូវបាន</w:t>
      </w:r>
      <w:r w:rsidRPr="00B65B63">
        <w:rPr>
          <w:rFonts w:ascii="Khmer OS Battambang" w:hAnsi="Khmer OS Battambang" w:cs="Khmer OS Battambang"/>
          <w:sz w:val="24"/>
          <w:szCs w:val="24"/>
          <w:cs/>
        </w:rPr>
        <w:t>ពន្យល់អំពីវិសាលភាព និងការគ្របដណ្តប់នៃការ</w:t>
      </w:r>
      <w:r w:rsidR="009B4CC4">
        <w:rPr>
          <w:rFonts w:ascii="Khmer OS Battambang" w:hAnsi="Khmer OS Battambang" w:cs="Khmer OS Battambang" w:hint="cs"/>
          <w:sz w:val="24"/>
          <w:szCs w:val="24"/>
          <w:cs/>
        </w:rPr>
        <w:t>អង្កេត</w:t>
      </w:r>
      <w:r w:rsidRPr="00B65B63">
        <w:rPr>
          <w:rFonts w:ascii="Khmer OS Battambang" w:hAnsi="Khmer OS Battambang" w:cs="Khmer OS Battambang"/>
          <w:sz w:val="24"/>
          <w:szCs w:val="24"/>
          <w:cs/>
        </w:rPr>
        <w:t xml:space="preserve"> ការ</w:t>
      </w:r>
      <w:r w:rsidR="009B4CC4">
        <w:rPr>
          <w:rFonts w:ascii="Khmer OS Battambang" w:hAnsi="Khmer OS Battambang" w:cs="Khmer OS Battambang" w:hint="cs"/>
          <w:sz w:val="24"/>
          <w:szCs w:val="24"/>
          <w:cs/>
        </w:rPr>
        <w:t>រៀបចំជ្រើសរើសសំណាកគំរូ</w:t>
      </w:r>
      <w:r w:rsidRPr="00B65B63">
        <w:rPr>
          <w:rFonts w:ascii="Khmer OS Battambang" w:hAnsi="Khmer OS Battambang" w:cs="Khmer OS Battambang"/>
          <w:sz w:val="24"/>
          <w:szCs w:val="24"/>
          <w:cs/>
        </w:rPr>
        <w:t xml:space="preserve"> ប្រតិបត្តិការ</w:t>
      </w:r>
      <w:r w:rsidR="009B4CC4">
        <w:rPr>
          <w:rFonts w:ascii="Khmer OS Battambang" w:hAnsi="Khmer OS Battambang" w:cs="Khmer OS Battambang" w:hint="cs"/>
          <w:sz w:val="24"/>
          <w:szCs w:val="24"/>
          <w:cs/>
        </w:rPr>
        <w:t>នៅមូលដ្ឋាន</w:t>
      </w:r>
      <w:r w:rsidRPr="00B65B63">
        <w:rPr>
          <w:rFonts w:ascii="Khmer OS Battambang" w:hAnsi="Khmer OS Battambang" w:cs="Khmer OS Battambang"/>
          <w:sz w:val="24"/>
          <w:szCs w:val="24"/>
          <w:cs/>
        </w:rPr>
        <w:t xml:space="preserve"> និង</w:t>
      </w:r>
      <w:r w:rsidR="009B4CC4">
        <w:rPr>
          <w:rFonts w:ascii="Khmer OS Battambang" w:hAnsi="Khmer OS Battambang" w:cs="Khmer OS Battambang" w:hint="cs"/>
          <w:sz w:val="24"/>
          <w:szCs w:val="24"/>
          <w:cs/>
        </w:rPr>
        <w:t>ប្រប្រឹត្តកម្ម</w:t>
      </w:r>
      <w:r w:rsidRPr="00B65B63">
        <w:rPr>
          <w:rFonts w:ascii="Khmer OS Battambang" w:hAnsi="Khmer OS Battambang" w:cs="Khmer OS Battambang"/>
          <w:sz w:val="24"/>
          <w:szCs w:val="24"/>
          <w:cs/>
        </w:rPr>
        <w:t>ទិន្នន័យ។ ការ</w:t>
      </w:r>
      <w:r w:rsidR="009B4CC4">
        <w:rPr>
          <w:rFonts w:ascii="Khmer OS Battambang" w:hAnsi="Khmer OS Battambang" w:cs="Khmer OS Battambang" w:hint="cs"/>
          <w:sz w:val="24"/>
          <w:szCs w:val="24"/>
          <w:cs/>
        </w:rPr>
        <w:t>អង្កេត</w:t>
      </w:r>
      <w:r w:rsidRPr="00B65B63">
        <w:rPr>
          <w:rFonts w:ascii="Khmer OS Battambang" w:hAnsi="Khmer OS Battambang" w:cs="Khmer OS Battambang"/>
          <w:sz w:val="24"/>
          <w:szCs w:val="24"/>
          <w:cs/>
        </w:rPr>
        <w:t>នេះត្រូវបាន</w:t>
      </w:r>
      <w:r w:rsidR="009B4CC4">
        <w:rPr>
          <w:rFonts w:ascii="Khmer OS Battambang" w:hAnsi="Khmer OS Battambang" w:cs="Khmer OS Battambang" w:hint="cs"/>
          <w:sz w:val="24"/>
          <w:szCs w:val="24"/>
          <w:cs/>
        </w:rPr>
        <w:t>អនុវត្តន៍</w:t>
      </w:r>
      <w:r w:rsidRPr="00B65B63">
        <w:rPr>
          <w:rFonts w:ascii="Khmer OS Battambang" w:hAnsi="Khmer OS Battambang" w:cs="Khmer OS Battambang"/>
          <w:sz w:val="24"/>
          <w:szCs w:val="24"/>
          <w:cs/>
        </w:rPr>
        <w:t xml:space="preserve">ក្នុងរយៈពេល </w:t>
      </w:r>
      <w:r w:rsidR="009B4CC4">
        <w:rPr>
          <w:rFonts w:ascii="Khmer OS Battambang" w:hAnsi="Khmer OS Battambang" w:cs="Khmer OS Battambang" w:hint="cs"/>
          <w:sz w:val="24"/>
          <w:szCs w:val="24"/>
          <w:cs/>
        </w:rPr>
        <w:t>២៥ថ្ងៃ</w:t>
      </w:r>
      <w:r w:rsidRPr="00B65B63">
        <w:rPr>
          <w:rFonts w:ascii="Khmer OS Battambang" w:hAnsi="Khmer OS Battambang" w:cs="Khmer OS Battambang"/>
          <w:sz w:val="24"/>
          <w:szCs w:val="24"/>
          <w:cs/>
        </w:rPr>
        <w:t xml:space="preserve"> </w:t>
      </w:r>
      <w:r w:rsidR="009B4CC4">
        <w:rPr>
          <w:rFonts w:ascii="Khmer OS Battambang" w:hAnsi="Khmer OS Battambang" w:cs="Khmer OS Battambang" w:hint="cs"/>
          <w:sz w:val="24"/>
          <w:szCs w:val="24"/>
          <w:cs/>
        </w:rPr>
        <w:t>ត្រូវ</w:t>
      </w:r>
      <w:r w:rsidRPr="00B65B63">
        <w:rPr>
          <w:rFonts w:ascii="Khmer OS Battambang" w:hAnsi="Khmer OS Battambang" w:cs="Khmer OS Battambang"/>
          <w:sz w:val="24"/>
          <w:szCs w:val="24"/>
          <w:cs/>
        </w:rPr>
        <w:t>ចាប់</w:t>
      </w:r>
      <w:r w:rsidR="009B4CC4">
        <w:rPr>
          <w:rFonts w:ascii="Khmer OS Battambang" w:hAnsi="Khmer OS Battambang" w:cs="Khmer OS Battambang" w:hint="cs"/>
          <w:sz w:val="24"/>
          <w:szCs w:val="24"/>
          <w:cs/>
        </w:rPr>
        <w:t>ផ្តើម</w:t>
      </w:r>
      <w:r w:rsidRPr="00B65B63">
        <w:rPr>
          <w:rFonts w:ascii="Khmer OS Battambang" w:hAnsi="Khmer OS Battambang" w:cs="Khmer OS Battambang"/>
          <w:sz w:val="24"/>
          <w:szCs w:val="24"/>
          <w:cs/>
        </w:rPr>
        <w:t>ពីថ្ងៃទី</w:t>
      </w:r>
      <w:r w:rsidR="009B4CC4">
        <w:rPr>
          <w:rFonts w:ascii="Khmer OS Battambang" w:hAnsi="Khmer OS Battambang" w:cs="Khmer OS Battambang" w:hint="cs"/>
          <w:sz w:val="24"/>
          <w:szCs w:val="24"/>
          <w:cs/>
        </w:rPr>
        <w:t>២៥</w:t>
      </w:r>
      <w:r w:rsidRPr="00B65B63">
        <w:rPr>
          <w:rFonts w:ascii="Khmer OS Battambang" w:hAnsi="Khmer OS Battambang" w:cs="Khmer OS Battambang"/>
          <w:sz w:val="24"/>
          <w:szCs w:val="24"/>
          <w:cs/>
        </w:rPr>
        <w:t>ខែតុលា ដល់ថ្ងៃទី</w:t>
      </w:r>
      <w:r w:rsidR="009B4CC4">
        <w:rPr>
          <w:rFonts w:ascii="Khmer OS Battambang" w:hAnsi="Khmer OS Battambang" w:cs="Khmer OS Battambang" w:hint="cs"/>
          <w:sz w:val="24"/>
          <w:szCs w:val="24"/>
          <w:cs/>
        </w:rPr>
        <w:t>២០</w:t>
      </w:r>
      <w:r w:rsidRPr="00B65B63">
        <w:rPr>
          <w:rFonts w:ascii="Khmer OS Battambang" w:hAnsi="Khmer OS Battambang" w:cs="Khmer OS Battambang"/>
          <w:sz w:val="24"/>
          <w:szCs w:val="24"/>
        </w:rPr>
        <w:t xml:space="preserve"> </w:t>
      </w:r>
      <w:r w:rsidRPr="00B65B63">
        <w:rPr>
          <w:rFonts w:ascii="Khmer OS Battambang" w:hAnsi="Khmer OS Battambang" w:cs="Khmer OS Battambang"/>
          <w:sz w:val="24"/>
          <w:szCs w:val="24"/>
          <w:cs/>
        </w:rPr>
        <w:t>ខែវិច្ឆិកា ឆ្នាំ</w:t>
      </w:r>
      <w:r w:rsidR="009B4CC4">
        <w:rPr>
          <w:rFonts w:ascii="Khmer OS Battambang" w:hAnsi="Khmer OS Battambang" w:cs="Khmer OS Battambang" w:hint="cs"/>
          <w:sz w:val="24"/>
          <w:szCs w:val="24"/>
          <w:cs/>
        </w:rPr>
        <w:t>២០២៥</w:t>
      </w:r>
      <w:r w:rsidRPr="00B65B63">
        <w:rPr>
          <w:rFonts w:ascii="Khmer OS Battambang" w:hAnsi="Khmer OS Battambang" w:cs="Khmer OS Battambang"/>
          <w:sz w:val="24"/>
          <w:szCs w:val="24"/>
          <w:cs/>
        </w:rPr>
        <w:t xml:space="preserve">។ </w:t>
      </w:r>
    </w:p>
    <w:p w14:paraId="397B0A6E" w14:textId="77777777" w:rsidR="007506EA" w:rsidRPr="00411FDB" w:rsidRDefault="007506EA" w:rsidP="0079310C">
      <w:pPr>
        <w:pStyle w:val="BodyText"/>
        <w:kinsoku w:val="0"/>
        <w:overflowPunct w:val="0"/>
        <w:ind w:right="115"/>
        <w:jc w:val="both"/>
        <w:rPr>
          <w:rFonts w:ascii="Khmer OS Battambang" w:hAnsi="Khmer OS Battambang" w:cs="Khmer OS Battambang"/>
          <w:sz w:val="12"/>
          <w:szCs w:val="12"/>
        </w:rPr>
      </w:pPr>
    </w:p>
    <w:p w14:paraId="43893A87" w14:textId="7A0F5D03" w:rsidR="008F64D6" w:rsidRPr="00D73594" w:rsidRDefault="00387938" w:rsidP="00387938">
      <w:pPr>
        <w:pStyle w:val="Heading4"/>
        <w:keepNext w:val="0"/>
        <w:kinsoku w:val="0"/>
        <w:overflowPunct w:val="0"/>
        <w:spacing w:before="0" w:after="0"/>
        <w:ind w:right="42" w:firstLine="100"/>
        <w:jc w:val="both"/>
        <w:rPr>
          <w:rFonts w:ascii="Khmer OS Muol Light" w:hAnsi="Khmer OS Muol Light" w:cs="Khmer OS Muol Light"/>
          <w:b w:val="0"/>
          <w:bCs w:val="0"/>
          <w:color w:val="000000"/>
          <w:sz w:val="24"/>
          <w:szCs w:val="24"/>
        </w:rPr>
      </w:pP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២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១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 xml:space="preserve"> </w:t>
      </w:r>
      <w:r w:rsidR="009633EA" w:rsidRPr="00D73594">
        <w:rPr>
          <w:rFonts w:ascii="Khmer OS Muol Light" w:hAnsi="Khmer OS Muol Light" w:cs="Khmer OS Muol Light"/>
          <w:b w:val="0"/>
          <w:bCs w:val="0"/>
          <w:color w:val="2E5395"/>
          <w:sz w:val="24"/>
          <w:szCs w:val="24"/>
          <w:cs/>
        </w:rPr>
        <w:t xml:space="preserve">ទំហំ និងវិសាលភាព </w:t>
      </w:r>
    </w:p>
    <w:p w14:paraId="2C459343" w14:textId="380D6F3B" w:rsidR="00717132" w:rsidRPr="003D5E7C" w:rsidRDefault="00DA1F86" w:rsidP="00CE7DA8">
      <w:pPr>
        <w:pStyle w:val="BodyText"/>
        <w:kinsoku w:val="0"/>
        <w:overflowPunct w:val="0"/>
        <w:ind w:right="115" w:firstLine="620"/>
        <w:jc w:val="both"/>
        <w:rPr>
          <w:rFonts w:ascii="Khmer OS Battambang" w:hAnsi="Khmer OS Battambang" w:cs="Khmer OS Battambang"/>
          <w:sz w:val="12"/>
          <w:szCs w:val="12"/>
        </w:rPr>
      </w:pPr>
      <w:r w:rsidRPr="000877E6">
        <w:rPr>
          <w:rFonts w:ascii="Khmer OS Battambang" w:hAnsi="Khmer OS Battambang" w:cs="Khmer OS Battambang" w:hint="cs"/>
          <w:sz w:val="24"/>
          <w:szCs w:val="24"/>
          <w:cs/>
        </w:rPr>
        <w:t>ការអង្កេត</w:t>
      </w:r>
      <w:r w:rsidR="003C702F">
        <w:rPr>
          <w:rFonts w:ascii="Khmer OS Battambang" w:hAnsi="Khmer OS Battambang" w:cs="Khmer OS Battambang" w:hint="cs"/>
          <w:sz w:val="24"/>
          <w:szCs w:val="24"/>
          <w:cs/>
        </w:rPr>
        <w:t>កម្លាំង</w:t>
      </w:r>
      <w:r w:rsidRPr="000877E6">
        <w:rPr>
          <w:rFonts w:ascii="Khmer OS Battambang" w:hAnsi="Khmer OS Battambang" w:cs="Khmer OS Battambang" w:hint="cs"/>
          <w:sz w:val="24"/>
          <w:szCs w:val="24"/>
          <w:cs/>
        </w:rPr>
        <w:t>ពលកម្ម ឆ្នាំ២០២៥</w:t>
      </w:r>
      <w:r w:rsidR="00717132" w:rsidRPr="000877E6">
        <w:rPr>
          <w:rFonts w:ascii="Khmer OS Battambang" w:hAnsi="Khmer OS Battambang" w:cs="Khmer OS Battambang"/>
          <w:sz w:val="24"/>
          <w:szCs w:val="24"/>
          <w:cs/>
        </w:rPr>
        <w:t xml:space="preserve"> ត្រូវបាន</w:t>
      </w:r>
      <w:r w:rsidR="00BC58AE" w:rsidRPr="000877E6">
        <w:rPr>
          <w:rFonts w:ascii="Khmer OS Battambang" w:hAnsi="Khmer OS Battambang" w:cs="Khmer OS Battambang" w:hint="cs"/>
          <w:sz w:val="24"/>
          <w:szCs w:val="24"/>
          <w:cs/>
        </w:rPr>
        <w:t xml:space="preserve">ដំណើរការ </w:t>
      </w:r>
      <w:r w:rsidR="00717132" w:rsidRPr="000877E6">
        <w:rPr>
          <w:rFonts w:ascii="Khmer OS Battambang" w:hAnsi="Khmer OS Battambang" w:cs="Khmer OS Battambang"/>
          <w:sz w:val="24"/>
          <w:szCs w:val="24"/>
          <w:cs/>
        </w:rPr>
        <w:t>ដើម្បីផ្តល់នូវការប៉ាន់ស្មានដែលអាច</w:t>
      </w:r>
      <w:r w:rsidR="00BC58AE" w:rsidRPr="000877E6">
        <w:rPr>
          <w:rFonts w:ascii="Khmer OS Battambang" w:hAnsi="Khmer OS Battambang" w:cs="Khmer OS Battambang" w:hint="cs"/>
          <w:sz w:val="24"/>
          <w:szCs w:val="24"/>
          <w:cs/>
        </w:rPr>
        <w:t>មានភាពជឿជាក់</w:t>
      </w:r>
      <w:r w:rsidR="00717132" w:rsidRPr="000877E6">
        <w:rPr>
          <w:rFonts w:ascii="Khmer OS Battambang" w:hAnsi="Khmer OS Battambang" w:cs="Khmer OS Battambang"/>
          <w:sz w:val="24"/>
          <w:szCs w:val="24"/>
          <w:cs/>
        </w:rPr>
        <w:t>បាន</w:t>
      </w:r>
      <w:r w:rsidR="00BC58AE" w:rsidRPr="000877E6">
        <w:rPr>
          <w:rFonts w:ascii="Khmer OS Battambang" w:hAnsi="Khmer OS Battambang" w:cs="Khmer OS Battambang" w:hint="cs"/>
          <w:sz w:val="24"/>
          <w:szCs w:val="24"/>
          <w:cs/>
        </w:rPr>
        <w:t>នូវចំនួន</w:t>
      </w:r>
      <w:r w:rsidR="00717132" w:rsidRPr="000877E6">
        <w:rPr>
          <w:rFonts w:ascii="Khmer OS Battambang" w:hAnsi="Khmer OS Battambang" w:cs="Khmer OS Battambang"/>
          <w:sz w:val="24"/>
          <w:szCs w:val="24"/>
          <w:cs/>
        </w:rPr>
        <w:t>កម្លាំងពលកម្ម</w:t>
      </w:r>
      <w:r w:rsidR="00BC58AE" w:rsidRPr="000877E6">
        <w:rPr>
          <w:rFonts w:ascii="Khmer OS Battambang" w:hAnsi="Khmer OS Battambang" w:cs="Khmer OS Battambang"/>
          <w:sz w:val="24"/>
          <w:szCs w:val="24"/>
          <w:cs/>
        </w:rPr>
        <w:t>កម្រិត</w:t>
      </w:r>
      <w:r w:rsidR="00BC58AE" w:rsidRPr="000877E6">
        <w:rPr>
          <w:rFonts w:ascii="Khmer OS Battambang" w:hAnsi="Khmer OS Battambang" w:cs="Khmer OS Battambang" w:hint="cs"/>
          <w:sz w:val="24"/>
          <w:szCs w:val="24"/>
          <w:cs/>
        </w:rPr>
        <w:t>ថ្នាក់</w:t>
      </w:r>
      <w:r w:rsidR="00BC58AE" w:rsidRPr="000877E6">
        <w:rPr>
          <w:rFonts w:ascii="Khmer OS Battambang" w:hAnsi="Khmer OS Battambang" w:cs="Khmer OS Battambang"/>
          <w:sz w:val="24"/>
          <w:szCs w:val="24"/>
          <w:cs/>
        </w:rPr>
        <w:t>ជាតិ</w:t>
      </w:r>
      <w:r w:rsidR="00BC58AE" w:rsidRPr="000877E6">
        <w:rPr>
          <w:rFonts w:ascii="Khmer OS Battambang" w:hAnsi="Khmer OS Battambang" w:cs="Khmer OS Battambang" w:hint="cs"/>
          <w:sz w:val="24"/>
          <w:szCs w:val="24"/>
          <w:cs/>
        </w:rPr>
        <w:t>នៅ</w:t>
      </w:r>
      <w:r w:rsidR="00717132" w:rsidRPr="000877E6">
        <w:rPr>
          <w:rFonts w:ascii="Khmer OS Battambang" w:hAnsi="Khmer OS Battambang" w:cs="Khmer OS Battambang"/>
          <w:sz w:val="24"/>
          <w:szCs w:val="24"/>
          <w:cs/>
        </w:rPr>
        <w:t>កម្ពុជា ទី</w:t>
      </w:r>
      <w:r w:rsidR="0047115F" w:rsidRPr="000877E6">
        <w:rPr>
          <w:rFonts w:ascii="Khmer OS Battambang" w:hAnsi="Khmer OS Battambang" w:cs="Khmer OS Battambang" w:hint="cs"/>
          <w:sz w:val="24"/>
          <w:szCs w:val="24"/>
          <w:cs/>
        </w:rPr>
        <w:t>ប្រជុំជន</w:t>
      </w:r>
      <w:r w:rsidR="00717132" w:rsidRPr="000877E6">
        <w:rPr>
          <w:rFonts w:ascii="Khmer OS Battambang" w:hAnsi="Khmer OS Battambang" w:cs="Khmer OS Battambang"/>
          <w:sz w:val="24"/>
          <w:szCs w:val="24"/>
          <w:cs/>
        </w:rPr>
        <w:t xml:space="preserve"> និងជនបទ។ ការ</w:t>
      </w:r>
      <w:r w:rsidR="00042ABE" w:rsidRPr="000877E6">
        <w:rPr>
          <w:rFonts w:ascii="Khmer OS Battambang" w:hAnsi="Khmer OS Battambang" w:cs="Khmer OS Battambang" w:hint="cs"/>
          <w:sz w:val="24"/>
          <w:szCs w:val="24"/>
          <w:cs/>
        </w:rPr>
        <w:t>អង្កេតបាន</w:t>
      </w:r>
      <w:r w:rsidR="00717132" w:rsidRPr="000877E6">
        <w:rPr>
          <w:rFonts w:ascii="Khmer OS Battambang" w:hAnsi="Khmer OS Battambang" w:cs="Khmer OS Battambang"/>
          <w:sz w:val="24"/>
          <w:szCs w:val="24"/>
          <w:cs/>
        </w:rPr>
        <w:t xml:space="preserve">ផ្តោតលើចំនួនប្រជាជនដែលមានអាយុធ្វើការ ដែលត្រូវបានកំណត់ថាជាអ្នកដែលមានអាយុ </w:t>
      </w:r>
      <w:r w:rsidR="00042ABE" w:rsidRPr="000877E6">
        <w:rPr>
          <w:rFonts w:ascii="Khmer OS Battambang" w:hAnsi="Khmer OS Battambang" w:cs="Khmer OS Battambang" w:hint="cs"/>
          <w:sz w:val="24"/>
          <w:szCs w:val="24"/>
          <w:cs/>
        </w:rPr>
        <w:t>១៥</w:t>
      </w:r>
      <w:r w:rsidR="00717132" w:rsidRPr="000877E6">
        <w:rPr>
          <w:rFonts w:ascii="Khmer OS Battambang" w:hAnsi="Khmer OS Battambang" w:cs="Khmer OS Battambang"/>
          <w:sz w:val="24"/>
          <w:szCs w:val="24"/>
          <w:cs/>
        </w:rPr>
        <w:t xml:space="preserve"> ឆ្នាំឡើងទៅ ដែល</w:t>
      </w:r>
      <w:r w:rsidR="00F70D41" w:rsidRPr="000877E6">
        <w:rPr>
          <w:rFonts w:ascii="Khmer OS Battambang" w:hAnsi="Khmer OS Battambang" w:cs="Khmer OS Battambang" w:hint="cs"/>
          <w:sz w:val="24"/>
          <w:szCs w:val="24"/>
          <w:cs/>
        </w:rPr>
        <w:t>កំពុង</w:t>
      </w:r>
      <w:r w:rsidR="00717132" w:rsidRPr="000877E6">
        <w:rPr>
          <w:rFonts w:ascii="Khmer OS Battambang" w:hAnsi="Khmer OS Battambang" w:cs="Khmer OS Battambang"/>
          <w:sz w:val="24"/>
          <w:szCs w:val="24"/>
          <w:cs/>
        </w:rPr>
        <w:t xml:space="preserve">រស់នៅក្នុងគ្រួសារគំរូ។ </w:t>
      </w:r>
      <w:r w:rsidR="004F0AF6" w:rsidRPr="000877E6">
        <w:rPr>
          <w:rFonts w:ascii="Khmer OS Battambang" w:hAnsi="Khmer OS Battambang" w:cs="Khmer OS Battambang" w:hint="cs"/>
          <w:sz w:val="24"/>
          <w:szCs w:val="24"/>
          <w:cs/>
        </w:rPr>
        <w:t>អង្កេតបានរៀបចំ</w:t>
      </w:r>
      <w:r w:rsidR="00717132" w:rsidRPr="000877E6">
        <w:rPr>
          <w:rFonts w:ascii="Khmer OS Battambang" w:hAnsi="Khmer OS Battambang" w:cs="Khmer OS Battambang"/>
          <w:sz w:val="24"/>
          <w:szCs w:val="24"/>
          <w:cs/>
        </w:rPr>
        <w:t>ឡើងដើម្បីទទួលបានការប៉ាន់ស្មានថ្នាក់ជាតិនៃអថេរជាច្រើន ជាពិសេសទាក់ទងនឹងសកម្មភាពសេដ្ឋកិច្ច និងមិនមែនសេដ្ឋកិច្ចរបស់ប្រជាជនកម្ពុជានៅក្នុងកម្លាំងពលកម្ម។</w:t>
      </w:r>
    </w:p>
    <w:p w14:paraId="72AC9A5D" w14:textId="7DB4C733" w:rsidR="00717132" w:rsidRPr="000877E6" w:rsidRDefault="00717132" w:rsidP="003D5E7C">
      <w:pPr>
        <w:pStyle w:val="BodyText"/>
        <w:kinsoku w:val="0"/>
        <w:overflowPunct w:val="0"/>
        <w:ind w:right="115" w:firstLine="620"/>
        <w:jc w:val="both"/>
        <w:rPr>
          <w:rFonts w:ascii="Khmer OS Battambang" w:hAnsi="Khmer OS Battambang" w:cs="Khmer OS Battambang"/>
          <w:sz w:val="24"/>
          <w:szCs w:val="24"/>
        </w:rPr>
      </w:pPr>
      <w:r w:rsidRPr="000877E6">
        <w:rPr>
          <w:rFonts w:ascii="Khmer OS Battambang" w:hAnsi="Khmer OS Battambang" w:cs="Khmer OS Battambang"/>
          <w:sz w:val="24"/>
          <w:szCs w:val="24"/>
          <w:cs/>
        </w:rPr>
        <w:t>ការ</w:t>
      </w:r>
      <w:r w:rsidR="003A5244" w:rsidRPr="000877E6">
        <w:rPr>
          <w:rFonts w:ascii="Khmer OS Battambang" w:hAnsi="Khmer OS Battambang" w:cs="Khmer OS Battambang" w:hint="cs"/>
          <w:sz w:val="24"/>
          <w:szCs w:val="24"/>
          <w:cs/>
        </w:rPr>
        <w:t>អង្កេត</w:t>
      </w:r>
      <w:r w:rsidRPr="000877E6">
        <w:rPr>
          <w:rFonts w:ascii="Khmer OS Battambang" w:hAnsi="Khmer OS Battambang" w:cs="Khmer OS Battambang"/>
          <w:sz w:val="24"/>
          <w:szCs w:val="24"/>
          <w:cs/>
        </w:rPr>
        <w:t xml:space="preserve">នេះពាក់ព័ន្ធនឹងគំរូចំនួន </w:t>
      </w:r>
      <w:r w:rsidR="003A5244" w:rsidRPr="000877E6">
        <w:rPr>
          <w:rFonts w:ascii="Khmer OS Battambang" w:hAnsi="Khmer OS Battambang" w:cs="Khmer OS Battambang" w:hint="cs"/>
          <w:sz w:val="24"/>
          <w:szCs w:val="24"/>
          <w:cs/>
        </w:rPr>
        <w:t>៩</w:t>
      </w:r>
      <w:r w:rsidR="003E0239">
        <w:rPr>
          <w:rFonts w:ascii="Khmer OS Battambang" w:hAnsi="Khmer OS Battambang" w:cs="Khmer OS Battambang" w:hint="cs"/>
          <w:sz w:val="24"/>
          <w:szCs w:val="24"/>
          <w:cs/>
        </w:rPr>
        <w:t>.</w:t>
      </w:r>
      <w:r w:rsidR="003A5244" w:rsidRPr="000877E6">
        <w:rPr>
          <w:rFonts w:ascii="Khmer OS Battambang" w:hAnsi="Khmer OS Battambang" w:cs="Khmer OS Battambang" w:hint="cs"/>
          <w:sz w:val="24"/>
          <w:szCs w:val="24"/>
          <w:cs/>
        </w:rPr>
        <w:t>៩១២</w:t>
      </w:r>
      <w:r w:rsidRPr="000877E6">
        <w:rPr>
          <w:rFonts w:ascii="Khmer OS Battambang" w:hAnsi="Khmer OS Battambang" w:cs="Khmer OS Battambang"/>
          <w:sz w:val="24"/>
          <w:szCs w:val="24"/>
          <w:cs/>
        </w:rPr>
        <w:t xml:space="preserve"> គ្រួសារ</w:t>
      </w:r>
      <w:r w:rsidR="00C01628" w:rsidRPr="000877E6">
        <w:rPr>
          <w:rFonts w:ascii="Khmer OS Battambang" w:hAnsi="Khmer OS Battambang" w:cs="Khmer OS Battambang" w:hint="cs"/>
          <w:sz w:val="24"/>
          <w:szCs w:val="24"/>
          <w:cs/>
        </w:rPr>
        <w:t>​ ពី</w:t>
      </w:r>
      <w:r w:rsidRPr="000877E6">
        <w:rPr>
          <w:rFonts w:ascii="Khmer OS Battambang" w:hAnsi="Khmer OS Battambang" w:cs="Khmer OS Battambang"/>
          <w:sz w:val="24"/>
          <w:szCs w:val="24"/>
          <w:cs/>
        </w:rPr>
        <w:t xml:space="preserve"> </w:t>
      </w:r>
      <w:r w:rsidR="00352508" w:rsidRPr="000877E6">
        <w:rPr>
          <w:rFonts w:ascii="Khmer OS Battambang" w:hAnsi="Khmer OS Battambang" w:cs="Khmer OS Battambang" w:hint="cs"/>
          <w:sz w:val="24"/>
          <w:szCs w:val="24"/>
          <w:cs/>
        </w:rPr>
        <w:t>៧០៨</w:t>
      </w:r>
      <w:r w:rsidR="00C01628" w:rsidRPr="000877E6">
        <w:rPr>
          <w:rFonts w:ascii="Khmer OS Battambang" w:hAnsi="Khmer OS Battambang" w:cs="Khmer OS Battambang" w:hint="cs"/>
          <w:sz w:val="24"/>
          <w:szCs w:val="24"/>
          <w:cs/>
        </w:rPr>
        <w:t xml:space="preserve"> </w:t>
      </w:r>
      <w:r w:rsidR="00C01628" w:rsidRPr="000877E6">
        <w:rPr>
          <w:rFonts w:ascii="Khmer OS Battambang" w:hAnsi="Khmer OS Battambang" w:cs="Khmer OS Battambang"/>
          <w:sz w:val="24"/>
          <w:szCs w:val="24"/>
          <w:cs/>
        </w:rPr>
        <w:t>ភូមិ</w:t>
      </w:r>
      <w:r w:rsidR="00C01628" w:rsidRPr="000877E6">
        <w:rPr>
          <w:rFonts w:ascii="Khmer OS Battambang" w:hAnsi="Khmer OS Battambang" w:cs="Khmer OS Battambang" w:hint="cs"/>
          <w:sz w:val="24"/>
          <w:szCs w:val="24"/>
          <w:cs/>
        </w:rPr>
        <w:t>សំណាក</w:t>
      </w:r>
      <w:r w:rsidR="00C01628" w:rsidRPr="000877E6">
        <w:rPr>
          <w:rFonts w:ascii="Khmer OS Battambang" w:hAnsi="Khmer OS Battambang" w:cs="Khmer OS Battambang"/>
          <w:sz w:val="24"/>
          <w:szCs w:val="24"/>
          <w:cs/>
        </w:rPr>
        <w:t>គំរូ</w:t>
      </w:r>
      <w:r w:rsidR="00C01628" w:rsidRPr="000877E6">
        <w:rPr>
          <w:rFonts w:ascii="Khmer OS Battambang" w:hAnsi="Khmer OS Battambang" w:cs="Khmer OS Battambang" w:hint="cs"/>
          <w:sz w:val="24"/>
          <w:szCs w:val="24"/>
          <w:cs/>
        </w:rPr>
        <w:t xml:space="preserve"> </w:t>
      </w:r>
      <w:r w:rsidR="00C01628" w:rsidRPr="000877E6">
        <w:rPr>
          <w:rFonts w:ascii="Khmer OS Battambang" w:hAnsi="Khmer OS Battambang" w:cs="Khmer OS Battambang"/>
          <w:sz w:val="24"/>
          <w:szCs w:val="24"/>
          <w:cs/>
        </w:rPr>
        <w:t xml:space="preserve"> </w:t>
      </w:r>
      <w:r w:rsidR="00C01628" w:rsidRPr="000877E6">
        <w:rPr>
          <w:rFonts w:ascii="Khmer OS Battambang" w:hAnsi="Khmer OS Battambang" w:cs="Khmer OS Battambang" w:hint="cs"/>
          <w:sz w:val="24"/>
          <w:szCs w:val="24"/>
          <w:cs/>
        </w:rPr>
        <w:t>ដោយបែង</w:t>
      </w:r>
      <w:r w:rsidRPr="000877E6">
        <w:rPr>
          <w:rFonts w:ascii="Khmer OS Battambang" w:hAnsi="Khmer OS Battambang" w:cs="Khmer OS Battambang"/>
          <w:sz w:val="24"/>
          <w:szCs w:val="24"/>
          <w:cs/>
        </w:rPr>
        <w:t>ចែកនៅ</w:t>
      </w:r>
      <w:r w:rsidR="00C01628" w:rsidRPr="000877E6">
        <w:rPr>
          <w:rFonts w:ascii="Khmer OS Battambang" w:hAnsi="Khmer OS Battambang" w:cs="Khmer OS Battambang" w:hint="cs"/>
          <w:sz w:val="24"/>
          <w:szCs w:val="24"/>
          <w:cs/>
        </w:rPr>
        <w:t>២៥</w:t>
      </w:r>
      <w:r w:rsidR="00CE7DA8" w:rsidRPr="000877E6">
        <w:rPr>
          <w:rFonts w:ascii="Khmer OS Battambang" w:hAnsi="Khmer OS Battambang" w:cs="Khmer OS Battambang"/>
          <w:sz w:val="24"/>
          <w:szCs w:val="24"/>
          <w:cs/>
        </w:rPr>
        <w:t>រាជធានីភ្នំពេញ</w:t>
      </w:r>
      <w:r w:rsidR="00C01628" w:rsidRPr="000877E6">
        <w:rPr>
          <w:rFonts w:ascii="Khmer OS Battambang" w:hAnsi="Khmer OS Battambang" w:cs="Khmer OS Battambang" w:hint="cs"/>
          <w:sz w:val="24"/>
          <w:szCs w:val="24"/>
          <w:cs/>
        </w:rPr>
        <w:t xml:space="preserve"> </w:t>
      </w:r>
      <w:r w:rsidRPr="000877E6">
        <w:rPr>
          <w:rFonts w:ascii="Khmer OS Battambang" w:hAnsi="Khmer OS Battambang" w:cs="Khmer OS Battambang"/>
          <w:sz w:val="24"/>
          <w:szCs w:val="24"/>
          <w:cs/>
        </w:rPr>
        <w:t>ខេត្ត។ ការ</w:t>
      </w:r>
      <w:r w:rsidR="00C01628" w:rsidRPr="000877E6">
        <w:rPr>
          <w:rFonts w:ascii="Khmer OS Battambang" w:hAnsi="Khmer OS Battambang" w:cs="Khmer OS Battambang" w:hint="cs"/>
          <w:sz w:val="24"/>
          <w:szCs w:val="24"/>
          <w:cs/>
        </w:rPr>
        <w:t>អង្កេត</w:t>
      </w:r>
      <w:r w:rsidRPr="000877E6">
        <w:rPr>
          <w:rFonts w:ascii="Khmer OS Battambang" w:hAnsi="Khmer OS Battambang" w:cs="Khmer OS Battambang"/>
          <w:sz w:val="24"/>
          <w:szCs w:val="24"/>
          <w:cs/>
        </w:rPr>
        <w:t>នេះគ្របដណ្តប់ទាំងតំបន់ទី</w:t>
      </w:r>
      <w:r w:rsidR="00C01628" w:rsidRPr="000877E6">
        <w:rPr>
          <w:rFonts w:ascii="Khmer OS Battambang" w:hAnsi="Khmer OS Battambang" w:cs="Khmer OS Battambang" w:hint="cs"/>
          <w:sz w:val="24"/>
          <w:szCs w:val="24"/>
          <w:cs/>
        </w:rPr>
        <w:t>ប្រជុំជន</w:t>
      </w:r>
      <w:r w:rsidRPr="000877E6">
        <w:rPr>
          <w:rFonts w:ascii="Khmer OS Battambang" w:hAnsi="Khmer OS Battambang" w:cs="Khmer OS Battambang"/>
          <w:sz w:val="24"/>
          <w:szCs w:val="24"/>
          <w:cs/>
        </w:rPr>
        <w:t xml:space="preserve"> និង</w:t>
      </w:r>
      <w:r w:rsidR="00C01628" w:rsidRPr="000877E6">
        <w:rPr>
          <w:rFonts w:ascii="Khmer OS Battambang" w:hAnsi="Khmer OS Battambang" w:cs="Khmer OS Battambang" w:hint="cs"/>
          <w:sz w:val="24"/>
          <w:szCs w:val="24"/>
          <w:cs/>
        </w:rPr>
        <w:t>ទី</w:t>
      </w:r>
      <w:r w:rsidRPr="000877E6">
        <w:rPr>
          <w:rFonts w:ascii="Khmer OS Battambang" w:hAnsi="Khmer OS Battambang" w:cs="Khmer OS Battambang"/>
          <w:sz w:val="24"/>
          <w:szCs w:val="24"/>
          <w:cs/>
        </w:rPr>
        <w:t>ជនបទ និងគ្រប់ប្រភេទ</w:t>
      </w:r>
      <w:r w:rsidR="00C01628" w:rsidRPr="000877E6">
        <w:rPr>
          <w:rFonts w:ascii="Khmer OS Battambang" w:hAnsi="Khmer OS Battambang" w:cs="Khmer OS Battambang" w:hint="cs"/>
          <w:sz w:val="24"/>
          <w:szCs w:val="24"/>
          <w:cs/>
        </w:rPr>
        <w:t>ទាំងអស់នៃ</w:t>
      </w:r>
      <w:r w:rsidRPr="000877E6">
        <w:rPr>
          <w:rFonts w:ascii="Khmer OS Battambang" w:hAnsi="Khmer OS Battambang" w:cs="Khmer OS Battambang"/>
          <w:sz w:val="24"/>
          <w:szCs w:val="24"/>
          <w:cs/>
        </w:rPr>
        <w:t>គ្រួសារ</w:t>
      </w:r>
      <w:r w:rsidR="001A2D40">
        <w:rPr>
          <w:rFonts w:ascii="Khmer OS Battambang" w:hAnsi="Khmer OS Battambang" w:cs="Khmer OS Battambang" w:hint="cs"/>
          <w:sz w:val="24"/>
          <w:szCs w:val="24"/>
          <w:cs/>
        </w:rPr>
        <w:t>ធម្មតា</w:t>
      </w:r>
      <w:r w:rsidRPr="000877E6">
        <w:rPr>
          <w:rFonts w:ascii="Khmer OS Battambang" w:hAnsi="Khmer OS Battambang" w:cs="Khmer OS Battambang"/>
          <w:sz w:val="24"/>
          <w:szCs w:val="24"/>
          <w:cs/>
        </w:rPr>
        <w:t xml:space="preserve"> រួមទាំងគ្រួសារដែលមានមនុស្សម្នាក់ផងដែរ។</w:t>
      </w:r>
    </w:p>
    <w:p w14:paraId="2F85A5EC" w14:textId="77777777" w:rsidR="006B40B0" w:rsidRPr="003D5E7C" w:rsidRDefault="006B40B0" w:rsidP="003D5E7C">
      <w:pPr>
        <w:kinsoku w:val="0"/>
        <w:overflowPunct w:val="0"/>
        <w:rPr>
          <w:rFonts w:cs="Times New Roman"/>
          <w:spacing w:val="-2"/>
          <w:sz w:val="12"/>
          <w:szCs w:val="12"/>
        </w:rPr>
      </w:pPr>
    </w:p>
    <w:p w14:paraId="353B2700" w14:textId="681EDA1B" w:rsidR="009347E7" w:rsidRPr="00D73594" w:rsidRDefault="00B853D1" w:rsidP="003D5E7C">
      <w:pPr>
        <w:pStyle w:val="Heading4"/>
        <w:keepNext w:val="0"/>
        <w:kinsoku w:val="0"/>
        <w:overflowPunct w:val="0"/>
        <w:spacing w:before="0" w:after="0"/>
        <w:ind w:right="42" w:firstLine="100"/>
        <w:jc w:val="both"/>
        <w:rPr>
          <w:rFonts w:ascii="Khmer OS Muol Light" w:hAnsi="Khmer OS Muol Light" w:cs="Khmer OS Muol Light"/>
          <w:b w:val="0"/>
          <w:bCs w:val="0"/>
          <w:color w:val="2E5395"/>
          <w:sz w:val="24"/>
          <w:szCs w:val="24"/>
        </w:rPr>
      </w:pP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២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២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 xml:space="preserve"> </w:t>
      </w:r>
      <w:r w:rsidR="00B65B63" w:rsidRPr="00D73594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 xml:space="preserve">បញ្ចីសំណួរ​ </w:t>
      </w:r>
    </w:p>
    <w:p w14:paraId="395403CA" w14:textId="77777777" w:rsidR="009347E7" w:rsidRPr="003D5E7C" w:rsidRDefault="009347E7" w:rsidP="003D5E7C">
      <w:pPr>
        <w:kinsoku w:val="0"/>
        <w:overflowPunct w:val="0"/>
        <w:rPr>
          <w:rFonts w:cs="Times New Roman"/>
          <w:sz w:val="12"/>
          <w:szCs w:val="12"/>
        </w:rPr>
      </w:pPr>
    </w:p>
    <w:p w14:paraId="6C5D6EB2" w14:textId="4AFFE98B" w:rsidR="009B51C5" w:rsidRDefault="009B51C5" w:rsidP="003D5E7C">
      <w:pPr>
        <w:pStyle w:val="BodyText"/>
        <w:kinsoku w:val="0"/>
        <w:overflowPunct w:val="0"/>
        <w:ind w:right="117" w:firstLine="620"/>
        <w:jc w:val="both"/>
        <w:rPr>
          <w:rFonts w:ascii="Khmer OS Battambang" w:hAnsi="Khmer OS Battambang" w:cs="Khmer OS Battambang"/>
          <w:sz w:val="24"/>
          <w:szCs w:val="24"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>បញ្ជី</w:t>
      </w:r>
      <w:r w:rsidRPr="009076F2">
        <w:rPr>
          <w:rFonts w:ascii="Khmer OS Battambang" w:hAnsi="Khmer OS Battambang" w:cs="Khmer OS Battambang"/>
          <w:sz w:val="24"/>
          <w:szCs w:val="24"/>
          <w:cs/>
        </w:rPr>
        <w:t>សំណួរ</w:t>
      </w:r>
      <w:r w:rsidRPr="000877E6">
        <w:rPr>
          <w:rFonts w:ascii="Khmer OS Battambang" w:hAnsi="Khmer OS Battambang" w:cs="Khmer OS Battambang" w:hint="cs"/>
          <w:sz w:val="24"/>
          <w:szCs w:val="24"/>
          <w:cs/>
        </w:rPr>
        <w:t>អង្កេត</w:t>
      </w:r>
      <w:r w:rsidR="003C702F">
        <w:rPr>
          <w:rFonts w:ascii="Khmer OS Battambang" w:hAnsi="Khmer OS Battambang" w:cs="Khmer OS Battambang" w:hint="cs"/>
          <w:sz w:val="24"/>
          <w:szCs w:val="24"/>
          <w:cs/>
        </w:rPr>
        <w:t>កម្លាំង</w:t>
      </w:r>
      <w:r w:rsidRPr="000877E6">
        <w:rPr>
          <w:rFonts w:ascii="Khmer OS Battambang" w:hAnsi="Khmer OS Battambang" w:cs="Khmer OS Battambang" w:hint="cs"/>
          <w:sz w:val="24"/>
          <w:szCs w:val="24"/>
          <w:cs/>
        </w:rPr>
        <w:t>ពលកម្ម ឆ្នាំ២០២៥</w:t>
      </w:r>
      <w:r>
        <w:rPr>
          <w:rFonts w:ascii="Khmer OS Battambang" w:hAnsi="Khmer OS Battambang" w:cs="Khmer OS Battambang" w:hint="cs"/>
          <w:sz w:val="24"/>
          <w:szCs w:val="24"/>
          <w:cs/>
        </w:rPr>
        <w:t xml:space="preserve"> </w:t>
      </w:r>
      <w:r w:rsidRPr="009B51C5">
        <w:rPr>
          <w:rFonts w:ascii="Khmer OS Battambang" w:hAnsi="Khmer OS Battambang" w:cs="Khmer OS Battambang"/>
          <w:sz w:val="24"/>
          <w:szCs w:val="24"/>
          <w:cs/>
        </w:rPr>
        <w:t xml:space="preserve">ត្រូវបានបង្កើតឡើងដោយផ្អែកលើ “សេចក្តីសម្រេចស្តីពីស្ថិតិការងារ </w:t>
      </w:r>
      <w:r w:rsidR="00BA6B66">
        <w:rPr>
          <w:rFonts w:ascii="Khmer OS Battambang" w:hAnsi="Khmer OS Battambang" w:cs="Khmer OS Battambang" w:hint="cs"/>
          <w:sz w:val="24"/>
          <w:szCs w:val="24"/>
          <w:cs/>
        </w:rPr>
        <w:t>ភាពមាន</w:t>
      </w:r>
      <w:r w:rsidR="00BA6B66" w:rsidRPr="009076F2">
        <w:rPr>
          <w:rFonts w:ascii="Khmer OS Battambang" w:hAnsi="Khmer OS Battambang" w:cs="Khmer OS Battambang"/>
          <w:sz w:val="24"/>
          <w:szCs w:val="24"/>
          <w:cs/>
        </w:rPr>
        <w:t>ការងារ</w:t>
      </w:r>
      <w:r w:rsidR="00BA6B66">
        <w:rPr>
          <w:rFonts w:ascii="Khmer OS Battambang" w:hAnsi="Khmer OS Battambang" w:cs="Khmer OS Battambang" w:hint="cs"/>
          <w:sz w:val="24"/>
          <w:szCs w:val="24"/>
          <w:cs/>
        </w:rPr>
        <w:t>ធ្វើ</w:t>
      </w:r>
      <w:r w:rsidRPr="009B51C5">
        <w:rPr>
          <w:rFonts w:ascii="Khmer OS Battambang" w:hAnsi="Khmer OS Battambang" w:cs="Khmer OS Battambang"/>
          <w:sz w:val="24"/>
          <w:szCs w:val="24"/>
          <w:cs/>
        </w:rPr>
        <w:t xml:space="preserve"> និងការប្រើប្រាស់កម្លាំងពលកម្មមិនគ្រប់គ្រាន់” ដែលត្រូវបានអនុម័តដោយសន្និសីទអន្តរជាតិលើកទី១៩ ទី២០ និងទី២១ នៃអ្នកស្ថិតិការងារ (</w:t>
      </w:r>
      <w:r w:rsidRPr="009B51C5">
        <w:rPr>
          <w:rFonts w:ascii="Khmer OS Battambang" w:hAnsi="Khmer OS Battambang" w:cs="Khmer OS Battambang"/>
          <w:sz w:val="24"/>
          <w:szCs w:val="24"/>
        </w:rPr>
        <w:t>ICLS)</w:t>
      </w:r>
      <w:r w:rsidRPr="009B51C5">
        <w:rPr>
          <w:rFonts w:ascii="Khmer OS Battambang" w:hAnsi="Khmer OS Battambang" w:cs="Khmer OS Battambang"/>
          <w:sz w:val="24"/>
          <w:szCs w:val="24"/>
          <w:cs/>
        </w:rPr>
        <w:t>។ នៅឆ្នាំ២០២៤ កម្រងសំណួរបានបញ្ចូលម៉ូឌុលចំនួនបីពីការ</w:t>
      </w:r>
      <w:r w:rsidR="00BA6B66">
        <w:rPr>
          <w:rFonts w:ascii="Khmer OS Battambang" w:hAnsi="Khmer OS Battambang" w:cs="Khmer OS Battambang" w:hint="cs"/>
          <w:sz w:val="24"/>
          <w:szCs w:val="24"/>
          <w:cs/>
        </w:rPr>
        <w:t>អង្កេត</w:t>
      </w:r>
      <w:r w:rsidRPr="009B51C5">
        <w:rPr>
          <w:rFonts w:ascii="Khmer OS Battambang" w:hAnsi="Khmer OS Battambang" w:cs="Khmer OS Battambang"/>
          <w:sz w:val="24"/>
          <w:szCs w:val="24"/>
          <w:cs/>
        </w:rPr>
        <w:t xml:space="preserve">កម្លាំងពលកម្មគំរូរបស់ </w:t>
      </w:r>
      <w:r w:rsidRPr="009B51C5">
        <w:rPr>
          <w:rFonts w:ascii="Khmer OS Battambang" w:hAnsi="Khmer OS Battambang" w:cs="Khmer OS Battambang"/>
          <w:sz w:val="24"/>
          <w:szCs w:val="24"/>
        </w:rPr>
        <w:t xml:space="preserve">ILO </w:t>
      </w:r>
      <w:r w:rsidRPr="009B51C5">
        <w:rPr>
          <w:rFonts w:ascii="Khmer OS Battambang" w:hAnsi="Khmer OS Battambang" w:cs="Khmer OS Battambang"/>
          <w:sz w:val="24"/>
          <w:szCs w:val="24"/>
          <w:cs/>
        </w:rPr>
        <w:t>ដែលត្រូវបាន</w:t>
      </w:r>
      <w:r w:rsidR="00BA6B66">
        <w:rPr>
          <w:rFonts w:ascii="Khmer OS Battambang" w:hAnsi="Khmer OS Battambang" w:cs="Khmer OS Battambang" w:hint="cs"/>
          <w:sz w:val="24"/>
          <w:szCs w:val="24"/>
          <w:cs/>
        </w:rPr>
        <w:t>រៀបចំ</w:t>
      </w:r>
      <w:r w:rsidRPr="009B51C5">
        <w:rPr>
          <w:rFonts w:ascii="Khmer OS Battambang" w:hAnsi="Khmer OS Battambang" w:cs="Khmer OS Battambang"/>
          <w:sz w:val="24"/>
          <w:szCs w:val="24"/>
          <w:cs/>
        </w:rPr>
        <w:t>ឡើងសម្រាប់ការប្រមូលទិន្នន័យការសម្ភាសន៍ផ្ទាល់ខ្លួនដោយមានជំនួយពីកុំព្យូទ័រ (</w:t>
      </w:r>
      <w:r w:rsidRPr="009B51C5">
        <w:rPr>
          <w:rFonts w:ascii="Khmer OS Battambang" w:hAnsi="Khmer OS Battambang" w:cs="Khmer OS Battambang"/>
          <w:sz w:val="24"/>
          <w:szCs w:val="24"/>
        </w:rPr>
        <w:t xml:space="preserve">CAPI) </w:t>
      </w:r>
      <w:r w:rsidRPr="009B51C5">
        <w:rPr>
          <w:rFonts w:ascii="Khmer OS Battambang" w:hAnsi="Khmer OS Battambang" w:cs="Khmer OS Battambang"/>
          <w:sz w:val="24"/>
          <w:szCs w:val="24"/>
          <w:cs/>
        </w:rPr>
        <w:t>ដែលមាន ១៧ ផ្នែកដូចខាងក្រោម៖</w:t>
      </w:r>
    </w:p>
    <w:p w14:paraId="794A2316" w14:textId="77777777" w:rsidR="009B51C5" w:rsidRPr="003D5E7C" w:rsidRDefault="009B51C5" w:rsidP="002B7954">
      <w:pPr>
        <w:pStyle w:val="BodyText"/>
        <w:kinsoku w:val="0"/>
        <w:overflowPunct w:val="0"/>
        <w:spacing w:line="238" w:lineRule="auto"/>
        <w:ind w:right="117" w:firstLine="620"/>
        <w:jc w:val="both"/>
        <w:rPr>
          <w:rFonts w:ascii="Khmer OS Battambang" w:hAnsi="Khmer OS Battambang" w:cs="Khmer OS Battambang"/>
          <w:sz w:val="10"/>
          <w:szCs w:val="10"/>
        </w:rPr>
      </w:pPr>
    </w:p>
    <w:p w14:paraId="7CA1D5F6" w14:textId="04CA0373" w:rsidR="00EB6B10" w:rsidRDefault="00872B75" w:rsidP="00872B75">
      <w:pPr>
        <w:pStyle w:val="BodyText"/>
        <w:kinsoku w:val="0"/>
        <w:overflowPunct w:val="0"/>
        <w:ind w:right="115" w:firstLine="260"/>
        <w:jc w:val="both"/>
        <w:rPr>
          <w:rFonts w:ascii="Khmer OS Battambang" w:hAnsi="Khmer OS Battambang" w:cs="Khmer OS Battambang"/>
          <w:sz w:val="24"/>
          <w:szCs w:val="24"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>១</w:t>
      </w:r>
      <w:r w:rsidR="003E0239">
        <w:rPr>
          <w:rFonts w:ascii="Khmer OS Battambang" w:hAnsi="Khmer OS Battambang" w:cs="Khmer OS Battambang" w:hint="cs"/>
          <w:sz w:val="24"/>
          <w:szCs w:val="24"/>
        </w:rPr>
        <w:t>.</w:t>
      </w:r>
      <w:r>
        <w:rPr>
          <w:rFonts w:ascii="Khmer OS Battambang" w:hAnsi="Khmer OS Battambang" w:cs="Khmer OS Battambang" w:hint="cs"/>
          <w:sz w:val="24"/>
          <w:szCs w:val="24"/>
          <w:cs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 xml:space="preserve">ផ្នែក </w:t>
      </w:r>
      <w:r w:rsidRPr="00872B75">
        <w:rPr>
          <w:rFonts w:ascii="Khmer OS Battambang" w:hAnsi="Khmer OS Battambang" w:cs="Khmer OS Battambang"/>
          <w:sz w:val="24"/>
          <w:szCs w:val="24"/>
        </w:rPr>
        <w:t>A</w:t>
      </w:r>
      <w:r w:rsidR="003E0239">
        <w:rPr>
          <w:rFonts w:ascii="Khmer OS Battambang" w:hAnsi="Khmer OS Battambang" w:cs="Khmer OS Battambang"/>
          <w:sz w:val="24"/>
          <w:szCs w:val="24"/>
        </w:rPr>
        <w:t>.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>បញ្ជីសមាជិកគ្រួសារ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 xml:space="preserve">និងលក្ខណៈប្រជាសាស្រ្ត </w:t>
      </w:r>
      <w:r w:rsidRPr="00872B75">
        <w:rPr>
          <w:rFonts w:ascii="Khmer OS Battambang" w:hAnsi="Khmer OS Battambang" w:cs="Khmer OS Battambang"/>
          <w:sz w:val="24"/>
          <w:szCs w:val="24"/>
        </w:rPr>
        <w:t>(DEM)</w:t>
      </w:r>
    </w:p>
    <w:p w14:paraId="70B78FA0" w14:textId="2F1CD515" w:rsidR="00872B75" w:rsidRDefault="00872B75" w:rsidP="00872B75">
      <w:pPr>
        <w:pStyle w:val="BodyText"/>
        <w:kinsoku w:val="0"/>
        <w:overflowPunct w:val="0"/>
        <w:ind w:right="115" w:firstLine="260"/>
        <w:jc w:val="both"/>
        <w:rPr>
          <w:rFonts w:ascii="Khmer OS Battambang" w:hAnsi="Khmer OS Battambang" w:cs="Khmer OS Battambang"/>
          <w:sz w:val="24"/>
          <w:szCs w:val="24"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>២</w:t>
      </w:r>
      <w:r w:rsidR="003E0239">
        <w:rPr>
          <w:rFonts w:ascii="Khmer OS Battambang" w:hAnsi="Khmer OS Battambang" w:cs="Khmer OS Battambang" w:hint="cs"/>
          <w:sz w:val="24"/>
          <w:szCs w:val="24"/>
        </w:rPr>
        <w:t>.</w:t>
      </w:r>
      <w:r>
        <w:rPr>
          <w:rFonts w:ascii="Khmer OS Battambang" w:hAnsi="Khmer OS Battambang" w:cs="Khmer OS Battambang" w:hint="cs"/>
          <w:sz w:val="24"/>
          <w:szCs w:val="24"/>
          <w:cs/>
        </w:rPr>
        <w:t xml:space="preserve">​​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 xml:space="preserve">ផ្នែក </w:t>
      </w:r>
      <w:r>
        <w:rPr>
          <w:rFonts w:ascii="Khmer OS Battambang" w:hAnsi="Khmer OS Battambang" w:cs="Khmer OS Battambang"/>
          <w:sz w:val="24"/>
          <w:szCs w:val="24"/>
        </w:rPr>
        <w:t>B</w:t>
      </w:r>
      <w:r w:rsidR="003E0239">
        <w:rPr>
          <w:rFonts w:ascii="Khmer OS Battambang" w:hAnsi="Khmer OS Battambang" w:cs="Khmer OS Battambang"/>
          <w:sz w:val="24"/>
          <w:szCs w:val="24"/>
        </w:rPr>
        <w:t>.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>ស្ថា</w:t>
      </w:r>
      <w:proofErr w:type="spellStart"/>
      <w:r w:rsidRPr="00872B75">
        <w:rPr>
          <w:rFonts w:ascii="Khmer OS Battambang" w:hAnsi="Khmer OS Battambang" w:cs="Khmer OS Battambang"/>
          <w:sz w:val="24"/>
          <w:szCs w:val="24"/>
        </w:rPr>
        <w:t>នភាពទេសន្តរប្រវេសន៍អន្តរជាតិ</w:t>
      </w:r>
      <w:proofErr w:type="spellEnd"/>
      <w:r w:rsidRPr="00872B75">
        <w:rPr>
          <w:rFonts w:ascii="Khmer OS Battambang" w:hAnsi="Khmer OS Battambang" w:cs="Khmer OS Battambang"/>
          <w:sz w:val="24"/>
          <w:szCs w:val="24"/>
          <w:cs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</w:rPr>
        <w:t>(MIG)</w:t>
      </w:r>
    </w:p>
    <w:p w14:paraId="56CA14BD" w14:textId="6A23DF57" w:rsidR="00872B75" w:rsidRDefault="00872B75" w:rsidP="00872B75">
      <w:pPr>
        <w:pStyle w:val="BodyText"/>
        <w:kinsoku w:val="0"/>
        <w:overflowPunct w:val="0"/>
        <w:ind w:right="115" w:firstLine="260"/>
        <w:jc w:val="both"/>
        <w:rPr>
          <w:rFonts w:ascii="Khmer OS Battambang" w:hAnsi="Khmer OS Battambang" w:cs="Khmer OS Battambang"/>
          <w:sz w:val="24"/>
          <w:szCs w:val="24"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>៣</w:t>
      </w:r>
      <w:r w:rsidR="003E0239">
        <w:rPr>
          <w:rFonts w:ascii="Khmer OS Battambang" w:hAnsi="Khmer OS Battambang" w:cs="Khmer OS Battambang" w:hint="cs"/>
          <w:sz w:val="24"/>
          <w:szCs w:val="24"/>
        </w:rPr>
        <w:t>.</w:t>
      </w:r>
      <w:r>
        <w:rPr>
          <w:rFonts w:ascii="Khmer OS Battambang" w:hAnsi="Khmer OS Battambang" w:cs="Khmer OS Battambang" w:hint="cs"/>
          <w:sz w:val="24"/>
          <w:szCs w:val="24"/>
          <w:cs/>
        </w:rPr>
        <w:t xml:space="preserve"> </w:t>
      </w:r>
      <w:proofErr w:type="spellStart"/>
      <w:r w:rsidRPr="00872B75">
        <w:rPr>
          <w:rFonts w:ascii="Khmer OS Battambang" w:hAnsi="Khmer OS Battambang" w:cs="Khmer OS Battambang"/>
          <w:sz w:val="24"/>
          <w:szCs w:val="24"/>
        </w:rPr>
        <w:t>ផ្នែក</w:t>
      </w:r>
      <w:proofErr w:type="spellEnd"/>
      <w:r w:rsidRPr="00872B75">
        <w:rPr>
          <w:rFonts w:ascii="Khmer OS Battambang" w:hAnsi="Khmer OS Battambang" w:cs="Khmer OS Battambang"/>
          <w:sz w:val="24"/>
          <w:szCs w:val="24"/>
        </w:rPr>
        <w:t xml:space="preserve"> C</w:t>
      </w:r>
      <w:r w:rsidR="003E0239">
        <w:rPr>
          <w:rFonts w:ascii="Khmer OS Battambang" w:hAnsi="Khmer OS Battambang" w:cs="Khmer OS Battambang"/>
          <w:sz w:val="24"/>
          <w:szCs w:val="24"/>
        </w:rPr>
        <w:t>.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>ស្ថាន</w:t>
      </w:r>
      <w:proofErr w:type="spellStart"/>
      <w:r w:rsidRPr="00872B75">
        <w:rPr>
          <w:rFonts w:ascii="Khmer OS Battambang" w:hAnsi="Khmer OS Battambang" w:cs="Khmer OS Battambang"/>
          <w:sz w:val="24"/>
          <w:szCs w:val="24"/>
        </w:rPr>
        <w:t>ភាព</w:t>
      </w:r>
      <w:proofErr w:type="spellEnd"/>
      <w:r w:rsidRPr="00872B75">
        <w:rPr>
          <w:rFonts w:ascii="Khmer OS Battambang" w:hAnsi="Khmer OS Battambang" w:cs="Khmer OS Battambang"/>
          <w:sz w:val="24"/>
          <w:szCs w:val="24"/>
          <w:cs/>
        </w:rPr>
        <w:t>ពិការភាព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 (DIF)</w:t>
      </w:r>
    </w:p>
    <w:p w14:paraId="47A98C77" w14:textId="6D7B5490" w:rsidR="00872B75" w:rsidRDefault="00872B75" w:rsidP="00872B75">
      <w:pPr>
        <w:pStyle w:val="BodyText"/>
        <w:kinsoku w:val="0"/>
        <w:overflowPunct w:val="0"/>
        <w:ind w:right="115" w:firstLine="260"/>
        <w:jc w:val="both"/>
        <w:rPr>
          <w:rFonts w:ascii="Khmer OS Battambang" w:hAnsi="Khmer OS Battambang" w:cs="Khmer OS Battambang"/>
          <w:sz w:val="24"/>
          <w:szCs w:val="24"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>៤</w:t>
      </w:r>
      <w:r w:rsidR="003E0239">
        <w:rPr>
          <w:rFonts w:ascii="Khmer OS Battambang" w:hAnsi="Khmer OS Battambang" w:cs="Khmer OS Battambang" w:hint="cs"/>
          <w:sz w:val="24"/>
          <w:szCs w:val="24"/>
        </w:rPr>
        <w:t>.</w:t>
      </w:r>
      <w:r>
        <w:rPr>
          <w:rFonts w:ascii="Khmer OS Battambang" w:hAnsi="Khmer OS Battambang" w:cs="Khmer OS Battambang" w:hint="cs"/>
          <w:sz w:val="24"/>
          <w:szCs w:val="24"/>
          <w:cs/>
        </w:rPr>
        <w:t xml:space="preserve"> </w:t>
      </w:r>
      <w:proofErr w:type="spellStart"/>
      <w:r w:rsidRPr="00872B75">
        <w:rPr>
          <w:rFonts w:ascii="Khmer OS Battambang" w:hAnsi="Khmer OS Battambang" w:cs="Khmer OS Battambang"/>
          <w:sz w:val="24"/>
          <w:szCs w:val="24"/>
        </w:rPr>
        <w:t>ផ្នែក</w:t>
      </w:r>
      <w:proofErr w:type="spellEnd"/>
      <w:r w:rsidRPr="00872B75">
        <w:rPr>
          <w:rFonts w:ascii="Khmer OS Battambang" w:hAnsi="Khmer OS Battambang" w:cs="Khmer OS Battambang"/>
          <w:sz w:val="24"/>
          <w:szCs w:val="24"/>
        </w:rPr>
        <w:t xml:space="preserve"> D</w:t>
      </w:r>
      <w:r w:rsidR="003E0239">
        <w:rPr>
          <w:rFonts w:ascii="Khmer OS Battambang" w:hAnsi="Khmer OS Battambang" w:cs="Khmer OS Battambang"/>
          <w:sz w:val="24"/>
          <w:szCs w:val="24"/>
        </w:rPr>
        <w:t>.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 </w:t>
      </w:r>
      <w:proofErr w:type="spellStart"/>
      <w:r w:rsidRPr="00872B75">
        <w:rPr>
          <w:rFonts w:ascii="Khmer OS Battambang" w:hAnsi="Khmer OS Battambang" w:cs="Khmer OS Battambang"/>
          <w:sz w:val="24"/>
          <w:szCs w:val="24"/>
        </w:rPr>
        <w:t>ប្រភពរបស់គ្រួសារក្នុងការចិញ្ចឹមជីវិត</w:t>
      </w:r>
      <w:proofErr w:type="spellEnd"/>
      <w:r w:rsidRPr="00872B75">
        <w:rPr>
          <w:rFonts w:ascii="Khmer OS Battambang" w:hAnsi="Khmer OS Battambang" w:cs="Khmer OS Battambang"/>
          <w:sz w:val="24"/>
          <w:szCs w:val="24"/>
        </w:rPr>
        <w:t xml:space="preserve"> (HLL)</w:t>
      </w:r>
    </w:p>
    <w:p w14:paraId="569E9292" w14:textId="49E5C390" w:rsidR="00872B75" w:rsidRDefault="00872B75" w:rsidP="00872B75">
      <w:pPr>
        <w:pStyle w:val="BodyText"/>
        <w:kinsoku w:val="0"/>
        <w:overflowPunct w:val="0"/>
        <w:ind w:right="115" w:firstLine="260"/>
        <w:jc w:val="both"/>
        <w:rPr>
          <w:rFonts w:ascii="Khmer OS Battambang" w:hAnsi="Khmer OS Battambang" w:cs="Khmer OS Battambang"/>
          <w:sz w:val="24"/>
          <w:szCs w:val="24"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>៥</w:t>
      </w:r>
      <w:r w:rsidR="003E0239">
        <w:rPr>
          <w:rFonts w:ascii="Khmer OS Battambang" w:hAnsi="Khmer OS Battambang" w:cs="Khmer OS Battambang" w:hint="cs"/>
          <w:sz w:val="24"/>
          <w:szCs w:val="24"/>
        </w:rPr>
        <w:t>.</w:t>
      </w:r>
      <w:r>
        <w:rPr>
          <w:rFonts w:ascii="Khmer OS Battambang" w:hAnsi="Khmer OS Battambang" w:cs="Khmer OS Battambang" w:hint="cs"/>
          <w:sz w:val="24"/>
          <w:szCs w:val="24"/>
          <w:cs/>
        </w:rPr>
        <w:t xml:space="preserve"> </w:t>
      </w:r>
      <w:proofErr w:type="spellStart"/>
      <w:r w:rsidRPr="00872B75">
        <w:rPr>
          <w:rFonts w:ascii="Khmer OS Battambang" w:hAnsi="Khmer OS Battambang" w:cs="Khmer OS Battambang"/>
          <w:sz w:val="24"/>
          <w:szCs w:val="24"/>
        </w:rPr>
        <w:t>ផ្នែក</w:t>
      </w:r>
      <w:proofErr w:type="spellEnd"/>
      <w:r w:rsidRPr="00872B75">
        <w:rPr>
          <w:rFonts w:ascii="Khmer OS Battambang" w:hAnsi="Khmer OS Battambang" w:cs="Khmer OS Battambang"/>
          <w:sz w:val="24"/>
          <w:szCs w:val="24"/>
        </w:rPr>
        <w:t xml:space="preserve"> E</w:t>
      </w:r>
      <w:r w:rsidR="003E0239">
        <w:rPr>
          <w:rFonts w:ascii="Khmer OS Battambang" w:hAnsi="Khmer OS Battambang" w:cs="Khmer OS Battambang"/>
          <w:sz w:val="24"/>
          <w:szCs w:val="24"/>
        </w:rPr>
        <w:t>.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>ស្ថានភាពអ្នកផ្ដល់ចម្លើយ (</w:t>
      </w:r>
      <w:r w:rsidRPr="00872B75">
        <w:rPr>
          <w:rFonts w:ascii="Khmer OS Battambang" w:hAnsi="Khmer OS Battambang" w:cs="Khmer OS Battambang"/>
          <w:sz w:val="24"/>
          <w:szCs w:val="24"/>
        </w:rPr>
        <w:t>RSP)</w:t>
      </w:r>
    </w:p>
    <w:p w14:paraId="0D69D506" w14:textId="19D40E32" w:rsidR="00872B75" w:rsidRDefault="00872B75" w:rsidP="00872B75">
      <w:pPr>
        <w:pStyle w:val="BodyText"/>
        <w:kinsoku w:val="0"/>
        <w:overflowPunct w:val="0"/>
        <w:ind w:right="115" w:firstLine="260"/>
        <w:jc w:val="both"/>
        <w:rPr>
          <w:rFonts w:ascii="Khmer OS Battambang" w:hAnsi="Khmer OS Battambang" w:cs="Khmer OS Battambang"/>
          <w:sz w:val="24"/>
          <w:szCs w:val="24"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lastRenderedPageBreak/>
        <w:t>៦</w:t>
      </w:r>
      <w:r w:rsidR="003E0239">
        <w:rPr>
          <w:rFonts w:ascii="Khmer OS Battambang" w:hAnsi="Khmer OS Battambang" w:cs="Khmer OS Battambang" w:hint="cs"/>
          <w:sz w:val="24"/>
          <w:szCs w:val="24"/>
        </w:rPr>
        <w:t>.</w:t>
      </w:r>
      <w:r>
        <w:rPr>
          <w:rFonts w:ascii="Khmer OS Battambang" w:hAnsi="Khmer OS Battambang" w:cs="Khmer OS Battambang" w:hint="cs"/>
          <w:sz w:val="24"/>
          <w:szCs w:val="24"/>
          <w:cs/>
        </w:rPr>
        <w:t xml:space="preserve"> </w:t>
      </w:r>
      <w:proofErr w:type="spellStart"/>
      <w:r w:rsidRPr="00872B75">
        <w:rPr>
          <w:rFonts w:ascii="Khmer OS Battambang" w:hAnsi="Khmer OS Battambang" w:cs="Khmer OS Battambang"/>
          <w:sz w:val="24"/>
          <w:szCs w:val="24"/>
        </w:rPr>
        <w:t>ផ្នែក</w:t>
      </w:r>
      <w:proofErr w:type="spellEnd"/>
      <w:r w:rsidRPr="00872B75">
        <w:rPr>
          <w:rFonts w:ascii="Khmer OS Battambang" w:hAnsi="Khmer OS Battambang" w:cs="Khmer OS Battambang"/>
          <w:sz w:val="24"/>
          <w:szCs w:val="24"/>
        </w:rPr>
        <w:t xml:space="preserve"> F</w:t>
      </w:r>
      <w:r w:rsidR="003E0239">
        <w:rPr>
          <w:rFonts w:ascii="Khmer OS Battambang" w:hAnsi="Khmer OS Battambang" w:cs="Khmer OS Battambang"/>
          <w:sz w:val="24"/>
          <w:szCs w:val="24"/>
        </w:rPr>
        <w:t>.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>ភាពមានការងារធ្វើ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 (ATW)</w:t>
      </w:r>
    </w:p>
    <w:p w14:paraId="16351EF3" w14:textId="00B0032C" w:rsidR="00872B75" w:rsidRDefault="00872B75" w:rsidP="00872B75">
      <w:pPr>
        <w:pStyle w:val="BodyText"/>
        <w:kinsoku w:val="0"/>
        <w:overflowPunct w:val="0"/>
        <w:ind w:right="115" w:firstLine="260"/>
        <w:jc w:val="both"/>
        <w:rPr>
          <w:rFonts w:ascii="Khmer OS Battambang" w:hAnsi="Khmer OS Battambang" w:cs="Khmer OS Battambang"/>
          <w:sz w:val="24"/>
          <w:szCs w:val="24"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>៧</w:t>
      </w:r>
      <w:r w:rsidR="003E0239">
        <w:rPr>
          <w:rFonts w:ascii="Khmer OS Battambang" w:hAnsi="Khmer OS Battambang" w:cs="Khmer OS Battambang" w:hint="cs"/>
          <w:sz w:val="24"/>
          <w:szCs w:val="24"/>
        </w:rPr>
        <w:t>.</w:t>
      </w:r>
      <w:r w:rsidR="007A2DFB">
        <w:rPr>
          <w:rFonts w:ascii="Khmer OS Battambang" w:hAnsi="Khmer OS Battambang" w:cs="Khmer OS Battambang"/>
          <w:sz w:val="24"/>
          <w:szCs w:val="24"/>
        </w:rPr>
        <w:t xml:space="preserve">  </w:t>
      </w:r>
      <w:r>
        <w:rPr>
          <w:rFonts w:ascii="Khmer OS Battambang" w:hAnsi="Khmer OS Battambang" w:cs="Khmer OS Battambang" w:hint="cs"/>
          <w:sz w:val="24"/>
          <w:szCs w:val="24"/>
          <w:cs/>
        </w:rPr>
        <w:t xml:space="preserve"> </w:t>
      </w:r>
      <w:proofErr w:type="spellStart"/>
      <w:r w:rsidRPr="00872B75">
        <w:rPr>
          <w:rFonts w:ascii="Khmer OS Battambang" w:hAnsi="Khmer OS Battambang" w:cs="Khmer OS Battambang"/>
          <w:sz w:val="24"/>
          <w:szCs w:val="24"/>
        </w:rPr>
        <w:t>ផ្នែក</w:t>
      </w:r>
      <w:proofErr w:type="spellEnd"/>
      <w:r w:rsidRPr="00872B75">
        <w:rPr>
          <w:rFonts w:ascii="Khmer OS Battambang" w:hAnsi="Khmer OS Battambang" w:cs="Khmer OS Battambang"/>
          <w:sz w:val="24"/>
          <w:szCs w:val="24"/>
        </w:rPr>
        <w:t xml:space="preserve"> G</w:t>
      </w:r>
      <w:r w:rsidR="003E0239">
        <w:rPr>
          <w:rFonts w:ascii="Khmer OS Battambang" w:hAnsi="Khmer OS Battambang" w:cs="Khmer OS Battambang"/>
          <w:sz w:val="24"/>
          <w:szCs w:val="24"/>
        </w:rPr>
        <w:t>.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>អវត្តមានពីការងារបណ្តោះអាសន្ន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>(</w:t>
      </w:r>
      <w:r w:rsidRPr="00872B75">
        <w:rPr>
          <w:rFonts w:ascii="Khmer OS Battambang" w:hAnsi="Khmer OS Battambang" w:cs="Khmer OS Battambang"/>
          <w:sz w:val="24"/>
          <w:szCs w:val="24"/>
        </w:rPr>
        <w:t>ABS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>)</w:t>
      </w:r>
    </w:p>
    <w:p w14:paraId="3E716329" w14:textId="571B4324" w:rsidR="00872B75" w:rsidRDefault="00872B75" w:rsidP="00872B75">
      <w:pPr>
        <w:pStyle w:val="BodyText"/>
        <w:kinsoku w:val="0"/>
        <w:overflowPunct w:val="0"/>
        <w:ind w:right="115" w:firstLine="260"/>
        <w:jc w:val="both"/>
        <w:rPr>
          <w:rFonts w:ascii="Khmer OS Battambang" w:hAnsi="Khmer OS Battambang" w:cs="Khmer OS Battambang"/>
          <w:sz w:val="24"/>
          <w:szCs w:val="24"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>៨</w:t>
      </w:r>
      <w:r w:rsidR="003E0239">
        <w:rPr>
          <w:rFonts w:ascii="Khmer OS Battambang" w:hAnsi="Khmer OS Battambang" w:cs="Khmer OS Battambang" w:hint="cs"/>
          <w:sz w:val="24"/>
          <w:szCs w:val="24"/>
        </w:rPr>
        <w:t>.</w:t>
      </w:r>
      <w:r w:rsidR="007A2DFB">
        <w:rPr>
          <w:rFonts w:ascii="Khmer OS Battambang" w:hAnsi="Khmer OS Battambang" w:cs="Khmer OS Battambang"/>
          <w:sz w:val="24"/>
          <w:szCs w:val="24"/>
        </w:rPr>
        <w:t xml:space="preserve">   </w:t>
      </w:r>
      <w:proofErr w:type="spellStart"/>
      <w:r w:rsidRPr="00872B75">
        <w:rPr>
          <w:rFonts w:ascii="Khmer OS Battambang" w:hAnsi="Khmer OS Battambang" w:cs="Khmer OS Battambang"/>
          <w:sz w:val="24"/>
          <w:szCs w:val="24"/>
        </w:rPr>
        <w:t>ផ្នែក</w:t>
      </w:r>
      <w:proofErr w:type="spellEnd"/>
      <w:r w:rsidRPr="00872B75">
        <w:rPr>
          <w:rFonts w:ascii="Khmer OS Battambang" w:hAnsi="Khmer OS Battambang" w:cs="Khmer OS Battambang"/>
          <w:sz w:val="24"/>
          <w:szCs w:val="24"/>
        </w:rPr>
        <w:t xml:space="preserve"> H</w:t>
      </w:r>
      <w:r w:rsidR="003E0239">
        <w:rPr>
          <w:rFonts w:ascii="Khmer OS Battambang" w:hAnsi="Khmer OS Battambang" w:cs="Khmer OS Battambang"/>
          <w:sz w:val="24"/>
          <w:szCs w:val="24"/>
        </w:rPr>
        <w:t>.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 xml:space="preserve">ការងារកសិកម្ម និងការលក់ផលិតផលកសិកម្ម </w:t>
      </w:r>
      <w:r w:rsidRPr="00872B75">
        <w:rPr>
          <w:rFonts w:ascii="Khmer OS Battambang" w:hAnsi="Khmer OS Battambang" w:cs="Khmer OS Battambang"/>
          <w:sz w:val="24"/>
          <w:szCs w:val="24"/>
        </w:rPr>
        <w:t>(AGF)</w:t>
      </w:r>
    </w:p>
    <w:p w14:paraId="1A716EC8" w14:textId="31A17D23" w:rsidR="00872B75" w:rsidRDefault="00872B75" w:rsidP="00872B75">
      <w:pPr>
        <w:pStyle w:val="BodyText"/>
        <w:kinsoku w:val="0"/>
        <w:overflowPunct w:val="0"/>
        <w:ind w:right="115" w:firstLine="260"/>
        <w:jc w:val="both"/>
        <w:rPr>
          <w:rFonts w:ascii="Khmer OS Battambang" w:hAnsi="Khmer OS Battambang" w:cs="Khmer OS Battambang"/>
          <w:sz w:val="24"/>
          <w:szCs w:val="24"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>៩</w:t>
      </w:r>
      <w:r w:rsidR="003E0239">
        <w:rPr>
          <w:rFonts w:ascii="Khmer OS Battambang" w:hAnsi="Khmer OS Battambang" w:cs="Khmer OS Battambang" w:hint="cs"/>
          <w:sz w:val="24"/>
          <w:szCs w:val="24"/>
        </w:rPr>
        <w:t>.</w:t>
      </w:r>
      <w:r w:rsidR="007A2DFB">
        <w:rPr>
          <w:rFonts w:ascii="Khmer OS Battambang" w:hAnsi="Khmer OS Battambang" w:cs="Khmer OS Battambang"/>
          <w:sz w:val="24"/>
          <w:szCs w:val="24"/>
        </w:rPr>
        <w:t xml:space="preserve">  </w:t>
      </w:r>
      <w:r>
        <w:rPr>
          <w:rFonts w:ascii="Khmer OS Battambang" w:hAnsi="Khmer OS Battambang" w:cs="Khmer OS Battambang" w:hint="cs"/>
          <w:sz w:val="24"/>
          <w:szCs w:val="24"/>
          <w:cs/>
        </w:rPr>
        <w:t xml:space="preserve"> </w:t>
      </w:r>
      <w:proofErr w:type="spellStart"/>
      <w:r w:rsidRPr="00872B75">
        <w:rPr>
          <w:rFonts w:ascii="Khmer OS Battambang" w:hAnsi="Khmer OS Battambang" w:cs="Khmer OS Battambang"/>
          <w:sz w:val="24"/>
          <w:szCs w:val="24"/>
        </w:rPr>
        <w:t>ផ្នែក</w:t>
      </w:r>
      <w:proofErr w:type="spellEnd"/>
      <w:r w:rsidRPr="00872B75">
        <w:rPr>
          <w:rFonts w:ascii="Khmer OS Battambang" w:hAnsi="Khmer OS Battambang" w:cs="Khmer OS Battambang"/>
          <w:sz w:val="24"/>
          <w:szCs w:val="24"/>
        </w:rPr>
        <w:t xml:space="preserve"> I</w:t>
      </w:r>
      <w:r w:rsidR="003E0239">
        <w:rPr>
          <w:rFonts w:ascii="Khmer OS Battambang" w:hAnsi="Khmer OS Battambang" w:cs="Khmer OS Battambang"/>
          <w:sz w:val="24"/>
          <w:szCs w:val="24"/>
        </w:rPr>
        <w:t>.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>ការងារចម្បង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 -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 xml:space="preserve"> </w:t>
      </w:r>
      <w:proofErr w:type="spellStart"/>
      <w:r w:rsidRPr="00872B75">
        <w:rPr>
          <w:rFonts w:ascii="Khmer OS Battambang" w:hAnsi="Khmer OS Battambang" w:cs="Khmer OS Battambang"/>
          <w:sz w:val="24"/>
          <w:szCs w:val="24"/>
        </w:rPr>
        <w:t>ចរិតលក្ខណៈនៃការងារចម្បង</w:t>
      </w:r>
      <w:proofErr w:type="spellEnd"/>
      <w:r w:rsidRPr="00872B75">
        <w:rPr>
          <w:rFonts w:ascii="Khmer OS Battambang" w:hAnsi="Khmer OS Battambang" w:cs="Khmer OS Battambang"/>
          <w:sz w:val="24"/>
          <w:szCs w:val="24"/>
        </w:rPr>
        <w:t xml:space="preserve"> (MJJ)</w:t>
      </w:r>
    </w:p>
    <w:p w14:paraId="59772648" w14:textId="114B1970" w:rsidR="00872B75" w:rsidRDefault="00872B75" w:rsidP="00872B75">
      <w:pPr>
        <w:pStyle w:val="BodyText"/>
        <w:kinsoku w:val="0"/>
        <w:overflowPunct w:val="0"/>
        <w:ind w:right="115" w:firstLine="260"/>
        <w:jc w:val="both"/>
        <w:rPr>
          <w:rFonts w:ascii="Khmer OS Battambang" w:hAnsi="Khmer OS Battambang" w:cs="Khmer OS Battambang"/>
          <w:sz w:val="24"/>
          <w:szCs w:val="24"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>១០</w:t>
      </w:r>
      <w:r w:rsidR="003E0239">
        <w:rPr>
          <w:rFonts w:ascii="Khmer OS Battambang" w:hAnsi="Khmer OS Battambang" w:cs="Khmer OS Battambang" w:hint="cs"/>
          <w:sz w:val="24"/>
          <w:szCs w:val="24"/>
        </w:rPr>
        <w:t>.</w:t>
      </w:r>
      <w:r>
        <w:rPr>
          <w:rFonts w:ascii="Khmer OS Battambang" w:hAnsi="Khmer OS Battambang" w:cs="Khmer OS Battambang" w:hint="cs"/>
          <w:sz w:val="24"/>
          <w:szCs w:val="24"/>
          <w:cs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 xml:space="preserve">ផ្នែក 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J :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>ការងារទីពីរ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 -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>ចរិតលក្ខណៈនៃការងារ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 (SJJ)</w:t>
      </w:r>
    </w:p>
    <w:p w14:paraId="761B3611" w14:textId="085716EB" w:rsidR="00872B75" w:rsidRDefault="00872B75" w:rsidP="00872B75">
      <w:pPr>
        <w:pStyle w:val="BodyText"/>
        <w:kinsoku w:val="0"/>
        <w:overflowPunct w:val="0"/>
        <w:ind w:right="115" w:firstLine="260"/>
        <w:jc w:val="both"/>
        <w:rPr>
          <w:rFonts w:ascii="Khmer OS Battambang" w:hAnsi="Khmer OS Battambang" w:cs="Khmer OS Battambang"/>
          <w:sz w:val="24"/>
          <w:szCs w:val="24"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>១១</w:t>
      </w:r>
      <w:r w:rsidR="003E0239">
        <w:rPr>
          <w:rFonts w:ascii="Khmer OS Battambang" w:hAnsi="Khmer OS Battambang" w:cs="Khmer OS Battambang" w:hint="cs"/>
          <w:sz w:val="24"/>
          <w:szCs w:val="24"/>
        </w:rPr>
        <w:t>.</w:t>
      </w:r>
      <w:r>
        <w:rPr>
          <w:rFonts w:ascii="Khmer OS Battambang" w:hAnsi="Khmer OS Battambang" w:cs="Khmer OS Battambang" w:hint="cs"/>
          <w:sz w:val="24"/>
          <w:szCs w:val="24"/>
          <w:cs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 xml:space="preserve">ផ្នែក </w:t>
      </w:r>
      <w:r w:rsidRPr="00872B75">
        <w:rPr>
          <w:rFonts w:ascii="Khmer OS Battambang" w:hAnsi="Khmer OS Battambang" w:cs="Khmer OS Battambang"/>
          <w:sz w:val="24"/>
          <w:szCs w:val="24"/>
        </w:rPr>
        <w:t>K</w:t>
      </w:r>
      <w:r w:rsidR="003E0239">
        <w:rPr>
          <w:rFonts w:ascii="Khmer OS Battambang" w:hAnsi="Khmer OS Battambang" w:cs="Khmer OS Battambang"/>
          <w:sz w:val="24"/>
          <w:szCs w:val="24"/>
        </w:rPr>
        <w:t>.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>ម៉ោងធ្វើការក្នុងការងារ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 (WKT)</w:t>
      </w:r>
    </w:p>
    <w:p w14:paraId="31A436C1" w14:textId="5CD25D44" w:rsidR="00872B75" w:rsidRDefault="00872B75" w:rsidP="00872B75">
      <w:pPr>
        <w:pStyle w:val="BodyText"/>
        <w:kinsoku w:val="0"/>
        <w:overflowPunct w:val="0"/>
        <w:ind w:right="115" w:firstLine="260"/>
        <w:jc w:val="both"/>
        <w:rPr>
          <w:rFonts w:ascii="Khmer OS Battambang" w:hAnsi="Khmer OS Battambang" w:cs="Khmer OS Battambang"/>
          <w:sz w:val="24"/>
          <w:szCs w:val="24"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>១២</w:t>
      </w:r>
      <w:r w:rsidR="003E0239">
        <w:rPr>
          <w:rFonts w:ascii="Khmer OS Battambang" w:hAnsi="Khmer OS Battambang" w:cs="Khmer OS Battambang" w:hint="cs"/>
          <w:sz w:val="24"/>
          <w:szCs w:val="24"/>
        </w:rPr>
        <w:t>.</w:t>
      </w:r>
      <w:r>
        <w:rPr>
          <w:rFonts w:ascii="Khmer OS Battambang" w:hAnsi="Khmer OS Battambang" w:cs="Khmer OS Battambang" w:hint="cs"/>
          <w:sz w:val="24"/>
          <w:szCs w:val="24"/>
          <w:cs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 xml:space="preserve">ផ្នែក </w:t>
      </w:r>
      <w:r w:rsidRPr="00872B75">
        <w:rPr>
          <w:rFonts w:ascii="Khmer OS Battambang" w:hAnsi="Khmer OS Battambang" w:cs="Khmer OS Battambang"/>
          <w:sz w:val="24"/>
          <w:szCs w:val="24"/>
        </w:rPr>
        <w:t>L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 xml:space="preserve"> ៖ ការស្វែងរកការងារ និងភាពអាចមានលទ្ធភាពធ្វើការ (</w:t>
      </w:r>
      <w:r w:rsidRPr="00872B75">
        <w:rPr>
          <w:rFonts w:ascii="Khmer OS Battambang" w:hAnsi="Khmer OS Battambang" w:cs="Khmer OS Battambang"/>
          <w:sz w:val="24"/>
          <w:szCs w:val="24"/>
        </w:rPr>
        <w:t>SRH)</w:t>
      </w:r>
    </w:p>
    <w:p w14:paraId="084AAAA2" w14:textId="20B80CDB" w:rsidR="00872B75" w:rsidRDefault="00872B75" w:rsidP="00872B75">
      <w:pPr>
        <w:pStyle w:val="BodyText"/>
        <w:kinsoku w:val="0"/>
        <w:overflowPunct w:val="0"/>
        <w:ind w:right="115" w:firstLine="260"/>
        <w:jc w:val="both"/>
        <w:rPr>
          <w:rFonts w:ascii="Khmer OS Battambang" w:hAnsi="Khmer OS Battambang" w:cs="Khmer OS Battambang"/>
          <w:sz w:val="24"/>
          <w:szCs w:val="24"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>១៣</w:t>
      </w:r>
      <w:r w:rsidR="003E0239">
        <w:rPr>
          <w:rFonts w:ascii="Khmer OS Battambang" w:hAnsi="Khmer OS Battambang" w:cs="Khmer OS Battambang" w:hint="cs"/>
          <w:sz w:val="24"/>
          <w:szCs w:val="24"/>
        </w:rPr>
        <w:t>.</w:t>
      </w:r>
      <w:r>
        <w:rPr>
          <w:rFonts w:ascii="Khmer OS Battambang" w:hAnsi="Khmer OS Battambang" w:cs="Khmer OS Battambang" w:hint="cs"/>
          <w:sz w:val="24"/>
          <w:szCs w:val="24"/>
          <w:cs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 xml:space="preserve">ផ្នែក </w:t>
      </w:r>
      <w:r w:rsidRPr="00872B75">
        <w:rPr>
          <w:rFonts w:ascii="Khmer OS Battambang" w:hAnsi="Khmer OS Battambang" w:cs="Khmer OS Battambang"/>
          <w:sz w:val="24"/>
          <w:szCs w:val="24"/>
        </w:rPr>
        <w:t>M</w:t>
      </w:r>
      <w:r w:rsidR="003E0239">
        <w:rPr>
          <w:rFonts w:ascii="Khmer OS Battambang" w:hAnsi="Khmer OS Battambang" w:cs="Khmer OS Battambang"/>
          <w:sz w:val="24"/>
          <w:szCs w:val="24"/>
        </w:rPr>
        <w:t>.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>ការដាំដំណាំសម្រាប់ប្រើប្រាស់ផ្ទាល់ខ្លួន (</w:t>
      </w:r>
      <w:r w:rsidRPr="00872B75">
        <w:rPr>
          <w:rFonts w:ascii="Khmer OS Battambang" w:hAnsi="Khmer OS Battambang" w:cs="Khmer OS Battambang"/>
          <w:sz w:val="24"/>
          <w:szCs w:val="24"/>
        </w:rPr>
        <w:t>OPC)</w:t>
      </w:r>
    </w:p>
    <w:p w14:paraId="50FADAED" w14:textId="56BB213F" w:rsidR="00872B75" w:rsidRDefault="00872B75" w:rsidP="007A2DFB">
      <w:pPr>
        <w:pStyle w:val="BodyText"/>
        <w:kinsoku w:val="0"/>
        <w:overflowPunct w:val="0"/>
        <w:ind w:right="-127" w:firstLine="260"/>
        <w:jc w:val="both"/>
        <w:rPr>
          <w:rFonts w:ascii="Khmer OS Battambang" w:hAnsi="Khmer OS Battambang" w:cs="Khmer OS Battambang"/>
          <w:sz w:val="24"/>
          <w:szCs w:val="24"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>១៤</w:t>
      </w:r>
      <w:r w:rsidR="003E0239">
        <w:rPr>
          <w:rFonts w:ascii="Khmer OS Battambang" w:hAnsi="Khmer OS Battambang" w:cs="Khmer OS Battambang" w:hint="cs"/>
          <w:sz w:val="24"/>
          <w:szCs w:val="24"/>
        </w:rPr>
        <w:t>.</w:t>
      </w:r>
      <w:r w:rsidR="007A2DFB">
        <w:rPr>
          <w:rFonts w:ascii="Khmer OS Battambang" w:hAnsi="Khmer OS Battambang" w:cs="Khmer OS Battambang"/>
          <w:sz w:val="24"/>
          <w:szCs w:val="24"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>ផ្នែក</w:t>
      </w:r>
      <w:r w:rsidR="007A2DFB">
        <w:rPr>
          <w:rFonts w:ascii="Khmer OS Battambang" w:hAnsi="Khmer OS Battambang" w:cs="Khmer OS Battambang"/>
          <w:sz w:val="24"/>
          <w:szCs w:val="24"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</w:rPr>
        <w:t>N</w:t>
      </w:r>
      <w:r w:rsidR="003E0239">
        <w:rPr>
          <w:rFonts w:ascii="Khmer OS Battambang" w:hAnsi="Khmer OS Battambang" w:cs="Khmer OS Battambang"/>
          <w:sz w:val="24"/>
          <w:szCs w:val="24"/>
        </w:rPr>
        <w:t>.</w:t>
      </w:r>
      <w:r w:rsidR="007A2DFB">
        <w:rPr>
          <w:rFonts w:ascii="Khmer OS Battambang" w:hAnsi="Khmer OS Battambang" w:cs="Khmer OS Battambang"/>
          <w:sz w:val="24"/>
          <w:szCs w:val="24"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>​ផលិតផលសម្រាប់ការប្រើប្រាស់ផ្ទាល់ខ្លួននៃម្ហូបអាហារមិនមែនចេញពីផលដំណាំ</w:t>
      </w:r>
      <w:r w:rsidR="00543826">
        <w:rPr>
          <w:rFonts w:ascii="Khmer OS Battambang" w:hAnsi="Khmer OS Battambang" w:cs="Khmer OS Battambang"/>
          <w:sz w:val="24"/>
          <w:szCs w:val="24"/>
        </w:rPr>
        <w:t xml:space="preserve"> (</w:t>
      </w:r>
      <w:r w:rsidRPr="00872B75">
        <w:rPr>
          <w:rFonts w:ascii="Khmer OS Battambang" w:hAnsi="Khmer OS Battambang" w:cs="Khmer OS Battambang"/>
          <w:sz w:val="24"/>
          <w:szCs w:val="24"/>
        </w:rPr>
        <w:t>OPC)</w:t>
      </w:r>
    </w:p>
    <w:p w14:paraId="59487326" w14:textId="2DF227BA" w:rsidR="00872B75" w:rsidRPr="00872B75" w:rsidRDefault="00872B75" w:rsidP="00872B75">
      <w:pPr>
        <w:pStyle w:val="BodyText"/>
        <w:kinsoku w:val="0"/>
        <w:overflowPunct w:val="0"/>
        <w:ind w:left="360" w:right="115"/>
        <w:jc w:val="both"/>
        <w:rPr>
          <w:rFonts w:ascii="Khmer OS Battambang" w:hAnsi="Khmer OS Battambang" w:cs="Khmer OS Battambang"/>
          <w:sz w:val="24"/>
          <w:szCs w:val="24"/>
          <w:cs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>១៥</w:t>
      </w:r>
      <w:r w:rsidR="003E0239">
        <w:rPr>
          <w:rFonts w:ascii="Khmer OS Battambang" w:hAnsi="Khmer OS Battambang" w:cs="Khmer OS Battambang" w:hint="cs"/>
          <w:sz w:val="24"/>
          <w:szCs w:val="24"/>
        </w:rPr>
        <w:t>.</w:t>
      </w:r>
      <w:r>
        <w:rPr>
          <w:rFonts w:ascii="Khmer OS Battambang" w:hAnsi="Khmer OS Battambang" w:cs="Khmer OS Battambang" w:hint="cs"/>
          <w:sz w:val="24"/>
          <w:szCs w:val="24"/>
          <w:cs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 xml:space="preserve">ផ្នែក </w:t>
      </w:r>
      <w:r w:rsidRPr="00872B75">
        <w:rPr>
          <w:rFonts w:ascii="Khmer OS Battambang" w:hAnsi="Khmer OS Battambang" w:cs="Khmer OS Battambang"/>
          <w:sz w:val="24"/>
          <w:szCs w:val="24"/>
        </w:rPr>
        <w:t>O</w:t>
      </w:r>
      <w:r w:rsidR="003E0239">
        <w:rPr>
          <w:rFonts w:ascii="Khmer OS Battambang" w:hAnsi="Khmer OS Battambang" w:cs="Khmer OS Battambang"/>
          <w:sz w:val="24"/>
          <w:szCs w:val="24"/>
        </w:rPr>
        <w:t>.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>ផលិតផលសម្រាប់ប្រើប្រាស់ផ្ទាល់ខ្លួន</w:t>
      </w:r>
      <w:r w:rsidRPr="00872B75">
        <w:rPr>
          <w:rFonts w:ascii="Khmer OS Battambang" w:hAnsi="Khmer OS Battambang" w:cs="Khmer OS Battambang"/>
          <w:sz w:val="24"/>
          <w:szCs w:val="24"/>
        </w:rPr>
        <w:t>-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>សំណង់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 (BLDG)</w:t>
      </w:r>
    </w:p>
    <w:p w14:paraId="4AD7FF78" w14:textId="17D90F97" w:rsidR="00872B75" w:rsidRDefault="00872B75" w:rsidP="00872B75">
      <w:pPr>
        <w:pStyle w:val="BodyText"/>
        <w:kinsoku w:val="0"/>
        <w:overflowPunct w:val="0"/>
        <w:ind w:left="360" w:right="115"/>
        <w:jc w:val="both"/>
        <w:rPr>
          <w:rFonts w:ascii="Khmer OS Battambang" w:hAnsi="Khmer OS Battambang" w:cs="Khmer OS Battambang"/>
          <w:sz w:val="24"/>
          <w:szCs w:val="24"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>១៦</w:t>
      </w:r>
      <w:r w:rsidR="003E0239">
        <w:rPr>
          <w:rFonts w:ascii="Khmer OS Battambang" w:hAnsi="Khmer OS Battambang" w:cs="Khmer OS Battambang" w:hint="cs"/>
          <w:sz w:val="24"/>
          <w:szCs w:val="24"/>
        </w:rPr>
        <w:t>.</w:t>
      </w:r>
      <w:r>
        <w:rPr>
          <w:rFonts w:ascii="Khmer OS Battambang" w:hAnsi="Khmer OS Battambang" w:cs="Khmer OS Battambang" w:hint="cs"/>
          <w:sz w:val="24"/>
          <w:szCs w:val="24"/>
          <w:cs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>ផ្នែក</w:t>
      </w:r>
      <w:r w:rsidR="007A2DFB">
        <w:rPr>
          <w:rFonts w:ascii="Khmer OS Battambang" w:hAnsi="Khmer OS Battambang" w:cs="Khmer OS Battambang"/>
          <w:sz w:val="24"/>
          <w:szCs w:val="24"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</w:rPr>
        <w:t>P</w:t>
      </w:r>
      <w:r w:rsidR="003E0239">
        <w:rPr>
          <w:rFonts w:ascii="Khmer OS Battambang" w:hAnsi="Khmer OS Battambang" w:cs="Khmer OS Battambang"/>
          <w:sz w:val="24"/>
          <w:szCs w:val="24"/>
        </w:rPr>
        <w:t>.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>ការងារផ្ទះដែលមិនមានប្រាក់កម្រៃ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 (UCW)</w:t>
      </w:r>
    </w:p>
    <w:p w14:paraId="738E785A" w14:textId="4DC5421A" w:rsidR="00872B75" w:rsidRPr="00872B75" w:rsidRDefault="00872B75" w:rsidP="007552EA">
      <w:pPr>
        <w:pStyle w:val="BodyText"/>
        <w:kinsoku w:val="0"/>
        <w:overflowPunct w:val="0"/>
        <w:ind w:left="357" w:right="113"/>
        <w:jc w:val="both"/>
        <w:rPr>
          <w:rFonts w:ascii="Khmer OS Battambang" w:hAnsi="Khmer OS Battambang" w:cs="Khmer OS Battambang"/>
          <w:sz w:val="24"/>
          <w:szCs w:val="24"/>
          <w:cs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>១៧</w:t>
      </w:r>
      <w:r w:rsidR="003E0239">
        <w:rPr>
          <w:rFonts w:ascii="Khmer OS Battambang" w:hAnsi="Khmer OS Battambang" w:cs="Khmer OS Battambang" w:hint="cs"/>
          <w:sz w:val="24"/>
          <w:szCs w:val="24"/>
        </w:rPr>
        <w:t>.</w:t>
      </w:r>
      <w:r w:rsidR="007A2DFB">
        <w:rPr>
          <w:rFonts w:ascii="Khmer OS Battambang" w:hAnsi="Khmer OS Battambang" w:cs="Khmer OS Battambang"/>
          <w:sz w:val="24"/>
          <w:szCs w:val="24"/>
        </w:rPr>
        <w:t xml:space="preserve"> </w:t>
      </w:r>
      <w:r w:rsidRPr="00872B75">
        <w:rPr>
          <w:rFonts w:ascii="Khmer OS Battambang" w:hAnsi="Khmer OS Battambang" w:cs="Khmer OS Battambang"/>
          <w:sz w:val="24"/>
          <w:szCs w:val="24"/>
          <w:cs/>
        </w:rPr>
        <w:t>ផ្នែក</w:t>
      </w:r>
      <w:r w:rsidRPr="00872B75">
        <w:rPr>
          <w:rFonts w:ascii="Khmer OS Battambang" w:hAnsi="Khmer OS Battambang" w:cs="Khmer OS Battambang"/>
          <w:sz w:val="24"/>
          <w:szCs w:val="24"/>
        </w:rPr>
        <w:t xml:space="preserve"> Q</w:t>
      </w:r>
      <w:r w:rsidR="003E0239">
        <w:rPr>
          <w:rFonts w:ascii="Khmer OS Battambang" w:hAnsi="Khmer OS Battambang" w:cs="Khmer OS Battambang"/>
          <w:sz w:val="24"/>
          <w:szCs w:val="24"/>
        </w:rPr>
        <w:t>.</w:t>
      </w:r>
      <w:r w:rsidRPr="00872B75">
        <w:rPr>
          <w:rFonts w:ascii="Khmer OS Battambang" w:hAnsi="Khmer OS Battambang" w:cs="Khmer OS Battambang" w:hint="cs"/>
          <w:sz w:val="24"/>
          <w:szCs w:val="24"/>
          <w:cs/>
        </w:rPr>
        <w:t xml:space="preserve"> ភាពមិនស៊ីគ្នានៃជំនាញ និងគុណវុឌ្ឍិ</w:t>
      </w:r>
      <w:r w:rsidR="00BF69FC">
        <w:rPr>
          <w:rFonts w:ascii="Khmer OS Battambang" w:hAnsi="Khmer OS Battambang" w:cs="Khmer OS Battambang"/>
          <w:sz w:val="24"/>
          <w:szCs w:val="24"/>
        </w:rPr>
        <w:t xml:space="preserve"> (SQM)</w:t>
      </w:r>
    </w:p>
    <w:p w14:paraId="3C257DAF" w14:textId="77777777" w:rsidR="00780288" w:rsidRPr="007552EA" w:rsidRDefault="00780288" w:rsidP="00780288">
      <w:pPr>
        <w:pStyle w:val="BodyText"/>
        <w:tabs>
          <w:tab w:val="left" w:pos="836"/>
        </w:tabs>
        <w:kinsoku w:val="0"/>
        <w:overflowPunct w:val="0"/>
        <w:spacing w:line="344" w:lineRule="auto"/>
        <w:ind w:right="513"/>
        <w:rPr>
          <w:sz w:val="8"/>
          <w:szCs w:val="8"/>
        </w:rPr>
      </w:pPr>
    </w:p>
    <w:p w14:paraId="05537FCA" w14:textId="1799D85F" w:rsidR="00780288" w:rsidRDefault="00760B7F" w:rsidP="00FC73B1">
      <w:pPr>
        <w:pStyle w:val="Heading4"/>
        <w:keepNext w:val="0"/>
        <w:kinsoku w:val="0"/>
        <w:overflowPunct w:val="0"/>
        <w:spacing w:before="0" w:after="0"/>
        <w:ind w:right="42"/>
        <w:jc w:val="both"/>
        <w:rPr>
          <w:rFonts w:ascii="Khmer OS Muol Light" w:hAnsi="Khmer OS Muol Light" w:cs="Khmer OS Muol Light"/>
          <w:b w:val="0"/>
          <w:bCs w:val="0"/>
          <w:color w:val="2E5395"/>
          <w:sz w:val="24"/>
          <w:szCs w:val="24"/>
        </w:rPr>
      </w:pP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២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៣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 xml:space="preserve"> វិធីសាស្រ្តជ្រើសរើសសំណាកគំរូ</w:t>
      </w:r>
    </w:p>
    <w:p w14:paraId="4D91172D" w14:textId="5574D1EF" w:rsidR="00E96ADE" w:rsidRPr="00D449FC" w:rsidRDefault="008B44CA" w:rsidP="00FC73B1">
      <w:pPr>
        <w:ind w:firstLine="360"/>
        <w:jc w:val="both"/>
        <w:rPr>
          <w:rFonts w:ascii="Khmer OS Battambang" w:hAnsi="Khmer OS Battambang" w:cs="Khmer OS Battambang"/>
        </w:rPr>
      </w:pPr>
      <w:r w:rsidRPr="00FC73B1">
        <w:rPr>
          <w:rFonts w:ascii="Khmer OS Battambang" w:hAnsi="Khmer OS Battambang" w:cs="Khmer OS Battambang"/>
          <w:spacing w:val="-14"/>
          <w:cs/>
        </w:rPr>
        <w:t>ដើម្បីសម្រេចបាននូវគោលដៅនៃការផ្តល់ការប៉ាន់ស្មានដែលអាចទុកចិត្តបាននៅកម្រិតជាតិ</w:t>
      </w:r>
      <w:r w:rsidR="00FC73B1" w:rsidRPr="00FC73B1">
        <w:rPr>
          <w:rFonts w:ascii="Khmer OS Battambang" w:hAnsi="Khmer OS Battambang" w:cs="Khmer OS Battambang" w:hint="cs"/>
          <w:spacing w:val="-14"/>
          <w:cs/>
        </w:rPr>
        <w:t xml:space="preserve"> </w:t>
      </w:r>
      <w:r w:rsidRPr="00FC73B1">
        <w:rPr>
          <w:rFonts w:ascii="Khmer OS Battambang" w:hAnsi="Khmer OS Battambang" w:cs="Khmer OS Battambang"/>
          <w:spacing w:val="-14"/>
          <w:cs/>
        </w:rPr>
        <w:t>ទី</w:t>
      </w:r>
      <w:r w:rsidR="00292FAA" w:rsidRPr="00FC73B1">
        <w:rPr>
          <w:rFonts w:ascii="Khmer OS Battambang" w:hAnsi="Khmer OS Battambang" w:cs="Khmer OS Battambang" w:hint="cs"/>
          <w:spacing w:val="-14"/>
          <w:cs/>
        </w:rPr>
        <w:t>ប្រជុំ</w:t>
      </w:r>
      <w:r w:rsidR="00FC73B1" w:rsidRPr="00FC73B1">
        <w:rPr>
          <w:rFonts w:ascii="Khmer OS Battambang" w:hAnsi="Khmer OS Battambang" w:cs="Khmer OS Battambang" w:hint="cs"/>
          <w:spacing w:val="-14"/>
          <w:cs/>
        </w:rPr>
        <w:t>ជ</w:t>
      </w:r>
      <w:r w:rsidR="00292FAA" w:rsidRPr="00FC73B1">
        <w:rPr>
          <w:rFonts w:ascii="Khmer OS Battambang" w:hAnsi="Khmer OS Battambang" w:cs="Khmer OS Battambang" w:hint="cs"/>
          <w:spacing w:val="-14"/>
          <w:cs/>
        </w:rPr>
        <w:t>ន</w:t>
      </w:r>
      <w:r w:rsidRPr="008B44CA">
        <w:rPr>
          <w:rFonts w:ascii="Khmer OS Battambang" w:hAnsi="Khmer OS Battambang" w:cs="Khmer OS Battambang"/>
          <w:cs/>
        </w:rPr>
        <w:t xml:space="preserve"> និងជនបទ </w:t>
      </w:r>
      <w:r w:rsidR="00292FAA" w:rsidRPr="000877E6">
        <w:rPr>
          <w:rFonts w:ascii="Khmer OS Battambang" w:hAnsi="Khmer OS Battambang" w:cs="Khmer OS Battambang" w:hint="cs"/>
          <w:cs/>
        </w:rPr>
        <w:t>អង្កេត</w:t>
      </w:r>
      <w:r w:rsidR="003C702F">
        <w:rPr>
          <w:rFonts w:ascii="Khmer OS Battambang" w:hAnsi="Khmer OS Battambang" w:cs="Khmer OS Battambang" w:hint="cs"/>
          <w:cs/>
        </w:rPr>
        <w:t>កម្លាំង</w:t>
      </w:r>
      <w:r w:rsidR="00292FAA" w:rsidRPr="000877E6">
        <w:rPr>
          <w:rFonts w:ascii="Khmer OS Battambang" w:hAnsi="Khmer OS Battambang" w:cs="Khmer OS Battambang" w:hint="cs"/>
          <w:cs/>
        </w:rPr>
        <w:t>ពលកម្ម ឆ្នាំ២០២៥</w:t>
      </w:r>
      <w:r w:rsidR="00292FAA">
        <w:rPr>
          <w:rFonts w:ascii="Khmer OS Battambang" w:hAnsi="Khmer OS Battambang" w:cs="Khmer OS Battambang" w:hint="cs"/>
          <w:cs/>
        </w:rPr>
        <w:t xml:space="preserve"> </w:t>
      </w:r>
      <w:r w:rsidRPr="008B44CA">
        <w:rPr>
          <w:rFonts w:ascii="Khmer OS Battambang" w:hAnsi="Khmer OS Battambang" w:cs="Khmer OS Battambang"/>
          <w:cs/>
        </w:rPr>
        <w:t>បានប្រើ</w:t>
      </w:r>
      <w:r w:rsidR="00292FAA">
        <w:rPr>
          <w:rFonts w:ascii="Khmer OS Battambang" w:hAnsi="Khmer OS Battambang" w:cs="Khmer OS Battambang" w:hint="cs"/>
          <w:cs/>
        </w:rPr>
        <w:t>វិធីសាស្រ្តជ្រើសរើស</w:t>
      </w:r>
      <w:r w:rsidRPr="008B44CA">
        <w:rPr>
          <w:rFonts w:ascii="Khmer OS Battambang" w:hAnsi="Khmer OS Battambang" w:cs="Khmer OS Battambang"/>
          <w:cs/>
        </w:rPr>
        <w:t>គំរូតាមដំណាក់កាលបីដំណាក់កាល៖ (</w:t>
      </w:r>
      <w:proofErr w:type="spellStart"/>
      <w:r w:rsidRPr="008B44CA">
        <w:rPr>
          <w:rFonts w:ascii="Khmer OS Battambang" w:hAnsi="Khmer OS Battambang" w:cs="Khmer OS Battambang"/>
        </w:rPr>
        <w:t>i</w:t>
      </w:r>
      <w:proofErr w:type="spellEnd"/>
      <w:r w:rsidRPr="008B44CA">
        <w:rPr>
          <w:rFonts w:ascii="Khmer OS Battambang" w:hAnsi="Khmer OS Battambang" w:cs="Khmer OS Battambang"/>
        </w:rPr>
        <w:t xml:space="preserve">) </w:t>
      </w:r>
      <w:r w:rsidRPr="008B44CA">
        <w:rPr>
          <w:rFonts w:ascii="Khmer OS Battambang" w:hAnsi="Khmer OS Battambang" w:cs="Khmer OS Battambang"/>
          <w:cs/>
        </w:rPr>
        <w:t>ការជ្រើសរើសភូមិ (</w:t>
      </w:r>
      <w:r w:rsidRPr="008B44CA">
        <w:rPr>
          <w:rFonts w:ascii="Khmer OS Battambang" w:hAnsi="Khmer OS Battambang" w:cs="Khmer OS Battambang"/>
        </w:rPr>
        <w:t xml:space="preserve">ii) </w:t>
      </w:r>
      <w:r w:rsidRPr="008B44CA">
        <w:rPr>
          <w:rFonts w:ascii="Khmer OS Battambang" w:hAnsi="Khmer OS Battambang" w:cs="Khmer OS Battambang"/>
          <w:cs/>
        </w:rPr>
        <w:t>ការជ្រើសរើស</w:t>
      </w:r>
      <w:r w:rsidR="009900CA">
        <w:rPr>
          <w:rFonts w:ascii="Khmer OS Battambang" w:hAnsi="Khmer OS Battambang" w:cs="Khmer OS Battambang" w:hint="cs"/>
          <w:cs/>
        </w:rPr>
        <w:t>មណ្ឌលសម្ភាសន៍មួយ</w:t>
      </w:r>
      <w:r w:rsidR="009900CA" w:rsidRPr="008B44CA">
        <w:rPr>
          <w:rFonts w:ascii="Khmer OS Battambang" w:hAnsi="Khmer OS Battambang" w:cs="Khmer OS Battambang"/>
          <w:cs/>
        </w:rPr>
        <w:t xml:space="preserve"> </w:t>
      </w:r>
      <w:r w:rsidRPr="008B44CA">
        <w:rPr>
          <w:rFonts w:ascii="Khmer OS Battambang" w:hAnsi="Khmer OS Battambang" w:cs="Khmer OS Battambang"/>
          <w:cs/>
        </w:rPr>
        <w:t>សម្រាប់ភូមិ</w:t>
      </w:r>
      <w:r w:rsidR="009900CA">
        <w:rPr>
          <w:rFonts w:ascii="Khmer OS Battambang" w:hAnsi="Khmer OS Battambang" w:cs="Khmer OS Battambang" w:hint="cs"/>
          <w:cs/>
        </w:rPr>
        <w:t>សំណាកគំរូ</w:t>
      </w:r>
      <w:r w:rsidRPr="008B44CA">
        <w:rPr>
          <w:rFonts w:ascii="Khmer OS Battambang" w:hAnsi="Khmer OS Battambang" w:cs="Khmer OS Battambang"/>
          <w:cs/>
        </w:rPr>
        <w:t>នីមួយៗ</w:t>
      </w:r>
      <w:r w:rsidR="009900CA">
        <w:rPr>
          <w:rFonts w:ascii="Khmer OS Battambang" w:hAnsi="Khmer OS Battambang" w:cs="Khmer OS Battambang" w:hint="cs"/>
          <w:cs/>
        </w:rPr>
        <w:t>និង</w:t>
      </w:r>
      <w:r w:rsidRPr="008B44CA">
        <w:rPr>
          <w:rFonts w:ascii="Khmer OS Battambang" w:hAnsi="Khmer OS Battambang" w:cs="Khmer OS Battambang"/>
          <w:cs/>
        </w:rPr>
        <w:t xml:space="preserve"> (</w:t>
      </w:r>
      <w:r w:rsidRPr="008B44CA">
        <w:rPr>
          <w:rFonts w:ascii="Khmer OS Battambang" w:hAnsi="Khmer OS Battambang" w:cs="Khmer OS Battambang"/>
        </w:rPr>
        <w:t xml:space="preserve">iii) </w:t>
      </w:r>
      <w:r w:rsidRPr="008B44CA">
        <w:rPr>
          <w:rFonts w:ascii="Khmer OS Battambang" w:hAnsi="Khmer OS Battambang" w:cs="Khmer OS Battambang"/>
          <w:cs/>
        </w:rPr>
        <w:t>ការជ្រើសរើសគ្រួសារសម្រាប់</w:t>
      </w:r>
      <w:r w:rsidR="009900CA">
        <w:rPr>
          <w:rFonts w:ascii="Khmer OS Battambang" w:hAnsi="Khmer OS Battambang" w:cs="Khmer OS Battambang" w:hint="cs"/>
          <w:cs/>
        </w:rPr>
        <w:t>មណ្ឌលសម្ភាសន៍</w:t>
      </w:r>
      <w:r w:rsidRPr="00E96ADE">
        <w:rPr>
          <w:rFonts w:ascii="Khmer OS Battambang" w:hAnsi="Khmer OS Battambang" w:cs="Khmer OS Battambang"/>
          <w:cs/>
        </w:rPr>
        <w:t>នីមួយៗ</w:t>
      </w:r>
      <w:r w:rsidR="009900CA" w:rsidRPr="00E96ADE">
        <w:rPr>
          <w:rFonts w:ascii="Khmer OS Battambang" w:hAnsi="Khmer OS Battambang" w:cs="Khmer OS Battambang" w:hint="cs"/>
          <w:cs/>
        </w:rPr>
        <w:t>សំណាក</w:t>
      </w:r>
      <w:r w:rsidRPr="00E96ADE">
        <w:rPr>
          <w:rFonts w:ascii="Khmer OS Battambang" w:hAnsi="Khmer OS Battambang" w:cs="Khmer OS Battambang"/>
          <w:cs/>
        </w:rPr>
        <w:t>គំរូ</w:t>
      </w:r>
      <w:r w:rsidR="009900CA" w:rsidRPr="00E96ADE">
        <w:rPr>
          <w:rFonts w:ascii="Khmer OS Battambang" w:hAnsi="Khmer OS Battambang" w:cs="Khmer OS Battambang" w:hint="cs"/>
          <w:cs/>
        </w:rPr>
        <w:t>នីមួយៗ</w:t>
      </w:r>
      <w:r w:rsidRPr="00E96ADE">
        <w:rPr>
          <w:rFonts w:ascii="Khmer OS Battambang" w:hAnsi="Khmer OS Battambang" w:cs="Khmer OS Battambang"/>
          <w:cs/>
        </w:rPr>
        <w:t xml:space="preserve">។ </w:t>
      </w:r>
      <w:r w:rsidR="00E96ADE" w:rsidRPr="00D449FC">
        <w:rPr>
          <w:rFonts w:ascii="Khmer OS Battambang" w:hAnsi="Khmer OS Battambang" w:cs="Khmer OS Battambang"/>
          <w:cs/>
        </w:rPr>
        <w:t>តំបន់ទីប្រជុំជន និងតំបន់ជនបទត្រូវបានបម្រើជាអថេរតាមផ្នែក។</w:t>
      </w:r>
    </w:p>
    <w:p w14:paraId="4B405581" w14:textId="4B5B8227" w:rsidR="008B44CA" w:rsidRPr="00C547B4" w:rsidRDefault="00C547B4" w:rsidP="00FC73B1">
      <w:pPr>
        <w:jc w:val="both"/>
        <w:rPr>
          <w:rFonts w:ascii="Khmer OS Battambang" w:hAnsi="Khmer OS Battambang" w:cs="Khmer OS Battambang"/>
          <w:sz w:val="14"/>
          <w:szCs w:val="14"/>
        </w:rPr>
      </w:pPr>
      <w:r w:rsidRPr="00D449FC">
        <w:rPr>
          <w:rFonts w:ascii="Khmer OS Battambang" w:hAnsi="Khmer OS Battambang" w:cs="Khmer OS Battambang"/>
          <w:cs/>
        </w:rPr>
        <w:t>ឯកតាសំណាកគំរូបឋម (</w:t>
      </w:r>
      <w:r w:rsidRPr="00D449FC">
        <w:rPr>
          <w:rFonts w:ascii="Khmer OS Battambang" w:hAnsi="Khmer OS Battambang" w:cs="Khmer OS Battambang"/>
        </w:rPr>
        <w:t xml:space="preserve">PSU) </w:t>
      </w:r>
      <w:r w:rsidRPr="00D449FC">
        <w:rPr>
          <w:rFonts w:ascii="Khmer OS Battambang" w:hAnsi="Khmer OS Battambang" w:cs="Khmer OS Battambang"/>
          <w:cs/>
        </w:rPr>
        <w:t>គឺជាភូមិ។ ភូមិត្រូវបានជ្រើសជាសំណាកគំរូ តាមប្រូបាប៊ីលីតេសមាមាត្រទៅនឹងចំនួនគ្រួសារដែលបានចុះបញ្ជីនៅក្នុងក្របខ័ណ្ឌ។</w:t>
      </w:r>
    </w:p>
    <w:p w14:paraId="3AB12C6B" w14:textId="37C2E86D" w:rsidR="008B44CA" w:rsidRPr="00C547B4" w:rsidRDefault="00C547B4" w:rsidP="00FC73B1">
      <w:pPr>
        <w:jc w:val="both"/>
        <w:rPr>
          <w:rFonts w:ascii="Khmer OS Battambang" w:hAnsi="Khmer OS Battambang" w:cs="Khmer OS Battambang"/>
          <w:sz w:val="14"/>
          <w:szCs w:val="14"/>
        </w:rPr>
      </w:pPr>
      <w:r w:rsidRPr="00D449FC">
        <w:rPr>
          <w:rFonts w:ascii="Khmer OS Battambang" w:hAnsi="Khmer OS Battambang" w:cs="Khmer OS Battambang"/>
          <w:cs/>
        </w:rPr>
        <w:t>មណ្ឌលសម្ភាសន៍ (</w:t>
      </w:r>
      <w:r w:rsidRPr="00D449FC">
        <w:rPr>
          <w:rFonts w:ascii="Khmer OS Battambang" w:hAnsi="Khmer OS Battambang" w:cs="Khmer OS Battambang"/>
        </w:rPr>
        <w:t xml:space="preserve">EA) </w:t>
      </w:r>
      <w:r w:rsidRPr="00D449FC">
        <w:rPr>
          <w:rFonts w:ascii="Khmer OS Battambang" w:hAnsi="Khmer OS Battambang" w:cs="Khmer OS Battambang"/>
          <w:cs/>
        </w:rPr>
        <w:t>គឺជាផ្នែកមួយនៃភូមិមួយ ហើយផ្នែកមួយនេះត្រូវបានជ្រើសរើសដោយចៃដន្យពីក្នុងភូមិនីមួយៗ ដែលជាសំណាកគំរូ។</w:t>
      </w:r>
    </w:p>
    <w:p w14:paraId="6EBF8AC4" w14:textId="109CE2DE" w:rsidR="00C547B4" w:rsidRPr="00D449FC" w:rsidRDefault="00C547B4" w:rsidP="00FC73B1">
      <w:pPr>
        <w:jc w:val="both"/>
        <w:rPr>
          <w:rFonts w:ascii="Khmer OS Battambang" w:hAnsi="Khmer OS Battambang" w:cs="Khmer OS Battambang"/>
        </w:rPr>
      </w:pPr>
      <w:r w:rsidRPr="00D449FC">
        <w:rPr>
          <w:rFonts w:ascii="Khmer OS Battambang" w:hAnsi="Khmer OS Battambang" w:cs="Khmer OS Battambang"/>
          <w:cs/>
        </w:rPr>
        <w:t>ឯកតាជ្រើសសំណាកគំរូចុងក្រោយ គឺគ្រួសារ ជាសរុបចំនួន ១</w:t>
      </w:r>
      <w:r>
        <w:rPr>
          <w:rFonts w:ascii="Khmer OS Battambang" w:hAnsi="Khmer OS Battambang" w:cs="Khmer OS Battambang" w:hint="cs"/>
          <w:cs/>
        </w:rPr>
        <w:t>៤</w:t>
      </w:r>
      <w:r w:rsidRPr="00D449FC">
        <w:rPr>
          <w:rFonts w:ascii="Khmer OS Battambang" w:hAnsi="Khmer OS Battambang" w:cs="Khmer OS Battambang"/>
          <w:cs/>
        </w:rPr>
        <w:t xml:space="preserve"> គ្រួសារ ត្រូវបានជ្រើសរើសដោយចៃដន្យតាមវិធីសាស្ត្រជ្រើសសំណាកគំរូតាមប្រព័ន្ធ ពីក្នុងមណ្ឌលសម្ភាសន៍នីមួយៗ។</w:t>
      </w:r>
    </w:p>
    <w:p w14:paraId="0BAE08F5" w14:textId="77777777" w:rsidR="009347E7" w:rsidRPr="007552EA" w:rsidRDefault="009347E7" w:rsidP="007552EA">
      <w:pPr>
        <w:kinsoku w:val="0"/>
        <w:overflowPunct w:val="0"/>
        <w:rPr>
          <w:rFonts w:cs="Times New Roman"/>
          <w:sz w:val="12"/>
          <w:szCs w:val="12"/>
        </w:rPr>
      </w:pPr>
    </w:p>
    <w:p w14:paraId="2E9A5986" w14:textId="71FEEEC8" w:rsidR="00CA59E5" w:rsidRPr="000A794D" w:rsidRDefault="004028C4" w:rsidP="00FC73B1">
      <w:pPr>
        <w:pStyle w:val="Heading4"/>
        <w:keepNext w:val="0"/>
        <w:kinsoku w:val="0"/>
        <w:overflowPunct w:val="0"/>
        <w:spacing w:before="0" w:after="0"/>
        <w:ind w:right="42"/>
        <w:jc w:val="both"/>
        <w:rPr>
          <w:rFonts w:ascii="Khmer OS Muol Light" w:hAnsi="Khmer OS Muol Light" w:cs="Khmer OS Muol Light"/>
          <w:b w:val="0"/>
          <w:bCs w:val="0"/>
          <w:color w:val="2E5395"/>
          <w:sz w:val="24"/>
          <w:szCs w:val="24"/>
        </w:rPr>
      </w:pPr>
      <w:r w:rsidRPr="00535A4F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២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 w:rsidRPr="00535A4F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៤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 w:rsidRPr="00535A4F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 xml:space="preserve"> </w:t>
      </w:r>
      <w:r w:rsidR="000A794D" w:rsidRPr="00535A4F">
        <w:rPr>
          <w:rFonts w:ascii="Khmer OS Muol Light" w:hAnsi="Khmer OS Muol Light" w:cs="Khmer OS Muol Light"/>
          <w:b w:val="0"/>
          <w:bCs w:val="0"/>
          <w:color w:val="2E5395"/>
          <w:sz w:val="24"/>
          <w:szCs w:val="24"/>
          <w:cs/>
        </w:rPr>
        <w:t>ក្របខ័ណ្ឌជ្រើសសំណាកគំរូ</w:t>
      </w:r>
    </w:p>
    <w:p w14:paraId="72693E32" w14:textId="77777777" w:rsidR="00CA59E5" w:rsidRPr="007552EA" w:rsidRDefault="00CA59E5" w:rsidP="007552EA">
      <w:pPr>
        <w:kinsoku w:val="0"/>
        <w:overflowPunct w:val="0"/>
        <w:rPr>
          <w:rFonts w:cs="Times New Roman"/>
          <w:sz w:val="12"/>
          <w:szCs w:val="12"/>
        </w:rPr>
      </w:pPr>
    </w:p>
    <w:p w14:paraId="03B4ECA0" w14:textId="246A34CF" w:rsidR="00A279F0" w:rsidRDefault="00A279F0" w:rsidP="00FC73B1">
      <w:pPr>
        <w:ind w:firstLine="360"/>
        <w:jc w:val="both"/>
        <w:rPr>
          <w:rFonts w:ascii="Khmer OS Battambang" w:hAnsi="Khmer OS Battambang" w:cs="Khmer OS Battambang"/>
        </w:rPr>
      </w:pPr>
      <w:r w:rsidRPr="00D449FC">
        <w:rPr>
          <w:rFonts w:ascii="Khmer OS Battambang" w:hAnsi="Khmer OS Battambang" w:cs="Khmer OS Battambang"/>
          <w:cs/>
        </w:rPr>
        <w:t>ក្របខ័ណ្ឌជ្រើសសំណាកគំរូប្រើសម្រាប់អង្កេតកម្លាំងពលកម្មកម្ពុជា ឆ្នាំ២០</w:t>
      </w:r>
      <w:r>
        <w:rPr>
          <w:rFonts w:ascii="Khmer OS Battambang" w:hAnsi="Khmer OS Battambang" w:cs="Khmer OS Battambang" w:hint="cs"/>
          <w:cs/>
        </w:rPr>
        <w:t>២៥</w:t>
      </w:r>
      <w:r w:rsidRPr="00D449FC">
        <w:rPr>
          <w:rFonts w:ascii="Khmer OS Battambang" w:hAnsi="Khmer OS Battambang" w:cs="Khmer OS Battambang"/>
          <w:cs/>
        </w:rPr>
        <w:t xml:space="preserve"> ត្រូវបានរៀបចំដោយវិទ្យាស្ថានជាតិស្ថិតិ ដោយប្រើព័ត៌មានដែលបានប្រមូលពីជំរឿនទូទៅប្រជាជននៅកម្ពុជា ឆ្នាំ២០១៩។ ក្របខ័ណ្ឌមានចំនួន ១៤</w:t>
      </w:r>
      <w:r w:rsidR="003E0239">
        <w:rPr>
          <w:rFonts w:ascii="Khmer OS Battambang" w:hAnsi="Khmer OS Battambang" w:cs="Khmer OS Battambang"/>
        </w:rPr>
        <w:t>.</w:t>
      </w:r>
      <w:r w:rsidRPr="00D449FC">
        <w:rPr>
          <w:rFonts w:ascii="Khmer OS Battambang" w:hAnsi="Khmer OS Battambang" w:cs="Khmer OS Battambang"/>
          <w:cs/>
        </w:rPr>
        <w:t xml:space="preserve">៥១៤ ភូមិ បានបែងចែកក្នុងចំណោម </w:t>
      </w:r>
      <w:r>
        <w:rPr>
          <w:rFonts w:ascii="Khmer OS Battambang" w:hAnsi="Khmer OS Battambang" w:cs="Khmer OS Battambang" w:hint="cs"/>
          <w:cs/>
        </w:rPr>
        <w:t>៧</w:t>
      </w:r>
      <w:r w:rsidRPr="00D449FC">
        <w:rPr>
          <w:rFonts w:ascii="Khmer OS Battambang" w:hAnsi="Khmer OS Battambang" w:cs="Khmer OS Battambang"/>
          <w:cs/>
        </w:rPr>
        <w:t>០</w:t>
      </w:r>
      <w:r>
        <w:rPr>
          <w:rFonts w:ascii="Khmer OS Battambang" w:hAnsi="Khmer OS Battambang" w:cs="Khmer OS Battambang" w:hint="cs"/>
          <w:cs/>
        </w:rPr>
        <w:t>៨</w:t>
      </w:r>
      <w:r w:rsidR="00994424">
        <w:rPr>
          <w:rFonts w:ascii="Khmer OS Battambang" w:hAnsi="Khmer OS Battambang" w:cs="Khmer OS Battambang"/>
        </w:rPr>
        <w:t xml:space="preserve"> (</w:t>
      </w:r>
      <w:r w:rsidR="00994424">
        <w:rPr>
          <w:rFonts w:ascii="Khmer OS Battambang" w:hAnsi="Khmer OS Battambang" w:cs="Khmer OS Battambang" w:hint="cs"/>
          <w:cs/>
        </w:rPr>
        <w:t>​</w:t>
      </w:r>
      <w:r w:rsidR="00994424">
        <w:rPr>
          <w:rFonts w:ascii="Khmer OS Battambang" w:hAnsi="Khmer OS Battambang" w:cs="Khmer OS Battambang"/>
        </w:rPr>
        <w:t>PSU)</w:t>
      </w:r>
      <w:r w:rsidRPr="00D449FC">
        <w:rPr>
          <w:rFonts w:ascii="Khmer OS Battambang" w:hAnsi="Khmer OS Battambang" w:cs="Khmer OS Battambang"/>
          <w:cs/>
        </w:rPr>
        <w:t xml:space="preserve"> ឯកតាសំណាកគំរូបឋម និង </w:t>
      </w:r>
      <w:r w:rsidR="00994424">
        <w:rPr>
          <w:rFonts w:ascii="Khmer OS Battambang" w:hAnsi="Khmer OS Battambang" w:cs="Khmer OS Battambang" w:hint="cs"/>
          <w:cs/>
        </w:rPr>
        <w:t>៧០៨</w:t>
      </w:r>
      <w:r w:rsidRPr="00D449FC">
        <w:rPr>
          <w:rFonts w:ascii="Khmer OS Battambang" w:hAnsi="Khmer OS Battambang" w:cs="Khmer OS Battambang"/>
          <w:cs/>
        </w:rPr>
        <w:t xml:space="preserve"> មណ្ឌលសម្ភាសន៍នៅទូទាំងប្រទេស។</w:t>
      </w:r>
      <w:r w:rsidR="00994424">
        <w:rPr>
          <w:rFonts w:ascii="Khmer OS Battambang" w:hAnsi="Khmer OS Battambang" w:cs="Khmer OS Battambang" w:hint="cs"/>
          <w:cs/>
        </w:rPr>
        <w:t xml:space="preserve"> </w:t>
      </w:r>
      <w:r w:rsidRPr="00D449FC">
        <w:rPr>
          <w:rFonts w:ascii="Khmer OS Battambang" w:hAnsi="Khmer OS Battambang" w:cs="Khmer OS Battambang"/>
          <w:cs/>
        </w:rPr>
        <w:t>មុនធ្វើជំរឿនទូទៅប្រជាជននៅកម្ពុជា ឆ្នាំ២០១៩ ផែនទីព្រាងត្រូវបានរៀបចំដើម្បីកំណត់ព្រំប្រទល់នៃមណ្ឌលសម្ភាសន៍នីមួយៗ។ ផែនទីនេះក៏ត្រូវបានប្រើប្រាស់</w:t>
      </w:r>
      <w:r w:rsidRPr="00D449FC">
        <w:rPr>
          <w:rFonts w:ascii="Khmer OS Battambang" w:hAnsi="Khmer OS Battambang" w:cs="Khmer OS Battambang"/>
          <w:cs/>
        </w:rPr>
        <w:lastRenderedPageBreak/>
        <w:t>សម្រាប់អង្កេតកម្លាំងពលកម្មកម្ពុជា ឆ្នាំ២០</w:t>
      </w:r>
      <w:r>
        <w:rPr>
          <w:rFonts w:ascii="Khmer OS Battambang" w:hAnsi="Khmer OS Battambang" w:cs="Khmer OS Battambang" w:hint="cs"/>
          <w:cs/>
        </w:rPr>
        <w:t>២៥</w:t>
      </w:r>
      <w:r w:rsidRPr="00D449FC">
        <w:rPr>
          <w:rFonts w:ascii="Khmer OS Battambang" w:hAnsi="Khmer OS Battambang" w:cs="Khmer OS Battambang"/>
          <w:cs/>
        </w:rPr>
        <w:t xml:space="preserve"> ផងដែរ។</w:t>
      </w:r>
    </w:p>
    <w:p w14:paraId="6B719265" w14:textId="77777777" w:rsidR="00BD323F" w:rsidRDefault="00BD323F" w:rsidP="007552EA">
      <w:pPr>
        <w:rPr>
          <w:rFonts w:ascii="Khmer OS Battambang" w:hAnsi="Khmer OS Battambang" w:cs="Khmer OS Battambang"/>
        </w:rPr>
      </w:pPr>
    </w:p>
    <w:p w14:paraId="25399FF9" w14:textId="77777777" w:rsidR="000C23D2" w:rsidRPr="00BD323F" w:rsidRDefault="000C23D2">
      <w:pPr>
        <w:pStyle w:val="BodyText"/>
        <w:kinsoku w:val="0"/>
        <w:overflowPunct w:val="0"/>
        <w:spacing w:line="264" w:lineRule="auto"/>
        <w:ind w:right="156"/>
        <w:rPr>
          <w:sz w:val="10"/>
          <w:szCs w:val="10"/>
        </w:rPr>
      </w:pPr>
      <w:bookmarkStart w:id="35" w:name="2_SURVEY_IMPLEMENTATION"/>
      <w:bookmarkStart w:id="36" w:name="2.4_Pretest"/>
      <w:bookmarkStart w:id="37" w:name="bookmark9"/>
      <w:bookmarkEnd w:id="35"/>
      <w:bookmarkEnd w:id="36"/>
      <w:bookmarkEnd w:id="37"/>
    </w:p>
    <w:p w14:paraId="6841227E" w14:textId="45E1F230" w:rsidR="007C2172" w:rsidRPr="007C2172" w:rsidRDefault="007C2172" w:rsidP="009D2C9A">
      <w:pPr>
        <w:pStyle w:val="Heading4"/>
        <w:keepNext w:val="0"/>
        <w:kinsoku w:val="0"/>
        <w:overflowPunct w:val="0"/>
        <w:spacing w:before="0" w:after="0"/>
        <w:ind w:right="42"/>
        <w:jc w:val="both"/>
        <w:rPr>
          <w:rFonts w:ascii="Khmer OS Muol Light" w:hAnsi="Khmer OS Muol Light" w:cs="Khmer OS Muol Light"/>
          <w:b w:val="0"/>
          <w:bCs w:val="0"/>
          <w:color w:val="2E5395"/>
          <w:sz w:val="24"/>
          <w:szCs w:val="24"/>
        </w:rPr>
      </w:pP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២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៥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 xml:space="preserve"> </w:t>
      </w:r>
      <w:r w:rsidRPr="007C2172">
        <w:rPr>
          <w:rFonts w:ascii="Khmer OS Muol Light" w:hAnsi="Khmer OS Muol Light" w:cs="Khmer OS Muol Light"/>
          <w:b w:val="0"/>
          <w:bCs w:val="0"/>
          <w:color w:val="2E5395"/>
          <w:sz w:val="24"/>
          <w:szCs w:val="24"/>
          <w:cs/>
        </w:rPr>
        <w:t>សមាមាត្រទម្ងន់សំណាកគំរូ</w:t>
      </w:r>
    </w:p>
    <w:p w14:paraId="6146C2B0" w14:textId="5C0F5681" w:rsidR="007C2172" w:rsidRDefault="00C43310" w:rsidP="007C2172">
      <w:pPr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  <w:noProof/>
        </w:rPr>
        <w:drawing>
          <wp:anchor distT="0" distB="0" distL="114300" distR="114300" simplePos="0" relativeHeight="251679744" behindDoc="0" locked="0" layoutInCell="1" allowOverlap="1" wp14:anchorId="0B582889" wp14:editId="5FD2D6AD">
            <wp:simplePos x="0" y="0"/>
            <wp:positionH relativeFrom="column">
              <wp:posOffset>1614805</wp:posOffset>
            </wp:positionH>
            <wp:positionV relativeFrom="paragraph">
              <wp:posOffset>521335</wp:posOffset>
            </wp:positionV>
            <wp:extent cx="1607185" cy="7480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172" w:rsidRPr="00C43310">
        <w:rPr>
          <w:rFonts w:ascii="Khmer OS Battambang" w:hAnsi="Khmer OS Battambang" w:cs="Khmer OS Battambang"/>
          <w:b/>
          <w:bCs/>
          <w:cs/>
        </w:rPr>
        <w:t>ជំហានដំបូង</w:t>
      </w:r>
      <w:r w:rsidR="007C2172" w:rsidRPr="00D449FC">
        <w:rPr>
          <w:rFonts w:ascii="Khmer OS Battambang" w:hAnsi="Khmer OS Battambang" w:cs="Khmer OS Battambang"/>
          <w:cs/>
        </w:rPr>
        <w:t xml:space="preserve"> សមាមាត្រទម្ងន់ (</w:t>
      </w:r>
      <w:r w:rsidR="007C2172" w:rsidRPr="00D449FC">
        <w:rPr>
          <w:rFonts w:ascii="Khmer OS Battambang" w:hAnsi="Khmer OS Battambang" w:cs="Khmer OS Battambang"/>
        </w:rPr>
        <w:t xml:space="preserve">weight) </w:t>
      </w:r>
      <w:r w:rsidR="007C2172" w:rsidRPr="00D449FC">
        <w:rPr>
          <w:rFonts w:ascii="Khmer OS Battambang" w:hAnsi="Khmer OS Battambang" w:cs="Khmer OS Battambang"/>
          <w:cs/>
        </w:rPr>
        <w:t>សម្រាប់ឯកតាសំណាកគំរូបឋមដែលបានជ្រើសរើស (</w:t>
      </w:r>
      <w:r w:rsidR="007C2172">
        <w:rPr>
          <w:rFonts w:ascii="Khmer OS Battambang" w:hAnsi="Khmer OS Battambang" w:cs="Khmer OS Battambang" w:hint="cs"/>
          <w:cs/>
        </w:rPr>
        <w:t>១</w:t>
      </w:r>
      <w:r w:rsidR="007C2172" w:rsidRPr="00D449FC">
        <w:rPr>
          <w:rFonts w:ascii="Khmer OS Battambang" w:hAnsi="Khmer OS Battambang" w:cs="Khmer OS Battambang"/>
          <w:cs/>
        </w:rPr>
        <w:t xml:space="preserve">) ក្នុងតំបន់ </w:t>
      </w:r>
      <w:r w:rsidR="007C2172" w:rsidRPr="00D449FC">
        <w:rPr>
          <w:rFonts w:ascii="Khmer OS Battambang" w:hAnsi="Khmer OS Battambang" w:cs="Khmer OS Battambang"/>
        </w:rPr>
        <w:t>h (</w:t>
      </w:r>
      <w:r w:rsidR="007C2172" w:rsidRPr="00D449FC">
        <w:rPr>
          <w:rFonts w:ascii="Khmer OS Battambang" w:hAnsi="Khmer OS Battambang" w:cs="Khmer OS Battambang"/>
          <w:cs/>
        </w:rPr>
        <w:t>ទីប្រជុំជន/ជនបទ) ត្រូវបានគណនាតាមរូបមន្តខាងក្រោម៖</w:t>
      </w:r>
    </w:p>
    <w:p w14:paraId="26F0DADB" w14:textId="064339DC" w:rsidR="00D45528" w:rsidRDefault="00D45528" w:rsidP="007C2172">
      <w:pPr>
        <w:rPr>
          <w:rFonts w:ascii="Khmer OS Battambang" w:hAnsi="Khmer OS Battambang" w:cs="Khmer OS Battambang"/>
        </w:rPr>
      </w:pPr>
    </w:p>
    <w:p w14:paraId="4C16E43E" w14:textId="3ED0C1C1" w:rsidR="00D45528" w:rsidRDefault="00D45528" w:rsidP="007C2172">
      <w:pPr>
        <w:rPr>
          <w:rFonts w:ascii="Khmer OS Battambang" w:hAnsi="Khmer OS Battambang" w:cs="Khmer OS Battambang"/>
        </w:rPr>
      </w:pPr>
    </w:p>
    <w:p w14:paraId="69A5E63F" w14:textId="7B37C822" w:rsidR="00D45528" w:rsidRDefault="00D45528" w:rsidP="007C2172">
      <w:pPr>
        <w:rPr>
          <w:rFonts w:ascii="Khmer OS Battambang" w:hAnsi="Khmer OS Battambang" w:cs="Khmer OS Battambang"/>
        </w:rPr>
      </w:pPr>
    </w:p>
    <w:p w14:paraId="407C9D26" w14:textId="77777777" w:rsidR="00063FD2" w:rsidRPr="0095623E" w:rsidRDefault="00410D3A" w:rsidP="008C6088">
      <w:pPr>
        <w:ind w:firstLine="720"/>
        <w:rPr>
          <w:rFonts w:ascii="Khmer OS Battambang" w:hAnsi="Khmer OS Battambang" w:cs="Khmer OS Battambang"/>
        </w:rPr>
      </w:pPr>
      <w:proofErr w:type="gramStart"/>
      <w:r w:rsidRPr="00326C8F">
        <w:rPr>
          <w:rFonts w:cs="Times New Roman"/>
          <w:spacing w:val="1"/>
        </w:rPr>
        <w:t>M</w:t>
      </w:r>
      <w:r w:rsidRPr="00326C8F">
        <w:rPr>
          <w:rFonts w:cs="Times New Roman"/>
          <w:position w:val="-5"/>
        </w:rPr>
        <w:t xml:space="preserve">h </w:t>
      </w:r>
      <w:r w:rsidRPr="00326C8F">
        <w:rPr>
          <w:rFonts w:cs="Times New Roman"/>
          <w:spacing w:val="2"/>
          <w:position w:val="-5"/>
        </w:rPr>
        <w:t xml:space="preserve"> </w:t>
      </w:r>
      <w:r w:rsidRPr="00326C8F">
        <w:rPr>
          <w:rFonts w:cs="Times New Roman"/>
        </w:rPr>
        <w:t>=</w:t>
      </w:r>
      <w:proofErr w:type="gramEnd"/>
      <w:r w:rsidRPr="00326C8F">
        <w:rPr>
          <w:rFonts w:cs="Times New Roman"/>
          <w:spacing w:val="1"/>
        </w:rPr>
        <w:t xml:space="preserve"> </w:t>
      </w:r>
      <w:r w:rsidR="00063FD2" w:rsidRPr="0095623E">
        <w:rPr>
          <w:rFonts w:ascii="Khmer OS Battambang" w:hAnsi="Khmer OS Battambang" w:cs="Khmer OS Battambang"/>
          <w:cs/>
        </w:rPr>
        <w:t>ចំនួនគ្រួសារក្នុងតំបន់ (</w:t>
      </w:r>
      <w:r w:rsidR="00063FD2" w:rsidRPr="0095623E">
        <w:rPr>
          <w:rFonts w:ascii="Khmer OS Battambang" w:hAnsi="Khmer OS Battambang" w:cs="Khmer OS Battambang"/>
        </w:rPr>
        <w:t xml:space="preserve">h) </w:t>
      </w:r>
      <w:r w:rsidR="00063FD2" w:rsidRPr="0095623E">
        <w:rPr>
          <w:rFonts w:ascii="Khmer OS Battambang" w:hAnsi="Khmer OS Battambang" w:cs="Khmer OS Battambang"/>
          <w:cs/>
        </w:rPr>
        <w:t>យោងតាមការចុះបញ្ជីភូមិ</w:t>
      </w:r>
    </w:p>
    <w:p w14:paraId="4C2EFBE1" w14:textId="38A04E23" w:rsidR="00410D3A" w:rsidRPr="00326C8F" w:rsidRDefault="00410D3A" w:rsidP="008C6088">
      <w:pPr>
        <w:kinsoku w:val="0"/>
        <w:overflowPunct w:val="0"/>
        <w:ind w:firstLine="720"/>
        <w:jc w:val="both"/>
        <w:rPr>
          <w:rFonts w:cs="Times New Roman"/>
        </w:rPr>
      </w:pPr>
      <w:r w:rsidRPr="00326C8F">
        <w:rPr>
          <w:rFonts w:cs="Times New Roman"/>
          <w:spacing w:val="1"/>
        </w:rPr>
        <w:t>M</w:t>
      </w:r>
      <w:r w:rsidRPr="00326C8F">
        <w:rPr>
          <w:rFonts w:cs="Times New Roman"/>
          <w:spacing w:val="-1"/>
          <w:position w:val="-5"/>
        </w:rPr>
        <w:t>h</w:t>
      </w:r>
      <w:r w:rsidRPr="00326C8F">
        <w:rPr>
          <w:rFonts w:cs="Times New Roman"/>
          <w:position w:val="-5"/>
        </w:rPr>
        <w:t>i</w:t>
      </w:r>
      <w:r w:rsidRPr="00326C8F">
        <w:rPr>
          <w:rFonts w:cs="Times New Roman"/>
          <w:spacing w:val="33"/>
          <w:position w:val="-5"/>
        </w:rPr>
        <w:t xml:space="preserve"> </w:t>
      </w:r>
      <w:r w:rsidRPr="00326C8F">
        <w:rPr>
          <w:rFonts w:cs="Times New Roman"/>
        </w:rPr>
        <w:t>=</w:t>
      </w:r>
      <w:r w:rsidRPr="00326C8F">
        <w:rPr>
          <w:rFonts w:cs="Times New Roman"/>
          <w:spacing w:val="-2"/>
        </w:rPr>
        <w:t xml:space="preserve"> </w:t>
      </w:r>
      <w:r w:rsidR="00063FD2" w:rsidRPr="0095623E">
        <w:rPr>
          <w:rFonts w:ascii="Khmer OS Battambang" w:hAnsi="Khmer OS Battambang" w:cs="Khmer OS Battambang"/>
          <w:cs/>
        </w:rPr>
        <w:t>ចំនួនគ្រួសារក្នុងឯកតាសំណាកគំរូបឋម (1) ក្នុងតំបន់ (</w:t>
      </w:r>
      <w:r w:rsidR="00063FD2" w:rsidRPr="0095623E">
        <w:rPr>
          <w:rFonts w:ascii="Khmer OS Battambang" w:hAnsi="Khmer OS Battambang" w:cs="Khmer OS Battambang"/>
        </w:rPr>
        <w:t xml:space="preserve">h) </w:t>
      </w:r>
      <w:r w:rsidR="00063FD2" w:rsidRPr="0095623E">
        <w:rPr>
          <w:rFonts w:ascii="Khmer OS Battambang" w:hAnsi="Khmer OS Battambang" w:cs="Khmer OS Battambang"/>
          <w:cs/>
        </w:rPr>
        <w:t>យោងតាមការចុះបញ្ជីភូមិ</w:t>
      </w:r>
    </w:p>
    <w:p w14:paraId="4181C124" w14:textId="6DB82A2C" w:rsidR="00410D3A" w:rsidRPr="00326C8F" w:rsidRDefault="00410D3A" w:rsidP="008C6088">
      <w:pPr>
        <w:kinsoku w:val="0"/>
        <w:overflowPunct w:val="0"/>
        <w:ind w:firstLine="720"/>
        <w:rPr>
          <w:rFonts w:cs="Times New Roman"/>
        </w:rPr>
      </w:pPr>
      <w:r w:rsidRPr="00326C8F">
        <w:rPr>
          <w:rFonts w:cs="Times New Roman"/>
        </w:rPr>
        <w:t>n</w:t>
      </w:r>
      <w:r w:rsidRPr="00326C8F">
        <w:rPr>
          <w:rFonts w:cs="Times New Roman"/>
          <w:position w:val="-5"/>
        </w:rPr>
        <w:t>h</w:t>
      </w:r>
      <w:r w:rsidRPr="00326C8F">
        <w:rPr>
          <w:rFonts w:cs="Times New Roman"/>
          <w:spacing w:val="34"/>
          <w:position w:val="-5"/>
        </w:rPr>
        <w:t xml:space="preserve"> </w:t>
      </w:r>
      <w:r w:rsidRPr="00326C8F">
        <w:rPr>
          <w:rFonts w:cs="Times New Roman"/>
        </w:rPr>
        <w:t>=</w:t>
      </w:r>
      <w:r w:rsidRPr="00326C8F">
        <w:rPr>
          <w:rFonts w:cs="Times New Roman"/>
          <w:spacing w:val="1"/>
        </w:rPr>
        <w:t xml:space="preserve"> </w:t>
      </w:r>
      <w:r w:rsidR="00C43310" w:rsidRPr="00C43310">
        <w:rPr>
          <w:rFonts w:ascii="Khmer OS Battambang" w:hAnsi="Khmer OS Battambang" w:cs="Khmer OS Battambang"/>
          <w:cs/>
        </w:rPr>
        <w:t>ចំនួនឯកតាសំណាកគំរូបឋមដែលបានជ្រើសរើសក្នុងតំបន់</w:t>
      </w:r>
      <w:r w:rsidRPr="00326C8F">
        <w:rPr>
          <w:rFonts w:cs="Times New Roman"/>
        </w:rPr>
        <w:t xml:space="preserve"> (h)</w:t>
      </w:r>
    </w:p>
    <w:p w14:paraId="52FFD92E" w14:textId="0EE7CB8D" w:rsidR="00C43310" w:rsidRPr="00C43310" w:rsidRDefault="00C43310" w:rsidP="00FA2AEC">
      <w:pPr>
        <w:kinsoku w:val="0"/>
        <w:overflowPunct w:val="0"/>
        <w:rPr>
          <w:rFonts w:ascii="Khmer OS Battambang" w:hAnsi="Khmer OS Battambang" w:cs="Khmer OS Battambang"/>
        </w:rPr>
      </w:pPr>
      <w:r w:rsidRPr="00C43310">
        <w:rPr>
          <w:rFonts w:ascii="Khmer OS Battambang" w:hAnsi="Khmer OS Battambang" w:cs="Khmer OS Battambang"/>
          <w:b/>
          <w:bCs/>
          <w:cs/>
        </w:rPr>
        <w:t>ជំហានទីពីរ</w:t>
      </w:r>
      <w:r w:rsidRPr="00C43310">
        <w:rPr>
          <w:rFonts w:ascii="Khmer OS Battambang" w:hAnsi="Khmer OS Battambang" w:cs="Khmer OS Battambang"/>
          <w:cs/>
        </w:rPr>
        <w:t xml:space="preserve"> សមាមាត្រទម្ងន់សម្រាប់គ្រួសារដែលបានជ្រើសរើស ក្នុងឯកតាសំណាកគំរូបឋមដែលបានជ្រើសរើស ត្រូវបានគណនាតាមរូបមន្តខាងក្រោម៖</w:t>
      </w:r>
    </w:p>
    <w:p w14:paraId="42AB84CB" w14:textId="6D7897AB" w:rsidR="009D3DA6" w:rsidRDefault="00A36D15" w:rsidP="00100216">
      <w:pPr>
        <w:pStyle w:val="BodyText"/>
        <w:kinsoku w:val="0"/>
        <w:overflowPunct w:val="0"/>
        <w:ind w:left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017D980" wp14:editId="1E964721">
            <wp:simplePos x="0" y="0"/>
            <wp:positionH relativeFrom="column">
              <wp:posOffset>1625600</wp:posOffset>
            </wp:positionH>
            <wp:positionV relativeFrom="paragraph">
              <wp:posOffset>105410</wp:posOffset>
            </wp:positionV>
            <wp:extent cx="2241550" cy="850900"/>
            <wp:effectExtent l="19050" t="19050" r="25400" b="25400"/>
            <wp:wrapTight wrapText="bothSides">
              <wp:wrapPolygon edited="0">
                <wp:start x="-184" y="-484"/>
                <wp:lineTo x="-184" y="21761"/>
                <wp:lineTo x="21661" y="21761"/>
                <wp:lineTo x="21661" y="-484"/>
                <wp:lineTo x="-184" y="-484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" t="7974" r="4244" b="2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8509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E2841">
                          <a:lumMod val="50000"/>
                          <a:lumOff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575B3" w14:textId="77777777" w:rsidR="00A36D15" w:rsidRDefault="00A36D15" w:rsidP="00100216">
      <w:pPr>
        <w:pStyle w:val="BodyText"/>
        <w:kinsoku w:val="0"/>
        <w:overflowPunct w:val="0"/>
        <w:ind w:left="0"/>
        <w:rPr>
          <w:sz w:val="24"/>
          <w:szCs w:val="24"/>
        </w:rPr>
      </w:pPr>
    </w:p>
    <w:p w14:paraId="5B887D8B" w14:textId="0FFA7F0B" w:rsidR="009D3DA6" w:rsidRDefault="009D3DA6" w:rsidP="00100216">
      <w:pPr>
        <w:pStyle w:val="BodyText"/>
        <w:kinsoku w:val="0"/>
        <w:overflowPunct w:val="0"/>
        <w:ind w:left="0"/>
        <w:rPr>
          <w:sz w:val="24"/>
          <w:szCs w:val="24"/>
        </w:rPr>
      </w:pPr>
    </w:p>
    <w:p w14:paraId="5B805135" w14:textId="4A961ED4" w:rsidR="009D3DA6" w:rsidRPr="00326C8F" w:rsidRDefault="009D3DA6" w:rsidP="00100216">
      <w:pPr>
        <w:pStyle w:val="BodyText"/>
        <w:kinsoku w:val="0"/>
        <w:overflowPunct w:val="0"/>
        <w:ind w:left="0"/>
        <w:rPr>
          <w:sz w:val="24"/>
          <w:szCs w:val="24"/>
        </w:rPr>
      </w:pPr>
    </w:p>
    <w:p w14:paraId="6006588A" w14:textId="6E7F9240" w:rsidR="009D3DA6" w:rsidRDefault="009D3DA6" w:rsidP="00100216">
      <w:pPr>
        <w:pStyle w:val="BodyText"/>
        <w:kinsoku w:val="0"/>
        <w:overflowPunct w:val="0"/>
        <w:ind w:left="0"/>
        <w:rPr>
          <w:sz w:val="24"/>
          <w:szCs w:val="24"/>
        </w:rPr>
      </w:pPr>
    </w:p>
    <w:p w14:paraId="0FD14957" w14:textId="77777777" w:rsidR="00396F87" w:rsidRDefault="00396F87" w:rsidP="00154B37">
      <w:pPr>
        <w:kinsoku w:val="0"/>
        <w:overflowPunct w:val="0"/>
        <w:ind w:left="116"/>
        <w:rPr>
          <w:rFonts w:cs="Times New Roman"/>
          <w:spacing w:val="1"/>
        </w:rPr>
      </w:pPr>
    </w:p>
    <w:p w14:paraId="31CC39D2" w14:textId="6237C018" w:rsidR="00396F87" w:rsidRDefault="00726154" w:rsidP="008C6088">
      <w:pPr>
        <w:kinsoku w:val="0"/>
        <w:overflowPunct w:val="0"/>
        <w:ind w:left="116" w:firstLine="604"/>
        <w:rPr>
          <w:rFonts w:ascii="Khmer OS Battambang" w:hAnsi="Khmer OS Battambang" w:cs="Khmer OS Battambang"/>
        </w:rPr>
      </w:pPr>
      <w:proofErr w:type="gramStart"/>
      <w:r w:rsidRPr="00326C8F">
        <w:rPr>
          <w:rFonts w:cs="Times New Roman"/>
          <w:spacing w:val="1"/>
        </w:rPr>
        <w:t>M</w:t>
      </w:r>
      <w:r w:rsidRPr="00326C8F">
        <w:rPr>
          <w:rFonts w:cs="Times New Roman"/>
          <w:position w:val="-6"/>
        </w:rPr>
        <w:t xml:space="preserve"> </w:t>
      </w:r>
      <w:r w:rsidRPr="00326C8F">
        <w:rPr>
          <w:rFonts w:cs="Times New Roman"/>
          <w:spacing w:val="3"/>
          <w:position w:val="-6"/>
        </w:rPr>
        <w:t xml:space="preserve"> </w:t>
      </w:r>
      <w:r w:rsidRPr="00326C8F">
        <w:rPr>
          <w:rFonts w:cs="Times New Roman"/>
        </w:rPr>
        <w:t>=</w:t>
      </w:r>
      <w:proofErr w:type="gramEnd"/>
      <w:r w:rsidRPr="00326C8F">
        <w:rPr>
          <w:rFonts w:cs="Times New Roman"/>
          <w:spacing w:val="2"/>
        </w:rPr>
        <w:t xml:space="preserve"> </w:t>
      </w:r>
      <w:r w:rsidR="00396F87" w:rsidRPr="0095623E">
        <w:rPr>
          <w:rFonts w:ascii="Khmer OS Battambang" w:hAnsi="Khmer OS Battambang" w:cs="Khmer OS Battambang"/>
          <w:cs/>
        </w:rPr>
        <w:t>ចំនួនគ្រួសារក្នុងឯកតាសំណាកគំរូបឋម (1) នៃតំបន់ (</w:t>
      </w:r>
      <w:r w:rsidR="00396F87" w:rsidRPr="0095623E">
        <w:rPr>
          <w:rFonts w:ascii="Khmer OS Battambang" w:hAnsi="Khmer OS Battambang" w:cs="Khmer OS Battambang"/>
        </w:rPr>
        <w:t xml:space="preserve">h) </w:t>
      </w:r>
      <w:r w:rsidR="00396F87" w:rsidRPr="0095623E">
        <w:rPr>
          <w:rFonts w:ascii="Khmer OS Battambang" w:hAnsi="Khmer OS Battambang" w:cs="Khmer OS Battambang"/>
          <w:cs/>
        </w:rPr>
        <w:t xml:space="preserve">នៅពេលអង្កេត </w:t>
      </w:r>
    </w:p>
    <w:p w14:paraId="3D53FCA7" w14:textId="5C02072F" w:rsidR="00396F87" w:rsidRDefault="00154B37" w:rsidP="00396F87">
      <w:pPr>
        <w:rPr>
          <w:rFonts w:ascii="Khmer OS Battambang" w:hAnsi="Khmer OS Battambang" w:cs="Khmer OS Battambang"/>
        </w:rPr>
      </w:pPr>
      <w:r w:rsidRPr="00326C8F">
        <w:rPr>
          <w:rFonts w:cs="Times New Roman"/>
          <w:spacing w:val="-1"/>
        </w:rPr>
        <w:t xml:space="preserve"> </w:t>
      </w:r>
      <w:r w:rsidR="008C6088">
        <w:rPr>
          <w:rFonts w:cstheme="minorBidi"/>
          <w:spacing w:val="-1"/>
          <w:cs/>
        </w:rPr>
        <w:tab/>
      </w:r>
      <w:r w:rsidRPr="00326C8F">
        <w:rPr>
          <w:rFonts w:cs="Times New Roman"/>
          <w:spacing w:val="-1"/>
        </w:rPr>
        <w:t xml:space="preserve"> </w:t>
      </w:r>
      <w:proofErr w:type="gramStart"/>
      <w:r w:rsidR="00726154" w:rsidRPr="00326C8F">
        <w:rPr>
          <w:rFonts w:cs="Times New Roman"/>
          <w:spacing w:val="-1"/>
        </w:rPr>
        <w:t>m</w:t>
      </w:r>
      <w:proofErr w:type="spellStart"/>
      <w:r w:rsidR="00726154" w:rsidRPr="00326C8F">
        <w:rPr>
          <w:rFonts w:cs="Times New Roman"/>
          <w:position w:val="-5"/>
        </w:rPr>
        <w:t>hik</w:t>
      </w:r>
      <w:proofErr w:type="spellEnd"/>
      <w:r w:rsidR="00726154" w:rsidRPr="00326C8F">
        <w:rPr>
          <w:rFonts w:cs="Times New Roman"/>
          <w:position w:val="-5"/>
        </w:rPr>
        <w:t xml:space="preserve"> </w:t>
      </w:r>
      <w:r w:rsidR="00726154" w:rsidRPr="00326C8F">
        <w:rPr>
          <w:rFonts w:cs="Times New Roman"/>
          <w:spacing w:val="5"/>
          <w:position w:val="-5"/>
        </w:rPr>
        <w:t xml:space="preserve"> </w:t>
      </w:r>
      <w:r w:rsidR="00726154" w:rsidRPr="00326C8F">
        <w:rPr>
          <w:rFonts w:cs="Times New Roman"/>
        </w:rPr>
        <w:t>=</w:t>
      </w:r>
      <w:proofErr w:type="gramEnd"/>
      <w:r w:rsidR="00726154" w:rsidRPr="00326C8F">
        <w:rPr>
          <w:rFonts w:cs="Times New Roman"/>
          <w:spacing w:val="3"/>
        </w:rPr>
        <w:t xml:space="preserve"> </w:t>
      </w:r>
      <w:r w:rsidR="00396F87" w:rsidRPr="0095623E">
        <w:rPr>
          <w:rFonts w:ascii="Khmer OS Battambang" w:hAnsi="Khmer OS Battambang" w:cs="Khmer OS Battambang"/>
          <w:cs/>
        </w:rPr>
        <w:t>ចំនួន ១</w:t>
      </w:r>
      <w:r w:rsidR="00396F87">
        <w:rPr>
          <w:rFonts w:ascii="Khmer OS Battambang" w:hAnsi="Khmer OS Battambang" w:cs="Khmer OS Battambang" w:hint="cs"/>
          <w:cs/>
        </w:rPr>
        <w:t>៤</w:t>
      </w:r>
      <w:r w:rsidR="00396F87" w:rsidRPr="0095623E">
        <w:rPr>
          <w:rFonts w:ascii="Khmer OS Battambang" w:hAnsi="Khmer OS Battambang" w:cs="Khmer OS Battambang"/>
          <w:cs/>
        </w:rPr>
        <w:t xml:space="preserve"> គ្រួសារសំណាកគំរូ ក្នុងមួយឯកតាសំណាកគំរូ (1) ក្នុងតំបន់ (</w:t>
      </w:r>
      <w:r w:rsidR="00396F87" w:rsidRPr="0095623E">
        <w:rPr>
          <w:rFonts w:ascii="Khmer OS Battambang" w:hAnsi="Khmer OS Battambang" w:cs="Khmer OS Battambang"/>
        </w:rPr>
        <w:t>h)</w:t>
      </w:r>
    </w:p>
    <w:p w14:paraId="7B28DE39" w14:textId="77777777" w:rsidR="007421F1" w:rsidRPr="00CE0C1F" w:rsidRDefault="007421F1" w:rsidP="00396F87">
      <w:pPr>
        <w:rPr>
          <w:rFonts w:ascii="Khmer OS Battambang" w:hAnsi="Khmer OS Battambang" w:cs="Khmer OS Battambang"/>
          <w:sz w:val="8"/>
          <w:szCs w:val="8"/>
        </w:rPr>
      </w:pPr>
    </w:p>
    <w:p w14:paraId="3B4B87C1" w14:textId="17A591DF" w:rsidR="00F900D6" w:rsidRPr="00EA6DEB" w:rsidRDefault="00396F87" w:rsidP="008038AC">
      <w:pPr>
        <w:ind w:firstLine="720"/>
        <w:jc w:val="both"/>
        <w:rPr>
          <w:rFonts w:ascii="Khmer OS Battambang" w:hAnsi="Khmer OS Battambang" w:cs="Khmer OS Battambang"/>
        </w:rPr>
      </w:pPr>
      <w:bookmarkStart w:id="38" w:name="_Hlk225343892"/>
      <w:r w:rsidRPr="00CE0C1F">
        <w:rPr>
          <w:rFonts w:ascii="Khmer OS Battambang" w:hAnsi="Khmer OS Battambang" w:cs="Khmer OS Battambang"/>
          <w:sz w:val="20"/>
          <w:szCs w:val="20"/>
        </w:rPr>
        <w:t xml:space="preserve"> </w:t>
      </w:r>
      <w:r w:rsidRPr="00CE0C1F">
        <w:rPr>
          <w:rFonts w:ascii="Khmer OS Battambang" w:hAnsi="Khmer OS Battambang" w:cs="Khmer OS Battambang"/>
          <w:sz w:val="22"/>
          <w:szCs w:val="22"/>
        </w:rPr>
        <w:t>M</w:t>
      </w:r>
      <w:proofErr w:type="gramStart"/>
      <w:r w:rsidR="00EA367A" w:rsidRPr="00CE0C1F">
        <w:rPr>
          <w:rFonts w:ascii="Khmer OS Battambang" w:hAnsi="Khmer OS Battambang" w:cs="Khmer OS Battambang"/>
          <w:sz w:val="22"/>
          <w:szCs w:val="22"/>
          <w:vertAlign w:val="superscript"/>
        </w:rPr>
        <w:t>*</w:t>
      </w:r>
      <w:r w:rsidR="00A07C37" w:rsidRPr="00CE0C1F">
        <w:rPr>
          <w:rFonts w:ascii="Khmer OS Battambang" w:hAnsi="Khmer OS Battambang" w:cs="Khmer OS Battambang"/>
          <w:sz w:val="20"/>
          <w:szCs w:val="20"/>
        </w:rPr>
        <w:t xml:space="preserve"> </w:t>
      </w:r>
      <w:r w:rsidRPr="00CE0C1F">
        <w:rPr>
          <w:rFonts w:ascii="Khmer OS Battambang" w:hAnsi="Khmer OS Battambang" w:cs="Khmer OS Battambang"/>
          <w:sz w:val="20"/>
          <w:szCs w:val="20"/>
        </w:rPr>
        <w:t xml:space="preserve"> </w:t>
      </w:r>
      <w:r w:rsidRPr="0095623E">
        <w:rPr>
          <w:rFonts w:ascii="Khmer OS Battambang" w:hAnsi="Khmer OS Battambang" w:cs="Khmer OS Battambang"/>
          <w:cs/>
        </w:rPr>
        <w:t>ត្រូវបានកំណត់ជាពីរវិធីសាស្ត្រផ្សេងគ្នា</w:t>
      </w:r>
      <w:proofErr w:type="gramEnd"/>
      <w:r w:rsidRPr="0095623E">
        <w:rPr>
          <w:rFonts w:ascii="Khmer OS Battambang" w:hAnsi="Khmer OS Battambang" w:cs="Khmer OS Battambang"/>
          <w:cs/>
        </w:rPr>
        <w:t xml:space="preserve"> អាស្រ័យលើស្ថានភាព។</w:t>
      </w:r>
      <w:bookmarkEnd w:id="38"/>
      <w:r w:rsidR="00CF7F6D">
        <w:rPr>
          <w:rFonts w:ascii="Khmer OS Battambang" w:hAnsi="Khmer OS Battambang" w:cs="Khmer OS Battambang"/>
        </w:rPr>
        <w:t xml:space="preserve"> </w:t>
      </w:r>
      <w:r w:rsidR="00AA3198" w:rsidRPr="0095623E">
        <w:rPr>
          <w:rFonts w:ascii="Khmer OS Battambang" w:hAnsi="Khmer OS Battambang" w:cs="Khmer OS Battambang"/>
          <w:cs/>
        </w:rPr>
        <w:t>បើឯកតាសំណាកគំរូ</w:t>
      </w:r>
      <w:r w:rsidR="000837A1">
        <w:rPr>
          <w:rFonts w:ascii="Khmer OS Battambang" w:hAnsi="Khmer OS Battambang" w:cs="Khmer OS Battambang" w:hint="cs"/>
          <w:cs/>
        </w:rPr>
        <w:t>បឋម</w:t>
      </w:r>
      <w:r w:rsidR="002C65F2" w:rsidRPr="0095623E">
        <w:rPr>
          <w:rFonts w:ascii="Khmer OS Battambang" w:hAnsi="Khmer OS Battambang" w:cs="Khmer OS Battambang"/>
          <w:cs/>
        </w:rPr>
        <w:t xml:space="preserve"> </w:t>
      </w:r>
      <w:r w:rsidR="00AA3198" w:rsidRPr="0095623E">
        <w:rPr>
          <w:rFonts w:ascii="Khmer OS Battambang" w:hAnsi="Khmer OS Battambang" w:cs="Khmer OS Battambang"/>
          <w:cs/>
        </w:rPr>
        <w:t>ដែលបានជ្រើសរើសមានតែមួយមណ្ឌលសម្ភាសន៍ នោះការចុះបញ្ជីគ្រួសារនៅក្នុងមណ្ឌលសម្ភាសន៍នឹងចុះគ្រប់គ្រួសារទាំងអស់ដែលមាននៅក្នុងឯកតាសំណាកគំរូ</w:t>
      </w:r>
      <w:r w:rsidR="000837A1">
        <w:rPr>
          <w:rFonts w:ascii="Khmer OS Battambang" w:hAnsi="Khmer OS Battambang" w:cs="Khmer OS Battambang" w:hint="cs"/>
          <w:cs/>
        </w:rPr>
        <w:t>បឋម</w:t>
      </w:r>
      <w:r w:rsidR="00AA3198" w:rsidRPr="0095623E">
        <w:rPr>
          <w:rFonts w:ascii="Khmer OS Battambang" w:hAnsi="Khmer OS Battambang" w:cs="Khmer OS Battambang"/>
          <w:cs/>
        </w:rPr>
        <w:t>។</w:t>
      </w:r>
      <w:r w:rsidR="008038AC">
        <w:rPr>
          <w:rFonts w:ascii="Khmer OS Battambang" w:hAnsi="Khmer OS Battambang" w:cs="Khmer OS Battambang"/>
        </w:rPr>
        <w:t xml:space="preserve"> </w:t>
      </w:r>
      <w:r w:rsidR="00375B8A" w:rsidRPr="0095623E">
        <w:rPr>
          <w:rFonts w:ascii="Khmer OS Battambang" w:hAnsi="Khmer OS Battambang" w:cs="Khmer OS Battambang"/>
          <w:cs/>
        </w:rPr>
        <w:t>បើឯកតាសំណាកគំរូ</w:t>
      </w:r>
      <w:r w:rsidR="000837A1">
        <w:rPr>
          <w:rFonts w:ascii="Khmer OS Battambang" w:hAnsi="Khmer OS Battambang" w:cs="Khmer OS Battambang" w:hint="cs"/>
          <w:cs/>
        </w:rPr>
        <w:t>បឋម</w:t>
      </w:r>
      <w:r w:rsidR="00375B8A" w:rsidRPr="0095623E">
        <w:rPr>
          <w:rFonts w:ascii="Khmer OS Battambang" w:hAnsi="Khmer OS Battambang" w:cs="Khmer OS Battambang"/>
          <w:cs/>
        </w:rPr>
        <w:t>ន</w:t>
      </w:r>
      <w:r w:rsidR="00375B8A">
        <w:rPr>
          <w:rFonts w:ascii="Khmer OS Battambang" w:hAnsi="Khmer OS Battambang" w:cs="Khmer OS Battambang" w:hint="cs"/>
          <w:cs/>
        </w:rPr>
        <w:t>ៅក្នុងមណ្ឌល</w:t>
      </w:r>
      <w:r w:rsidR="00375B8A" w:rsidRPr="0095623E">
        <w:rPr>
          <w:rFonts w:ascii="Khmer OS Battambang" w:hAnsi="Khmer OS Battambang" w:cs="Khmer OS Battambang"/>
          <w:cs/>
        </w:rPr>
        <w:t>សម្ភាសន៍ច្រើន នោះការចុះបញ្ជីគ្រួសារត្រូវចុះ</w:t>
      </w:r>
      <w:r w:rsidR="002C65F2">
        <w:rPr>
          <w:rFonts w:ascii="Khmer OS Battambang" w:hAnsi="Khmer OS Battambang" w:cs="Khmer OS Battambang" w:hint="cs"/>
          <w:cs/>
        </w:rPr>
        <w:t>បញ្ជី</w:t>
      </w:r>
      <w:r w:rsidR="00375B8A" w:rsidRPr="0095623E">
        <w:rPr>
          <w:rFonts w:ascii="Khmer OS Battambang" w:hAnsi="Khmer OS Battambang" w:cs="Khmer OS Battambang"/>
          <w:cs/>
        </w:rPr>
        <w:t xml:space="preserve">តែចំនួនគ្រួសារនៅក្នុងមណ្ឌលសម្ភាសន៍ដែលបានជ្រើសរើសប៉ុណ្ណោះ។ </w:t>
      </w:r>
      <w:r w:rsidR="00375B8A" w:rsidRPr="00EA6DEB">
        <w:rPr>
          <w:rFonts w:ascii="Khmer OS Battambang" w:hAnsi="Khmer OS Battambang" w:cs="Khmer OS Battambang"/>
          <w:cs/>
        </w:rPr>
        <w:t>ក្នុងករណីនេះ ចំនួនគ្រួសារនៅក្នុងឯកតាសំណាកគំរូ</w:t>
      </w:r>
      <w:r w:rsidR="000837A1">
        <w:rPr>
          <w:rFonts w:ascii="Khmer OS Battambang" w:hAnsi="Khmer OS Battambang" w:cs="Khmer OS Battambang" w:hint="cs"/>
          <w:cs/>
        </w:rPr>
        <w:t>បឋម</w:t>
      </w:r>
      <w:r w:rsidR="00F900D6" w:rsidRPr="0095623E">
        <w:rPr>
          <w:rFonts w:ascii="Khmer OS Battambang" w:hAnsi="Khmer OS Battambang" w:cs="Khmer OS Battambang"/>
          <w:cs/>
        </w:rPr>
        <w:t xml:space="preserve"> </w:t>
      </w:r>
      <w:r w:rsidR="00375B8A" w:rsidRPr="00EA6DEB">
        <w:rPr>
          <w:rFonts w:ascii="Khmer OS Battambang" w:hAnsi="Khmer OS Battambang" w:cs="Khmer OS Battambang"/>
          <w:cs/>
        </w:rPr>
        <w:t xml:space="preserve">ត្រូវបានទទួលពីប្រធានភូមិ។ </w:t>
      </w:r>
    </w:p>
    <w:p w14:paraId="4A2A85B7" w14:textId="77777777" w:rsidR="00FA2AEC" w:rsidRDefault="00375B8A" w:rsidP="008038AC">
      <w:pPr>
        <w:ind w:firstLine="720"/>
        <w:jc w:val="both"/>
        <w:rPr>
          <w:rFonts w:ascii="Khmer OS Battambang" w:hAnsi="Khmer OS Battambang" w:cs="Khmer OS Battambang"/>
        </w:rPr>
      </w:pPr>
      <w:r w:rsidRPr="00EA6DEB">
        <w:rPr>
          <w:rFonts w:ascii="Khmer OS Battambang" w:hAnsi="Khmer OS Battambang" w:cs="Khmer OS Battambang"/>
        </w:rPr>
        <w:t xml:space="preserve">M </w:t>
      </w:r>
      <w:r w:rsidRPr="00EA6DEB">
        <w:rPr>
          <w:rFonts w:ascii="Khmer OS Battambang" w:hAnsi="Khmer OS Battambang" w:cs="Khmer OS Battambang"/>
          <w:cs/>
        </w:rPr>
        <w:t xml:space="preserve">ច្រើនតែខុសពី </w:t>
      </w:r>
      <w:proofErr w:type="spellStart"/>
      <w:r w:rsidRPr="00EA6DEB">
        <w:rPr>
          <w:rFonts w:ascii="Khmer OS Battambang" w:hAnsi="Khmer OS Battambang" w:cs="Khmer OS Battambang"/>
        </w:rPr>
        <w:t>M</w:t>
      </w:r>
      <w:r w:rsidR="00EA6DEB">
        <w:rPr>
          <w:rFonts w:ascii="Khmer OS Battambang" w:hAnsi="Khmer OS Battambang" w:cs="Khmer OS Battambang"/>
        </w:rPr>
        <w:t>hi</w:t>
      </w:r>
      <w:proofErr w:type="spellEnd"/>
      <w:r w:rsidRPr="00EA6DEB">
        <w:rPr>
          <w:rFonts w:ascii="Khmer OS Battambang" w:hAnsi="Khmer OS Battambang" w:cs="Khmer OS Battambang"/>
        </w:rPr>
        <w:t xml:space="preserve"> </w:t>
      </w:r>
      <w:r w:rsidRPr="00EA6DEB">
        <w:rPr>
          <w:rFonts w:ascii="Khmer OS Battambang" w:hAnsi="Khmer OS Battambang" w:cs="Khmer OS Battambang"/>
          <w:cs/>
        </w:rPr>
        <w:t>ដែលជាចំនួនគ្រួសារក្នុងឯកតាសំណាកគំរូបឋម (</w:t>
      </w:r>
      <w:proofErr w:type="spellStart"/>
      <w:r w:rsidRPr="00EA6DEB">
        <w:rPr>
          <w:rFonts w:ascii="Khmer OS Battambang" w:hAnsi="Khmer OS Battambang" w:cs="Khmer OS Battambang"/>
        </w:rPr>
        <w:t>i</w:t>
      </w:r>
      <w:proofErr w:type="spellEnd"/>
      <w:r w:rsidRPr="00EA6DEB">
        <w:rPr>
          <w:rFonts w:ascii="Khmer OS Battambang" w:hAnsi="Khmer OS Battambang" w:cs="Khmer OS Battambang"/>
        </w:rPr>
        <w:t xml:space="preserve">) </w:t>
      </w:r>
      <w:r w:rsidRPr="00EA6DEB">
        <w:rPr>
          <w:rFonts w:ascii="Khmer OS Battambang" w:hAnsi="Khmer OS Battambang" w:cs="Khmer OS Battambang"/>
          <w:cs/>
        </w:rPr>
        <w:t xml:space="preserve">យោងតាមការចុះបញ្ជីភូមិ។ ក្នុង ករណីភាគច្រើន ភាពខុសគ្នានេះមានតិចតួចប៉ុណ្ណោះ។ </w:t>
      </w:r>
    </w:p>
    <w:p w14:paraId="24DF7312" w14:textId="588ED68E" w:rsidR="00375B8A" w:rsidRDefault="00375B8A" w:rsidP="008038AC">
      <w:pPr>
        <w:jc w:val="both"/>
        <w:rPr>
          <w:rFonts w:ascii="Khmer OS Battambang" w:hAnsi="Khmer OS Battambang" w:cs="Khmer OS Battambang"/>
        </w:rPr>
      </w:pPr>
      <w:r w:rsidRPr="00FA2AEC">
        <w:rPr>
          <w:rFonts w:ascii="Khmer OS Battambang" w:hAnsi="Khmer OS Battambang" w:cs="Khmer OS Battambang"/>
          <w:b/>
          <w:bCs/>
          <w:cs/>
        </w:rPr>
        <w:t>ជំហានទីបី</w:t>
      </w:r>
      <w:r w:rsidRPr="00EA6DEB">
        <w:rPr>
          <w:rFonts w:ascii="Khmer OS Battambang" w:hAnsi="Khmer OS Battambang" w:cs="Khmer OS Battambang"/>
          <w:cs/>
        </w:rPr>
        <w:t xml:space="preserve"> សមាមាត្រទម្ងន់សំណាកគំរូ</w:t>
      </w:r>
      <w:r w:rsidRPr="00D05926">
        <w:rPr>
          <w:rFonts w:ascii="Khmer OS Battambang" w:hAnsi="Khmer OS Battambang" w:cs="Khmer OS Battambang"/>
          <w:cs/>
        </w:rPr>
        <w:t xml:space="preserve">សម្រាប់គ្រួសារត្រូវបានគណនាដោយការរួមបញ្ចូលសមាមាត្រទម្ងន់ពីជំហានជ្រើសសំណាកគំរូទាំងពីរដំបូង។ សមាមាត្រទម្ងន់សំណាកគំរូ (គណនា </w:t>
      </w:r>
      <w:r w:rsidRPr="00D05926">
        <w:rPr>
          <w:rFonts w:ascii="Khmer OS Battambang" w:hAnsi="Khmer OS Battambang" w:cs="Khmer OS Battambang"/>
        </w:rPr>
        <w:t xml:space="preserve">weight) </w:t>
      </w:r>
      <w:r w:rsidRPr="00D05926">
        <w:rPr>
          <w:rFonts w:ascii="Khmer OS Battambang" w:hAnsi="Khmer OS Battambang" w:cs="Khmer OS Battambang"/>
          <w:cs/>
        </w:rPr>
        <w:t>សម្រាប់គ្រួសារ (</w:t>
      </w:r>
      <w:r w:rsidRPr="00D05926">
        <w:rPr>
          <w:rFonts w:ascii="Khmer OS Battambang" w:hAnsi="Khmer OS Battambang" w:cs="Khmer OS Battambang"/>
        </w:rPr>
        <w:t xml:space="preserve">k) </w:t>
      </w:r>
      <w:r w:rsidRPr="00D05926">
        <w:rPr>
          <w:rFonts w:ascii="Khmer OS Battambang" w:hAnsi="Khmer OS Battambang" w:cs="Khmer OS Battambang"/>
          <w:cs/>
        </w:rPr>
        <w:t>ក្នុងឯកតាសំណាកគំរូបឋម (1) ត្រូវបានគណនាតាមរូបមន្តខាងក្រោម៖</w:t>
      </w:r>
    </w:p>
    <w:p w14:paraId="7AC9F91F" w14:textId="77777777" w:rsidR="00F91C75" w:rsidRPr="00CE0C1F" w:rsidRDefault="00F91C75" w:rsidP="00FA2AEC">
      <w:pPr>
        <w:rPr>
          <w:rFonts w:ascii="Khmer OS Battambang" w:hAnsi="Khmer OS Battambang" w:cs="Khmer OS Battambang"/>
          <w:sz w:val="12"/>
          <w:szCs w:val="12"/>
        </w:rPr>
      </w:pPr>
    </w:p>
    <w:p w14:paraId="0E4774FE" w14:textId="35926409" w:rsidR="00B36453" w:rsidRPr="00502B50" w:rsidRDefault="00B36453" w:rsidP="00B36453">
      <w:pPr>
        <w:pStyle w:val="BodyText"/>
        <w:kinsoku w:val="0"/>
        <w:overflowPunct w:val="0"/>
        <w:ind w:left="0" w:firstLine="720"/>
        <w:rPr>
          <w:sz w:val="22"/>
          <w:szCs w:val="22"/>
        </w:rPr>
      </w:pPr>
      <w:r>
        <w:rPr>
          <w:rFonts w:ascii="Khmer OS Battambang" w:hAnsi="Khmer OS Battambang" w:cs="Khmer OS Battambang"/>
          <w:cs/>
        </w:rPr>
        <w:lastRenderedPageBreak/>
        <w:tab/>
      </w:r>
      <w:r>
        <w:rPr>
          <w:rFonts w:ascii="Khmer OS Battambang" w:hAnsi="Khmer OS Battambang" w:cs="Khmer OS Battambang"/>
          <w:cs/>
        </w:rPr>
        <w:tab/>
      </w:r>
      <w:r>
        <w:rPr>
          <w:rFonts w:ascii="Khmer OS Battambang" w:hAnsi="Khmer OS Battambang" w:cs="Khmer OS Battambang"/>
          <w:cs/>
        </w:rPr>
        <w:tab/>
      </w:r>
      <w:proofErr w:type="gramStart"/>
      <w:r w:rsidRPr="00502B50">
        <w:rPr>
          <w:spacing w:val="-3"/>
          <w:w w:val="105"/>
          <w:position w:val="5"/>
          <w:sz w:val="22"/>
          <w:szCs w:val="22"/>
        </w:rPr>
        <w:t>d</w:t>
      </w:r>
      <w:proofErr w:type="spellStart"/>
      <w:r w:rsidRPr="00502B50">
        <w:rPr>
          <w:w w:val="105"/>
          <w:sz w:val="22"/>
          <w:szCs w:val="22"/>
        </w:rPr>
        <w:t>hik</w:t>
      </w:r>
      <w:proofErr w:type="spellEnd"/>
      <w:r w:rsidRPr="00502B50">
        <w:rPr>
          <w:w w:val="105"/>
          <w:sz w:val="22"/>
          <w:szCs w:val="22"/>
        </w:rPr>
        <w:t xml:space="preserve"> </w:t>
      </w:r>
      <w:r w:rsidRPr="00502B50">
        <w:rPr>
          <w:spacing w:val="3"/>
          <w:w w:val="105"/>
          <w:sz w:val="22"/>
          <w:szCs w:val="22"/>
        </w:rPr>
        <w:t xml:space="preserve"> </w:t>
      </w:r>
      <w:r w:rsidRPr="00502B50">
        <w:rPr>
          <w:w w:val="105"/>
          <w:position w:val="5"/>
          <w:sz w:val="22"/>
          <w:szCs w:val="22"/>
        </w:rPr>
        <w:t>=</w:t>
      </w:r>
      <w:proofErr w:type="gramEnd"/>
      <w:r w:rsidRPr="00502B50">
        <w:rPr>
          <w:spacing w:val="12"/>
          <w:w w:val="105"/>
          <w:position w:val="5"/>
          <w:sz w:val="22"/>
          <w:szCs w:val="22"/>
        </w:rPr>
        <w:t xml:space="preserve"> </w:t>
      </w:r>
      <w:proofErr w:type="gramStart"/>
      <w:r w:rsidRPr="00502B50">
        <w:rPr>
          <w:spacing w:val="-24"/>
          <w:w w:val="105"/>
          <w:position w:val="5"/>
          <w:sz w:val="22"/>
          <w:szCs w:val="22"/>
        </w:rPr>
        <w:t>W</w:t>
      </w:r>
      <w:proofErr w:type="spellStart"/>
      <w:r w:rsidRPr="00502B50">
        <w:rPr>
          <w:w w:val="105"/>
          <w:sz w:val="22"/>
          <w:szCs w:val="22"/>
        </w:rPr>
        <w:t>I</w:t>
      </w:r>
      <w:r w:rsidR="003E0239">
        <w:rPr>
          <w:spacing w:val="1"/>
          <w:w w:val="105"/>
          <w:sz w:val="22"/>
          <w:szCs w:val="22"/>
        </w:rPr>
        <w:t>.</w:t>
      </w:r>
      <w:r w:rsidRPr="00502B50">
        <w:rPr>
          <w:spacing w:val="-1"/>
          <w:w w:val="105"/>
          <w:sz w:val="22"/>
          <w:szCs w:val="22"/>
        </w:rPr>
        <w:t>h</w:t>
      </w:r>
      <w:r w:rsidRPr="00502B50">
        <w:rPr>
          <w:w w:val="105"/>
          <w:sz w:val="22"/>
          <w:szCs w:val="22"/>
        </w:rPr>
        <w:t>i</w:t>
      </w:r>
      <w:proofErr w:type="spellEnd"/>
      <w:proofErr w:type="gramEnd"/>
      <w:r w:rsidRPr="00502B50">
        <w:rPr>
          <w:spacing w:val="25"/>
          <w:w w:val="105"/>
          <w:sz w:val="22"/>
          <w:szCs w:val="22"/>
        </w:rPr>
        <w:t xml:space="preserve"> </w:t>
      </w:r>
      <w:r w:rsidRPr="00502B50">
        <w:rPr>
          <w:w w:val="105"/>
          <w:position w:val="5"/>
          <w:sz w:val="22"/>
          <w:szCs w:val="22"/>
        </w:rPr>
        <w:t>×</w:t>
      </w:r>
      <w:r w:rsidRPr="00502B50">
        <w:rPr>
          <w:spacing w:val="1"/>
          <w:w w:val="105"/>
          <w:position w:val="5"/>
          <w:sz w:val="22"/>
          <w:szCs w:val="22"/>
        </w:rPr>
        <w:t xml:space="preserve"> </w:t>
      </w:r>
      <w:r w:rsidRPr="00502B50">
        <w:rPr>
          <w:spacing w:val="-24"/>
          <w:w w:val="105"/>
          <w:position w:val="5"/>
          <w:sz w:val="22"/>
          <w:szCs w:val="22"/>
        </w:rPr>
        <w:t>W</w:t>
      </w:r>
      <w:proofErr w:type="spellStart"/>
      <w:r w:rsidRPr="00502B50">
        <w:rPr>
          <w:w w:val="105"/>
          <w:sz w:val="22"/>
          <w:szCs w:val="22"/>
        </w:rPr>
        <w:t>II</w:t>
      </w:r>
      <w:r w:rsidR="003E0239">
        <w:rPr>
          <w:spacing w:val="1"/>
          <w:w w:val="105"/>
          <w:sz w:val="22"/>
          <w:szCs w:val="22"/>
        </w:rPr>
        <w:t>.</w:t>
      </w:r>
      <w:r w:rsidRPr="00502B50">
        <w:rPr>
          <w:spacing w:val="-1"/>
          <w:w w:val="105"/>
          <w:sz w:val="22"/>
          <w:szCs w:val="22"/>
        </w:rPr>
        <w:t>hi</w:t>
      </w:r>
      <w:proofErr w:type="spellEnd"/>
    </w:p>
    <w:p w14:paraId="3A6F5144" w14:textId="6F7FA0C4" w:rsidR="00B36453" w:rsidRPr="00CE0C1F" w:rsidRDefault="00B36453" w:rsidP="00FA2AEC">
      <w:pPr>
        <w:rPr>
          <w:rFonts w:ascii="Khmer OS Battambang" w:hAnsi="Khmer OS Battambang" w:cs="Khmer OS Battambang"/>
          <w:sz w:val="18"/>
          <w:szCs w:val="18"/>
        </w:rPr>
      </w:pPr>
    </w:p>
    <w:p w14:paraId="611695D9" w14:textId="3AB1CA51" w:rsidR="00B36453" w:rsidRPr="0095623E" w:rsidRDefault="00B36453" w:rsidP="008038AC">
      <w:pPr>
        <w:jc w:val="both"/>
        <w:rPr>
          <w:rFonts w:ascii="Khmer OS Battambang" w:hAnsi="Khmer OS Battambang" w:cs="Khmer OS Battambang"/>
        </w:rPr>
      </w:pPr>
      <w:r w:rsidRPr="0095623E">
        <w:rPr>
          <w:rFonts w:ascii="Khmer OS Battambang" w:hAnsi="Khmer OS Battambang" w:cs="Khmer OS Battambang"/>
          <w:cs/>
        </w:rPr>
        <w:t xml:space="preserve">ដែល </w:t>
      </w:r>
      <w:proofErr w:type="spellStart"/>
      <w:r w:rsidRPr="0095623E">
        <w:rPr>
          <w:rFonts w:ascii="Khmer OS Battambang" w:hAnsi="Khmer OS Battambang" w:cs="Khmer OS Battambang"/>
        </w:rPr>
        <w:t>drak</w:t>
      </w:r>
      <w:proofErr w:type="spellEnd"/>
      <w:r w:rsidRPr="0095623E">
        <w:rPr>
          <w:rFonts w:ascii="Khmer OS Battambang" w:hAnsi="Khmer OS Battambang" w:cs="Khmer OS Battambang"/>
        </w:rPr>
        <w:t xml:space="preserve"> = </w:t>
      </w:r>
      <w:r w:rsidRPr="0095623E">
        <w:rPr>
          <w:rFonts w:ascii="Khmer OS Battambang" w:hAnsi="Khmer OS Battambang" w:cs="Khmer OS Battambang"/>
          <w:cs/>
        </w:rPr>
        <w:t>គណនាសមាមាត្រទម្ងន់ ក្នុងតំបន់ (</w:t>
      </w:r>
      <w:r w:rsidRPr="0095623E">
        <w:rPr>
          <w:rFonts w:ascii="Khmer OS Battambang" w:hAnsi="Khmer OS Battambang" w:cs="Khmer OS Battambang"/>
        </w:rPr>
        <w:t xml:space="preserve">h) </w:t>
      </w:r>
      <w:r w:rsidRPr="0095623E">
        <w:rPr>
          <w:rFonts w:ascii="Khmer OS Battambang" w:hAnsi="Khmer OS Battambang" w:cs="Khmer OS Battambang"/>
          <w:cs/>
        </w:rPr>
        <w:t>ឯកតាសំណាកគំរូបឋម (1) និងគ្រួសារ (</w:t>
      </w:r>
      <w:r w:rsidRPr="0095623E">
        <w:rPr>
          <w:rFonts w:ascii="Khmer OS Battambang" w:hAnsi="Khmer OS Battambang" w:cs="Khmer OS Battambang"/>
        </w:rPr>
        <w:t xml:space="preserve">k) </w:t>
      </w:r>
      <w:r w:rsidR="0041611E">
        <w:rPr>
          <w:rFonts w:ascii="Khmer OS Battambang" w:hAnsi="Khmer OS Battambang" w:cs="Khmer OS Battambang" w:hint="cs"/>
          <w:cs/>
        </w:rPr>
        <w:t xml:space="preserve">។ </w:t>
      </w:r>
      <w:r w:rsidRPr="0095623E">
        <w:rPr>
          <w:rFonts w:ascii="Khmer OS Battambang" w:hAnsi="Khmer OS Battambang" w:cs="Khmer OS Battambang"/>
          <w:cs/>
        </w:rPr>
        <w:t>ជាទូទៅ ការកែតម្រូវសម្រាប់ការមិនឆ្លើយត្រូវបានបញ្ចូលក្នុងការគណនាសមាមាត្រទម្ងន់អង្កេត។ ជាពិសេស បើឯកតាសំណាកគំរូបឋមមានតិចជាង ១</w:t>
      </w:r>
      <w:r w:rsidR="0041611E">
        <w:rPr>
          <w:rFonts w:ascii="Khmer OS Battambang" w:hAnsi="Khmer OS Battambang" w:cs="Khmer OS Battambang" w:hint="cs"/>
          <w:cs/>
        </w:rPr>
        <w:t>៤</w:t>
      </w:r>
      <w:r w:rsidRPr="0095623E">
        <w:rPr>
          <w:rFonts w:ascii="Khmer OS Battambang" w:hAnsi="Khmer OS Battambang" w:cs="Khmer OS Battambang"/>
          <w:cs/>
        </w:rPr>
        <w:t xml:space="preserve"> គ្រួសារបានឆ្លើយ នោះសមាមាត្រទម្ងន់គួរត្រូវបានកែតម្រូវ</w:t>
      </w:r>
      <w:r w:rsidRPr="00F62CEC">
        <w:rPr>
          <w:rFonts w:ascii="Khmer OS Battambang" w:hAnsi="Khmer OS Battambang" w:cs="Khmer OS Battambang"/>
          <w:spacing w:val="-14"/>
          <w:cs/>
        </w:rPr>
        <w:t>តាមកត្តា ១</w:t>
      </w:r>
      <w:r w:rsidR="00DE407A" w:rsidRPr="00F62CEC">
        <w:rPr>
          <w:rFonts w:ascii="Khmer OS Battambang" w:hAnsi="Khmer OS Battambang" w:cs="Khmer OS Battambang" w:hint="cs"/>
          <w:spacing w:val="-14"/>
          <w:cs/>
        </w:rPr>
        <w:t>៤</w:t>
      </w:r>
      <w:r w:rsidRPr="00F62CEC">
        <w:rPr>
          <w:rFonts w:ascii="Khmer OS Battambang" w:hAnsi="Khmer OS Battambang" w:cs="Khmer OS Battambang"/>
          <w:spacing w:val="-14"/>
          <w:cs/>
        </w:rPr>
        <w:t>/</w:t>
      </w:r>
      <w:r w:rsidRPr="00F62CEC">
        <w:rPr>
          <w:rFonts w:ascii="Khmer OS Battambang" w:hAnsi="Khmer OS Battambang" w:cs="Khmer OS Battambang"/>
          <w:spacing w:val="-14"/>
        </w:rPr>
        <w:t xml:space="preserve">r </w:t>
      </w:r>
      <w:r w:rsidRPr="00F62CEC">
        <w:rPr>
          <w:rFonts w:ascii="Khmer OS Battambang" w:hAnsi="Khmer OS Battambang" w:cs="Khmer OS Battambang"/>
          <w:spacing w:val="-14"/>
          <w:cs/>
        </w:rPr>
        <w:t>ដែលជាចំនួនគ្រួសារបានឆ្លើយនៅក្នុងឯកតាសំណាកគំរូបឋមដែលត្រូវពិចារណា។</w:t>
      </w:r>
      <w:r w:rsidR="00F62CEC" w:rsidRPr="00F62CEC">
        <w:rPr>
          <w:rFonts w:ascii="Khmer OS Battambang" w:hAnsi="Khmer OS Battambang" w:cs="Khmer OS Battambang"/>
          <w:spacing w:val="-14"/>
        </w:rPr>
        <w:t xml:space="preserve"> </w:t>
      </w:r>
      <w:r w:rsidRPr="00F62CEC">
        <w:rPr>
          <w:rFonts w:ascii="Khmer OS Battambang" w:hAnsi="Khmer OS Battambang" w:cs="Khmer OS Battambang"/>
          <w:spacing w:val="-14"/>
          <w:cs/>
        </w:rPr>
        <w:t>ទោះជាយ៉ាង</w:t>
      </w:r>
      <w:r w:rsidRPr="00F62CEC">
        <w:rPr>
          <w:rFonts w:ascii="Khmer OS Battambang" w:hAnsi="Khmer OS Battambang" w:cs="Khmer OS Battambang"/>
          <w:spacing w:val="-18"/>
          <w:cs/>
        </w:rPr>
        <w:t>ណា</w:t>
      </w:r>
      <w:r w:rsidRPr="0095623E">
        <w:rPr>
          <w:rFonts w:ascii="Khmer OS Battambang" w:hAnsi="Khmer OS Battambang" w:cs="Khmer OS Battambang"/>
          <w:cs/>
        </w:rPr>
        <w:t>ក៏ដោយ ដោយសារមានតែមួយករណី ដែលចំនួនគ្រួសារបានឆ្លើយមានតិចជាង ១</w:t>
      </w:r>
      <w:r w:rsidR="00592A38">
        <w:rPr>
          <w:rFonts w:ascii="Khmer OS Battambang" w:hAnsi="Khmer OS Battambang" w:cs="Khmer OS Battambang" w:hint="cs"/>
          <w:cs/>
        </w:rPr>
        <w:t>៤</w:t>
      </w:r>
      <w:r w:rsidRPr="0095623E">
        <w:rPr>
          <w:rFonts w:ascii="Khmer OS Battambang" w:hAnsi="Khmer OS Battambang" w:cs="Khmer OS Battambang"/>
          <w:cs/>
        </w:rPr>
        <w:t xml:space="preserve"> គ្រួសារ ដូច្នេះដំណើរការគណនាសមាមាត្រទម្ងន់ ត្រូវបានរំលង។</w:t>
      </w:r>
    </w:p>
    <w:p w14:paraId="3A7F7E40" w14:textId="61169EB3" w:rsidR="00B36453" w:rsidRDefault="00B36453" w:rsidP="00592A38">
      <w:pPr>
        <w:ind w:firstLine="720"/>
        <w:rPr>
          <w:rFonts w:ascii="Khmer OS Battambang" w:hAnsi="Khmer OS Battambang" w:cs="Khmer OS Battambang"/>
        </w:rPr>
      </w:pPr>
      <w:r w:rsidRPr="0095623E">
        <w:rPr>
          <w:rFonts w:ascii="Khmer OS Battambang" w:hAnsi="Khmer OS Battambang" w:cs="Khmer OS Battambang"/>
          <w:cs/>
        </w:rPr>
        <w:t>ទីបញ្ចប់ សមាមាត្រទម្ងន់គ្រួសារចុងក្រោយគឺ៖</w:t>
      </w:r>
      <w:r w:rsidR="004938F6">
        <w:rPr>
          <w:rFonts w:ascii="Khmer OS Battambang" w:hAnsi="Khmer OS Battambang" w:cs="Khmer OS Battambang" w:hint="cs"/>
          <w:cs/>
        </w:rPr>
        <w:t xml:space="preserve">    </w:t>
      </w:r>
      <w:r w:rsidRPr="0095623E">
        <w:rPr>
          <w:rFonts w:ascii="Khmer OS Battambang" w:hAnsi="Khmer OS Battambang" w:cs="Khmer OS Battambang"/>
          <w:cs/>
        </w:rPr>
        <w:t xml:space="preserve"> </w:t>
      </w:r>
      <w:proofErr w:type="spellStart"/>
      <w:r w:rsidRPr="0095623E">
        <w:rPr>
          <w:rFonts w:ascii="Khmer OS Battambang" w:hAnsi="Khmer OS Battambang" w:cs="Khmer OS Battambang"/>
        </w:rPr>
        <w:t>W</w:t>
      </w:r>
      <w:r w:rsidRPr="00EF19B0">
        <w:rPr>
          <w:rFonts w:ascii="Khmer OS Battambang" w:hAnsi="Khmer OS Battambang" w:cs="Khmer OS Battambang"/>
          <w:sz w:val="32"/>
          <w:szCs w:val="32"/>
          <w:vertAlign w:val="subscript"/>
        </w:rPr>
        <w:t>hik</w:t>
      </w:r>
      <w:proofErr w:type="spellEnd"/>
      <w:r w:rsidRPr="0095623E">
        <w:rPr>
          <w:rFonts w:ascii="Khmer OS Battambang" w:hAnsi="Khmer OS Battambang" w:cs="Khmer OS Battambang"/>
        </w:rPr>
        <w:t xml:space="preserve"> </w:t>
      </w:r>
      <w:r w:rsidR="00592A38">
        <w:rPr>
          <w:rFonts w:ascii="Khmer OS Battambang" w:hAnsi="Khmer OS Battambang" w:cs="Khmer OS Battambang" w:hint="cs"/>
          <w:cs/>
        </w:rPr>
        <w:t xml:space="preserve">= </w:t>
      </w:r>
      <w:proofErr w:type="spellStart"/>
      <w:r w:rsidRPr="0095623E">
        <w:rPr>
          <w:rFonts w:ascii="Khmer OS Battambang" w:hAnsi="Khmer OS Battambang" w:cs="Khmer OS Battambang"/>
        </w:rPr>
        <w:t>d</w:t>
      </w:r>
      <w:r w:rsidRPr="00EF19B0">
        <w:rPr>
          <w:rFonts w:ascii="Khmer OS Battambang" w:hAnsi="Khmer OS Battambang" w:cs="Khmer OS Battambang"/>
          <w:sz w:val="32"/>
          <w:szCs w:val="32"/>
          <w:vertAlign w:val="subscript"/>
        </w:rPr>
        <w:t>hik</w:t>
      </w:r>
      <w:proofErr w:type="spellEnd"/>
      <w:r w:rsidRPr="0095623E">
        <w:rPr>
          <w:rFonts w:ascii="Khmer OS Battambang" w:hAnsi="Khmer OS Battambang" w:cs="Khmer OS Battambang"/>
        </w:rPr>
        <w:t xml:space="preserve"> x</w:t>
      </w:r>
      <w:r w:rsidR="000E5F70">
        <w:rPr>
          <w:rFonts w:ascii="Khmer OS Battambang" w:hAnsi="Khmer OS Battambang" w:cs="Khmer OS Battambang" w:hint="cs"/>
          <w:cs/>
        </w:rPr>
        <w:t xml:space="preserve"> </w:t>
      </w:r>
      <w:r w:rsidRPr="0095623E">
        <w:rPr>
          <w:rFonts w:ascii="Khmer OS Battambang" w:hAnsi="Khmer OS Battambang" w:cs="Khmer OS Battambang"/>
        </w:rPr>
        <w:t>f</w:t>
      </w:r>
    </w:p>
    <w:p w14:paraId="21AD3BCE" w14:textId="77777777" w:rsidR="008B7585" w:rsidRDefault="00B36453" w:rsidP="00B36453">
      <w:pPr>
        <w:rPr>
          <w:rFonts w:ascii="Khmer OS Battambang" w:hAnsi="Khmer OS Battambang" w:cs="Khmer OS Battambang"/>
        </w:rPr>
      </w:pPr>
      <w:r w:rsidRPr="0095623E">
        <w:rPr>
          <w:rFonts w:ascii="Khmer OS Battambang" w:hAnsi="Khmer OS Battambang" w:cs="Khmer OS Battambang"/>
          <w:cs/>
        </w:rPr>
        <w:t xml:space="preserve">ដែល </w:t>
      </w:r>
      <w:proofErr w:type="spellStart"/>
      <w:r w:rsidRPr="0095623E">
        <w:rPr>
          <w:rFonts w:ascii="Khmer OS Battambang" w:hAnsi="Khmer OS Battambang" w:cs="Khmer OS Battambang"/>
        </w:rPr>
        <w:t>W</w:t>
      </w:r>
      <w:r w:rsidR="004938F6" w:rsidRPr="00EF19B0">
        <w:rPr>
          <w:rFonts w:ascii="Khmer OS Battambang" w:hAnsi="Khmer OS Battambang" w:cs="Khmer OS Battambang"/>
          <w:sz w:val="32"/>
          <w:szCs w:val="32"/>
          <w:vertAlign w:val="subscript"/>
        </w:rPr>
        <w:t>hik</w:t>
      </w:r>
      <w:proofErr w:type="spellEnd"/>
      <w:r w:rsidRPr="0095623E">
        <w:rPr>
          <w:rFonts w:ascii="Khmer OS Battambang" w:hAnsi="Khmer OS Battambang" w:cs="Khmer OS Battambang"/>
        </w:rPr>
        <w:t xml:space="preserve"> = </w:t>
      </w:r>
      <w:r w:rsidRPr="0095623E">
        <w:rPr>
          <w:rFonts w:ascii="Khmer OS Battambang" w:hAnsi="Khmer OS Battambang" w:cs="Khmer OS Battambang"/>
          <w:cs/>
        </w:rPr>
        <w:t>សមាមាត្រទម្ងន់គ្រួសារចុងក្រោយ</w:t>
      </w:r>
    </w:p>
    <w:p w14:paraId="481B1D9D" w14:textId="3EC4DF09" w:rsidR="00B36453" w:rsidRDefault="00B36453" w:rsidP="008B7585">
      <w:pPr>
        <w:ind w:firstLine="720"/>
        <w:rPr>
          <w:rFonts w:ascii="Khmer OS Battambang" w:hAnsi="Khmer OS Battambang" w:cs="Khmer OS Battambang"/>
        </w:rPr>
      </w:pPr>
      <w:r w:rsidRPr="0095623E">
        <w:rPr>
          <w:rFonts w:ascii="Khmer OS Battambang" w:hAnsi="Khmer OS Battambang" w:cs="Khmer OS Battambang"/>
          <w:cs/>
        </w:rPr>
        <w:t xml:space="preserve"> </w:t>
      </w:r>
      <w:r w:rsidRPr="0095623E">
        <w:rPr>
          <w:rFonts w:ascii="Khmer OS Battambang" w:hAnsi="Khmer OS Battambang" w:cs="Khmer OS Battambang"/>
        </w:rPr>
        <w:t xml:space="preserve">f = </w:t>
      </w:r>
      <w:r w:rsidRPr="0095623E">
        <w:rPr>
          <w:rFonts w:ascii="Khmer OS Battambang" w:hAnsi="Khmer OS Battambang" w:cs="Khmer OS Battambang"/>
          <w:cs/>
        </w:rPr>
        <w:t>កត្តាគ្រួសារក្រិតតាមខ្នាត</w:t>
      </w:r>
    </w:p>
    <w:p w14:paraId="415DF2F2" w14:textId="77777777" w:rsidR="00A46C3B" w:rsidRPr="00CE0C1F" w:rsidRDefault="00A46C3B" w:rsidP="00A46C3B">
      <w:pPr>
        <w:ind w:firstLine="720"/>
        <w:rPr>
          <w:rFonts w:ascii="Khmer OS Battambang" w:hAnsi="Khmer OS Battambang" w:cs="Khmer OS Battambang"/>
          <w:sz w:val="8"/>
          <w:szCs w:val="8"/>
        </w:rPr>
      </w:pPr>
    </w:p>
    <w:p w14:paraId="3A919855" w14:textId="4703B7B6" w:rsidR="00AD17F9" w:rsidRPr="00AD558D" w:rsidRDefault="00A46C3B" w:rsidP="00AD558D">
      <w:pPr>
        <w:pStyle w:val="Heading3"/>
        <w:ind w:hanging="253"/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</w:pPr>
      <w:bookmarkStart w:id="39" w:name="_Toc228782810"/>
      <w:bookmarkStart w:id="40" w:name="_Toc228784788"/>
      <w:bookmarkStart w:id="41" w:name="_Toc228784886"/>
      <w:bookmarkStart w:id="42" w:name="_Toc230184794"/>
      <w:r w:rsidRPr="00AD558D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តា</w:t>
      </w:r>
      <w:r w:rsidRPr="00AD558D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រាង ២</w:t>
      </w:r>
      <w:r w:rsidR="003E0239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</w:rPr>
        <w:t>.</w:t>
      </w:r>
      <w:r w:rsidRPr="00AD558D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១ ភូមិ និងគ្រួសារសំណាកគំរូសម្រាប់អង្កេតកម្លាំងពលកម្មកម្ពុជា ឆ្នាំ២០២៥</w:t>
      </w:r>
      <w:bookmarkEnd w:id="39"/>
      <w:bookmarkEnd w:id="40"/>
      <w:bookmarkEnd w:id="41"/>
      <w:bookmarkEnd w:id="42"/>
    </w:p>
    <w:tbl>
      <w:tblPr>
        <w:tblW w:w="7920" w:type="dxa"/>
        <w:jc w:val="center"/>
        <w:tblLook w:val="04A0" w:firstRow="1" w:lastRow="0" w:firstColumn="1" w:lastColumn="0" w:noHBand="0" w:noVBand="1"/>
      </w:tblPr>
      <w:tblGrid>
        <w:gridCol w:w="3960"/>
        <w:gridCol w:w="1890"/>
        <w:gridCol w:w="2070"/>
      </w:tblGrid>
      <w:tr w:rsidR="00DB2097" w:rsidRPr="00DB2097" w14:paraId="54B5E4D5" w14:textId="77777777" w:rsidTr="000C6A0F">
        <w:trPr>
          <w:trHeight w:val="20"/>
          <w:jc w:val="center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340A398F" w14:textId="77777777" w:rsidR="00DB2097" w:rsidRPr="00DB2097" w:rsidRDefault="00DB2097" w:rsidP="00DB2097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b/>
                <w:bCs/>
                <w:color w:val="FFFFFF"/>
                <w:sz w:val="22"/>
                <w:szCs w:val="22"/>
                <w:lang w:bidi="ar-SA"/>
              </w:rPr>
            </w:pPr>
            <w:r w:rsidRPr="00DB2097">
              <w:rPr>
                <w:rFonts w:ascii="Khmer OS Battambang" w:hAnsi="Khmer OS Battambang" w:cs="Khmer OS Battambang"/>
                <w:b/>
                <w:bCs/>
                <w:color w:val="FFFFFF"/>
                <w:sz w:val="22"/>
                <w:szCs w:val="22"/>
                <w:cs/>
              </w:rPr>
              <w:t>តំបន់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074EF91F" w14:textId="77777777" w:rsidR="00DB2097" w:rsidRPr="00DB2097" w:rsidRDefault="00DB2097" w:rsidP="00DB2097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/>
                <w:sz w:val="22"/>
                <w:szCs w:val="22"/>
                <w:lang w:bidi="ar-SA"/>
              </w:rPr>
            </w:pPr>
            <w:r w:rsidRPr="00DB2097">
              <w:rPr>
                <w:rFonts w:ascii="Khmer OS Battambang" w:hAnsi="Khmer OS Battambang" w:cs="Khmer OS Battambang"/>
                <w:b/>
                <w:bCs/>
                <w:color w:val="FFFFFF"/>
                <w:sz w:val="22"/>
                <w:szCs w:val="22"/>
                <w:cs/>
              </w:rPr>
              <w:t>ភូមិសំណាកគំរូ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7BB7C963" w14:textId="77777777" w:rsidR="00DB2097" w:rsidRPr="00DB2097" w:rsidRDefault="00DB2097" w:rsidP="00DB2097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/>
                <w:sz w:val="22"/>
                <w:szCs w:val="22"/>
                <w:lang w:bidi="ar-SA"/>
              </w:rPr>
            </w:pPr>
            <w:r w:rsidRPr="00DB2097">
              <w:rPr>
                <w:rFonts w:ascii="Khmer OS Battambang" w:hAnsi="Khmer OS Battambang" w:cs="Khmer OS Battambang"/>
                <w:b/>
                <w:bCs/>
                <w:color w:val="FFFFFF"/>
                <w:sz w:val="22"/>
                <w:szCs w:val="22"/>
                <w:cs/>
              </w:rPr>
              <w:t>គ្រួសារសំណាកគំរូ</w:t>
            </w:r>
          </w:p>
        </w:tc>
      </w:tr>
      <w:tr w:rsidR="00DB2097" w:rsidRPr="00DB2097" w14:paraId="4DE71067" w14:textId="77777777" w:rsidTr="000C6A0F">
        <w:trPr>
          <w:trHeight w:val="20"/>
          <w:jc w:val="center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18A19C" w14:textId="77777777" w:rsidR="00DB2097" w:rsidRPr="00DB2097" w:rsidRDefault="00DB2097" w:rsidP="00DB2097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DB2097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ទីប្រជុំជន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FCBC89" w14:textId="77777777" w:rsidR="00DB2097" w:rsidRPr="00DB2097" w:rsidRDefault="00DB2097" w:rsidP="000C6A0F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lang w:bidi="ar-SA"/>
              </w:rPr>
            </w:pPr>
            <w:r w:rsidRPr="00DB2097">
              <w:rPr>
                <w:rFonts w:ascii="Khmer OS Battambang" w:hAnsi="Khmer OS Battambang" w:cs="Khmer OS Battambang"/>
                <w:cs/>
              </w:rPr>
              <w:t>២៧០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D98598" w14:textId="77777777" w:rsidR="00DB2097" w:rsidRPr="00DB2097" w:rsidRDefault="00DB2097" w:rsidP="000C6A0F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lang w:bidi="ar-SA"/>
              </w:rPr>
            </w:pPr>
            <w:r w:rsidRPr="00DB2097">
              <w:rPr>
                <w:rFonts w:ascii="Khmer OS Battambang" w:hAnsi="Khmer OS Battambang" w:cs="Khmer OS Battambang"/>
                <w:cs/>
              </w:rPr>
              <w:t>៣.៧៨</w:t>
            </w:r>
          </w:p>
        </w:tc>
      </w:tr>
      <w:tr w:rsidR="00DB2097" w:rsidRPr="00DB2097" w14:paraId="5318AE63" w14:textId="77777777" w:rsidTr="000C6A0F">
        <w:trPr>
          <w:trHeight w:val="20"/>
          <w:jc w:val="center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vAlign w:val="center"/>
            <w:hideMark/>
          </w:tcPr>
          <w:p w14:paraId="346D26BF" w14:textId="77777777" w:rsidR="00DB2097" w:rsidRPr="00DB2097" w:rsidRDefault="00DB2097" w:rsidP="00DB2097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DB2097">
              <w:rPr>
                <w:rFonts w:ascii="Khmer OS Battambang" w:hAnsi="Khmer OS Battambang" w:cs="Khmer OS Battambang"/>
                <w:color w:val="000000"/>
                <w:spacing w:val="-1"/>
                <w:sz w:val="22"/>
                <w:szCs w:val="22"/>
                <w:cs/>
              </w:rPr>
              <w:t>ជនបទ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vAlign w:val="center"/>
            <w:hideMark/>
          </w:tcPr>
          <w:p w14:paraId="5A74335E" w14:textId="77777777" w:rsidR="00DB2097" w:rsidRPr="00DB2097" w:rsidRDefault="00DB2097" w:rsidP="000C6A0F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lang w:bidi="ar-SA"/>
              </w:rPr>
            </w:pPr>
            <w:r w:rsidRPr="00DB2097">
              <w:rPr>
                <w:rFonts w:ascii="Khmer OS Battambang" w:hAnsi="Khmer OS Battambang" w:cs="Khmer OS Battambang"/>
                <w:color w:val="000000"/>
                <w:cs/>
              </w:rPr>
              <w:t>៤៣៨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vAlign w:val="center"/>
            <w:hideMark/>
          </w:tcPr>
          <w:p w14:paraId="36E39004" w14:textId="77777777" w:rsidR="00DB2097" w:rsidRPr="00DB2097" w:rsidRDefault="00DB2097" w:rsidP="000C6A0F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lang w:bidi="ar-SA"/>
              </w:rPr>
            </w:pPr>
            <w:r w:rsidRPr="00DB2097">
              <w:rPr>
                <w:rFonts w:ascii="Khmer OS Battambang" w:hAnsi="Khmer OS Battambang" w:cs="Khmer OS Battambang"/>
                <w:color w:val="000000"/>
                <w:cs/>
              </w:rPr>
              <w:t>៦.១៣២</w:t>
            </w:r>
          </w:p>
        </w:tc>
      </w:tr>
      <w:tr w:rsidR="00DB2097" w:rsidRPr="00DB2097" w14:paraId="4BB9F3B8" w14:textId="77777777" w:rsidTr="000C6A0F">
        <w:trPr>
          <w:trHeight w:val="20"/>
          <w:jc w:val="center"/>
        </w:trPr>
        <w:tc>
          <w:tcPr>
            <w:tcW w:w="39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4E6E9FF" w14:textId="77777777" w:rsidR="00DB2097" w:rsidRPr="00DB2097" w:rsidRDefault="00DB2097" w:rsidP="00DB2097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DB2097">
              <w:rPr>
                <w:rFonts w:ascii="Khmer OS Battambang" w:hAnsi="Khmer OS Battambang" w:cs="Khmer OS Battambang"/>
                <w:b/>
                <w:bCs/>
                <w:sz w:val="22"/>
                <w:szCs w:val="22"/>
                <w:cs/>
              </w:rPr>
              <w:t>សរុប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9ABDA44" w14:textId="77777777" w:rsidR="00DB2097" w:rsidRPr="00DB2097" w:rsidRDefault="00DB2097" w:rsidP="000C6A0F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b/>
                <w:bCs/>
                <w:color w:val="000000"/>
                <w:lang w:bidi="ar-SA"/>
              </w:rPr>
            </w:pPr>
            <w:r w:rsidRPr="00DB2097">
              <w:rPr>
                <w:rFonts w:ascii="Khmer OS Battambang" w:hAnsi="Khmer OS Battambang" w:cs="Khmer OS Battambang"/>
                <w:b/>
                <w:bCs/>
                <w:cs/>
              </w:rPr>
              <w:t>៧០៨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0E13BA5" w14:textId="77777777" w:rsidR="00DB2097" w:rsidRPr="00DB2097" w:rsidRDefault="00DB2097" w:rsidP="000C6A0F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b/>
                <w:bCs/>
                <w:color w:val="000000"/>
                <w:lang w:bidi="ar-SA"/>
              </w:rPr>
            </w:pPr>
            <w:r w:rsidRPr="00DB2097">
              <w:rPr>
                <w:rFonts w:ascii="Khmer OS Battambang" w:hAnsi="Khmer OS Battambang" w:cs="Khmer OS Battambang"/>
                <w:b/>
                <w:bCs/>
                <w:cs/>
              </w:rPr>
              <w:t>៩.៩១២</w:t>
            </w:r>
          </w:p>
        </w:tc>
      </w:tr>
    </w:tbl>
    <w:p w14:paraId="1DE69356" w14:textId="77777777" w:rsidR="001D7CC3" w:rsidRPr="006E1DB6" w:rsidRDefault="001D7CC3" w:rsidP="0001353D">
      <w:pPr>
        <w:rPr>
          <w:rFonts w:ascii="Khmer OS Battambang" w:hAnsi="Khmer OS Battambang" w:cs="Khmer OS Battambang"/>
          <w:sz w:val="16"/>
          <w:szCs w:val="16"/>
        </w:rPr>
      </w:pPr>
    </w:p>
    <w:p w14:paraId="092938DC" w14:textId="7602BF12" w:rsidR="00C402D1" w:rsidRPr="00AD558D" w:rsidRDefault="0066589A" w:rsidP="00AD558D">
      <w:pPr>
        <w:pStyle w:val="Heading3"/>
        <w:ind w:hanging="253"/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</w:pPr>
      <w:bookmarkStart w:id="43" w:name="_Toc228782811"/>
      <w:bookmarkStart w:id="44" w:name="_Toc228784789"/>
      <w:bookmarkStart w:id="45" w:name="_Toc228784887"/>
      <w:bookmarkStart w:id="46" w:name="_Toc230184795"/>
      <w:r w:rsidRPr="00AD558D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តា</w:t>
      </w:r>
      <w:r w:rsidRPr="00AD558D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រាង ២</w:t>
      </w:r>
      <w:r w:rsidR="003E0239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</w:rPr>
        <w:t>.</w:t>
      </w:r>
      <w:r w:rsidRPr="00AD558D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 xml:space="preserve">២ </w:t>
      </w:r>
      <w:r w:rsidR="00C402D1" w:rsidRPr="00AD558D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ការបែងចែក</w:t>
      </w:r>
      <w:r w:rsidRPr="00AD558D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សំណាកគំរូ</w:t>
      </w:r>
      <w:r w:rsidR="00C402D1" w:rsidRPr="00AD558D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តាមតំបន់ទីប្រជុំជន និងជនបទ ក្នុងរាជធានីខេត្ត សម្រាប់</w:t>
      </w:r>
      <w:bookmarkEnd w:id="43"/>
      <w:bookmarkEnd w:id="44"/>
      <w:bookmarkEnd w:id="45"/>
      <w:bookmarkEnd w:id="46"/>
    </w:p>
    <w:p w14:paraId="570DA9E5" w14:textId="1E823FD9" w:rsidR="006E2E4A" w:rsidRPr="00326C8F" w:rsidRDefault="008038AC" w:rsidP="00D500CF">
      <w:pPr>
        <w:pStyle w:val="Heading5"/>
        <w:kinsoku w:val="0"/>
        <w:overflowPunct w:val="0"/>
        <w:spacing w:before="16"/>
        <w:ind w:firstLine="720"/>
        <w:rPr>
          <w:rFonts w:cs="Times New Roman"/>
          <w:b w:val="0"/>
          <w:bCs w:val="0"/>
        </w:rPr>
      </w:pPr>
      <w:r>
        <w:rPr>
          <w:rFonts w:ascii="Khmer OS Battambang" w:hAnsi="Khmer OS Battambang" w:cs="Khmer OS Battambang"/>
          <w:spacing w:val="1"/>
        </w:rPr>
        <w:t xml:space="preserve">               </w:t>
      </w:r>
      <w:r w:rsidR="0066589A">
        <w:rPr>
          <w:rFonts w:ascii="Khmer OS Battambang" w:hAnsi="Khmer OS Battambang" w:cs="Khmer OS Battambang" w:hint="cs"/>
          <w:spacing w:val="1"/>
          <w:cs/>
        </w:rPr>
        <w:t>អង្កេតកម្លាំងពលកម្មកម្ពុជា ឆ្នាំ២០២៥</w:t>
      </w:r>
    </w:p>
    <w:tbl>
      <w:tblPr>
        <w:tblW w:w="8793" w:type="dxa"/>
        <w:tblLook w:val="04A0" w:firstRow="1" w:lastRow="0" w:firstColumn="1" w:lastColumn="0" w:noHBand="0" w:noVBand="1"/>
      </w:tblPr>
      <w:tblGrid>
        <w:gridCol w:w="1913"/>
        <w:gridCol w:w="1277"/>
        <w:gridCol w:w="1010"/>
        <w:gridCol w:w="919"/>
        <w:gridCol w:w="1277"/>
        <w:gridCol w:w="1215"/>
        <w:gridCol w:w="1182"/>
      </w:tblGrid>
      <w:tr w:rsidR="00C96308" w:rsidRPr="00C96308" w14:paraId="2B7866DD" w14:textId="77777777" w:rsidTr="006E1DB6">
        <w:trPr>
          <w:trHeight w:val="288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570B0646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/>
                <w:sz w:val="20"/>
                <w:szCs w:val="20"/>
                <w:lang w:bidi="ar-SA"/>
              </w:rPr>
            </w:pPr>
            <w:bookmarkStart w:id="47" w:name="_Hlk215731958" w:colFirst="1" w:colLast="6"/>
            <w:r w:rsidRPr="00C96308">
              <w:rPr>
                <w:rFonts w:ascii="Khmer OS Battambang" w:hAnsi="Khmer OS Battambang" w:cs="Khmer OS Battambang"/>
                <w:b/>
                <w:bCs/>
                <w:color w:val="FFFFFF"/>
                <w:sz w:val="20"/>
                <w:szCs w:val="20"/>
                <w:cs/>
              </w:rPr>
              <w:t>រាជធានី/ខេត្ត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5CFC86C4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b/>
                <w:bCs/>
                <w:color w:val="FFFFFF"/>
                <w:sz w:val="20"/>
                <w:szCs w:val="20"/>
                <w:cs/>
              </w:rPr>
              <w:t>ចំនួនភូមិសំណាកគំរូ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5ECAF726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b/>
                <w:bCs/>
                <w:color w:val="FFFFFF"/>
                <w:sz w:val="20"/>
                <w:szCs w:val="20"/>
                <w:cs/>
              </w:rPr>
              <w:t>ចំនួនគ្រួសារសំណាកគំរូ</w:t>
            </w:r>
          </w:p>
        </w:tc>
      </w:tr>
      <w:tr w:rsidR="00C96308" w:rsidRPr="00C96308" w14:paraId="43F5F5F2" w14:textId="77777777" w:rsidTr="006E1DB6">
        <w:trPr>
          <w:trHeight w:val="28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0F0201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6BCCB268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b/>
                <w:bCs/>
                <w:color w:val="FFFFFF"/>
                <w:spacing w:val="-1"/>
                <w:sz w:val="20"/>
                <w:szCs w:val="20"/>
                <w:cs/>
              </w:rPr>
              <w:t>ទីប្រជុំជន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26E53C04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b/>
                <w:bCs/>
                <w:color w:val="FFFFFF"/>
                <w:sz w:val="20"/>
                <w:szCs w:val="20"/>
                <w:cs/>
              </w:rPr>
              <w:t>ជនបទ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433C1F39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b/>
                <w:bCs/>
                <w:color w:val="FFFFFF"/>
                <w:sz w:val="20"/>
                <w:szCs w:val="20"/>
                <w:cs/>
              </w:rPr>
              <w:t>សរុប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7486A944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b/>
                <w:bCs/>
                <w:color w:val="FFFFFF"/>
                <w:spacing w:val="-1"/>
                <w:sz w:val="20"/>
                <w:szCs w:val="20"/>
                <w:cs/>
              </w:rPr>
              <w:t>ទីប្រជុំជន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6D18948E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b/>
                <w:bCs/>
                <w:color w:val="FFFFFF"/>
                <w:sz w:val="20"/>
                <w:szCs w:val="20"/>
                <w:cs/>
              </w:rPr>
              <w:t>ជនបទ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6307F95B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b/>
                <w:bCs/>
                <w:color w:val="FFFFFF"/>
                <w:sz w:val="20"/>
                <w:szCs w:val="20"/>
                <w:cs/>
              </w:rPr>
              <w:t>សរុប</w:t>
            </w:r>
          </w:p>
        </w:tc>
      </w:tr>
      <w:tr w:rsidR="00C96308" w:rsidRPr="00C96308" w14:paraId="49851113" w14:textId="77777777" w:rsidTr="006E1DB6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E90F3E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បន្ទាយមានជ័យ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FA9E8F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1900B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1FC366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៣៨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97F761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១៩៦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FA4C29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៣៣៦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48878E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៥៣២</w:t>
            </w:r>
          </w:p>
        </w:tc>
      </w:tr>
      <w:tr w:rsidR="00C96308" w:rsidRPr="00C96308" w14:paraId="7759E022" w14:textId="77777777" w:rsidTr="006E1DB6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0ECF27A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បាត់ដំបង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D1EED5D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684E7B8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៣៦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3BA5D14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៤៥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F919CEF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១២៦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03E6067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៥០៤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405389F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៦៣០</w:t>
            </w:r>
          </w:p>
        </w:tc>
      </w:tr>
      <w:tr w:rsidR="00C96308" w:rsidRPr="00C96308" w14:paraId="6BA7C78A" w14:textId="77777777" w:rsidTr="006E1DB6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F87748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កំពង់ចាម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04D39B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៦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6C1F7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៣៦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C06B6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5A2FC2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៨៤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E715CB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៥០៤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3BF160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៥៨៨</w:t>
            </w:r>
          </w:p>
        </w:tc>
      </w:tr>
      <w:tr w:rsidR="00C96308" w:rsidRPr="00C96308" w14:paraId="28837AA0" w14:textId="77777777" w:rsidTr="006E1DB6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E9EE6E8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កំពង់ឆ្នាំង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10D09CD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៦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C3DEE29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EE6A24A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២៦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0ECD36A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៨៤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8775DF4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២៨០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65C2850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៣៦៤</w:t>
            </w:r>
          </w:p>
        </w:tc>
      </w:tr>
      <w:tr w:rsidR="00C96308" w:rsidRPr="00C96308" w14:paraId="6E4F7CE5" w14:textId="77777777" w:rsidTr="006E1DB6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0425BD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កំពង់ស្ពឺ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28A6CA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937923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១៦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9B00D2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7B283F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៣៣៦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C3B5F5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២២៤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282CE8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៥៦០</w:t>
            </w:r>
          </w:p>
        </w:tc>
      </w:tr>
      <w:tr w:rsidR="00C96308" w:rsidRPr="00C96308" w14:paraId="78CC07AC" w14:textId="77777777" w:rsidTr="006E1DB6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A775B5E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កំពង់ធំ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FF920DB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36E4734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២៨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8AE60F8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4CAE415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69CD93C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៣៩២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A46CA4F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៤៣៤</w:t>
            </w:r>
          </w:p>
        </w:tc>
      </w:tr>
      <w:tr w:rsidR="00C96308" w:rsidRPr="00C96308" w14:paraId="2AE8711E" w14:textId="77777777" w:rsidTr="006E1DB6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4F3C8F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កំពត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D30327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2CDAC5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២៦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164C0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12E189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630FB3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៣៦៤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5E1214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៤០៦</w:t>
            </w:r>
          </w:p>
        </w:tc>
      </w:tr>
      <w:tr w:rsidR="00C96308" w:rsidRPr="00C96308" w14:paraId="7155267D" w14:textId="77777777" w:rsidTr="006E1DB6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2485C4C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កណ្តាល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D09A5A1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623D90C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84A66BD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៥៣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9546881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៤៧៦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63A02D8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២៦៦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A8BD41D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៧៤២</w:t>
            </w:r>
          </w:p>
        </w:tc>
      </w:tr>
      <w:tr w:rsidR="00C96308" w:rsidRPr="00C96308" w14:paraId="6B1E29F7" w14:textId="77777777" w:rsidTr="006E1DB6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B26DF6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កោះកុង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316D94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45A03B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20CCA0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៦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57041F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45E59D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869565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៨៤</w:t>
            </w:r>
          </w:p>
        </w:tc>
      </w:tr>
      <w:tr w:rsidR="00C96308" w:rsidRPr="00C96308" w14:paraId="05D15C4E" w14:textId="77777777" w:rsidTr="006E1DB6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F3CE69B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ក្រចេះ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E67CE81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F6A10FD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១៥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31AA9DB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១៧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0F2F846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២៨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42B545F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២១០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D508A2B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២៣៨</w:t>
            </w:r>
          </w:p>
        </w:tc>
      </w:tr>
      <w:tr w:rsidR="00C96308" w:rsidRPr="00C96308" w14:paraId="58089BEE" w14:textId="77777777" w:rsidTr="006E1DB6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CED727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មណ្ឌលគិរី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20E38F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C6D078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387E89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5B19AD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F4B566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២៨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DFE2B1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៤២</w:t>
            </w:r>
          </w:p>
        </w:tc>
      </w:tr>
      <w:tr w:rsidR="00C96308" w:rsidRPr="00C96308" w14:paraId="46BA25BB" w14:textId="77777777" w:rsidTr="006E1DB6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D52EE93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ភ្នំពេញ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1975392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១០១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56DDD89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2D88DE9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១០១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8C905E0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១.៤១៤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2F3413C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91A72FD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១.៤១៤</w:t>
            </w:r>
          </w:p>
        </w:tc>
      </w:tr>
      <w:tr w:rsidR="00C96308" w:rsidRPr="00C96308" w14:paraId="100CA407" w14:textId="77777777" w:rsidTr="006E1DB6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465E42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ព្រះវិហារ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AF653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E89ACD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87A3B6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A02CB3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DF8F9E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១៤០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9569E7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១៥៤</w:t>
            </w:r>
          </w:p>
        </w:tc>
      </w:tr>
      <w:tr w:rsidR="00C96308" w:rsidRPr="00C96308" w14:paraId="512886B6" w14:textId="77777777" w:rsidTr="006E1DB6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FFD639A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lastRenderedPageBreak/>
              <w:t>ព្រៃវែង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6E2FA97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CB43F10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៥១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9E3F1DF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៥៤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8C2E688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812C640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៧១៤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34C4CBB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៧៥៦</w:t>
            </w:r>
          </w:p>
        </w:tc>
      </w:tr>
      <w:tr w:rsidR="00C96308" w:rsidRPr="00C96308" w14:paraId="52D0675A" w14:textId="77777777" w:rsidTr="006E1DB6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C4D9CC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ពោធិ៍សាត់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E42D3F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A87DF7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១៦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F5296C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42F304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71D80B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២២៤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79CD93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២៦៦</w:t>
            </w:r>
          </w:p>
        </w:tc>
      </w:tr>
      <w:tr w:rsidR="00C96308" w:rsidRPr="00C96308" w14:paraId="5846EC1C" w14:textId="77777777" w:rsidTr="006E1DB6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019D791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រតនៈគីរី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A6F906C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504424C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F7026E3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C90C508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២៨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8E39354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១២៦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D97EC09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១៥៤</w:t>
            </w:r>
          </w:p>
        </w:tc>
      </w:tr>
      <w:tr w:rsidR="00C96308" w:rsidRPr="00C96308" w14:paraId="02A1BCFF" w14:textId="77777777" w:rsidTr="006E1DB6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DCDC05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សៀមរាប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F16A3B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853F09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D021CC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៤៥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AD6DAA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១៩៦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551BCD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៤៣៤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1869DA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៦៣០</w:t>
            </w:r>
          </w:p>
        </w:tc>
      </w:tr>
      <w:tr w:rsidR="00C96308" w:rsidRPr="00C96308" w14:paraId="744D76FE" w14:textId="77777777" w:rsidTr="006E1DB6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1DC2C3A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ព្រះសីហនុ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6995948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៧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402F015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FC10FB2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C84171A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៩៨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2770899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២៨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B91D2B7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១២៦</w:t>
            </w:r>
          </w:p>
        </w:tc>
      </w:tr>
      <w:tr w:rsidR="00C96308" w:rsidRPr="00C96308" w14:paraId="74725053" w14:textId="77777777" w:rsidTr="006E1DB6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DAD72C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ស្ទឹងត្រែង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7D9837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4538AB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៥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9BC4EC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៧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DE728A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២៨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DD0C0C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៧០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240221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៩៨</w:t>
            </w:r>
          </w:p>
        </w:tc>
      </w:tr>
      <w:tr w:rsidR="00C96308" w:rsidRPr="00C96308" w14:paraId="0A96E31B" w14:textId="77777777" w:rsidTr="006E1DB6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0808406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ស្វាយរៀង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D55CE65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៧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FDBC7F8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D932F50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២៦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28AEF13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៩៨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7026BAB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២៦៦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2E948B3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៣៦៤</w:t>
            </w:r>
          </w:p>
        </w:tc>
      </w:tr>
      <w:tr w:rsidR="00C96308" w:rsidRPr="00C96308" w14:paraId="55C163CF" w14:textId="77777777" w:rsidTr="006E1DB6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9341BF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តាកែវ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4E2C69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១៣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0A5A77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3D420D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1BC241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១៨២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F80B63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៤០៦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D98B4A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៥៨៨</w:t>
            </w:r>
          </w:p>
        </w:tc>
      </w:tr>
      <w:tr w:rsidR="00C96308" w:rsidRPr="00C96308" w14:paraId="4701C319" w14:textId="77777777" w:rsidTr="006E1DB6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71ED270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ឧត្តរមានជ័យ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47C1582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752221F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៨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4F3EFE2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D4664CE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៥៦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095F30D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១១២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39A06C1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១៦៨</w:t>
            </w:r>
          </w:p>
        </w:tc>
      </w:tr>
      <w:tr w:rsidR="00C96308" w:rsidRPr="00C96308" w14:paraId="0B55CCB2" w14:textId="77777777" w:rsidTr="006E1DB6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67DA2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កែប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2E8ABD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8D5B29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EF2051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B796E5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២៨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24B65E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75128F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២៨</w:t>
            </w:r>
          </w:p>
        </w:tc>
      </w:tr>
      <w:tr w:rsidR="00C96308" w:rsidRPr="00C96308" w14:paraId="2CFF1CDC" w14:textId="77777777" w:rsidTr="006E1DB6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59A8CD9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ប៉ៃលិន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51A45E9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BF8D6D6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4568564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6482943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963EAAC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92EA1BA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៥៦</w:t>
            </w:r>
          </w:p>
        </w:tc>
      </w:tr>
      <w:tr w:rsidR="00C96308" w:rsidRPr="00C96308" w14:paraId="44D01BE1" w14:textId="77777777" w:rsidTr="000C6A0F">
        <w:trPr>
          <w:trHeight w:val="288"/>
        </w:trPr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5202F7EA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ត្បូងឃ្មុំ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56EDBD99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798F7E81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៣២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0F51899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៣៥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5BD5144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៤២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AE37392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៤៤៨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2D58806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៤៩០</w:t>
            </w:r>
          </w:p>
        </w:tc>
      </w:tr>
      <w:tr w:rsidR="00C96308" w:rsidRPr="00C96308" w14:paraId="3FAA9FB5" w14:textId="77777777" w:rsidTr="000C6A0F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9EC"/>
            <w:noWrap/>
            <w:vAlign w:val="center"/>
            <w:hideMark/>
          </w:tcPr>
          <w:p w14:paraId="7ECA6E6F" w14:textId="77777777" w:rsidR="00C96308" w:rsidRPr="00C96308" w:rsidRDefault="00C96308" w:rsidP="006E1DB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កម្ពុជា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9EC"/>
            <w:noWrap/>
            <w:vAlign w:val="center"/>
            <w:hideMark/>
          </w:tcPr>
          <w:p w14:paraId="36FBA783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២៧០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9EC"/>
            <w:noWrap/>
            <w:vAlign w:val="center"/>
            <w:hideMark/>
          </w:tcPr>
          <w:p w14:paraId="6F562AEC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៤៣៨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9EC"/>
            <w:noWrap/>
            <w:vAlign w:val="center"/>
            <w:hideMark/>
          </w:tcPr>
          <w:p w14:paraId="57B993DF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៧០៨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9EC"/>
            <w:noWrap/>
            <w:vAlign w:val="center"/>
            <w:hideMark/>
          </w:tcPr>
          <w:p w14:paraId="056AC0D6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៣.៧៨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9EC"/>
            <w:noWrap/>
            <w:vAlign w:val="center"/>
            <w:hideMark/>
          </w:tcPr>
          <w:p w14:paraId="6B7477A7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៦.១៣២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9EC"/>
            <w:noWrap/>
            <w:vAlign w:val="center"/>
            <w:hideMark/>
          </w:tcPr>
          <w:p w14:paraId="6E1F3E6C" w14:textId="77777777" w:rsidR="00C96308" w:rsidRPr="00C96308" w:rsidRDefault="00C9630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៩.៩១២</w:t>
            </w:r>
          </w:p>
        </w:tc>
      </w:tr>
      <w:bookmarkEnd w:id="47"/>
    </w:tbl>
    <w:p w14:paraId="1CBBC793" w14:textId="77777777" w:rsidR="00417812" w:rsidRPr="00326C8F" w:rsidRDefault="00417812" w:rsidP="0001353D">
      <w:pPr>
        <w:rPr>
          <w:rFonts w:cs="Times New Roman"/>
        </w:rPr>
      </w:pPr>
    </w:p>
    <w:p w14:paraId="14FFCF7A" w14:textId="3E3DDD0B" w:rsidR="00243527" w:rsidRPr="007C2172" w:rsidRDefault="00243527" w:rsidP="009D2C9A">
      <w:pPr>
        <w:pStyle w:val="Heading4"/>
        <w:keepNext w:val="0"/>
        <w:kinsoku w:val="0"/>
        <w:overflowPunct w:val="0"/>
        <w:spacing w:before="0" w:after="0"/>
        <w:ind w:right="42"/>
        <w:jc w:val="both"/>
        <w:rPr>
          <w:rFonts w:ascii="Khmer OS Muol Light" w:hAnsi="Khmer OS Muol Light" w:cs="Khmer OS Muol Light"/>
          <w:b w:val="0"/>
          <w:bCs w:val="0"/>
          <w:color w:val="2E5395"/>
          <w:sz w:val="24"/>
          <w:szCs w:val="24"/>
        </w:rPr>
      </w:pP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២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៦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 xml:space="preserve"> វិធីសាស្រ្តប៉ាន់ស្មាន</w:t>
      </w:r>
    </w:p>
    <w:p w14:paraId="7011645A" w14:textId="14A25959" w:rsidR="00F44C21" w:rsidRPr="006F33C0" w:rsidRDefault="00F44C21" w:rsidP="009D2C9A">
      <w:pPr>
        <w:ind w:firstLine="360"/>
        <w:rPr>
          <w:rFonts w:ascii="Khmer OS Battambang" w:hAnsi="Khmer OS Battambang" w:cs="Khmer OS Battambang"/>
        </w:rPr>
      </w:pPr>
      <w:r w:rsidRPr="006F33C0">
        <w:rPr>
          <w:rFonts w:ascii="Khmer OS Battambang" w:hAnsi="Khmer OS Battambang" w:cs="Khmer OS Battambang"/>
          <w:cs/>
        </w:rPr>
        <w:t>ការប៉ាន់ស្មានថ្នាក់ជាតិគ្របដណ្តប់លើប្រទេសកម្ពុជាទាំងមូល [ទីប្រជុំជន (</w:t>
      </w:r>
      <w:r w:rsidRPr="006F33C0">
        <w:rPr>
          <w:rFonts w:ascii="Khmer OS Battambang" w:hAnsi="Khmer OS Battambang" w:cs="Khmer OS Battambang"/>
        </w:rPr>
        <w:t>h=</w:t>
      </w:r>
      <w:r w:rsidRPr="006F33C0">
        <w:rPr>
          <w:rFonts w:ascii="Khmer OS Battambang" w:hAnsi="Khmer OS Battambang" w:cs="Khmer OS Battambang"/>
          <w:cs/>
        </w:rPr>
        <w:t>1) ឬជនបទ (</w:t>
      </w:r>
      <w:r w:rsidRPr="006F33C0">
        <w:rPr>
          <w:rFonts w:ascii="Khmer OS Battambang" w:hAnsi="Khmer OS Battambang" w:cs="Khmer OS Battambang"/>
        </w:rPr>
        <w:t>h=</w:t>
      </w:r>
      <w:r w:rsidRPr="006F33C0">
        <w:rPr>
          <w:rFonts w:ascii="Khmer OS Battambang" w:hAnsi="Khmer OS Battambang" w:cs="Khmer OS Battambang"/>
          <w:cs/>
        </w:rPr>
        <w:t xml:space="preserve">2)]។ ដើម្បី </w:t>
      </w:r>
      <w:r w:rsidRPr="00D02240">
        <w:rPr>
          <w:rFonts w:ascii="Khmer OS Battambang" w:hAnsi="Khmer OS Battambang" w:cs="Khmer OS Battambang"/>
          <w:spacing w:val="-6"/>
          <w:cs/>
        </w:rPr>
        <w:t>ប៉ាន់ស្មានសរុបថ្នាក់ជាតិនៃចរិតលក្ខណៈប្រជាជនជាក់លាក់</w:t>
      </w:r>
      <w:r w:rsidRPr="00D02240">
        <w:rPr>
          <w:rFonts w:ascii="Khmer OS Battambang" w:hAnsi="Khmer OS Battambang" w:cs="Khmer OS Battambang"/>
          <w:spacing w:val="-6"/>
        </w:rPr>
        <w:t xml:space="preserve">X </w:t>
      </w:r>
      <w:r w:rsidRPr="00D02240">
        <w:rPr>
          <w:rFonts w:ascii="Khmer OS Battambang" w:hAnsi="Khmer OS Battambang" w:cs="Khmer OS Battambang"/>
          <w:spacing w:val="-6"/>
          <w:cs/>
        </w:rPr>
        <w:t>គឺជាអថេរដែលរាប់បញ្ចូលគ្រួសារ (</w:t>
      </w:r>
      <w:r w:rsidRPr="00D02240">
        <w:rPr>
          <w:rFonts w:ascii="Khmer OS Battambang" w:hAnsi="Khmer OS Battambang" w:cs="Khmer OS Battambang"/>
          <w:spacing w:val="-6"/>
        </w:rPr>
        <w:t>k)</w:t>
      </w:r>
      <w:r w:rsidRPr="00D02240">
        <w:rPr>
          <w:rFonts w:ascii="Khmer OS Battambang" w:hAnsi="Khmer OS Battambang" w:cs="Khmer OS Battambang"/>
          <w:spacing w:val="-6"/>
          <w:cs/>
        </w:rPr>
        <w:t>ឯក</w:t>
      </w:r>
      <w:r w:rsidR="00D02240" w:rsidRPr="00D02240">
        <w:rPr>
          <w:rFonts w:ascii="Khmer OS Battambang" w:hAnsi="Khmer OS Battambang" w:cs="Khmer OS Battambang" w:hint="cs"/>
          <w:spacing w:val="-6"/>
          <w:cs/>
        </w:rPr>
        <w:t>តា</w:t>
      </w:r>
      <w:r w:rsidRPr="006F33C0">
        <w:rPr>
          <w:rFonts w:ascii="Khmer OS Battambang" w:hAnsi="Khmer OS Battambang" w:cs="Khmer OS Battambang"/>
          <w:cs/>
        </w:rPr>
        <w:t xml:space="preserve"> សំណាកគំរូបឋម (1) និងតំបន់ (</w:t>
      </w:r>
      <w:r w:rsidRPr="006F33C0">
        <w:rPr>
          <w:rFonts w:ascii="Khmer OS Battambang" w:hAnsi="Khmer OS Battambang" w:cs="Khmer OS Battambang"/>
        </w:rPr>
        <w:t>h)</w:t>
      </w:r>
      <w:r w:rsidRPr="006F33C0">
        <w:rPr>
          <w:rFonts w:ascii="Khmer OS Battambang" w:hAnsi="Khmer OS Battambang" w:cs="Khmer OS Battambang"/>
          <w:cs/>
        </w:rPr>
        <w:t>។</w:t>
      </w:r>
    </w:p>
    <w:p w14:paraId="21F98AF8" w14:textId="1E381D75" w:rsidR="008449C6" w:rsidRPr="00326C8F" w:rsidRDefault="00C30A54" w:rsidP="00AE6BCA">
      <w:pPr>
        <w:pStyle w:val="BodyText"/>
        <w:kinsoku w:val="0"/>
        <w:overflowPunct w:val="0"/>
        <w:ind w:left="238"/>
        <w:rPr>
          <w:sz w:val="24"/>
          <w:szCs w:val="24"/>
        </w:rPr>
      </w:pPr>
      <w:r w:rsidRPr="00C30A54">
        <w:rPr>
          <w:noProof/>
          <w:sz w:val="24"/>
          <w:szCs w:val="24"/>
        </w:rPr>
        <w:drawing>
          <wp:inline distT="0" distB="0" distL="0" distR="0" wp14:anchorId="69CED2EA" wp14:editId="6408A6A3">
            <wp:extent cx="5897880" cy="16992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E2045" w14:textId="3C56BD09" w:rsidR="000A064B" w:rsidRPr="001E2A68" w:rsidRDefault="001E2A68" w:rsidP="009D2C9A">
      <w:pPr>
        <w:pStyle w:val="Heading4"/>
        <w:keepNext w:val="0"/>
        <w:kinsoku w:val="0"/>
        <w:overflowPunct w:val="0"/>
        <w:spacing w:before="0" w:after="0"/>
        <w:ind w:right="42"/>
        <w:jc w:val="both"/>
        <w:rPr>
          <w:rFonts w:ascii="Khmer OS Muol Light" w:hAnsi="Khmer OS Muol Light" w:cs="Khmer OS Muol Light"/>
          <w:b w:val="0"/>
          <w:bCs w:val="0"/>
          <w:color w:val="2E5395"/>
          <w:sz w:val="24"/>
          <w:szCs w:val="24"/>
        </w:rPr>
      </w:pP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២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៧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 xml:space="preserve"> </w:t>
      </w:r>
      <w:r w:rsidRPr="001E2A68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ការចុះសម្ភាសន៍សាកល្បងតារាងសំណួរ</w:t>
      </w:r>
    </w:p>
    <w:p w14:paraId="2108AFC9" w14:textId="318DD81B" w:rsidR="00567037" w:rsidRDefault="00552CB9" w:rsidP="009D2C9A">
      <w:pPr>
        <w:ind w:firstLine="450"/>
        <w:jc w:val="both"/>
        <w:rPr>
          <w:rFonts w:ascii="Khmer OS Battambang" w:hAnsi="Khmer OS Battambang" w:cs="Khmer OS Battambang"/>
        </w:rPr>
      </w:pPr>
      <w:r w:rsidRPr="009D2C9A">
        <w:rPr>
          <w:rFonts w:ascii="Khmer OS Battambang" w:hAnsi="Khmer OS Battambang" w:cs="Khmer OS Battambang"/>
          <w:spacing w:val="-20"/>
          <w:cs/>
        </w:rPr>
        <w:t>ការបណ្តុះបណ្តាលសម្រាប់ការ</w:t>
      </w:r>
      <w:r w:rsidRPr="009D2C9A">
        <w:rPr>
          <w:rFonts w:ascii="Khmer OS Battambang" w:hAnsi="Khmer OS Battambang" w:cs="Khmer OS Battambang" w:hint="cs"/>
          <w:spacing w:val="-20"/>
          <w:cs/>
        </w:rPr>
        <w:t>ចុះ</w:t>
      </w:r>
      <w:r w:rsidRPr="009D2C9A">
        <w:rPr>
          <w:rFonts w:ascii="Khmer OS Battambang" w:hAnsi="Khmer OS Battambang" w:cs="Khmer OS Battambang"/>
          <w:spacing w:val="-20"/>
          <w:cs/>
        </w:rPr>
        <w:t>សាកល្បង</w:t>
      </w:r>
      <w:r w:rsidR="002679BD" w:rsidRPr="009D2C9A">
        <w:rPr>
          <w:rFonts w:ascii="Khmer OS Battambang" w:hAnsi="Khmer OS Battambang" w:cs="Khmer OS Battambang" w:hint="cs"/>
          <w:spacing w:val="-20"/>
          <w:cs/>
        </w:rPr>
        <w:t>កម្រង</w:t>
      </w:r>
      <w:r w:rsidRPr="009D2C9A">
        <w:rPr>
          <w:rFonts w:ascii="Khmer OS Battambang" w:hAnsi="Khmer OS Battambang" w:cs="Khmer OS Battambang" w:hint="cs"/>
          <w:spacing w:val="-20"/>
          <w:cs/>
        </w:rPr>
        <w:t>សំណួរមុន</w:t>
      </w:r>
      <w:r w:rsidRPr="009D2C9A">
        <w:rPr>
          <w:rFonts w:ascii="Khmer OS Battambang" w:hAnsi="Khmer OS Battambang" w:cs="Khmer OS Battambang"/>
          <w:spacing w:val="-20"/>
        </w:rPr>
        <w:t xml:space="preserve"> </w:t>
      </w:r>
      <w:r w:rsidRPr="009D2C9A">
        <w:rPr>
          <w:rFonts w:ascii="Khmer OS Battambang" w:hAnsi="Khmer OS Battambang" w:cs="Khmer OS Battambang"/>
          <w:spacing w:val="-20"/>
          <w:cs/>
        </w:rPr>
        <w:t>ត្រូវបានធ្វើឡើងរយៈពេលសរុបប្រាំ</w:t>
      </w:r>
      <w:r w:rsidR="0003325A" w:rsidRPr="009D2C9A">
        <w:rPr>
          <w:rFonts w:ascii="Khmer OS Battambang" w:hAnsi="Khmer OS Battambang" w:cs="Khmer OS Battambang" w:hint="cs"/>
          <w:spacing w:val="-20"/>
          <w:cs/>
        </w:rPr>
        <w:t>មួយ</w:t>
      </w:r>
      <w:r w:rsidRPr="009D2C9A">
        <w:rPr>
          <w:rFonts w:ascii="Khmer OS Battambang" w:hAnsi="Khmer OS Battambang" w:cs="Khmer OS Battambang"/>
          <w:spacing w:val="-20"/>
          <w:cs/>
        </w:rPr>
        <w:t>ថ្ងៃ</w:t>
      </w:r>
      <w:r w:rsidRPr="00552CB9">
        <w:rPr>
          <w:rFonts w:ascii="Khmer OS Battambang" w:hAnsi="Khmer OS Battambang" w:cs="Khmer OS Battambang"/>
          <w:cs/>
        </w:rPr>
        <w:t xml:space="preserve"> </w:t>
      </w:r>
      <w:r w:rsidRPr="008038AC">
        <w:rPr>
          <w:rFonts w:ascii="Khmer OS Battambang" w:hAnsi="Khmer OS Battambang" w:cs="Khmer OS Battambang"/>
          <w:spacing w:val="-10"/>
          <w:cs/>
        </w:rPr>
        <w:t>ហើយត្រូវបានរៀបចំឡើង</w:t>
      </w:r>
      <w:r w:rsidR="008038AC">
        <w:rPr>
          <w:rFonts w:ascii="Khmer OS Battambang" w:hAnsi="Khmer OS Battambang" w:cs="Khmer OS Battambang"/>
          <w:spacing w:val="-10"/>
        </w:rPr>
        <w:t xml:space="preserve"> </w:t>
      </w:r>
      <w:r w:rsidRPr="008038AC">
        <w:rPr>
          <w:rFonts w:ascii="Khmer OS Battambang" w:hAnsi="Khmer OS Battambang" w:cs="Khmer OS Battambang"/>
          <w:spacing w:val="-10"/>
          <w:cs/>
        </w:rPr>
        <w:t>ដើម្បីត្រៀមលក្ខណៈឱ្យបានគ្រប់គ្រាន់ដល់ក្រុមការងារចុះ</w:t>
      </w:r>
      <w:r w:rsidRPr="008038AC">
        <w:rPr>
          <w:rFonts w:ascii="Khmer OS Battambang" w:hAnsi="Khmer OS Battambang" w:cs="Khmer OS Battambang" w:hint="cs"/>
          <w:spacing w:val="-10"/>
          <w:cs/>
        </w:rPr>
        <w:t>សម្ភាសន៍នៅមូលដ្ឋាន</w:t>
      </w:r>
      <w:r w:rsidR="008038AC">
        <w:rPr>
          <w:rFonts w:ascii="Khmer OS Battambang" w:hAnsi="Khmer OS Battambang" w:cs="Khmer OS Battambang"/>
        </w:rPr>
        <w:t xml:space="preserve"> </w:t>
      </w:r>
      <w:r w:rsidRPr="00552CB9">
        <w:rPr>
          <w:rFonts w:ascii="Khmer OS Battambang" w:hAnsi="Khmer OS Battambang" w:cs="Khmer OS Battambang"/>
          <w:cs/>
        </w:rPr>
        <w:t>សម្រាប់ការប្រមូលទិន្នន័យឱ្យមានប្រសិទ្ធភាព។ក្នុងដំណាក់កាលដំបូងនៃការបណ្តុះបណ្តាល រយៈពេលបីថ្ងៃត្រូវបានបែងចែកសម្រាប់ការបណ្តុះបណ្តាលលើកម្រងសំណួរដែលប្រើប្រាស់ក្រដាស។ សមាសភាគនេះបានផ្តោតលើការធ្វើឱ្យអ្នកចូលរួម</w:t>
      </w:r>
      <w:r w:rsidR="00B16878">
        <w:rPr>
          <w:rFonts w:ascii="Khmer OS Battambang" w:hAnsi="Khmer OS Battambang" w:cs="Khmer OS Battambang" w:hint="cs"/>
          <w:cs/>
        </w:rPr>
        <w:t>បានដឹងអំពី</w:t>
      </w:r>
      <w:r w:rsidRPr="00552CB9">
        <w:rPr>
          <w:rFonts w:ascii="Khmer OS Battambang" w:hAnsi="Khmer OS Battambang" w:cs="Khmer OS Battambang"/>
          <w:cs/>
        </w:rPr>
        <w:t>រចនាសម្ព័ន្ធ និងខ្លឹមសារនៃកម្រងសំណួរ ការបញ្ជាក់ឱ្យច្បាស់ពីគោលបំណងនៃផ្នែកនីមួយៗ និងការធានាឱ្យមានការយល់ដឹងច្បាស់លាស់នូវរាល់សំណួរ និងជម្រើសនៃចម្លើយទាំងអស់។ ការបណ្តុះបណ្តាលនេះក៏បានគ្របដណ្តប់ផងដែរនូវបច្ចេកទេសសម្ភាសន៍ ការពិចារណាលើផ្នែកសីលធម៌ នីតិវិធីនៃការយល់ព្រមបន្ទាប់ពីទទួលបានព័ត៌មាន និងការអនុវត្តជាក់ស្តែង</w:t>
      </w:r>
      <w:r w:rsidRPr="00552CB9">
        <w:rPr>
          <w:rFonts w:ascii="Khmer OS Battambang" w:hAnsi="Khmer OS Battambang" w:cs="Khmer OS Battambang"/>
          <w:cs/>
        </w:rPr>
        <w:lastRenderedPageBreak/>
        <w:t>ដូចជា ការដើរតួសម្តែង និងការធ្វើសម្ភាសន៍សាកល្បង ដើម្បីពង្រឹងជំនាញ និងសង្គតភាព (ភាពស៊ីសង្វាក់គ្នា) របស់អ្នកសម្ភាសន៍។</w:t>
      </w:r>
    </w:p>
    <w:p w14:paraId="6B1F9395" w14:textId="0E1E1272" w:rsidR="00B16878" w:rsidRDefault="00B16878" w:rsidP="00444D8D">
      <w:pPr>
        <w:ind w:firstLine="720"/>
        <w:jc w:val="both"/>
        <w:rPr>
          <w:rFonts w:ascii="Khmer OS Battambang" w:hAnsi="Khmer OS Battambang" w:cs="Khmer OS Battambang"/>
        </w:rPr>
      </w:pPr>
      <w:r w:rsidRPr="00F6427B">
        <w:rPr>
          <w:rFonts w:ascii="Khmer OS Battambang" w:hAnsi="Khmer OS Battambang" w:cs="Khmer OS Battambang"/>
          <w:cs/>
        </w:rPr>
        <w:t>បន្ទាប់ពីការបណ្តុះបណ្តាលលើកម្រងសំណួរក្រដាស រយៈពេលបីថ្ងៃបន្ថែមទៀតត្រូវបានផ្តល់ជូន</w:t>
      </w:r>
      <w:r w:rsidRPr="00444D8D">
        <w:rPr>
          <w:rFonts w:ascii="Khmer OS Battambang" w:hAnsi="Khmer OS Battambang" w:cs="Khmer OS Battambang"/>
          <w:spacing w:val="-12"/>
          <w:cs/>
        </w:rPr>
        <w:t>សម្រាប់ការបណ្តុះបណ្តាលលើការសម្ភាសដោយប្រើប្រាស់ប្រព័ន្ធកុំព្យូទ័រ</w:t>
      </w:r>
      <w:r w:rsidR="00444D8D" w:rsidRPr="00444D8D">
        <w:rPr>
          <w:rFonts w:ascii="Khmer OS Battambang" w:hAnsi="Khmer OS Battambang" w:cs="Khmer OS Battambang"/>
          <w:spacing w:val="-12"/>
        </w:rPr>
        <w:t xml:space="preserve"> </w:t>
      </w:r>
      <w:r w:rsidRPr="00444D8D">
        <w:rPr>
          <w:rFonts w:ascii="Khmer OS Battambang" w:hAnsi="Khmer OS Battambang" w:cs="Khmer OS Battambang"/>
          <w:spacing w:val="-12"/>
          <w:cs/>
        </w:rPr>
        <w:t>(</w:t>
      </w:r>
      <w:r w:rsidRPr="00444D8D">
        <w:rPr>
          <w:rFonts w:ascii="Khmer OS Battambang" w:hAnsi="Khmer OS Battambang" w:cs="Khmer OS Battambang"/>
          <w:spacing w:val="-12"/>
        </w:rPr>
        <w:t>Computer-Assisted</w:t>
      </w:r>
      <w:r w:rsidR="00444D8D">
        <w:rPr>
          <w:rFonts w:ascii="Khmer OS Battambang" w:hAnsi="Khmer OS Battambang" w:cs="Khmer OS Battambang"/>
          <w:spacing w:val="-12"/>
        </w:rPr>
        <w:t xml:space="preserve"> </w:t>
      </w:r>
      <w:r w:rsidRPr="00444D8D">
        <w:rPr>
          <w:rFonts w:ascii="Khmer OS Battambang" w:hAnsi="Khmer OS Battambang" w:cs="Khmer OS Battambang"/>
          <w:spacing w:val="-12"/>
        </w:rPr>
        <w:t>Personal</w:t>
      </w:r>
      <w:r w:rsidRPr="00F6427B">
        <w:rPr>
          <w:rFonts w:ascii="Khmer OS Battambang" w:hAnsi="Khmer OS Battambang" w:cs="Khmer OS Battambang"/>
        </w:rPr>
        <w:t xml:space="preserve"> Interviewing - CAPI)</w:t>
      </w:r>
      <w:r w:rsidRPr="00F6427B">
        <w:rPr>
          <w:rFonts w:ascii="Khmer OS Battambang" w:hAnsi="Khmer OS Battambang" w:cs="Khmer OS Battambang"/>
          <w:cs/>
        </w:rPr>
        <w:t>។ ដំណាក់កាលនេះបានសង្កត់ធ្ងន់លើការអនុវត្តផ្ទាល់ជាមួយឧបករណ៍ប្រមូលទិន្នន័យឌីជីថល រួមមានរបៀបប្រើប្រាស់កម្មវិធី</w:t>
      </w:r>
      <w:r w:rsidRPr="00F6427B">
        <w:rPr>
          <w:rFonts w:ascii="Khmer OS Battambang" w:hAnsi="Khmer OS Battambang" w:cs="Khmer OS Battambang"/>
        </w:rPr>
        <w:t xml:space="preserve"> CAPI </w:t>
      </w:r>
      <w:r w:rsidRPr="00F6427B">
        <w:rPr>
          <w:rFonts w:ascii="Khmer OS Battambang" w:hAnsi="Khmer OS Battambang" w:cs="Khmer OS Battambang"/>
          <w:cs/>
        </w:rPr>
        <w:t>នីតិវិធីបញ្ចូលទិន្នន័យ ប្រព័ន្ធលោតរំលងសំណួរ ការត្រួតពិនិត្យភាពត្រឹមត្រូវនៃទិន្នន័យ និងការដោះស្រាយបញ្ហាបច្ចេកទេសទូទៅ។ អ្នកចូលរួមត្រូវបានណែនាំតាមរយៈការធ្វើសម្ភាសន៍បែបត្រាប់តាមដោយប្រើប្រាស់ប្រព័ន្ធ</w:t>
      </w:r>
      <w:r w:rsidRPr="00F6427B">
        <w:rPr>
          <w:rFonts w:ascii="Khmer OS Battambang" w:hAnsi="Khmer OS Battambang" w:cs="Khmer OS Battambang"/>
        </w:rPr>
        <w:t xml:space="preserve"> CAPI </w:t>
      </w:r>
      <w:r w:rsidRPr="00F6427B">
        <w:rPr>
          <w:rFonts w:ascii="Khmer OS Battambang" w:hAnsi="Khmer OS Battambang" w:cs="Khmer OS Battambang"/>
          <w:cs/>
        </w:rPr>
        <w:t>ដើម្បីបង្កើនទំនុកចិត្ត និងភាពត្រឹមត្រូវក្នុងស្ថានភាព</w:t>
      </w:r>
      <w:r w:rsidR="007F432E">
        <w:rPr>
          <w:rFonts w:ascii="Khmer OS Battambang" w:hAnsi="Khmer OS Battambang" w:cs="Khmer OS Battambang" w:hint="cs"/>
          <w:cs/>
        </w:rPr>
        <w:t>នៅមូលដ្ឋាន</w:t>
      </w:r>
      <w:r w:rsidRPr="00F6427B">
        <w:rPr>
          <w:rFonts w:ascii="Khmer OS Battambang" w:hAnsi="Khmer OS Battambang" w:cs="Khmer OS Battambang"/>
          <w:cs/>
        </w:rPr>
        <w:t>ជាក់ស្តែង។ ជាទូទៅ ការបណ្តុះបណ្តាលនេះបានធានាថា សមាជិកក្រុមទាំងអស់ត្រូវបានរៀបចំខ្លួនយ៉ាងល្អ ដើម្បីអនុវត្តការសាកល្បងមុននេះឱ្យមានប្រសិទ្ធភាព ភាពត្រឹមត្រូវ និងស្របតាមស្តង់ដារគុណភាពទិន្នន័យដែលបានកំណត់។</w:t>
      </w:r>
    </w:p>
    <w:p w14:paraId="708117D7" w14:textId="4167FA16" w:rsidR="00F22DBC" w:rsidRPr="002679BD" w:rsidRDefault="002679BD" w:rsidP="00444D8D">
      <w:pPr>
        <w:pStyle w:val="NormalWeb"/>
        <w:spacing w:before="0" w:beforeAutospacing="0" w:after="0" w:afterAutospacing="0"/>
        <w:ind w:firstLine="720"/>
        <w:jc w:val="both"/>
        <w:rPr>
          <w:rFonts w:ascii="Khmer OS Battambang" w:hAnsi="Khmer OS Battambang" w:cs="Khmer OS Battambang"/>
        </w:rPr>
      </w:pPr>
      <w:r w:rsidRPr="002679BD">
        <w:rPr>
          <w:rFonts w:ascii="Khmer OS Battambang" w:hAnsi="Khmer OS Battambang" w:cs="Khmer OS Battambang"/>
          <w:cs/>
        </w:rPr>
        <w:t>ការសាកល្បង</w:t>
      </w:r>
      <w:r>
        <w:rPr>
          <w:rFonts w:ascii="Khmer OS Battambang" w:hAnsi="Khmer OS Battambang" w:cs="Khmer OS Battambang" w:hint="cs"/>
          <w:cs/>
        </w:rPr>
        <w:t>កម្រងសំណួរ</w:t>
      </w:r>
      <w:r w:rsidRPr="002679BD">
        <w:rPr>
          <w:rFonts w:ascii="Khmer OS Battambang" w:hAnsi="Khmer OS Battambang" w:cs="Khmer OS Battambang"/>
          <w:cs/>
        </w:rPr>
        <w:t xml:space="preserve">នៃអង្កេតកម្លាំងពលកម្មកម្ពុជាឆ្នាំ២០២៥ </w:t>
      </w:r>
      <w:r>
        <w:rPr>
          <w:rFonts w:ascii="Khmer OS Battambang" w:hAnsi="Khmer OS Battambang" w:cs="Khmer OS Battambang" w:hint="cs"/>
          <w:cs/>
        </w:rPr>
        <w:t>។</w:t>
      </w:r>
      <w:r w:rsidRPr="002679BD">
        <w:rPr>
          <w:rFonts w:ascii="Khmer OS Battambang" w:hAnsi="Khmer OS Battambang" w:cs="Khmer OS Battambang"/>
          <w:cs/>
        </w:rPr>
        <w:t>ត្រូវបានអនុវត្ត</w:t>
      </w:r>
      <w:r>
        <w:rPr>
          <w:rFonts w:ascii="Khmer OS Battambang" w:hAnsi="Khmer OS Battambang" w:cs="Khmer OS Battambang" w:hint="cs"/>
          <w:cs/>
        </w:rPr>
        <w:t>ចំនួន</w:t>
      </w:r>
      <w:r w:rsidRPr="002679BD">
        <w:rPr>
          <w:rFonts w:ascii="Khmer OS Battambang" w:hAnsi="Khmer OS Battambang" w:cs="Khmer OS Battambang"/>
          <w:cs/>
        </w:rPr>
        <w:t>បី</w:t>
      </w:r>
      <w:r>
        <w:rPr>
          <w:rFonts w:ascii="Khmer OS Battambang" w:hAnsi="Khmer OS Battambang" w:cs="Khmer OS Battambang" w:hint="cs"/>
          <w:cs/>
        </w:rPr>
        <w:t>ដង</w:t>
      </w:r>
      <w:r w:rsidRPr="002679BD">
        <w:rPr>
          <w:rFonts w:ascii="Khmer OS Battambang" w:hAnsi="Khmer OS Battambang" w:cs="Khmer OS Battambang"/>
          <w:cs/>
        </w:rPr>
        <w:t>ដាច់ដោយឡែកពីគ្នា ដើម្បីធ្វើតេស្ត និងកែលម្អឧបករណ៍</w:t>
      </w:r>
      <w:r>
        <w:rPr>
          <w:rFonts w:ascii="Khmer OS Battambang" w:hAnsi="Khmer OS Battambang" w:cs="Khmer OS Battambang" w:hint="cs"/>
          <w:cs/>
        </w:rPr>
        <w:t>អង្កេត</w:t>
      </w:r>
      <w:r w:rsidRPr="002679BD">
        <w:rPr>
          <w:rFonts w:ascii="Khmer OS Battambang" w:hAnsi="Khmer OS Battambang" w:cs="Khmer OS Battambang"/>
          <w:cs/>
        </w:rPr>
        <w:t xml:space="preserve"> នីតិវិធី និងវិធីសាស្ត្រប្រមូលទិន្នន័យមុនពេលឈានដល់ការអនុវត្តការអង្កេតថ្នាក់ជាតិជាផ្លូវការ។</w:t>
      </w:r>
    </w:p>
    <w:p w14:paraId="1AC8FA18" w14:textId="2CEA68AD" w:rsidR="00F30A44" w:rsidRDefault="002679BD" w:rsidP="00A43E17">
      <w:pPr>
        <w:pStyle w:val="NormalWeb"/>
        <w:spacing w:before="0" w:beforeAutospacing="0" w:after="0" w:afterAutospacing="0"/>
        <w:jc w:val="both"/>
        <w:rPr>
          <w:rFonts w:ascii="Khmer OS Battambang" w:hAnsi="Khmer OS Battambang" w:cs="Khmer OS Battambang"/>
        </w:rPr>
      </w:pPr>
      <w:r w:rsidRPr="002679BD">
        <w:rPr>
          <w:rFonts w:ascii="Khmer OS Battambang" w:hAnsi="Khmer OS Battambang" w:cs="Khmer OS Battambang"/>
          <w:cs/>
        </w:rPr>
        <w:t>ការសាកល្បង</w:t>
      </w:r>
      <w:r>
        <w:rPr>
          <w:rFonts w:ascii="Khmer OS Battambang" w:hAnsi="Khmer OS Battambang" w:cs="Khmer OS Battambang" w:hint="cs"/>
          <w:cs/>
        </w:rPr>
        <w:t>កម្រងសំណួរ</w:t>
      </w:r>
      <w:r w:rsidRPr="002679BD">
        <w:rPr>
          <w:rFonts w:ascii="Khmer OS Battambang" w:hAnsi="Khmer OS Battambang" w:cs="Khmer OS Battambang"/>
          <w:cs/>
        </w:rPr>
        <w:t>មុនលើកទី១ ត្រូវបានធ្វើឡើងចាប់ពីថ្ងៃទី១១ ដល់ថ្ងៃទី១៦ ខែសីហា ឆ្នាំ២០២៥</w:t>
      </w:r>
      <w:r w:rsidRPr="002679BD">
        <w:rPr>
          <w:rFonts w:ascii="Khmer OS Battambang" w:hAnsi="Khmer OS Battambang" w:cs="Khmer OS Battambang"/>
        </w:rPr>
        <w:t xml:space="preserve"> </w:t>
      </w:r>
      <w:r w:rsidRPr="002679BD">
        <w:rPr>
          <w:rFonts w:ascii="Khmer OS Battambang" w:hAnsi="Khmer OS Battambang" w:cs="Khmer OS Battambang"/>
          <w:cs/>
        </w:rPr>
        <w:t>នៅក្នុងខេត្តតាកែវ។ ការសាកល្បងជុំដំបូងនេះ បានផ្ដោតសំខាន់លើការវាយតម្លៃទៅលើរចនា</w:t>
      </w:r>
      <w:r w:rsidR="00426713">
        <w:rPr>
          <w:rFonts w:ascii="Khmer OS Battambang" w:hAnsi="Khmer OS Battambang" w:cs="Khmer OS Battambang" w:hint="cs"/>
          <w:cs/>
        </w:rPr>
        <w:t xml:space="preserve">  </w:t>
      </w:r>
      <w:r w:rsidRPr="002679BD">
        <w:rPr>
          <w:rFonts w:ascii="Khmer OS Battambang" w:hAnsi="Khmer OS Battambang" w:cs="Khmer OS Battambang"/>
          <w:cs/>
        </w:rPr>
        <w:t>សម្ព័ន្ធរួមនៃកម្រងសំណួរ ភាពច្បាស់លាស់នៃសំណួរ និងប្រសិទ្ធភាពនៃនីតិវិធីចុះអនុវត្តការងារ</w:t>
      </w:r>
      <w:r>
        <w:rPr>
          <w:rFonts w:ascii="Khmer OS Battambang" w:hAnsi="Khmer OS Battambang" w:cs="Khmer OS Battambang" w:hint="cs"/>
          <w:cs/>
        </w:rPr>
        <w:t>នៅ</w:t>
      </w:r>
      <w:r w:rsidR="00426713">
        <w:rPr>
          <w:rFonts w:ascii="Khmer OS Battambang" w:hAnsi="Khmer OS Battambang" w:cs="Khmer OS Battambang" w:hint="cs"/>
          <w:cs/>
        </w:rPr>
        <w:t xml:space="preserve">      </w:t>
      </w:r>
      <w:r>
        <w:rPr>
          <w:rFonts w:ascii="Khmer OS Battambang" w:hAnsi="Khmer OS Battambang" w:cs="Khmer OS Battambang" w:hint="cs"/>
          <w:cs/>
        </w:rPr>
        <w:t>មូលដ្ឋាន</w:t>
      </w:r>
      <w:r w:rsidRPr="002679BD">
        <w:rPr>
          <w:rFonts w:ascii="Khmer OS Battambang" w:hAnsi="Khmer OS Battambang" w:cs="Khmer OS Battambang"/>
          <w:cs/>
        </w:rPr>
        <w:t xml:space="preserve"> ក្រោមលក្ខខណ្ឌអង្កេតជាក់ស្តែង។ មតិកែលម្អពីមន្ត្រីសម្ភាសន៍ និងអ្នកត្រួតពិនិត្យត្រូវបានប្រមូលដើម្បីកំណត់រកបញ្ហានានាដែលពាក់ព័ន្ធនឹងការប្រើប្រាស់ឃ្លាឃ្លោងក្នុងសំណួរ លំដាប់លំដោយនៃសំណួរ ឬការយល់ដឹងរបស់អ្នកឆ្លើយតប។</w:t>
      </w:r>
    </w:p>
    <w:p w14:paraId="507AB214" w14:textId="2184D4D6" w:rsidR="00C207A7" w:rsidRPr="00C207A7" w:rsidRDefault="00C207A7" w:rsidP="00426713">
      <w:pPr>
        <w:pStyle w:val="NormalWeb"/>
        <w:spacing w:before="0" w:beforeAutospacing="0" w:after="0" w:afterAutospacing="0"/>
        <w:ind w:firstLine="720"/>
        <w:jc w:val="both"/>
        <w:rPr>
          <w:rFonts w:ascii="Khmer OS Battambang" w:hAnsi="Khmer OS Battambang" w:cs="Khmer OS Battambang"/>
        </w:rPr>
      </w:pPr>
      <w:r w:rsidRPr="00C207A7">
        <w:rPr>
          <w:rFonts w:ascii="Khmer OS Battambang" w:hAnsi="Khmer OS Battambang" w:cs="Khmer OS Battambang"/>
          <w:cs/>
        </w:rPr>
        <w:t>ការសាកល្បង</w:t>
      </w:r>
      <w:r>
        <w:rPr>
          <w:rFonts w:ascii="Khmer OS Battambang" w:hAnsi="Khmer OS Battambang" w:cs="Khmer OS Battambang" w:hint="cs"/>
          <w:cs/>
        </w:rPr>
        <w:t>កម្រងសំណួរ</w:t>
      </w:r>
      <w:r w:rsidRPr="00C207A7">
        <w:rPr>
          <w:rFonts w:ascii="Khmer OS Battambang" w:hAnsi="Khmer OS Battambang" w:cs="Khmer OS Battambang"/>
          <w:cs/>
        </w:rPr>
        <w:t>លើកទី២ បានប្រព្រឹត្តទៅចាប់ពីថ្ងៃទី០៨ ដល់ថ្ងៃទី១២ ខែកញ្ញា ឆ្នាំ២០២៥</w:t>
      </w:r>
      <w:r w:rsidRPr="00C207A7">
        <w:rPr>
          <w:rFonts w:ascii="Khmer OS Battambang" w:hAnsi="Khmer OS Battambang" w:cs="Khmer OS Battambang"/>
        </w:rPr>
        <w:t xml:space="preserve"> </w:t>
      </w:r>
      <w:r w:rsidRPr="00C207A7">
        <w:rPr>
          <w:rFonts w:ascii="Khmer OS Battambang" w:hAnsi="Khmer OS Battambang" w:cs="Khmer OS Battambang"/>
          <w:cs/>
        </w:rPr>
        <w:t>នៅក្នុងខេត្តកំពង់ឆ្នាំង។ ការសាកល្បងជុំនេះ បានបញ្ចូលនូវរាល់ការកែសម្រួលនានាដែលបានធ្វើឡើងបន្ទាប់ពីការសាកល្បង</w:t>
      </w:r>
      <w:r w:rsidR="0082403F">
        <w:rPr>
          <w:rFonts w:ascii="Khmer OS Battambang" w:hAnsi="Khmer OS Battambang" w:cs="Khmer OS Battambang" w:hint="cs"/>
          <w:cs/>
        </w:rPr>
        <w:t>កម្រងសំណួរ</w:t>
      </w:r>
      <w:r w:rsidRPr="00C207A7">
        <w:rPr>
          <w:rFonts w:ascii="Khmer OS Battambang" w:hAnsi="Khmer OS Battambang" w:cs="Khmer OS Battambang"/>
          <w:cs/>
        </w:rPr>
        <w:t>លើកទី១ ដោយក្នុងគោលបំណងបន្តពិនិត្យផ្ទៀងផ្ទាត់កម្រងសំណួរ និងប្រព័ន្ធសម្ភាសន៍ដោយប្រើកុំព្យូទ័រជំនួយ(</w:t>
      </w:r>
      <w:r w:rsidRPr="00C207A7">
        <w:rPr>
          <w:rFonts w:ascii="Khmer OS Battambang" w:hAnsi="Khmer OS Battambang" w:cs="Khmer OS Battambang"/>
        </w:rPr>
        <w:t>CAPI)</w:t>
      </w:r>
      <w:r w:rsidRPr="00C207A7">
        <w:rPr>
          <w:rFonts w:ascii="Khmer OS Battambang" w:hAnsi="Khmer OS Battambang" w:cs="Khmer OS Battambang"/>
          <w:cs/>
        </w:rPr>
        <w:t>។ ការយកចិត្តទុកដាក់ខ្ពស់ត្រូវបានផ្ដោតទៅលើ លក្ខខណ្ឌរំលងសំណួរ (</w:t>
      </w:r>
      <w:r w:rsidRPr="00C207A7">
        <w:rPr>
          <w:rFonts w:ascii="Khmer OS Battambang" w:hAnsi="Khmer OS Battambang" w:cs="Khmer OS Battambang"/>
        </w:rPr>
        <w:t xml:space="preserve">skip patterns) </w:t>
      </w:r>
      <w:r w:rsidRPr="00C207A7">
        <w:rPr>
          <w:rFonts w:ascii="Khmer OS Battambang" w:hAnsi="Khmer OS Battambang" w:cs="Khmer OS Battambang"/>
          <w:cs/>
        </w:rPr>
        <w:t>វិធាននៃការផ្ទៀងផ្ទាត់ទិន្នន័យ រយៈពេលនៃការសម្ភាស និងភាព</w:t>
      </w:r>
      <w:r>
        <w:rPr>
          <w:rFonts w:ascii="Khmer OS Battambang" w:hAnsi="Khmer OS Battambang" w:cs="Khmer OS Battambang" w:hint="cs"/>
          <w:cs/>
        </w:rPr>
        <w:t>មិនច្បាស់លាស់</w:t>
      </w:r>
      <w:r w:rsidRPr="00C207A7">
        <w:rPr>
          <w:rFonts w:ascii="Khmer OS Battambang" w:hAnsi="Khmer OS Battambang" w:cs="Khmer OS Battambang"/>
          <w:cs/>
        </w:rPr>
        <w:t>នៃចម្លើយនៅតាមស្ថានភាពគ្រួសារ និងស្ថានភាពមុខរបរខុសៗគ្នា។</w:t>
      </w:r>
    </w:p>
    <w:p w14:paraId="41019074" w14:textId="10E99650" w:rsidR="0082403F" w:rsidRPr="0082403F" w:rsidRDefault="0082403F" w:rsidP="00A43E17">
      <w:pPr>
        <w:pStyle w:val="NormalWeb"/>
        <w:spacing w:before="0" w:beforeAutospacing="0" w:after="0" w:afterAutospacing="0"/>
        <w:jc w:val="both"/>
        <w:rPr>
          <w:rFonts w:ascii="Khmer OS Battambang" w:hAnsi="Khmer OS Battambang" w:cs="Khmer OS Battambang"/>
        </w:rPr>
      </w:pPr>
      <w:r w:rsidRPr="0082403F">
        <w:rPr>
          <w:rFonts w:ascii="Khmer OS Battambang" w:hAnsi="Khmer OS Battambang" w:cs="Khmer OS Battambang"/>
          <w:cs/>
        </w:rPr>
        <w:t>ការសាកល្បង</w:t>
      </w:r>
      <w:r>
        <w:rPr>
          <w:rFonts w:ascii="Khmer OS Battambang" w:hAnsi="Khmer OS Battambang" w:cs="Khmer OS Battambang" w:hint="cs"/>
          <w:cs/>
        </w:rPr>
        <w:t>កម្រងសំណួរ</w:t>
      </w:r>
      <w:r w:rsidRPr="0082403F">
        <w:rPr>
          <w:rFonts w:ascii="Khmer OS Battambang" w:hAnsi="Khmer OS Battambang" w:cs="Khmer OS Battambang"/>
          <w:cs/>
        </w:rPr>
        <w:t>លើកទី៣ ត្រូវបាន</w:t>
      </w:r>
      <w:r w:rsidR="0098278F" w:rsidRPr="00C207A7">
        <w:rPr>
          <w:rFonts w:ascii="Khmer OS Battambang" w:hAnsi="Khmer OS Battambang" w:cs="Khmer OS Battambang"/>
          <w:cs/>
        </w:rPr>
        <w:t>ប្រព្រឹត្តទៅ</w:t>
      </w:r>
      <w:r w:rsidRPr="0082403F">
        <w:rPr>
          <w:rFonts w:ascii="Khmer OS Battambang" w:hAnsi="Khmer OS Battambang" w:cs="Khmer OS Battambang"/>
          <w:cs/>
        </w:rPr>
        <w:t>ចាប់ពីថ្ងៃទី១៥ ដល់ថ្ងៃទី១៩ ខែកញ្ញា ឆ្នាំ២០២៥</w:t>
      </w:r>
      <w:r w:rsidRPr="0082403F">
        <w:rPr>
          <w:rFonts w:ascii="Khmer OS Battambang" w:hAnsi="Khmer OS Battambang" w:cs="Khmer OS Battambang"/>
        </w:rPr>
        <w:t xml:space="preserve"> </w:t>
      </w:r>
      <w:r w:rsidRPr="0082403F">
        <w:rPr>
          <w:rFonts w:ascii="Khmer OS Battambang" w:hAnsi="Khmer OS Battambang" w:cs="Khmer OS Battambang"/>
          <w:cs/>
        </w:rPr>
        <w:t>នៅក្នុងខេត្តសៀមរាប។ ការសាកល្បងជុំចុងក្រោយនេះ មានគោលបំណងបញ្ជាក់ពីប្រសិទ្ធភាពនៃការកែសម្រួលទាំងអស់ និងដើម្បីធានាថា មន្ត្រីសម្ភាសន៍អាចអនុវត្តការអង្កេតបានយ៉ាងរលូន និងត្រឹមត្រូវ។ លើសពីនេះ វាក៏បានសាកល្បងលើការរៀបចំយន្តការត្រួតពិនិត្យ និងដំណើរការបញ្ជូនទិន្នន័យផងដែរ។ ជារួម ការសាកល្បង</w:t>
      </w:r>
      <w:r w:rsidR="003A6384">
        <w:rPr>
          <w:rFonts w:ascii="Khmer OS Battambang" w:hAnsi="Khmer OS Battambang" w:cs="Khmer OS Battambang" w:hint="cs"/>
          <w:cs/>
        </w:rPr>
        <w:t>កម្រងសំណួរ</w:t>
      </w:r>
      <w:r w:rsidRPr="0082403F">
        <w:rPr>
          <w:rFonts w:ascii="Khmer OS Battambang" w:hAnsi="Khmer OS Battambang" w:cs="Khmer OS Battambang"/>
          <w:cs/>
        </w:rPr>
        <w:t>មុនទាំងបីលើកនេះ បានផ្ដល់នូវធាតុចូលដ៏មានតម្លៃ ដែលរួម</w:t>
      </w:r>
      <w:r w:rsidRPr="0082403F">
        <w:rPr>
          <w:rFonts w:ascii="Khmer OS Battambang" w:hAnsi="Khmer OS Battambang" w:cs="Khmer OS Battambang"/>
          <w:cs/>
        </w:rPr>
        <w:lastRenderedPageBreak/>
        <w:t>ចំណែកដល់ការលើកកម្ពស់គុណភាពទិន្នន័យ និងការត្រៀមលក្ខណៈរួចរាល់សម្រាប់ការអនុវត្តពេញលេញនៃការអង្កេតកម្លាំងពលកម្ម ឆ្នាំ២០២៥។</w:t>
      </w:r>
    </w:p>
    <w:p w14:paraId="08372E28" w14:textId="77777777" w:rsidR="00F22DBC" w:rsidRPr="00326C8F" w:rsidRDefault="00F22DBC" w:rsidP="009D2C9A">
      <w:pPr>
        <w:widowControl/>
        <w:pBdr>
          <w:top w:val="single" w:sz="6" w:space="1" w:color="auto"/>
        </w:pBdr>
        <w:autoSpaceDE/>
        <w:autoSpaceDN/>
        <w:adjustRightInd/>
        <w:rPr>
          <w:rFonts w:cs="Times New Roman"/>
          <w:vanish/>
        </w:rPr>
      </w:pPr>
      <w:r w:rsidRPr="00326C8F">
        <w:rPr>
          <w:rFonts w:cs="Times New Roman"/>
          <w:vanish/>
        </w:rPr>
        <w:t>Bottom of Form</w:t>
      </w:r>
    </w:p>
    <w:p w14:paraId="2B59DC30" w14:textId="6956E730" w:rsidR="00AC1727" w:rsidRPr="00AC1727" w:rsidRDefault="00AC1727" w:rsidP="009D2C9A">
      <w:pPr>
        <w:pStyle w:val="NormalWeb"/>
        <w:spacing w:before="0" w:beforeAutospacing="0" w:after="0" w:afterAutospacing="0"/>
        <w:ind w:firstLine="720"/>
        <w:jc w:val="both"/>
        <w:rPr>
          <w:rFonts w:ascii="Khmer OS Battambang" w:hAnsi="Khmer OS Battambang" w:cs="Khmer OS Battambang"/>
        </w:rPr>
      </w:pPr>
      <w:r w:rsidRPr="00AC1727">
        <w:rPr>
          <w:rFonts w:ascii="Khmer OS Battambang" w:hAnsi="Khmer OS Battambang" w:cs="Khmer OS Battambang"/>
          <w:cs/>
        </w:rPr>
        <w:t>ជំនួយបច្ចេកទេសសម្រាប់ការបណ្តុះបណ្តាលនេះ ត្រូវបានផ្តល់ជូនតាមរយៈប្រព័ន្ធនិម្មិត (</w:t>
      </w:r>
      <w:r w:rsidRPr="00AC1727">
        <w:rPr>
          <w:rFonts w:ascii="Khmer OS Battambang" w:hAnsi="Khmer OS Battambang" w:cs="Khmer OS Battambang"/>
        </w:rPr>
        <w:t xml:space="preserve">Virtual) </w:t>
      </w:r>
      <w:r w:rsidRPr="00AC1727">
        <w:rPr>
          <w:rFonts w:ascii="Khmer OS Battambang" w:hAnsi="Khmer OS Battambang" w:cs="Khmer OS Battambang"/>
          <w:cs/>
        </w:rPr>
        <w:t xml:space="preserve">ដែលអនុញ្ញាតឱ្យសិក្ខាកាមទទួលបានការណែនាំ និងការគាំទ្រពីចម្ងាយក្នុងអំឡុងពេលដំណើរការទាំងមូល។ </w:t>
      </w:r>
      <w:r w:rsidRPr="00444D8D">
        <w:rPr>
          <w:rFonts w:ascii="Khmer OS Battambang" w:hAnsi="Khmer OS Battambang" w:cs="Khmer OS Battambang"/>
          <w:spacing w:val="-12"/>
          <w:cs/>
        </w:rPr>
        <w:t>បេក្ខជនសរុបចំនួន</w:t>
      </w:r>
      <w:r w:rsidRPr="00444D8D">
        <w:rPr>
          <w:rFonts w:ascii="Khmer OS Battambang" w:hAnsi="Khmer OS Battambang" w:cs="Khmer OS Battambang"/>
          <w:spacing w:val="-12"/>
        </w:rPr>
        <w:t xml:space="preserve"> </w:t>
      </w:r>
      <w:r w:rsidRPr="00444D8D">
        <w:rPr>
          <w:rFonts w:ascii="Khmer OS Battambang" w:hAnsi="Khmer OS Battambang" w:cs="Khmer OS Battambang"/>
          <w:spacing w:val="-12"/>
          <w:cs/>
        </w:rPr>
        <w:t>១៣ រូប</w:t>
      </w:r>
      <w:r w:rsidRPr="00444D8D">
        <w:rPr>
          <w:rFonts w:ascii="Khmer OS Battambang" w:hAnsi="Khmer OS Battambang" w:cs="Khmer OS Battambang"/>
          <w:spacing w:val="-12"/>
        </w:rPr>
        <w:t xml:space="preserve"> </w:t>
      </w:r>
      <w:r w:rsidRPr="00444D8D">
        <w:rPr>
          <w:rFonts w:ascii="Khmer OS Battambang" w:hAnsi="Khmer OS Battambang" w:cs="Khmer OS Battambang"/>
          <w:spacing w:val="-12"/>
          <w:cs/>
        </w:rPr>
        <w:t>បានចូលរួមក្នុងការបណ្តុះបណ្តាលកម្រងសំណួរនេះ ដែលក្នុងនោះមានស្រ្តី ៥ រូប</w:t>
      </w:r>
      <w:r w:rsidRPr="00AC1727">
        <w:rPr>
          <w:rFonts w:ascii="Khmer OS Battambang" w:hAnsi="Khmer OS Battambang" w:cs="Khmer OS Battambang"/>
        </w:rPr>
        <w:t xml:space="preserve"> </w:t>
      </w:r>
      <w:r w:rsidRPr="00AC1727">
        <w:rPr>
          <w:rFonts w:ascii="Khmer OS Battambang" w:hAnsi="Khmer OS Battambang" w:cs="Khmer OS Battambang"/>
          <w:cs/>
        </w:rPr>
        <w:t>និងបុរស ៨ រូប។ ក្រុមនេះរួមមាន៖ មន្ត្រីសម្ភាសន៍ចំនួន</w:t>
      </w:r>
      <w:r w:rsidRPr="00AC1727">
        <w:rPr>
          <w:rFonts w:ascii="Khmer OS Battambang" w:hAnsi="Khmer OS Battambang" w:cs="Khmer OS Battambang"/>
        </w:rPr>
        <w:t xml:space="preserve"> </w:t>
      </w:r>
      <w:r w:rsidRPr="00AC1727">
        <w:rPr>
          <w:rFonts w:ascii="Khmer OS Battambang" w:hAnsi="Khmer OS Battambang" w:cs="Khmer OS Battambang"/>
          <w:cs/>
        </w:rPr>
        <w:t>៩ រូប</w:t>
      </w:r>
      <w:r w:rsidRPr="00AC1727">
        <w:rPr>
          <w:rFonts w:ascii="Khmer OS Battambang" w:hAnsi="Khmer OS Battambang" w:cs="Khmer OS Battambang"/>
        </w:rPr>
        <w:t xml:space="preserve"> </w:t>
      </w:r>
      <w:r w:rsidRPr="00AC1727">
        <w:rPr>
          <w:rFonts w:ascii="Khmer OS Battambang" w:hAnsi="Khmer OS Battambang" w:cs="Khmer OS Battambang"/>
          <w:cs/>
        </w:rPr>
        <w:t>និងអ្នកត្រួតពិនិត្យចំនួន</w:t>
      </w:r>
      <w:r w:rsidRPr="00AC1727">
        <w:rPr>
          <w:rFonts w:ascii="Khmer OS Battambang" w:hAnsi="Khmer OS Battambang" w:cs="Khmer OS Battambang"/>
        </w:rPr>
        <w:t xml:space="preserve"> </w:t>
      </w:r>
      <w:r w:rsidRPr="00AC1727">
        <w:rPr>
          <w:rFonts w:ascii="Khmer OS Battambang" w:hAnsi="Khmer OS Battambang" w:cs="Khmer OS Battambang"/>
          <w:cs/>
        </w:rPr>
        <w:t>២ រូប</w:t>
      </w:r>
      <w:r w:rsidRPr="00AC1727">
        <w:rPr>
          <w:rFonts w:ascii="Khmer OS Battambang" w:hAnsi="Khmer OS Battambang" w:cs="Khmer OS Battambang"/>
        </w:rPr>
        <w:t xml:space="preserve"> </w:t>
      </w:r>
      <w:r w:rsidRPr="00AC1727">
        <w:rPr>
          <w:rFonts w:ascii="Khmer OS Battambang" w:hAnsi="Khmer OS Battambang" w:cs="Khmer OS Battambang"/>
          <w:cs/>
        </w:rPr>
        <w:t>មកពី</w:t>
      </w:r>
      <w:r w:rsidRPr="009D2C9A">
        <w:rPr>
          <w:rFonts w:ascii="Khmer OS Battambang" w:hAnsi="Khmer OS Battambang" w:cs="Khmer OS Battambang"/>
          <w:spacing w:val="-16"/>
          <w:cs/>
        </w:rPr>
        <w:t>វិទ្យាស្ថានជាតិស្ថិតិ (</w:t>
      </w:r>
      <w:r w:rsidRPr="009D2C9A">
        <w:rPr>
          <w:rFonts w:ascii="Khmer OS Battambang" w:hAnsi="Khmer OS Battambang" w:cs="Khmer OS Battambang"/>
          <w:spacing w:val="-16"/>
        </w:rPr>
        <w:t xml:space="preserve">NIS) </w:t>
      </w:r>
      <w:r w:rsidRPr="009D2C9A">
        <w:rPr>
          <w:rFonts w:ascii="Khmer OS Battambang" w:hAnsi="Khmer OS Battambang" w:cs="Khmer OS Battambang"/>
          <w:spacing w:val="-16"/>
          <w:cs/>
        </w:rPr>
        <w:t>ព្រមទាំងមន្ត្រី</w:t>
      </w:r>
      <w:r w:rsidR="00D04318" w:rsidRPr="009D2C9A">
        <w:rPr>
          <w:rFonts w:ascii="Khmer OS Battambang" w:hAnsi="Khmer OS Battambang" w:cs="Khmer OS Battambang" w:hint="cs"/>
          <w:spacing w:val="-16"/>
          <w:cs/>
        </w:rPr>
        <w:t>មូលដ្ឋាន</w:t>
      </w:r>
      <w:r w:rsidRPr="009D2C9A">
        <w:rPr>
          <w:rFonts w:ascii="Khmer OS Battambang" w:hAnsi="Khmer OS Battambang" w:cs="Khmer OS Battambang"/>
          <w:spacing w:val="-16"/>
          <w:cs/>
        </w:rPr>
        <w:t>ពាក់ព័ន្ធផ្សេងទៀត ដែលចូលរួមក្នុងការអនុវត្តការអង្កេត។</w:t>
      </w:r>
    </w:p>
    <w:p w14:paraId="7EACD21F" w14:textId="6225AFB7" w:rsidR="00F22DBC" w:rsidRPr="00D21B1F" w:rsidRDefault="00D21B1F" w:rsidP="009D2C9A">
      <w:pPr>
        <w:pStyle w:val="NormalWeb"/>
        <w:spacing w:before="0" w:beforeAutospacing="0" w:after="0" w:afterAutospacing="0"/>
        <w:ind w:firstLine="720"/>
        <w:jc w:val="both"/>
        <w:rPr>
          <w:rFonts w:ascii="Khmer OS Battambang" w:hAnsi="Khmer OS Battambang" w:cs="Khmer OS Battambang"/>
        </w:rPr>
      </w:pPr>
      <w:r w:rsidRPr="00D21B1F">
        <w:rPr>
          <w:rFonts w:ascii="Khmer OS Battambang" w:hAnsi="Khmer OS Battambang" w:cs="Khmer OS Battambang"/>
          <w:cs/>
        </w:rPr>
        <w:t>វគ្គបណ្តុះបណ្តាលតាមប្រព័ន្ធនិម្មិតនេះ បានផ្ដោតសំខាន់លើការកសាងការយល់ដឹងឱ្យបានច្បាស់លាស់អំពីខ្លឹមសារនៃកម្រងសំណួរ គោលបំណងនៃការអង្កេត និងនីតិវិធីនៃការប្រមូលទិន្នន័យ។ សិក្ខាកាមបានចូលរួមយ៉ាងសកម្មតាមរយៈការពិភាក្សា ការអនុវត្តលំហាត់ជាក់ស្ដែង និងវគ្គសំណួរ-ចម្លើយ ដើម្បីធានាបាននូវស</w:t>
      </w:r>
      <w:r w:rsidR="00D04318">
        <w:rPr>
          <w:rFonts w:ascii="Khmer OS Battambang" w:hAnsi="Khmer OS Battambang" w:cs="Khmer OS Battambang" w:hint="cs"/>
          <w:cs/>
        </w:rPr>
        <w:t>ង្គត</w:t>
      </w:r>
      <w:r w:rsidRPr="00D21B1F">
        <w:rPr>
          <w:rFonts w:ascii="Khmer OS Battambang" w:hAnsi="Khmer OS Battambang" w:cs="Khmer OS Battambang"/>
          <w:cs/>
        </w:rPr>
        <w:t>ភាព (ភាពស៊ីគ្នា) និងភាពត្រឹមត្រូវក្នុងការប្រមូលទិន្នន័យ។ បេក្ខជនទាំង</w:t>
      </w:r>
      <w:r w:rsidRPr="00D21B1F">
        <w:rPr>
          <w:rFonts w:ascii="Khmer OS Battambang" w:hAnsi="Khmer OS Battambang" w:cs="Khmer OS Battambang"/>
        </w:rPr>
        <w:t xml:space="preserve"> </w:t>
      </w:r>
      <w:r w:rsidRPr="00D21B1F">
        <w:rPr>
          <w:rFonts w:ascii="Khmer OS Battambang" w:hAnsi="Khmer OS Battambang" w:cs="Khmer OS Battambang"/>
          <w:cs/>
        </w:rPr>
        <w:t>១៣រូប</w:t>
      </w:r>
      <w:r w:rsidRPr="00D21B1F">
        <w:rPr>
          <w:rFonts w:ascii="Khmer OS Battambang" w:hAnsi="Khmer OS Battambang" w:cs="Khmer OS Battambang"/>
        </w:rPr>
        <w:t xml:space="preserve"> </w:t>
      </w:r>
      <w:r w:rsidRPr="00D21B1F">
        <w:rPr>
          <w:rFonts w:ascii="Khmer OS Battambang" w:hAnsi="Khmer OS Battambang" w:cs="Khmer OS Battambang"/>
          <w:cs/>
        </w:rPr>
        <w:t>ដែលបានបញ្ចប់ការបណ្តុះបណ្តាល ត្រូវបានរំពឹងថានឹងត្រឡប់មកចូលរួមក្នុងការអង្កេតចម្បងវិញ ដើម្បីធានាបាននូវនិរន្តរភាព ការរក្សាបាននូវជំនាញ និងការអនុវត្តប្រកបដោយប្រសិទ្ធភាពនូវចំណេះដឹងដែលទទួលបានពីការបណ្តុះបណ្តាល។</w:t>
      </w:r>
    </w:p>
    <w:p w14:paraId="4705F828" w14:textId="5EB4E409" w:rsidR="003F6679" w:rsidRPr="00326C8F" w:rsidRDefault="001E2A68" w:rsidP="009D2C9A">
      <w:pPr>
        <w:pStyle w:val="Heading4"/>
        <w:keepNext w:val="0"/>
        <w:tabs>
          <w:tab w:val="left" w:pos="836"/>
        </w:tabs>
        <w:kinsoku w:val="0"/>
        <w:overflowPunct w:val="0"/>
        <w:spacing w:before="56" w:after="0"/>
        <w:jc w:val="both"/>
        <w:rPr>
          <w:rFonts w:ascii="Times New Roman" w:hAnsi="Times New Roman" w:cs="Times New Roman"/>
          <w:color w:val="2E5395"/>
          <w:sz w:val="24"/>
          <w:szCs w:val="24"/>
        </w:rPr>
      </w:pPr>
      <w:r w:rsidRPr="00B85625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២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 w:rsidRPr="00B85625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៨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 w:rsidRPr="00B85625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 xml:space="preserve"> </w:t>
      </w:r>
      <w:r w:rsidRPr="00B85625">
        <w:rPr>
          <w:rFonts w:ascii="Khmer OS Muol Light" w:hAnsi="Khmer OS Muol Light" w:cs="Khmer OS Muol Light"/>
          <w:b w:val="0"/>
          <w:bCs w:val="0"/>
          <w:color w:val="2E5395"/>
          <w:sz w:val="24"/>
          <w:szCs w:val="24"/>
          <w:cs/>
        </w:rPr>
        <w:t>ការបណ្តុះបណ្តាល និងការប្រមូលទិន្នន័យ</w:t>
      </w:r>
    </w:p>
    <w:p w14:paraId="58D0F4FF" w14:textId="32B64F72" w:rsidR="00D64C47" w:rsidRPr="00D64C47" w:rsidRDefault="00D64C47" w:rsidP="009D2C9A">
      <w:pPr>
        <w:pStyle w:val="NormalWeb"/>
        <w:spacing w:before="0" w:beforeAutospacing="0" w:after="0" w:afterAutospacing="0"/>
        <w:ind w:firstLine="720"/>
        <w:jc w:val="both"/>
        <w:rPr>
          <w:rFonts w:ascii="Khmer OS Battambang" w:hAnsi="Khmer OS Battambang" w:cs="Khmer OS Battambang"/>
        </w:rPr>
      </w:pPr>
      <w:r w:rsidRPr="00D64C47">
        <w:rPr>
          <w:rFonts w:ascii="Khmer OS Battambang" w:hAnsi="Khmer OS Battambang" w:cs="Khmer OS Battambang"/>
          <w:cs/>
        </w:rPr>
        <w:t>ដើម្បីអនុវត្តការអង្កេតទូទាំងប្រទេសឱ្យបានត្រឹមត្រូវ កម្មវិធីបណ្តុះបណ្តាលយ៉ាងស៊ីជម្រៅសម្រាប់អ្នកត្រួតពិនិត្យ និងមន្ត្រីសម្ភាសន៍ត្រូវបានរៀបចំឡើង។ ជាសរុប មានសិក្ខាកាមចំនួន</w:t>
      </w:r>
      <w:r w:rsidRPr="00D64C47">
        <w:rPr>
          <w:rFonts w:ascii="Khmer OS Battambang" w:hAnsi="Khmer OS Battambang" w:cs="Khmer OS Battambang"/>
        </w:rPr>
        <w:t xml:space="preserve"> </w:t>
      </w:r>
      <w:r w:rsidRPr="00D64C47">
        <w:rPr>
          <w:rFonts w:ascii="Khmer OS Battambang" w:hAnsi="Khmer OS Battambang" w:cs="Khmer OS Battambang"/>
          <w:cs/>
        </w:rPr>
        <w:t>១១</w:t>
      </w:r>
      <w:r w:rsidR="0040132C">
        <w:rPr>
          <w:rFonts w:ascii="Khmer OS Battambang" w:hAnsi="Khmer OS Battambang" w:cs="Khmer OS Battambang" w:hint="cs"/>
          <w:cs/>
        </w:rPr>
        <w:t>០</w:t>
      </w:r>
      <w:r w:rsidRPr="00D64C47">
        <w:rPr>
          <w:rFonts w:ascii="Khmer OS Battambang" w:hAnsi="Khmer OS Battambang" w:cs="Khmer OS Battambang"/>
          <w:cs/>
        </w:rPr>
        <w:t xml:space="preserve"> នាក់</w:t>
      </w:r>
      <w:r w:rsidRPr="00D64C47">
        <w:rPr>
          <w:rFonts w:ascii="Khmer OS Battambang" w:hAnsi="Khmer OS Battambang" w:cs="Khmer OS Battambang"/>
        </w:rPr>
        <w:t xml:space="preserve"> </w:t>
      </w:r>
      <w:r w:rsidRPr="00D64C47">
        <w:rPr>
          <w:rFonts w:ascii="Khmer OS Battambang" w:hAnsi="Khmer OS Battambang" w:cs="Khmer OS Battambang"/>
          <w:cs/>
        </w:rPr>
        <w:t xml:space="preserve">ត្រូវបានជ្រើសរើស ដែលក្នុងនោះមានបុរស </w:t>
      </w:r>
      <w:r w:rsidR="0040132C">
        <w:rPr>
          <w:rFonts w:ascii="Khmer OS Battambang" w:hAnsi="Khmer OS Battambang" w:cs="Khmer OS Battambang" w:hint="cs"/>
          <w:cs/>
        </w:rPr>
        <w:t>៨០</w:t>
      </w:r>
      <w:r w:rsidRPr="00D64C47">
        <w:rPr>
          <w:rFonts w:ascii="Khmer OS Battambang" w:hAnsi="Khmer OS Battambang" w:cs="Khmer OS Battambang"/>
          <w:cs/>
        </w:rPr>
        <w:t xml:space="preserve"> នាក់</w:t>
      </w:r>
      <w:r w:rsidRPr="00D64C47">
        <w:rPr>
          <w:rFonts w:ascii="Khmer OS Battambang" w:hAnsi="Khmer OS Battambang" w:cs="Khmer OS Battambang"/>
        </w:rPr>
        <w:t xml:space="preserve"> </w:t>
      </w:r>
      <w:r w:rsidRPr="00D64C47">
        <w:rPr>
          <w:rFonts w:ascii="Khmer OS Battambang" w:hAnsi="Khmer OS Battambang" w:cs="Khmer OS Battambang"/>
          <w:cs/>
        </w:rPr>
        <w:t xml:space="preserve">និងស្រ្តី </w:t>
      </w:r>
      <w:r w:rsidR="0040132C">
        <w:rPr>
          <w:rFonts w:ascii="Khmer OS Battambang" w:hAnsi="Khmer OS Battambang" w:cs="Khmer OS Battambang" w:hint="cs"/>
          <w:cs/>
        </w:rPr>
        <w:t>៣០</w:t>
      </w:r>
      <w:r w:rsidRPr="00D64C47">
        <w:rPr>
          <w:rFonts w:ascii="Khmer OS Battambang" w:hAnsi="Khmer OS Battambang" w:cs="Khmer OS Battambang"/>
          <w:cs/>
        </w:rPr>
        <w:t xml:space="preserve"> នាក់</w:t>
      </w:r>
      <w:r w:rsidRPr="00D64C47">
        <w:rPr>
          <w:rFonts w:ascii="Khmer OS Battambang" w:hAnsi="Khmer OS Battambang" w:cs="Khmer OS Battambang"/>
        </w:rPr>
        <w:t xml:space="preserve"> (</w:t>
      </w:r>
      <w:r w:rsidRPr="00D64C47">
        <w:rPr>
          <w:rFonts w:ascii="Khmer OS Battambang" w:hAnsi="Khmer OS Battambang" w:cs="Khmer OS Battambang"/>
          <w:cs/>
        </w:rPr>
        <w:t>រួមមានអ្នកត្រួតពិនិត្យ</w:t>
      </w:r>
      <w:r w:rsidRPr="00D64C47">
        <w:rPr>
          <w:rFonts w:ascii="Khmer OS Battambang" w:hAnsi="Khmer OS Battambang" w:cs="Khmer OS Battambang"/>
        </w:rPr>
        <w:t xml:space="preserve"> </w:t>
      </w:r>
      <w:r w:rsidRPr="00D64C47">
        <w:rPr>
          <w:rFonts w:ascii="Khmer OS Battambang" w:hAnsi="Khmer OS Battambang" w:cs="Khmer OS Battambang"/>
          <w:cs/>
        </w:rPr>
        <w:t>២២ រូប</w:t>
      </w:r>
      <w:r w:rsidRPr="00D64C47">
        <w:rPr>
          <w:rFonts w:ascii="Khmer OS Battambang" w:hAnsi="Khmer OS Battambang" w:cs="Khmer OS Battambang"/>
        </w:rPr>
        <w:t xml:space="preserve"> </w:t>
      </w:r>
      <w:r w:rsidRPr="00D64C47">
        <w:rPr>
          <w:rFonts w:ascii="Khmer OS Battambang" w:hAnsi="Khmer OS Battambang" w:cs="Khmer OS Battambang"/>
          <w:cs/>
        </w:rPr>
        <w:t>និងមន្ត្រីសម្ភាសន៍</w:t>
      </w:r>
      <w:r w:rsidRPr="00D64C47">
        <w:rPr>
          <w:rFonts w:ascii="Khmer OS Battambang" w:hAnsi="Khmer OS Battambang" w:cs="Khmer OS Battambang"/>
        </w:rPr>
        <w:t xml:space="preserve"> </w:t>
      </w:r>
      <w:r w:rsidRPr="00D64C47">
        <w:rPr>
          <w:rFonts w:ascii="Khmer OS Battambang" w:hAnsi="Khmer OS Battambang" w:cs="Khmer OS Battambang"/>
          <w:cs/>
        </w:rPr>
        <w:t>៨៨ រូប</w:t>
      </w:r>
      <w:r w:rsidRPr="00D64C47">
        <w:rPr>
          <w:rFonts w:ascii="Khmer OS Battambang" w:hAnsi="Khmer OS Battambang" w:cs="Khmer OS Battambang"/>
        </w:rPr>
        <w:t xml:space="preserve">) </w:t>
      </w:r>
      <w:r w:rsidRPr="00D64C47">
        <w:rPr>
          <w:rFonts w:ascii="Khmer OS Battambang" w:hAnsi="Khmer OS Battambang" w:cs="Khmer OS Battambang"/>
          <w:cs/>
        </w:rPr>
        <w:t>ហើយពួកគេទទួលបានការបណ្តុះបណ្តាលរយៈពេល</w:t>
      </w:r>
      <w:r w:rsidRPr="00D64C47">
        <w:rPr>
          <w:rFonts w:ascii="Khmer OS Battambang" w:hAnsi="Khmer OS Battambang" w:cs="Khmer OS Battambang"/>
        </w:rPr>
        <w:t xml:space="preserve"> </w:t>
      </w:r>
      <w:r w:rsidRPr="00D64C47">
        <w:rPr>
          <w:rFonts w:ascii="Khmer OS Battambang" w:hAnsi="Khmer OS Battambang" w:cs="Khmer OS Battambang"/>
          <w:cs/>
        </w:rPr>
        <w:t>៦ ថ្ងៃ</w:t>
      </w:r>
      <w:r w:rsidRPr="00D64C47">
        <w:rPr>
          <w:rFonts w:ascii="Khmer OS Battambang" w:hAnsi="Khmer OS Battambang" w:cs="Khmer OS Battambang"/>
        </w:rPr>
        <w:t xml:space="preserve"> </w:t>
      </w:r>
      <w:r w:rsidRPr="00D64C47">
        <w:rPr>
          <w:rFonts w:ascii="Khmer OS Battambang" w:hAnsi="Khmer OS Battambang" w:cs="Khmer OS Battambang"/>
          <w:cs/>
        </w:rPr>
        <w:t xml:space="preserve">លើការប្រមូលទិន្នន័យ </w:t>
      </w:r>
      <w:r w:rsidRPr="00444D8D">
        <w:rPr>
          <w:rFonts w:ascii="Khmer OS Battambang" w:hAnsi="Khmer OS Battambang" w:cs="Khmer OS Battambang"/>
          <w:spacing w:val="-10"/>
          <w:cs/>
        </w:rPr>
        <w:t>ចាប់ពីថ្ងៃទី១៣ ដល់ថ្ងៃទី២១ ខែតុលា ឆ្នាំ២០២៥</w:t>
      </w:r>
      <w:r w:rsidRPr="00444D8D">
        <w:rPr>
          <w:rFonts w:ascii="Khmer OS Battambang" w:hAnsi="Khmer OS Battambang" w:cs="Khmer OS Battambang"/>
          <w:spacing w:val="-10"/>
        </w:rPr>
        <w:t xml:space="preserve"> </w:t>
      </w:r>
      <w:r w:rsidRPr="00444D8D">
        <w:rPr>
          <w:rFonts w:ascii="Khmer OS Battambang" w:hAnsi="Khmer OS Battambang" w:cs="Khmer OS Battambang"/>
          <w:spacing w:val="-10"/>
          <w:cs/>
        </w:rPr>
        <w:t>នៅវិទ្យាស្ថានជាតិស្ថិតិ (</w:t>
      </w:r>
      <w:r w:rsidRPr="00444D8D">
        <w:rPr>
          <w:rFonts w:ascii="Khmer OS Battambang" w:hAnsi="Khmer OS Battambang" w:cs="Khmer OS Battambang"/>
          <w:spacing w:val="-10"/>
        </w:rPr>
        <w:t>NIS)</w:t>
      </w:r>
      <w:r w:rsidRPr="00444D8D">
        <w:rPr>
          <w:rFonts w:ascii="Khmer OS Battambang" w:hAnsi="Khmer OS Battambang" w:cs="Khmer OS Battambang"/>
          <w:spacing w:val="-10"/>
          <w:cs/>
        </w:rPr>
        <w:t>។ ក្នុងចំណោមពួកគេ មន្ត្រី</w:t>
      </w:r>
      <w:r w:rsidR="00444D8D">
        <w:rPr>
          <w:rFonts w:ascii="Khmer OS Battambang" w:hAnsi="Khmer OS Battambang" w:cs="Khmer OS Battambang"/>
        </w:rPr>
        <w:t xml:space="preserve"> </w:t>
      </w:r>
      <w:r w:rsidRPr="00D64C47">
        <w:rPr>
          <w:rFonts w:ascii="Khmer OS Battambang" w:hAnsi="Khmer OS Battambang" w:cs="Khmer OS Battambang"/>
          <w:cs/>
        </w:rPr>
        <w:t>ចំនួន</w:t>
      </w:r>
      <w:r w:rsidRPr="00D64C47">
        <w:rPr>
          <w:rFonts w:ascii="Khmer OS Battambang" w:hAnsi="Khmer OS Battambang" w:cs="Khmer OS Battambang"/>
        </w:rPr>
        <w:t xml:space="preserve"> </w:t>
      </w:r>
      <w:r w:rsidRPr="00D64C47">
        <w:rPr>
          <w:rFonts w:ascii="Khmer OS Battambang" w:hAnsi="Khmer OS Battambang" w:cs="Khmer OS Battambang"/>
          <w:cs/>
        </w:rPr>
        <w:t>២៥ រូប</w:t>
      </w:r>
      <w:r w:rsidRPr="00D64C47">
        <w:rPr>
          <w:rFonts w:ascii="Khmer OS Battambang" w:hAnsi="Khmer OS Battambang" w:cs="Khmer OS Battambang"/>
        </w:rPr>
        <w:t xml:space="preserve"> </w:t>
      </w:r>
      <w:r w:rsidRPr="00D64C47">
        <w:rPr>
          <w:rFonts w:ascii="Khmer OS Battambang" w:hAnsi="Khmer OS Battambang" w:cs="Khmer OS Battambang"/>
          <w:cs/>
        </w:rPr>
        <w:t>ត្រូវបានជ្រើសរើសមកពីមន្ទីរផែនការរាជធានី-ខេត្តទាំង ២៥ និង</w:t>
      </w:r>
      <w:r w:rsidRPr="00D64C47">
        <w:rPr>
          <w:rFonts w:ascii="Khmer OS Battambang" w:hAnsi="Khmer OS Battambang" w:cs="Khmer OS Battambang"/>
        </w:rPr>
        <w:t xml:space="preserve"> </w:t>
      </w:r>
      <w:r w:rsidRPr="00D64C47">
        <w:rPr>
          <w:rFonts w:ascii="Khmer OS Battambang" w:hAnsi="Khmer OS Battambang" w:cs="Khmer OS Battambang"/>
          <w:cs/>
        </w:rPr>
        <w:t>៨៥ រូប</w:t>
      </w:r>
      <w:r w:rsidRPr="00D64C47">
        <w:rPr>
          <w:rFonts w:ascii="Khmer OS Battambang" w:hAnsi="Khmer OS Battambang" w:cs="Khmer OS Battambang"/>
        </w:rPr>
        <w:t xml:space="preserve"> </w:t>
      </w:r>
      <w:r w:rsidRPr="00D64C47">
        <w:rPr>
          <w:rFonts w:ascii="Khmer OS Battambang" w:hAnsi="Khmer OS Battambang" w:cs="Khmer OS Battambang"/>
          <w:cs/>
        </w:rPr>
        <w:t>ទៀត ត្រូវបានជ្រើសរើសមកពីវិទ្យាស្ថានជាតិស្ថិតិ និងនាយកដ្ឋានផ្សេងៗទៀតនៃក្រសួងផែនការ។</w:t>
      </w:r>
    </w:p>
    <w:p w14:paraId="6353B54C" w14:textId="317F3574" w:rsidR="00D64C47" w:rsidRPr="00D64C47" w:rsidRDefault="00D64C47" w:rsidP="00D04318">
      <w:pPr>
        <w:pStyle w:val="NormalWeb"/>
        <w:spacing w:before="0" w:beforeAutospacing="0" w:after="0" w:afterAutospacing="0"/>
        <w:ind w:firstLine="720"/>
        <w:jc w:val="both"/>
        <w:rPr>
          <w:rFonts w:ascii="Khmer OS Battambang" w:hAnsi="Khmer OS Battambang" w:cs="Khmer OS Battambang"/>
        </w:rPr>
      </w:pPr>
      <w:r w:rsidRPr="00D64C47">
        <w:rPr>
          <w:rFonts w:ascii="Khmer OS Battambang" w:hAnsi="Khmer OS Battambang" w:cs="Khmer OS Battambang"/>
          <w:cs/>
        </w:rPr>
        <w:t>ការបណ្តុះបណ្តាលសម្រាប់ការងារចម្បងនេះ ត្រូវបានធ្វើឡើងក្នុងរយៈពេលសរុប ៦ ថ្ងៃ និងត្រូវបានរៀបចំឡើងដើម្បីត្រៀមលក្ខណៈឱ្យបានគ្រប់គ្រាន់សម្រាប់ក្រុមការងារ</w:t>
      </w:r>
      <w:r w:rsidR="00D04318">
        <w:rPr>
          <w:rFonts w:ascii="Khmer OS Battambang" w:hAnsi="Khmer OS Battambang" w:cs="Khmer OS Battambang" w:hint="cs"/>
          <w:cs/>
        </w:rPr>
        <w:t>នៅមូលដ្ឋាន</w:t>
      </w:r>
      <w:r w:rsidRPr="00D64C47">
        <w:rPr>
          <w:rFonts w:ascii="Khmer OS Battambang" w:hAnsi="Khmer OS Battambang" w:cs="Khmer OS Battambang"/>
          <w:cs/>
        </w:rPr>
        <w:t xml:space="preserve"> ក្នុងការប្រមូលទិន្នន័យប្រកបដោយប្រសិទ្ធភាព។ ក្នុងដំណាក់កាលដំបូងនៃវគ្គបណ្តុះបណ្តាល រយៈពេល ៣ថ្ងៃ ត្រូវបានបម្រុងទុកសម្រាប់ការបណ្តុះបណ្តាលលើកម្រងសំណួរជាក្រដាស។ ផ្នែកនេះបានផ្ដោតលើការធ្វើឱ្យសិក្ខាកាមស៊ាំនឹងរចនាសម្ព័ន្ធ និងខ្លឹមសារនៃកម្រងសំណួរ ការបញ្ជាក់ឱ្យច្បាស់ពីគោលបំណងនៃផ្នែកនីមួយៗ និងការធានាឱ្យមានការយល់ដឹងច្បាស់លាស់លើរាល់សំណួរ និងជម្រើសនៃចម្លើយ។ ការបណ្តុះបណ្តាលក៏បានគ្របដណ្តប់លើបច្ចេកទេសសម្ភាសន៍ ការពិចារណាលើក្រមសីលធម៌ នីតិវិធីនៃការសុំការយល់ព្រម និងការអនុវត្តជាក់ស្ដែង ដូចជាការសម្ដែងតួសាកល្បង (</w:t>
      </w:r>
      <w:r w:rsidRPr="00D64C47">
        <w:rPr>
          <w:rFonts w:ascii="Khmer OS Battambang" w:hAnsi="Khmer OS Battambang" w:cs="Khmer OS Battambang"/>
        </w:rPr>
        <w:t xml:space="preserve">Role plays) </w:t>
      </w:r>
      <w:r w:rsidRPr="00D64C47">
        <w:rPr>
          <w:rFonts w:ascii="Khmer OS Battambang" w:hAnsi="Khmer OS Battambang" w:cs="Khmer OS Battambang"/>
          <w:cs/>
        </w:rPr>
        <w:t>និងការសម្ភាសសាកល្បង (</w:t>
      </w:r>
      <w:r w:rsidRPr="00D64C47">
        <w:rPr>
          <w:rFonts w:ascii="Khmer OS Battambang" w:hAnsi="Khmer OS Battambang" w:cs="Khmer OS Battambang"/>
        </w:rPr>
        <w:t xml:space="preserve">Mock interviews) </w:t>
      </w:r>
      <w:r w:rsidRPr="00D64C47">
        <w:rPr>
          <w:rFonts w:ascii="Khmer OS Battambang" w:hAnsi="Khmer OS Battambang" w:cs="Khmer OS Battambang"/>
          <w:cs/>
        </w:rPr>
        <w:t>ដើម្បីពង្រឹងជំនាញ និងសុគតភាពរបស់មន្ត្រីសម្ភាសន៍។</w:t>
      </w:r>
    </w:p>
    <w:p w14:paraId="3C4FA256" w14:textId="75CBD2F0" w:rsidR="00060114" w:rsidRPr="00BF46C8" w:rsidRDefault="00BF46C8" w:rsidP="00A43E17">
      <w:pPr>
        <w:widowControl/>
        <w:autoSpaceDE/>
        <w:autoSpaceDN/>
        <w:adjustRightInd/>
        <w:jc w:val="both"/>
        <w:rPr>
          <w:rFonts w:ascii="Khmer OS Battambang" w:hAnsi="Khmer OS Battambang" w:cs="Khmer OS Battambang"/>
        </w:rPr>
      </w:pPr>
      <w:r w:rsidRPr="00BF46C8">
        <w:rPr>
          <w:rFonts w:ascii="Khmer OS Battambang" w:hAnsi="Khmer OS Battambang" w:cs="Khmer OS Battambang"/>
          <w:cs/>
        </w:rPr>
        <w:lastRenderedPageBreak/>
        <w:t>បន្ទាប់ពីការបណ្តុះបណ្តាលលើកម្រងសំណួរជាក្រដាស រយៈពេលបីថ្ងៃបន្ថែមទៀតត្រូវបានបម្រុងទុកសម្រាប់ការបណ្តុះបណ្តាលលើការសម្ភាសន៍ដោយប្រើកុំព្យូទ័រជំនួយ (</w:t>
      </w:r>
      <w:r w:rsidRPr="00BF46C8">
        <w:rPr>
          <w:rFonts w:ascii="Khmer OS Battambang" w:hAnsi="Khmer OS Battambang" w:cs="Khmer OS Battambang"/>
        </w:rPr>
        <w:t>CAPI )</w:t>
      </w:r>
      <w:r w:rsidRPr="00BF46C8">
        <w:rPr>
          <w:rFonts w:ascii="Khmer OS Battambang" w:hAnsi="Khmer OS Battambang" w:cs="Khmer OS Battambang"/>
          <w:cs/>
        </w:rPr>
        <w:t>។ ដំណាក់កាលនេះបានសង្កត់ធ្ងន់លើការអនុវត្តផ្ទាល់ជាមួយឧបករណ៍ប្រមូលទិន្នន័យឌីជីថល រួមមានការប្រើប្រាស់កម្មវិធី</w:t>
      </w:r>
      <w:r w:rsidRPr="00BF46C8">
        <w:rPr>
          <w:rFonts w:ascii="Khmer OS Battambang" w:hAnsi="Khmer OS Battambang" w:cs="Khmer OS Battambang"/>
        </w:rPr>
        <w:t xml:space="preserve"> CAPI </w:t>
      </w:r>
      <w:r w:rsidRPr="00BF46C8">
        <w:rPr>
          <w:rFonts w:ascii="Khmer OS Battambang" w:hAnsi="Khmer OS Battambang" w:cs="Khmer OS Battambang"/>
          <w:cs/>
        </w:rPr>
        <w:t>នីតិវិធីបញ្ចូលទិន្នន័យ លក្ខខណ្ឌរំលងសំណួរ (</w:t>
      </w:r>
      <w:r w:rsidRPr="00BF46C8">
        <w:rPr>
          <w:rFonts w:ascii="Khmer OS Battambang" w:hAnsi="Khmer OS Battambang" w:cs="Khmer OS Battambang"/>
        </w:rPr>
        <w:t xml:space="preserve">skip patterns) </w:t>
      </w:r>
      <w:r w:rsidRPr="00BF46C8">
        <w:rPr>
          <w:rFonts w:ascii="Khmer OS Battambang" w:hAnsi="Khmer OS Battambang" w:cs="Khmer OS Battambang"/>
          <w:cs/>
        </w:rPr>
        <w:t>ការពិនិត្យផ្ទៀងផ្ទាត់ទិន្នន័យ និងការដោះស្រាយបញ្ហាបច្ចេកទេសទូទៅ។ សិក្ខាកាមត្រូវបានណែនាំតាមរយៈការធ្វើសម្ភាសសាកល្បងដោយប្រើប្រាស់ប្រព័ន្ធ</w:t>
      </w:r>
      <w:r w:rsidRPr="00BF46C8">
        <w:rPr>
          <w:rFonts w:ascii="Khmer OS Battambang" w:hAnsi="Khmer OS Battambang" w:cs="Khmer OS Battambang"/>
        </w:rPr>
        <w:t xml:space="preserve"> CAPI </w:t>
      </w:r>
      <w:r w:rsidRPr="00BF46C8">
        <w:rPr>
          <w:rFonts w:ascii="Khmer OS Battambang" w:hAnsi="Khmer OS Battambang" w:cs="Khmer OS Battambang"/>
          <w:cs/>
        </w:rPr>
        <w:t>ដើម្បីកសាងទំនុកចិត្ត និងភាពត្រឹមត្រូវក្នុងលក្ខខណ្ឌការងារ</w:t>
      </w:r>
      <w:r w:rsidR="00893185">
        <w:rPr>
          <w:rFonts w:ascii="Khmer OS Battambang" w:hAnsi="Khmer OS Battambang" w:cs="Khmer OS Battambang" w:hint="cs"/>
          <w:cs/>
        </w:rPr>
        <w:t>មូកដ្ឋាន</w:t>
      </w:r>
      <w:r w:rsidRPr="00BF46C8">
        <w:rPr>
          <w:rFonts w:ascii="Khmer OS Battambang" w:hAnsi="Khmer OS Battambang" w:cs="Khmer OS Battambang"/>
          <w:cs/>
        </w:rPr>
        <w:t>ជាក់ស្តែង។ ជារួម ការបណ្តុះបណ្តាលនេះបានធានាថា សមាជិកក្រុមទាំងអស់ត្រូវបានត្រៀមលក្ខណៈយ៉ាងល្អ ដើម្បីអនុវត្តការសាកល្បងមុនឱ្យបានប្រកបដោយប្រសិទ្ធភាព ភាពត្រឹមត្រូវ និងស្របតាមស្តង់ដារគុណភាពទិន្នន័យដែលបានកំណត់។</w:t>
      </w:r>
    </w:p>
    <w:p w14:paraId="4892128F" w14:textId="518F0DA6" w:rsidR="000C23D2" w:rsidRPr="00BF5F10" w:rsidRDefault="00CE47D0" w:rsidP="00D92FD8">
      <w:pPr>
        <w:pStyle w:val="Heading4"/>
        <w:keepNext w:val="0"/>
        <w:tabs>
          <w:tab w:val="left" w:pos="836"/>
        </w:tabs>
        <w:kinsoku w:val="0"/>
        <w:overflowPunct w:val="0"/>
        <w:spacing w:before="56" w:after="0"/>
        <w:jc w:val="both"/>
        <w:rPr>
          <w:rFonts w:ascii="Khmer OS Muol Light" w:hAnsi="Khmer OS Muol Light" w:cs="Khmer OS Muol Light"/>
          <w:b w:val="0"/>
          <w:bCs w:val="0"/>
          <w:color w:val="2E5395"/>
          <w:sz w:val="24"/>
          <w:szCs w:val="24"/>
        </w:rPr>
      </w:pPr>
      <w:bookmarkStart w:id="48" w:name="2.4.1_Questionnaire_training"/>
      <w:bookmarkStart w:id="49" w:name="bookmark10"/>
      <w:bookmarkStart w:id="50" w:name="2.5.1_Questionnaire_training"/>
      <w:bookmarkStart w:id="51" w:name="bookmark12"/>
      <w:bookmarkStart w:id="52" w:name="2.5.2_Anthropometry_training"/>
      <w:bookmarkStart w:id="53" w:name="bookmark13"/>
      <w:bookmarkStart w:id="54" w:name="2.5.3_CAPI_training"/>
      <w:bookmarkStart w:id="55" w:name="bookmark14"/>
      <w:bookmarkStart w:id="56" w:name="2.6_Fieldwork"/>
      <w:bookmarkStart w:id="57" w:name="bookmark15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២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៩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 w:rsidR="00BF5F10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 xml:space="preserve"> </w:t>
      </w:r>
      <w:r w:rsidRPr="00CE47D0">
        <w:rPr>
          <w:rFonts w:ascii="Khmer OS Muol Light" w:hAnsi="Khmer OS Muol Light" w:cs="Khmer OS Muol Light"/>
          <w:b w:val="0"/>
          <w:bCs w:val="0"/>
          <w:color w:val="2E5395"/>
          <w:sz w:val="24"/>
          <w:szCs w:val="24"/>
          <w:cs/>
        </w:rPr>
        <w:t>ការងារ</w:t>
      </w:r>
      <w:r w:rsidRPr="00CE47D0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អង្កេតមូលដ្ឋាន</w:t>
      </w:r>
    </w:p>
    <w:p w14:paraId="4A8DCC47" w14:textId="30A4E9EC" w:rsidR="005B57F0" w:rsidRDefault="005B57F0" w:rsidP="00893185">
      <w:pPr>
        <w:widowControl/>
        <w:autoSpaceDE/>
        <w:autoSpaceDN/>
        <w:adjustRightInd/>
        <w:ind w:firstLine="360"/>
        <w:jc w:val="both"/>
        <w:rPr>
          <w:rFonts w:ascii="Khmer OS Battambang" w:hAnsi="Khmer OS Battambang" w:cs="Khmer OS Battambang"/>
        </w:rPr>
      </w:pPr>
      <w:r w:rsidRPr="005B57F0">
        <w:rPr>
          <w:rFonts w:ascii="Khmer OS Battambang" w:hAnsi="Khmer OS Battambang" w:cs="Khmer OS Battambang"/>
          <w:cs/>
        </w:rPr>
        <w:t>ការប្រមូលទិន្នន័យត្រូវបានអនុវត្តដោយក្រុមស្រាវជ្រាវចំនួន ២២ ក្រុម។ ក្រុមនីមួយៗមានមនុស្សប្រាំ</w:t>
      </w:r>
      <w:r w:rsidRPr="00D92FD8">
        <w:rPr>
          <w:rFonts w:ascii="Khmer OS Battambang" w:hAnsi="Khmer OS Battambang" w:cs="Khmer OS Battambang"/>
          <w:spacing w:val="-12"/>
          <w:cs/>
        </w:rPr>
        <w:t xml:space="preserve">នាក់ </w:t>
      </w:r>
      <w:r w:rsidRPr="00D92FD8">
        <w:rPr>
          <w:rFonts w:ascii="Khmer OS Battambang" w:hAnsi="Khmer OS Battambang" w:cs="Khmer OS Battambang" w:hint="cs"/>
          <w:spacing w:val="-12"/>
          <w:cs/>
        </w:rPr>
        <w:t>មន្រ្តី</w:t>
      </w:r>
      <w:r w:rsidRPr="00D92FD8">
        <w:rPr>
          <w:rFonts w:ascii="Khmer OS Battambang" w:hAnsi="Khmer OS Battambang" w:cs="Khmer OS Battambang"/>
          <w:spacing w:val="-12"/>
          <w:cs/>
        </w:rPr>
        <w:t>ត្រួតពិនិត្យម្នាក់ និង</w:t>
      </w:r>
      <w:r w:rsidRPr="00D92FD8">
        <w:rPr>
          <w:rFonts w:ascii="Khmer OS Battambang" w:hAnsi="Khmer OS Battambang" w:cs="Khmer OS Battambang" w:hint="cs"/>
          <w:spacing w:val="-12"/>
          <w:cs/>
        </w:rPr>
        <w:t>មន្រ្តីសម្ភាសន៍</w:t>
      </w:r>
      <w:r w:rsidRPr="00D92FD8">
        <w:rPr>
          <w:rFonts w:ascii="Khmer OS Battambang" w:hAnsi="Khmer OS Battambang" w:cs="Khmer OS Battambang"/>
          <w:spacing w:val="-12"/>
          <w:cs/>
        </w:rPr>
        <w:t>ចំនួនបួននាក់។</w:t>
      </w:r>
      <w:r w:rsidR="00893185" w:rsidRPr="00D92FD8">
        <w:rPr>
          <w:rFonts w:ascii="Khmer OS Battambang" w:hAnsi="Khmer OS Battambang" w:cs="Khmer OS Battambang" w:hint="cs"/>
          <w:spacing w:val="-12"/>
          <w:cs/>
        </w:rPr>
        <w:t xml:space="preserve"> </w:t>
      </w:r>
      <w:r w:rsidR="00B70AA3" w:rsidRPr="00D92FD8">
        <w:rPr>
          <w:rFonts w:ascii="Khmer OS Battambang" w:hAnsi="Khmer OS Battambang" w:cs="Khmer OS Battambang" w:hint="cs"/>
          <w:spacing w:val="-12"/>
          <w:cs/>
        </w:rPr>
        <w:t>មន្រ្តី</w:t>
      </w:r>
      <w:r w:rsidRPr="00D92FD8">
        <w:rPr>
          <w:rFonts w:ascii="Khmer OS Battambang" w:hAnsi="Khmer OS Battambang" w:cs="Khmer OS Battambang"/>
          <w:spacing w:val="-12"/>
          <w:cs/>
        </w:rPr>
        <w:t>ត្រួតពិនិត្យត្រូវបានចាត់តាំងឱ្យត្រួតពិនិត្យ</w:t>
      </w:r>
      <w:r w:rsidRPr="005B57F0">
        <w:rPr>
          <w:rFonts w:ascii="Khmer OS Battambang" w:hAnsi="Khmer OS Battambang" w:cs="Khmer OS Battambang"/>
          <w:cs/>
        </w:rPr>
        <w:t xml:space="preserve"> និងសម្របសម្រួលសកម្មភាពការងារស្រាវជ្រាវនៅនឹងកន្លែង។ ក្រុមមួយទទួលខុសត្រូវក្នុងការធ្វើបទសម្ភាសន៍នៅក្នុងភូមិចំនួន ៣០ ជាមធ្យមដែលមានទីតាំងនៅក្នុងខេត្តច្រើនជាងមួយ។ ការងារស្រាវជ្រាវនៅនឹងកន្លែងបានចាប់ផ្តើមពីថ្ងៃទី២៥ ខែតុលា ដល់ថ្ងៃទី១៩ ខែវិច្ឆិកា ឆ្នាំ២០២៥ ដោយមានរយៈពេល ២៥ ថ្ងៃដែលដំណើរការនៅគ្រប់ខេត្តទាំង ២៥ ទូទាំងប្រទេសកម្ពុជា។ ក្រុមទាំងនោះត្រូវបានត្រួតពិនិត្យ </w:t>
      </w:r>
      <w:r w:rsidRPr="00444D8D">
        <w:rPr>
          <w:rFonts w:ascii="Khmer OS Battambang" w:hAnsi="Khmer OS Battambang" w:cs="Khmer OS Battambang"/>
          <w:spacing w:val="-12"/>
          <w:cs/>
        </w:rPr>
        <w:t>និងគ្រប់គ្រងយ៉ាងដិតដល់ដោយអ្នកសម្របសម្រួលការ</w:t>
      </w:r>
      <w:r w:rsidR="00444D8D" w:rsidRPr="00444D8D">
        <w:rPr>
          <w:rFonts w:ascii="Khmer OS Battambang" w:hAnsi="Khmer OS Battambang" w:cs="Khmer OS Battambang" w:hint="cs"/>
          <w:spacing w:val="-12"/>
          <w:cs/>
        </w:rPr>
        <w:t>អង្កេត</w:t>
      </w:r>
      <w:r w:rsidRPr="00444D8D">
        <w:rPr>
          <w:rFonts w:ascii="Khmer OS Battambang" w:hAnsi="Khmer OS Battambang" w:cs="Khmer OS Battambang"/>
          <w:spacing w:val="-12"/>
          <w:cs/>
        </w:rPr>
        <w:t>នៅនឹងកន្លែងទាំងបួនសម្រាប់ធានាគុណភាព។</w:t>
      </w:r>
      <w:r w:rsidRPr="005B57F0">
        <w:rPr>
          <w:rFonts w:ascii="Khmer OS Battambang" w:hAnsi="Khmer OS Battambang" w:cs="Khmer OS Battambang"/>
          <w:cs/>
        </w:rPr>
        <w:t xml:space="preserve"> ដំណើរការទាំងមូលនៃការប្រមូលទិន្នន័យការងារស្រាវជ្រាវនៅនឹងកន្លែងត្រូវបានបញ្ចប់នៅក្នុងខែវិច្ឆិកា ឆ្នាំ២០២៥។</w:t>
      </w:r>
    </w:p>
    <w:p w14:paraId="62013220" w14:textId="3C6C2036" w:rsidR="00742FF8" w:rsidRPr="00742FF8" w:rsidRDefault="00742FF8" w:rsidP="00893185">
      <w:pPr>
        <w:widowControl/>
        <w:autoSpaceDE/>
        <w:autoSpaceDN/>
        <w:adjustRightInd/>
        <w:ind w:firstLine="360"/>
        <w:jc w:val="both"/>
        <w:rPr>
          <w:rFonts w:ascii="Khmer OS Battambang" w:hAnsi="Khmer OS Battambang" w:cs="Khmer OS Battambang"/>
        </w:rPr>
      </w:pPr>
      <w:r w:rsidRPr="00742FF8">
        <w:rPr>
          <w:rFonts w:ascii="Khmer OS Battambang" w:hAnsi="Khmer OS Battambang" w:cs="Khmer OS Battambang"/>
          <w:cs/>
        </w:rPr>
        <w:t>ការតាមដានរ</w:t>
      </w:r>
      <w:r w:rsidR="00CD4F8D" w:rsidRPr="00407847">
        <w:rPr>
          <w:rFonts w:ascii="Khmer OS Battambang" w:hAnsi="Khmer OS Battambang" w:cs="Khmer OS Battambang"/>
          <w:cs/>
        </w:rPr>
        <w:t>ការងារ</w:t>
      </w:r>
      <w:r w:rsidR="00CD4F8D">
        <w:rPr>
          <w:rFonts w:ascii="Khmer OS Battambang" w:hAnsi="Khmer OS Battambang" w:cs="Khmer OS Battambang" w:hint="cs"/>
          <w:cs/>
        </w:rPr>
        <w:t>អង្កេតមូលដ្ឋាន</w:t>
      </w:r>
      <w:r w:rsidRPr="00742FF8">
        <w:rPr>
          <w:rFonts w:ascii="Khmer OS Battambang" w:hAnsi="Khmer OS Battambang" w:cs="Khmer OS Battambang"/>
          <w:cs/>
        </w:rPr>
        <w:t xml:space="preserve"> គឺជាផ្នែកមួយដ៏សំខាន់មិនអាចខ្វះបាននៃអង្កេតកម្លាំងពលកម្មកម្ពុជា ឆ្នាំ២០២៥ ហើយត្រូវបានអនុវត្តក្នុងអំឡុងពេលប្រមូលទិន្នន័យដោយវិទ្យាស្ថានជាតិស្ថិតិ (</w:t>
      </w:r>
      <w:r w:rsidRPr="00742FF8">
        <w:rPr>
          <w:rFonts w:ascii="Khmer OS Battambang" w:hAnsi="Khmer OS Battambang" w:cs="Khmer OS Battambang"/>
        </w:rPr>
        <w:t xml:space="preserve">NIS) </w:t>
      </w:r>
      <w:r w:rsidRPr="00742FF8">
        <w:rPr>
          <w:rFonts w:ascii="Khmer OS Battambang" w:hAnsi="Khmer OS Battambang" w:cs="Khmer OS Battambang"/>
          <w:cs/>
        </w:rPr>
        <w:t>ដែលក្នុងនោះមន្ត្រីនៃវិទ្យាស្ថានជាតិស្ថិតិត្រូវបានបំពាក់នូវគោលការណ៍ណែនាំសម្រាប់ការតាមដាន។ រៀងរាល់សប្តាហ៍ វិទ្យាស្ថានជាតិស្ថិតិបានរៀបចំជាតារាងត្រួតពិនិត្យ</w:t>
      </w:r>
      <w:r w:rsidR="00CD4F8D" w:rsidRPr="00407847">
        <w:rPr>
          <w:rFonts w:ascii="Khmer OS Battambang" w:hAnsi="Khmer OS Battambang" w:cs="Khmer OS Battambang"/>
          <w:cs/>
        </w:rPr>
        <w:t>ការងារ</w:t>
      </w:r>
      <w:r w:rsidR="00CD4F8D">
        <w:rPr>
          <w:rFonts w:ascii="Khmer OS Battambang" w:hAnsi="Khmer OS Battambang" w:cs="Khmer OS Battambang" w:hint="cs"/>
          <w:cs/>
        </w:rPr>
        <w:t>អង្កេតមូលដ្ឋាន</w:t>
      </w:r>
      <w:r w:rsidRPr="00742FF8">
        <w:rPr>
          <w:rFonts w:ascii="Khmer OS Battambang" w:hAnsi="Khmer OS Battambang" w:cs="Khmer OS Battambang"/>
          <w:cs/>
        </w:rPr>
        <w:t>ចេញពីទិន្នន័យសម្ភាសន៍ដែលបានបញ្ចប់ ដើម្បីតាមដានគុណភាពទិន្នន័យ និងវឌ្ឍនភាពនៃការងារវាល។ មតិកែលម្អត្រូវបានផ្តល់ជូនជាទៀងទាត់ទៅកាន់អ្នកសម្របសម្រួល និងក្រុម</w:t>
      </w:r>
      <w:r w:rsidR="00CD4F8D" w:rsidRPr="00407847">
        <w:rPr>
          <w:rFonts w:ascii="Khmer OS Battambang" w:hAnsi="Khmer OS Battambang" w:cs="Khmer OS Battambang"/>
          <w:cs/>
        </w:rPr>
        <w:t>ការងារ</w:t>
      </w:r>
      <w:r w:rsidR="00CD4F8D">
        <w:rPr>
          <w:rFonts w:ascii="Khmer OS Battambang" w:hAnsi="Khmer OS Battambang" w:cs="Khmer OS Battambang" w:hint="cs"/>
          <w:cs/>
        </w:rPr>
        <w:t>អង្កេតមូលដ្ឋាន</w:t>
      </w:r>
      <w:r w:rsidRPr="00742FF8">
        <w:rPr>
          <w:rFonts w:ascii="Khmer OS Battambang" w:hAnsi="Khmer OS Battambang" w:cs="Khmer OS Battambang"/>
          <w:cs/>
        </w:rPr>
        <w:t>។</w:t>
      </w:r>
    </w:p>
    <w:p w14:paraId="423D58FD" w14:textId="77777777" w:rsidR="005D2C3C" w:rsidRPr="00333C08" w:rsidRDefault="005D2C3C">
      <w:pPr>
        <w:pStyle w:val="BodyText"/>
        <w:kinsoku w:val="0"/>
        <w:overflowPunct w:val="0"/>
        <w:spacing w:line="264" w:lineRule="auto"/>
        <w:ind w:right="190"/>
        <w:rPr>
          <w:sz w:val="12"/>
          <w:szCs w:val="12"/>
        </w:rPr>
      </w:pPr>
    </w:p>
    <w:p w14:paraId="468BB348" w14:textId="069DC884" w:rsidR="00232C98" w:rsidRPr="000C485A" w:rsidRDefault="000C485A" w:rsidP="00D92FD8">
      <w:pPr>
        <w:pStyle w:val="Heading4"/>
        <w:keepNext w:val="0"/>
        <w:tabs>
          <w:tab w:val="left" w:pos="836"/>
        </w:tabs>
        <w:kinsoku w:val="0"/>
        <w:overflowPunct w:val="0"/>
        <w:spacing w:before="0" w:after="0"/>
        <w:jc w:val="both"/>
        <w:rPr>
          <w:rFonts w:ascii="Khmer OS Muol Light" w:hAnsi="Khmer OS Muol Light" w:cs="Khmer OS Muol Light"/>
          <w:b w:val="0"/>
          <w:bCs w:val="0"/>
          <w:color w:val="2E5395"/>
          <w:sz w:val="24"/>
          <w:szCs w:val="24"/>
        </w:rPr>
      </w:pP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២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១០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 xml:space="preserve"> ការដាក់បញ្ចូលលេខកូដ</w:t>
      </w:r>
    </w:p>
    <w:p w14:paraId="4FD8BFD5" w14:textId="68B32EB7" w:rsidR="00041BAB" w:rsidRDefault="00041BAB" w:rsidP="00D92FD8">
      <w:pPr>
        <w:widowControl/>
        <w:autoSpaceDE/>
        <w:autoSpaceDN/>
        <w:adjustRightInd/>
        <w:ind w:firstLine="360"/>
        <w:jc w:val="both"/>
        <w:rPr>
          <w:rFonts w:ascii="Khmer OS Battambang" w:hAnsi="Khmer OS Battambang" w:cs="Khmer OS Battambang"/>
        </w:rPr>
      </w:pPr>
      <w:r w:rsidRPr="00444D8D">
        <w:rPr>
          <w:rFonts w:ascii="Khmer OS Battambang" w:hAnsi="Khmer OS Battambang" w:cs="Khmer OS Battambang"/>
          <w:spacing w:val="-14"/>
          <w:cs/>
        </w:rPr>
        <w:t>បន្ទាប់ពីបញ្ចប់ការដាក់ស្នើទិន្នន័យពីការងារ</w:t>
      </w:r>
      <w:r w:rsidRPr="00444D8D">
        <w:rPr>
          <w:rFonts w:ascii="Khmer OS Battambang" w:hAnsi="Khmer OS Battambang" w:cs="Khmer OS Battambang" w:hint="cs"/>
          <w:spacing w:val="-14"/>
          <w:cs/>
        </w:rPr>
        <w:t>នៅមូលដ្ឋាន</w:t>
      </w:r>
      <w:r w:rsidRPr="00444D8D">
        <w:rPr>
          <w:rFonts w:ascii="Khmer OS Battambang" w:hAnsi="Khmer OS Battambang" w:cs="Khmer OS Battambang"/>
          <w:spacing w:val="-14"/>
          <w:cs/>
        </w:rPr>
        <w:t>ទៅ</w:t>
      </w:r>
      <w:r w:rsidRPr="00444D8D">
        <w:rPr>
          <w:rFonts w:ascii="Khmer OS Battambang" w:hAnsi="Khmer OS Battambang" w:cs="Khmer OS Battambang" w:hint="cs"/>
          <w:spacing w:val="-14"/>
          <w:cs/>
        </w:rPr>
        <w:t>វិទ្យាស្ថានជាតិស្ថិតិ</w:t>
      </w:r>
      <w:r w:rsidRPr="00444D8D">
        <w:rPr>
          <w:rFonts w:ascii="Khmer OS Battambang" w:hAnsi="Khmer OS Battambang" w:cs="Khmer OS Battambang"/>
          <w:spacing w:val="-14"/>
          <w:cs/>
        </w:rPr>
        <w:t>តាមអ៊ីនធឺណិត ការបណ្តុះ</w:t>
      </w:r>
      <w:r w:rsidR="00444D8D">
        <w:rPr>
          <w:rFonts w:ascii="Khmer OS Battambang" w:hAnsi="Khmer OS Battambang" w:cs="Khmer OS Battambang" w:hint="cs"/>
          <w:cs/>
        </w:rPr>
        <w:t xml:space="preserve"> </w:t>
      </w:r>
      <w:r w:rsidRPr="00444D8D">
        <w:rPr>
          <w:rFonts w:ascii="Khmer OS Battambang" w:hAnsi="Khmer OS Battambang" w:cs="Khmer OS Battambang"/>
          <w:spacing w:val="-12"/>
          <w:cs/>
        </w:rPr>
        <w:t>បណ្តាលអំពីការសរសេរកូដ និងការកែសម្រួលទិន្នន័យត្រូវបានចាប់ផ្តើម។ បុគ្គលិករបស់</w:t>
      </w:r>
      <w:r w:rsidRPr="00444D8D">
        <w:rPr>
          <w:rFonts w:ascii="Khmer OS Battambang" w:hAnsi="Khmer OS Battambang" w:cs="Khmer OS Battambang" w:hint="cs"/>
          <w:spacing w:val="-12"/>
          <w:cs/>
        </w:rPr>
        <w:t>វិទ្យាស្ថានជាតិស្ថិតិ</w:t>
      </w:r>
      <w:r w:rsidR="00444D8D">
        <w:rPr>
          <w:rFonts w:ascii="Khmer OS Battambang" w:hAnsi="Khmer OS Battambang" w:cs="Khmer OS Battambang" w:hint="cs"/>
          <w:cs/>
        </w:rPr>
        <w:t xml:space="preserve"> </w:t>
      </w:r>
      <w:r w:rsidR="00893185">
        <w:rPr>
          <w:rFonts w:ascii="Khmer OS Battambang" w:hAnsi="Khmer OS Battambang" w:cs="Khmer OS Battambang" w:hint="cs"/>
          <w:cs/>
        </w:rPr>
        <w:t>ចំនួន</w:t>
      </w:r>
      <w:r w:rsidRPr="00041BAB">
        <w:rPr>
          <w:rFonts w:ascii="Khmer OS Battambang" w:hAnsi="Khmer OS Battambang" w:cs="Khmer OS Battambang"/>
          <w:cs/>
        </w:rPr>
        <w:t xml:space="preserve"> </w:t>
      </w:r>
      <w:r>
        <w:rPr>
          <w:rFonts w:ascii="Khmer OS Battambang" w:hAnsi="Khmer OS Battambang" w:cs="Khmer OS Battambang" w:hint="cs"/>
          <w:cs/>
        </w:rPr>
        <w:t>១០</w:t>
      </w:r>
      <w:r w:rsidRPr="00041BAB">
        <w:rPr>
          <w:rFonts w:ascii="Khmer OS Battambang" w:hAnsi="Khmer OS Battambang" w:cs="Khmer OS Battambang"/>
          <w:cs/>
        </w:rPr>
        <w:t xml:space="preserve"> នាក់</w:t>
      </w:r>
      <w:r w:rsidR="00893185" w:rsidRPr="00041BAB">
        <w:rPr>
          <w:rFonts w:ascii="Khmer OS Battambang" w:hAnsi="Khmer OS Battambang" w:cs="Khmer OS Battambang"/>
          <w:cs/>
        </w:rPr>
        <w:t xml:space="preserve"> </w:t>
      </w:r>
      <w:r w:rsidRPr="00041BAB">
        <w:rPr>
          <w:rFonts w:ascii="Khmer OS Battambang" w:hAnsi="Khmer OS Battambang" w:cs="Khmer OS Battambang"/>
          <w:cs/>
        </w:rPr>
        <w:t xml:space="preserve">ធ្វើការងារកែសម្រួល និងសរសេរកូដ។ អ្នកកែសម្រួលទិន្នន័យបានពិនិត្យដោយប្រុងប្រយ័ត្ននូវភាពស៊ីសង្វាក់គ្នានៃការឆ្លើយតប </w:t>
      </w:r>
      <w:r w:rsidR="00893185">
        <w:rPr>
          <w:rFonts w:ascii="Khmer OS Battambang" w:hAnsi="Khmer OS Battambang" w:cs="Khmer OS Battambang" w:hint="cs"/>
          <w:cs/>
        </w:rPr>
        <w:t>ការដាក់</w:t>
      </w:r>
      <w:r w:rsidRPr="00041BAB">
        <w:rPr>
          <w:rFonts w:ascii="Khmer OS Battambang" w:hAnsi="Khmer OS Battambang" w:cs="Khmer OS Battambang"/>
          <w:cs/>
        </w:rPr>
        <w:t>លេខកូដ</w:t>
      </w:r>
      <w:r w:rsidR="00893185">
        <w:rPr>
          <w:rFonts w:ascii="Khmer OS Battambang" w:hAnsi="Khmer OS Battambang" w:cs="Khmer OS Battambang" w:hint="cs"/>
          <w:cs/>
        </w:rPr>
        <w:t>មុខរបរអោយត្រូគ្នានឹងកា</w:t>
      </w:r>
      <w:r w:rsidRPr="00041BAB">
        <w:rPr>
          <w:rFonts w:ascii="Khmer OS Battambang" w:hAnsi="Khmer OS Battambang" w:cs="Khmer OS Battambang"/>
          <w:cs/>
        </w:rPr>
        <w:t>ឆ្លើយតប និងដើម្បីផ្ទៀងផ្ទាត់បញ្ជីកំហុស និងលទ្ធផលកុំព្យូទ័រផ្សេងទៀត។</w:t>
      </w:r>
    </w:p>
    <w:p w14:paraId="66BE540B" w14:textId="2E8246F6" w:rsidR="00155724" w:rsidRPr="00155724" w:rsidRDefault="00155724" w:rsidP="00444D8D">
      <w:pPr>
        <w:widowControl/>
        <w:autoSpaceDE/>
        <w:autoSpaceDN/>
        <w:adjustRightInd/>
        <w:ind w:firstLine="360"/>
        <w:jc w:val="both"/>
        <w:rPr>
          <w:rFonts w:ascii="Khmer OS Battambang" w:hAnsi="Khmer OS Battambang" w:cs="Khmer OS Battambang"/>
        </w:rPr>
      </w:pPr>
      <w:r w:rsidRPr="00155724">
        <w:rPr>
          <w:rFonts w:ascii="Khmer OS Battambang" w:hAnsi="Khmer OS Battambang" w:cs="Khmer OS Battambang"/>
          <w:cs/>
        </w:rPr>
        <w:lastRenderedPageBreak/>
        <w:t>កូដកម្រិត ៤ ខ្ទង់ នៃចំណាត់ថ្នាក់ស្តង់ដារអន្តរជាតិស្តីពីមុខរបរ ឆ្នាំ២០០៨ (</w:t>
      </w:r>
      <w:r w:rsidRPr="00155724">
        <w:rPr>
          <w:rFonts w:ascii="Khmer OS Battambang" w:hAnsi="Khmer OS Battambang" w:cs="Khmer OS Battambang"/>
        </w:rPr>
        <w:t xml:space="preserve">ISCO-08) </w:t>
      </w:r>
      <w:r w:rsidRPr="00155724">
        <w:rPr>
          <w:rFonts w:ascii="Khmer OS Battambang" w:hAnsi="Khmer OS Battambang" w:cs="Khmer OS Battambang"/>
          <w:cs/>
        </w:rPr>
        <w:t>និងកូដកម្រិត ៤ ខ្ទង់ នៃចំណាត់ថ្នាក់ស្តង់ដារឧស្សាហកម្មអន្តរជាតិ កែសម្រួលលើកទី៤ (</w:t>
      </w:r>
      <w:r w:rsidRPr="00155724">
        <w:rPr>
          <w:rFonts w:ascii="Khmer OS Battambang" w:hAnsi="Khmer OS Battambang" w:cs="Khmer OS Battambang"/>
        </w:rPr>
        <w:t>ISIC Rev</w:t>
      </w:r>
      <w:r w:rsidR="003E0239">
        <w:rPr>
          <w:rFonts w:ascii="Khmer OS Battambang" w:hAnsi="Khmer OS Battambang" w:cs="Khmer OS Battambang"/>
        </w:rPr>
        <w:t>.</w:t>
      </w:r>
      <w:r w:rsidRPr="00155724">
        <w:rPr>
          <w:rFonts w:ascii="Khmer OS Battambang" w:hAnsi="Khmer OS Battambang" w:cs="Khmer OS Battambang"/>
        </w:rPr>
        <w:t xml:space="preserve"> 4) </w:t>
      </w:r>
      <w:r w:rsidRPr="00155724">
        <w:rPr>
          <w:rFonts w:ascii="Khmer OS Battambang" w:hAnsi="Khmer OS Battambang" w:cs="Khmer OS Battambang"/>
          <w:cs/>
        </w:rPr>
        <w:t>ត្រូវបានយកមកប្រើប្រាស់។</w:t>
      </w:r>
      <w:r w:rsidR="00444D8D">
        <w:rPr>
          <w:rFonts w:ascii="Khmer OS Battambang" w:hAnsi="Khmer OS Battambang" w:cs="Khmer OS Battambang" w:hint="cs"/>
          <w:cs/>
        </w:rPr>
        <w:t xml:space="preserve"> </w:t>
      </w:r>
      <w:r w:rsidRPr="00155724">
        <w:rPr>
          <w:rFonts w:ascii="Khmer OS Battambang" w:hAnsi="Khmer OS Battambang" w:cs="Khmer OS Battambang"/>
          <w:cs/>
        </w:rPr>
        <w:t>បន្ទាប់ពីការកែសម្រួល និងការសម្អាតទិន្នន័យរួចរាល់ តារាងនានាត្រូវបានរៀបចំឡើងដោយផ្អែកលើផែនការរៀបចំតារាងដែលបានព្រាងទុកជាមុន។ កម្មវិធីស្ថិតិសម្រាប់វិទ្យាសាស្ត្រសង្គម (</w:t>
      </w:r>
      <w:r w:rsidRPr="00155724">
        <w:rPr>
          <w:rFonts w:ascii="Khmer OS Battambang" w:hAnsi="Khmer OS Battambang" w:cs="Khmer OS Battambang"/>
        </w:rPr>
        <w:t xml:space="preserve">SPSS) </w:t>
      </w:r>
      <w:r w:rsidRPr="00155724">
        <w:rPr>
          <w:rFonts w:ascii="Khmer OS Battambang" w:hAnsi="Khmer OS Battambang" w:cs="Khmer OS Battambang"/>
          <w:cs/>
        </w:rPr>
        <w:t>និងកម្មវិធី</w:t>
      </w:r>
      <w:r w:rsidRPr="00155724">
        <w:rPr>
          <w:rFonts w:ascii="Khmer OS Battambang" w:hAnsi="Khmer OS Battambang" w:cs="Khmer OS Battambang"/>
        </w:rPr>
        <w:t xml:space="preserve"> Stata </w:t>
      </w:r>
      <w:r w:rsidRPr="00155724">
        <w:rPr>
          <w:rFonts w:ascii="Khmer OS Battambang" w:hAnsi="Khmer OS Battambang" w:cs="Khmer OS Battambang"/>
          <w:cs/>
        </w:rPr>
        <w:t>ត្រូវបានប្រើប្រាស់ដើម្បីទាញចេញជាតារាង។ បន្ទាប់មក កម្មវិធី</w:t>
      </w:r>
      <w:r w:rsidRPr="00155724">
        <w:rPr>
          <w:rFonts w:ascii="Khmer OS Battambang" w:hAnsi="Khmer OS Battambang" w:cs="Khmer OS Battambang"/>
        </w:rPr>
        <w:t xml:space="preserve"> Microsoft Excel-Word </w:t>
      </w:r>
      <w:r w:rsidRPr="00155724">
        <w:rPr>
          <w:rFonts w:ascii="Khmer OS Battambang" w:hAnsi="Khmer OS Battambang" w:cs="Khmer OS Battambang"/>
          <w:cs/>
        </w:rPr>
        <w:t xml:space="preserve">ត្រូវបានប្រើប្រាស់ដើម្បីរៀបចំតារាង </w:t>
      </w:r>
      <w:r w:rsidR="00041BAB">
        <w:rPr>
          <w:rFonts w:ascii="Khmer OS Battambang" w:hAnsi="Khmer OS Battambang" w:cs="Khmer OS Battambang" w:hint="cs"/>
          <w:cs/>
        </w:rPr>
        <w:t xml:space="preserve">រូបភាព </w:t>
      </w:r>
      <w:r w:rsidRPr="00155724">
        <w:rPr>
          <w:rFonts w:ascii="Khmer OS Battambang" w:hAnsi="Khmer OS Battambang" w:cs="Khmer OS Battambang"/>
          <w:cs/>
        </w:rPr>
        <w:t>និងគណនានូវសូចនាករបន្ថែមផ្សេងៗតាមតម្រូវការ។</w:t>
      </w:r>
    </w:p>
    <w:p w14:paraId="5BF3C5C0" w14:textId="508ED586" w:rsidR="00D3468A" w:rsidRPr="00B94F24" w:rsidRDefault="00B94F24" w:rsidP="00D92FD8">
      <w:pPr>
        <w:pStyle w:val="Heading4"/>
        <w:keepNext w:val="0"/>
        <w:tabs>
          <w:tab w:val="left" w:pos="836"/>
        </w:tabs>
        <w:kinsoku w:val="0"/>
        <w:overflowPunct w:val="0"/>
        <w:spacing w:before="56" w:after="0"/>
        <w:jc w:val="both"/>
        <w:rPr>
          <w:rFonts w:ascii="Khmer OS Muol Light" w:hAnsi="Khmer OS Muol Light" w:cs="Khmer OS Muol Light"/>
          <w:b w:val="0"/>
          <w:bCs w:val="0"/>
          <w:color w:val="2E5395"/>
          <w:sz w:val="24"/>
          <w:szCs w:val="24"/>
        </w:rPr>
      </w:pP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២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១១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 xml:space="preserve"> ការឆ្លើយតប</w:t>
      </w:r>
    </w:p>
    <w:p w14:paraId="3DEA58B6" w14:textId="2E054E4D" w:rsidR="00B94F24" w:rsidRPr="00B94F24" w:rsidRDefault="00B94F24" w:rsidP="00D30A70">
      <w:pPr>
        <w:widowControl/>
        <w:autoSpaceDE/>
        <w:autoSpaceDN/>
        <w:adjustRightInd/>
        <w:ind w:firstLine="360"/>
        <w:jc w:val="both"/>
        <w:rPr>
          <w:rFonts w:ascii="Khmer OS Battambang" w:hAnsi="Khmer OS Battambang" w:cs="Khmer OS Battambang"/>
        </w:rPr>
      </w:pPr>
      <w:r w:rsidRPr="00B94F24">
        <w:rPr>
          <w:rFonts w:ascii="Khmer OS Battambang" w:hAnsi="Khmer OS Battambang" w:cs="Khmer OS Battambang"/>
          <w:cs/>
        </w:rPr>
        <w:t>តារាង ២</w:t>
      </w:r>
      <w:r w:rsidR="003E0239">
        <w:rPr>
          <w:rFonts w:ascii="Khmer OS Battambang" w:hAnsi="Khmer OS Battambang" w:cs="Khmer OS Battambang"/>
        </w:rPr>
        <w:t>.</w:t>
      </w:r>
      <w:r w:rsidRPr="00B94F24">
        <w:rPr>
          <w:rFonts w:ascii="Khmer OS Battambang" w:hAnsi="Khmer OS Battambang" w:cs="Khmer OS Battambang"/>
          <w:cs/>
        </w:rPr>
        <w:t>៣ បង្ហាញពីអត្រាឆ្លើយតបសម្រាប់ការអង្កេតកម្លាំងពលកម្មកម្ពុជា (</w:t>
      </w:r>
      <w:r w:rsidRPr="00B94F24">
        <w:rPr>
          <w:rFonts w:ascii="Khmer OS Battambang" w:hAnsi="Khmer OS Battambang" w:cs="Khmer OS Battambang"/>
        </w:rPr>
        <w:t xml:space="preserve">CLFS) </w:t>
      </w:r>
      <w:r w:rsidRPr="00B94F24">
        <w:rPr>
          <w:rFonts w:ascii="Khmer OS Battambang" w:hAnsi="Khmer OS Battambang" w:cs="Khmer OS Battambang"/>
          <w:cs/>
        </w:rPr>
        <w:t>ឆ្នាំ២០២៥។ គ្រួសារសរុបចំនួន</w:t>
      </w:r>
      <w:r w:rsidRPr="00B94F24">
        <w:rPr>
          <w:rFonts w:ascii="Khmer OS Battambang" w:hAnsi="Khmer OS Battambang" w:cs="Khmer OS Battambang"/>
        </w:rPr>
        <w:t xml:space="preserve"> </w:t>
      </w:r>
      <w:r w:rsidRPr="00B94F24">
        <w:rPr>
          <w:rFonts w:ascii="Khmer OS Battambang" w:hAnsi="Khmer OS Battambang" w:cs="Khmer OS Battambang"/>
          <w:cs/>
        </w:rPr>
        <w:t>៩</w:t>
      </w:r>
      <w:r w:rsidR="003E0239">
        <w:rPr>
          <w:rFonts w:ascii="Khmer OS Battambang" w:hAnsi="Khmer OS Battambang" w:cs="Khmer OS Battambang" w:hint="cs"/>
        </w:rPr>
        <w:t>.</w:t>
      </w:r>
      <w:r w:rsidRPr="00B94F24">
        <w:rPr>
          <w:rFonts w:ascii="Khmer OS Battambang" w:hAnsi="Khmer OS Battambang" w:cs="Khmer OS Battambang"/>
          <w:cs/>
        </w:rPr>
        <w:t>៩១២</w:t>
      </w:r>
      <w:r w:rsidRPr="00B94F24">
        <w:rPr>
          <w:rFonts w:ascii="Khmer OS Battambang" w:hAnsi="Khmer OS Battambang" w:cs="Khmer OS Battambang"/>
        </w:rPr>
        <w:t xml:space="preserve"> </w:t>
      </w:r>
      <w:r w:rsidRPr="00B94F24">
        <w:rPr>
          <w:rFonts w:ascii="Khmer OS Battambang" w:hAnsi="Khmer OS Battambang" w:cs="Khmer OS Battambang"/>
          <w:cs/>
        </w:rPr>
        <w:t>ត្រូវបានជ្រើសរើសជាសំណាកនៃការអង្កេត ដែលក្នុងនោះគ្រួសារទាំង</w:t>
      </w:r>
      <w:r w:rsidRPr="00B94F24">
        <w:rPr>
          <w:rFonts w:ascii="Khmer OS Battambang" w:hAnsi="Khmer OS Battambang" w:cs="Khmer OS Battambang"/>
        </w:rPr>
        <w:t xml:space="preserve"> </w:t>
      </w:r>
      <w:r w:rsidRPr="00B94F24">
        <w:rPr>
          <w:rFonts w:ascii="Khmer OS Battambang" w:hAnsi="Khmer OS Battambang" w:cs="Khmer OS Battambang"/>
          <w:cs/>
        </w:rPr>
        <w:t>៩</w:t>
      </w:r>
      <w:r w:rsidR="003E0239">
        <w:rPr>
          <w:rFonts w:ascii="Khmer OS Battambang" w:hAnsi="Khmer OS Battambang" w:cs="Khmer OS Battambang" w:hint="cs"/>
        </w:rPr>
        <w:t>.</w:t>
      </w:r>
      <w:r w:rsidRPr="00B94F24">
        <w:rPr>
          <w:rFonts w:ascii="Khmer OS Battambang" w:hAnsi="Khmer OS Battambang" w:cs="Khmer OS Battambang"/>
          <w:cs/>
        </w:rPr>
        <w:t>៩១២</w:t>
      </w:r>
      <w:r w:rsidRPr="00B94F24">
        <w:rPr>
          <w:rFonts w:ascii="Khmer OS Battambang" w:hAnsi="Khmer OS Battambang" w:cs="Khmer OS Battambang"/>
        </w:rPr>
        <w:t xml:space="preserve"> </w:t>
      </w:r>
      <w:r w:rsidRPr="00B94F24">
        <w:rPr>
          <w:rFonts w:ascii="Khmer OS Battambang" w:hAnsi="Khmer OS Battambang" w:cs="Khmer OS Battambang"/>
          <w:cs/>
        </w:rPr>
        <w:t>ត្រូវបានសម្ភាសន៍ដោយជោគជ័យ។</w:t>
      </w:r>
    </w:p>
    <w:p w14:paraId="625A1C73" w14:textId="77777777" w:rsidR="00B94F24" w:rsidRPr="00B94F24" w:rsidRDefault="00B94F24" w:rsidP="00A43E17">
      <w:pPr>
        <w:widowControl/>
        <w:autoSpaceDE/>
        <w:autoSpaceDN/>
        <w:adjustRightInd/>
        <w:jc w:val="both"/>
        <w:rPr>
          <w:rFonts w:ascii="Khmer OS Battambang" w:hAnsi="Khmer OS Battambang" w:cs="Khmer OS Battambang"/>
        </w:rPr>
      </w:pPr>
      <w:r w:rsidRPr="00B94F24">
        <w:rPr>
          <w:rFonts w:ascii="Khmer OS Battambang" w:hAnsi="Khmer OS Battambang" w:cs="Khmer OS Battambang"/>
          <w:cs/>
        </w:rPr>
        <w:t>ជំហានសំខាន់ៗដែលត្រូវបានអនុវត្តដើម្បីសម្រេចបាននូវអត្រាឆ្លើយតបដ៏ខ្ពស់នេះ រួមមានដូចខាងក្រោម៖</w:t>
      </w:r>
    </w:p>
    <w:p w14:paraId="36025BEB" w14:textId="4EC545E4" w:rsidR="00B94F24" w:rsidRPr="00B94F24" w:rsidRDefault="00B94F24" w:rsidP="00462A12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</w:rPr>
      </w:pPr>
      <w:r w:rsidRPr="00B94F24">
        <w:rPr>
          <w:rFonts w:ascii="Khmer OS Battambang" w:hAnsi="Khmer OS Battambang" w:cs="Khmer OS Battambang"/>
          <w:cs/>
        </w:rPr>
        <w:t>១</w:t>
      </w:r>
      <w:r w:rsidR="003E0239">
        <w:rPr>
          <w:rFonts w:ascii="Khmer OS Battambang" w:hAnsi="Khmer OS Battambang" w:cs="Khmer OS Battambang"/>
        </w:rPr>
        <w:t>.</w:t>
      </w:r>
      <w:r w:rsidRPr="00B94F24">
        <w:rPr>
          <w:rFonts w:ascii="Khmer OS Battambang" w:hAnsi="Khmer OS Battambang" w:cs="Khmer OS Battambang"/>
        </w:rPr>
        <w:t xml:space="preserve"> </w:t>
      </w:r>
      <w:r w:rsidRPr="00B94F24">
        <w:rPr>
          <w:rFonts w:ascii="Khmer OS Battambang" w:hAnsi="Khmer OS Battambang" w:cs="Khmer OS Battambang"/>
          <w:cs/>
        </w:rPr>
        <w:t>លិខិតអនុញ្ញាតផ្លូវការ</w:t>
      </w:r>
      <w:r w:rsidRPr="00B94F24">
        <w:rPr>
          <w:rFonts w:ascii="Khmer OS Battambang" w:hAnsi="Khmer OS Battambang" w:cs="Khmer OS Battambang"/>
        </w:rPr>
        <w:t xml:space="preserve"> </w:t>
      </w:r>
      <w:r w:rsidRPr="00B94F24">
        <w:rPr>
          <w:rFonts w:ascii="Khmer OS Battambang" w:hAnsi="Khmer OS Battambang" w:cs="Khmer OS Battambang"/>
          <w:cs/>
        </w:rPr>
        <w:t xml:space="preserve">ដើម្បីចុះអនុវត្តការអង្កេត </w:t>
      </w:r>
      <w:r w:rsidRPr="00B94F24">
        <w:rPr>
          <w:rFonts w:ascii="Khmer OS Battambang" w:hAnsi="Khmer OS Battambang" w:cs="Khmer OS Battambang"/>
        </w:rPr>
        <w:t xml:space="preserve">CLFS </w:t>
      </w:r>
      <w:r w:rsidRPr="00B94F24">
        <w:rPr>
          <w:rFonts w:ascii="Khmer OS Battambang" w:hAnsi="Khmer OS Battambang" w:cs="Khmer OS Battambang"/>
          <w:cs/>
        </w:rPr>
        <w:t>ឆ្នាំ២០២៥ ដែលចុះហត្ថលេខាដោយឧបនាយករដ្ឋមន្ត្រី រដ្ឋមន្ត្រីក្រសួងមហាផ្ទៃ ត្រូវបានផ្ញើជូនរដ្ឋបាលគ្រប់លំដាប់ថ្នាក់ (អភិបាលរាជធានី ឬខេត្ត</w:t>
      </w:r>
      <w:r w:rsidRPr="00B94F24">
        <w:rPr>
          <w:rFonts w:ascii="Khmer OS Battambang" w:hAnsi="Khmer OS Battambang" w:cs="Khmer OS Battambang"/>
        </w:rPr>
        <w:t xml:space="preserve"> </w:t>
      </w:r>
      <w:r w:rsidRPr="00B94F24">
        <w:rPr>
          <w:rFonts w:ascii="Khmer OS Battambang" w:hAnsi="Khmer OS Battambang" w:cs="Khmer OS Battambang"/>
          <w:cs/>
        </w:rPr>
        <w:t>អភិបាល</w:t>
      </w:r>
      <w:r w:rsidR="004A0983">
        <w:rPr>
          <w:rFonts w:ascii="Khmer OS Battambang" w:hAnsi="Khmer OS Battambang" w:cs="Khmer OS Battambang" w:hint="cs"/>
          <w:cs/>
        </w:rPr>
        <w:t>ក្រុង/</w:t>
      </w:r>
      <w:r w:rsidRPr="00B94F24">
        <w:rPr>
          <w:rFonts w:ascii="Khmer OS Battambang" w:hAnsi="Khmer OS Battambang" w:cs="Khmer OS Battambang"/>
          <w:cs/>
        </w:rPr>
        <w:t>ស្រុក</w:t>
      </w:r>
      <w:r w:rsidRPr="00B94F24">
        <w:rPr>
          <w:rFonts w:ascii="Khmer OS Battambang" w:hAnsi="Khmer OS Battambang" w:cs="Khmer OS Battambang"/>
        </w:rPr>
        <w:t xml:space="preserve"> </w:t>
      </w:r>
      <w:r w:rsidRPr="00B94F24">
        <w:rPr>
          <w:rFonts w:ascii="Khmer OS Battambang" w:hAnsi="Khmer OS Battambang" w:cs="Khmer OS Battambang"/>
          <w:cs/>
        </w:rPr>
        <w:t>មេឃុំ</w:t>
      </w:r>
      <w:r w:rsidR="004A0983">
        <w:rPr>
          <w:rFonts w:ascii="Khmer OS Battambang" w:hAnsi="Khmer OS Battambang" w:cs="Khmer OS Battambang" w:hint="cs"/>
          <w:cs/>
        </w:rPr>
        <w:t>/ចៅសង្កាត់</w:t>
      </w:r>
      <w:r w:rsidRPr="00B94F24">
        <w:rPr>
          <w:rFonts w:ascii="Khmer OS Battambang" w:hAnsi="Khmer OS Battambang" w:cs="Khmer OS Battambang"/>
          <w:cs/>
        </w:rPr>
        <w:t xml:space="preserve"> និងមេភូមិ) មុនពេលប្រតិបត្តិការអង្កេតចាប់ផ្តើម។</w:t>
      </w:r>
    </w:p>
    <w:p w14:paraId="138D0EAE" w14:textId="6F78BDD7" w:rsidR="00B94F24" w:rsidRPr="00B94F24" w:rsidRDefault="00B94F24" w:rsidP="00462A12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</w:rPr>
      </w:pPr>
      <w:r w:rsidRPr="00B94F24">
        <w:rPr>
          <w:rFonts w:ascii="Khmer OS Battambang" w:hAnsi="Khmer OS Battambang" w:cs="Khmer OS Battambang"/>
          <w:cs/>
        </w:rPr>
        <w:t>២</w:t>
      </w:r>
      <w:r w:rsidR="003E0239">
        <w:rPr>
          <w:rFonts w:ascii="Khmer OS Battambang" w:hAnsi="Khmer OS Battambang" w:cs="Khmer OS Battambang"/>
        </w:rPr>
        <w:t>.</w:t>
      </w:r>
      <w:r w:rsidRPr="00B94F24">
        <w:rPr>
          <w:rFonts w:ascii="Khmer OS Battambang" w:hAnsi="Khmer OS Battambang" w:cs="Khmer OS Battambang"/>
        </w:rPr>
        <w:t xml:space="preserve"> </w:t>
      </w:r>
      <w:r w:rsidRPr="00B94F24">
        <w:rPr>
          <w:rFonts w:ascii="Khmer OS Battambang" w:hAnsi="Khmer OS Battambang" w:cs="Khmer OS Battambang"/>
          <w:cs/>
        </w:rPr>
        <w:t>មេភូមិម្នាក់ៗ</w:t>
      </w:r>
      <w:r w:rsidRPr="00B94F24">
        <w:rPr>
          <w:rFonts w:ascii="Khmer OS Battambang" w:hAnsi="Khmer OS Battambang" w:cs="Khmer OS Battambang"/>
        </w:rPr>
        <w:t xml:space="preserve"> </w:t>
      </w:r>
      <w:r w:rsidRPr="00B94F24">
        <w:rPr>
          <w:rFonts w:ascii="Khmer OS Battambang" w:hAnsi="Khmer OS Battambang" w:cs="Khmer OS Battambang"/>
          <w:cs/>
        </w:rPr>
        <w:t>បានជូនដំណឹងដល់គ្រួសារទាំងអស់នៅក្នុងភូមិរបស់ខ្លួនអំពីការអង្កេតនេះ។ អ្នកត្រួតពិនិត្យការងារវាលបានធ្វើការយ៉ាងជិតស្និទ្ធជាមួយអាជ្ញាធរមូលដ្ឋាន ជាពិសេសគឺមេភូមិ ក្នុងអំឡុងពេលប្រមូលទិន្នន័យនៅតាម</w:t>
      </w:r>
      <w:r w:rsidR="00D30A70">
        <w:rPr>
          <w:rFonts w:ascii="Khmer OS Battambang" w:hAnsi="Khmer OS Battambang" w:cs="Khmer OS Battambang" w:hint="cs"/>
          <w:cs/>
        </w:rPr>
        <w:t>មូកដ្ឋាន</w:t>
      </w:r>
      <w:r w:rsidRPr="00B94F24">
        <w:rPr>
          <w:rFonts w:ascii="Khmer OS Battambang" w:hAnsi="Khmer OS Battambang" w:cs="Khmer OS Battambang"/>
          <w:cs/>
        </w:rPr>
        <w:t>។ ការចូលរួមរបស់មេភូមិបានធ្វើឱ្យមានលទ្ធភាពជំរុញឱ្យមានកិច្ចសហការយ៉ាងសកម្មពីសំណាក់គ្រួសារនីមួយៗ។</w:t>
      </w:r>
    </w:p>
    <w:p w14:paraId="16E29AF9" w14:textId="77777777" w:rsidR="002D7AA1" w:rsidRDefault="002D7AA1" w:rsidP="00D3468A">
      <w:pPr>
        <w:kinsoku w:val="0"/>
        <w:overflowPunct w:val="0"/>
        <w:spacing w:before="2" w:line="120" w:lineRule="exact"/>
        <w:rPr>
          <w:rFonts w:cs="Times New Roman"/>
        </w:rPr>
      </w:pPr>
    </w:p>
    <w:p w14:paraId="0E5FEF91" w14:textId="77777777" w:rsidR="002D7AA1" w:rsidRDefault="002D7AA1" w:rsidP="00D3468A">
      <w:pPr>
        <w:kinsoku w:val="0"/>
        <w:overflowPunct w:val="0"/>
        <w:spacing w:before="2" w:line="120" w:lineRule="exact"/>
        <w:rPr>
          <w:rFonts w:cs="Times New Roman"/>
        </w:rPr>
      </w:pPr>
    </w:p>
    <w:p w14:paraId="11764E7E" w14:textId="77777777" w:rsidR="002D7AA1" w:rsidRPr="00326C8F" w:rsidRDefault="002D7AA1" w:rsidP="00D3468A">
      <w:pPr>
        <w:kinsoku w:val="0"/>
        <w:overflowPunct w:val="0"/>
        <w:spacing w:before="2" w:line="120" w:lineRule="exact"/>
        <w:rPr>
          <w:rFonts w:cs="Times New Roman"/>
        </w:rPr>
      </w:pPr>
    </w:p>
    <w:p w14:paraId="02ADEFD3" w14:textId="77777777" w:rsidR="00D3468A" w:rsidRPr="00326C8F" w:rsidRDefault="00D3468A" w:rsidP="00D3468A">
      <w:pPr>
        <w:kinsoku w:val="0"/>
        <w:overflowPunct w:val="0"/>
        <w:spacing w:line="200" w:lineRule="exact"/>
        <w:rPr>
          <w:rFonts w:cs="Times New Roman"/>
        </w:rPr>
      </w:pPr>
    </w:p>
    <w:p w14:paraId="713BAD2C" w14:textId="77777777" w:rsidR="00D3468A" w:rsidRPr="00326C8F" w:rsidRDefault="00D3468A" w:rsidP="00D3468A">
      <w:pPr>
        <w:kinsoku w:val="0"/>
        <w:overflowPunct w:val="0"/>
        <w:spacing w:before="9" w:line="100" w:lineRule="exact"/>
        <w:rPr>
          <w:rFonts w:cs="Times New Roman"/>
        </w:rPr>
      </w:pPr>
    </w:p>
    <w:p w14:paraId="2F35F37F" w14:textId="77777777" w:rsidR="00232C98" w:rsidRPr="00326C8F" w:rsidRDefault="00232C98">
      <w:pPr>
        <w:pStyle w:val="BodyText"/>
        <w:kinsoku w:val="0"/>
        <w:overflowPunct w:val="0"/>
        <w:spacing w:line="264" w:lineRule="auto"/>
        <w:ind w:right="190"/>
        <w:rPr>
          <w:sz w:val="24"/>
          <w:szCs w:val="24"/>
        </w:rPr>
      </w:pPr>
    </w:p>
    <w:p w14:paraId="43CB14F8" w14:textId="77777777" w:rsidR="00232C98" w:rsidRPr="00326C8F" w:rsidRDefault="00232C98">
      <w:pPr>
        <w:pStyle w:val="BodyText"/>
        <w:kinsoku w:val="0"/>
        <w:overflowPunct w:val="0"/>
        <w:spacing w:line="264" w:lineRule="auto"/>
        <w:ind w:right="190"/>
        <w:rPr>
          <w:sz w:val="24"/>
          <w:szCs w:val="24"/>
        </w:rPr>
      </w:pPr>
    </w:p>
    <w:p w14:paraId="60F05305" w14:textId="77777777" w:rsidR="00232C98" w:rsidRPr="00326C8F" w:rsidRDefault="00232C98">
      <w:pPr>
        <w:pStyle w:val="BodyText"/>
        <w:kinsoku w:val="0"/>
        <w:overflowPunct w:val="0"/>
        <w:spacing w:line="264" w:lineRule="auto"/>
        <w:ind w:right="190"/>
        <w:rPr>
          <w:sz w:val="24"/>
          <w:szCs w:val="24"/>
        </w:rPr>
      </w:pPr>
    </w:p>
    <w:p w14:paraId="6C963F6C" w14:textId="22FC8554" w:rsidR="006853E2" w:rsidRPr="00B36720" w:rsidRDefault="00A43E17" w:rsidP="00B36720">
      <w:pPr>
        <w:pStyle w:val="Heading1"/>
        <w:jc w:val="center"/>
        <w:rPr>
          <w:rFonts w:ascii="Khmer OS Muol Light" w:hAnsi="Khmer OS Muol Light" w:cs="Khmer OS Muol Light"/>
          <w:color w:val="2E5395"/>
          <w:sz w:val="36"/>
          <w:szCs w:val="36"/>
          <w:cs/>
        </w:rPr>
      </w:pPr>
      <w:bookmarkStart w:id="58" w:name="_Toc216792645"/>
      <w:bookmarkStart w:id="59" w:name="_Toc216855088"/>
      <w:bookmarkStart w:id="60" w:name="_Toc216855246"/>
      <w:bookmarkStart w:id="61" w:name="_Toc216855543"/>
      <w:bookmarkStart w:id="62" w:name="_Toc216861436"/>
      <w:r>
        <w:rPr>
          <w:i/>
          <w:iCs/>
          <w:color w:val="2E5395"/>
        </w:rPr>
        <w:br w:type="page"/>
      </w:r>
      <w:bookmarkStart w:id="63" w:name="_Toc228784888"/>
      <w:bookmarkStart w:id="64" w:name="_Toc230184796"/>
      <w:r w:rsidR="006853E2" w:rsidRPr="00B36720">
        <w:rPr>
          <w:rFonts w:ascii="Khmer OS Muol Light" w:hAnsi="Khmer OS Muol Light" w:cs="Khmer OS Muol Light"/>
          <w:b w:val="0"/>
          <w:bCs w:val="0"/>
          <w:sz w:val="36"/>
          <w:szCs w:val="36"/>
          <w:cs/>
        </w:rPr>
        <w:lastRenderedPageBreak/>
        <w:t>ជំពូក</w:t>
      </w:r>
      <w:r w:rsidR="006853E2" w:rsidRPr="00B36720">
        <w:rPr>
          <w:rFonts w:ascii="Khmer OS Muol Light" w:hAnsi="Khmer OS Muol Light" w:cs="Khmer OS Muol Light" w:hint="cs"/>
          <w:b w:val="0"/>
          <w:bCs w:val="0"/>
          <w:sz w:val="36"/>
          <w:szCs w:val="36"/>
          <w:cs/>
        </w:rPr>
        <w:t xml:space="preserve"> ៣</w:t>
      </w:r>
      <w:bookmarkEnd w:id="63"/>
      <w:bookmarkEnd w:id="64"/>
    </w:p>
    <w:p w14:paraId="5B0C1535" w14:textId="6FB2A910" w:rsidR="006853E2" w:rsidRPr="00B36720" w:rsidRDefault="006853E2" w:rsidP="0097471D">
      <w:pPr>
        <w:pStyle w:val="Heading1"/>
        <w:jc w:val="center"/>
        <w:rPr>
          <w:rFonts w:ascii="Khmer OS Muol Light" w:hAnsi="Khmer OS Muol Light" w:cs="Khmer OS Muol Light"/>
          <w:b w:val="0"/>
          <w:bCs w:val="0"/>
        </w:rPr>
      </w:pPr>
      <w:bookmarkStart w:id="65" w:name="_Toc227594991"/>
      <w:bookmarkStart w:id="66" w:name="_Toc227595228"/>
      <w:bookmarkStart w:id="67" w:name="_Toc228784889"/>
      <w:bookmarkStart w:id="68" w:name="_Toc230184797"/>
      <w:r w:rsidRPr="00B36720">
        <w:rPr>
          <w:rFonts w:ascii="Khmer OS Muol Light" w:hAnsi="Khmer OS Muol Light" w:cs="Khmer OS Muol Light" w:hint="cs"/>
          <w:b w:val="0"/>
          <w:bCs w:val="0"/>
          <w:cs/>
        </w:rPr>
        <w:t>ចរិតលក្ខណ</w:t>
      </w:r>
      <w:r w:rsidR="001D031F" w:rsidRPr="00B36720">
        <w:rPr>
          <w:rFonts w:ascii="Khmer OS Muol Light" w:hAnsi="Khmer OS Muol Light" w:cs="Khmer OS Muol Light" w:hint="cs"/>
          <w:b w:val="0"/>
          <w:bCs w:val="0"/>
          <w:cs/>
        </w:rPr>
        <w:t>ៈ</w:t>
      </w:r>
      <w:r w:rsidRPr="00B36720">
        <w:rPr>
          <w:rFonts w:ascii="Khmer OS Muol Light" w:hAnsi="Khmer OS Muol Light" w:cs="Khmer OS Muol Light" w:hint="cs"/>
          <w:b w:val="0"/>
          <w:bCs w:val="0"/>
          <w:cs/>
        </w:rPr>
        <w:t>ប្រជា</w:t>
      </w:r>
      <w:r w:rsidRPr="00B36720">
        <w:rPr>
          <w:rFonts w:ascii="Khmer OS Muol Light" w:hAnsi="Khmer OS Muol Light" w:cs="Khmer OS Muol Light"/>
          <w:b w:val="0"/>
          <w:bCs w:val="0"/>
          <w:cs/>
        </w:rPr>
        <w:t>សាស្រ្ត</w:t>
      </w:r>
      <w:bookmarkEnd w:id="65"/>
      <w:bookmarkEnd w:id="66"/>
      <w:bookmarkEnd w:id="67"/>
      <w:bookmarkEnd w:id="68"/>
    </w:p>
    <w:p w14:paraId="09F716C0" w14:textId="0E370C36" w:rsidR="00491574" w:rsidRPr="00B94F24" w:rsidRDefault="00491574" w:rsidP="00D92FD8">
      <w:pPr>
        <w:pStyle w:val="Heading4"/>
        <w:keepNext w:val="0"/>
        <w:tabs>
          <w:tab w:val="left" w:pos="836"/>
        </w:tabs>
        <w:kinsoku w:val="0"/>
        <w:overflowPunct w:val="0"/>
        <w:spacing w:before="56" w:after="0"/>
        <w:jc w:val="both"/>
        <w:rPr>
          <w:rFonts w:ascii="Khmer OS Muol Light" w:hAnsi="Khmer OS Muol Light" w:cs="Khmer OS Muol Light"/>
          <w:b w:val="0"/>
          <w:bCs w:val="0"/>
          <w:color w:val="2E5395"/>
          <w:sz w:val="24"/>
          <w:szCs w:val="24"/>
        </w:rPr>
      </w:pP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៣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១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 xml:space="preserve">  </w:t>
      </w:r>
      <w:r w:rsidR="00F45972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សេចក្តីផ្តើម</w:t>
      </w:r>
    </w:p>
    <w:p w14:paraId="4AA8652F" w14:textId="2A11A922" w:rsidR="009B2B92" w:rsidRPr="009B2B92" w:rsidRDefault="009B2B92" w:rsidP="009B2B92">
      <w:pPr>
        <w:widowControl/>
        <w:autoSpaceDE/>
        <w:autoSpaceDN/>
        <w:adjustRightInd/>
        <w:ind w:firstLine="360"/>
        <w:jc w:val="both"/>
        <w:rPr>
          <w:rFonts w:ascii="Khmer OS Battambang" w:hAnsi="Khmer OS Battambang" w:cs="Khmer OS Battambang"/>
        </w:rPr>
      </w:pPr>
      <w:r w:rsidRPr="009B2B92">
        <w:rPr>
          <w:rFonts w:ascii="Khmer OS Battambang" w:hAnsi="Khmer OS Battambang" w:cs="Khmer OS Battambang"/>
          <w:cs/>
        </w:rPr>
        <w:t>ជំពូកនេះផ្តល់នូវព័ត៌មានអំពីលក្ខណៈប្រជាសាស្ត្រនៃប្រជាជនគោលដៅនៃការអង្កេត។ អថេរដែលត្រូវបានបង្ហាញរួមមាន៖ ទំហំប្រជាជន ការបែងចែកប្រជាជន ទំហំគ្រួសារ មេគ្រួសារ ប្រជាជនដែលមាន អត្រាពឹងផ្អែក ប្រភពចំណូលសម្រាប់ជីវភាពគ្រួសារ និងលក្ខណៈនៃគ្រួសារដែលពឹងផ្អែកលើវិស័យកសិកម្ម។</w:t>
      </w:r>
    </w:p>
    <w:p w14:paraId="393E96BD" w14:textId="5B061663" w:rsidR="009B2B92" w:rsidRDefault="009B2B92" w:rsidP="009B2B92">
      <w:pPr>
        <w:widowControl/>
        <w:autoSpaceDE/>
        <w:autoSpaceDN/>
        <w:adjustRightInd/>
        <w:ind w:firstLine="360"/>
        <w:jc w:val="both"/>
        <w:rPr>
          <w:rFonts w:ascii="Khmer OS Battambang" w:hAnsi="Khmer OS Battambang" w:cs="Khmer OS Battambang"/>
        </w:rPr>
      </w:pPr>
      <w:r w:rsidRPr="009B2B92">
        <w:rPr>
          <w:rFonts w:ascii="Khmer OS Battambang" w:hAnsi="Khmer OS Battambang" w:cs="Khmer OS Battambang"/>
          <w:cs/>
        </w:rPr>
        <w:t>ព័ត៌មានប្រជាសាស្ត្រមានសារៈសំខាន់ណាស់នៅរាល់ការអង្កេតនីមួយៗ ព្រោះវាផ្តល់នូវមូលដ្ឋានគ្រឹះសម្រាប់ការវិភាគលើលក្ខណៈប្រជាជន និងទំនាក់ទំនងរបស់ពួកគេជាមួយនឹងកត្តាកំណត់ផ្សេងៗនៃការផ្លាស់ប្តូរប្រជាជន។ ជាឧទាហរណ៍ ព័ត៌មានប្រជាសាស្ត្រកំណត់នូវកម្រិតសម្រាប់កំណត់និយមន័យនៃប្រជាជន</w:t>
      </w:r>
      <w:r w:rsidR="00F95F67">
        <w:rPr>
          <w:rFonts w:ascii="Khmer OS Battambang" w:hAnsi="Khmer OS Battambang" w:cs="Khmer OS Battambang"/>
          <w:cs/>
        </w:rPr>
        <w:t>ក្នុងអាយុធ្វើ</w:t>
      </w:r>
      <w:r w:rsidRPr="009B2B92">
        <w:rPr>
          <w:rFonts w:ascii="Khmer OS Battambang" w:hAnsi="Khmer OS Battambang" w:cs="Khmer OS Battambang"/>
          <w:cs/>
        </w:rPr>
        <w:t>ការ និងកម្លាំងពលកម្ម។</w:t>
      </w:r>
    </w:p>
    <w:p w14:paraId="4FDE8F28" w14:textId="3703AD2B" w:rsidR="0040132C" w:rsidRPr="001741D3" w:rsidRDefault="00D92FD8" w:rsidP="001741D3">
      <w:pPr>
        <w:pStyle w:val="Heading3"/>
        <w:ind w:hanging="253"/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</w:pPr>
      <w:bookmarkStart w:id="69" w:name="_Toc227594590"/>
      <w:bookmarkStart w:id="70" w:name="_Toc227594841"/>
      <w:bookmarkStart w:id="71" w:name="_Toc228782814"/>
      <w:bookmarkStart w:id="72" w:name="_Toc228784792"/>
      <w:bookmarkStart w:id="73" w:name="_Toc228784890"/>
      <w:bookmarkStart w:id="74" w:name="_Toc230184798"/>
      <w:r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 xml:space="preserve">  </w:t>
      </w:r>
      <w:r w:rsidR="0040132C" w:rsidRPr="001741D3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តារាង ៣</w:t>
      </w:r>
      <w:r w:rsidR="003E0239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</w:rPr>
        <w:t>.</w:t>
      </w:r>
      <w:r w:rsidR="0040132C" w:rsidRPr="001741D3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១​</w:t>
      </w:r>
      <w:r w:rsidR="003E0239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  <w:t>.</w:t>
      </w:r>
      <w:r w:rsidR="0040132C" w:rsidRPr="001741D3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  <w:t xml:space="preserve">  </w:t>
      </w:r>
      <w:r w:rsidR="00A96B9D" w:rsidRPr="00A96B9D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សូចនាករ</w:t>
      </w:r>
      <w:r w:rsidR="00A96B9D" w:rsidRPr="00A96B9D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ទីផ្សារការងារ</w:t>
      </w:r>
      <w:r w:rsidR="00A96B9D" w:rsidRPr="00A96B9D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សំខាន់ៗ</w:t>
      </w:r>
      <w:bookmarkEnd w:id="69"/>
      <w:bookmarkEnd w:id="70"/>
      <w:bookmarkEnd w:id="71"/>
      <w:bookmarkEnd w:id="72"/>
      <w:bookmarkEnd w:id="73"/>
      <w:bookmarkEnd w:id="74"/>
      <w:r w:rsidR="0040132C" w:rsidRPr="001741D3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  <w:t xml:space="preserve"> </w:t>
      </w:r>
    </w:p>
    <w:tbl>
      <w:tblPr>
        <w:tblW w:w="8140" w:type="dxa"/>
        <w:jc w:val="center"/>
        <w:tblLook w:val="04A0" w:firstRow="1" w:lastRow="0" w:firstColumn="1" w:lastColumn="0" w:noHBand="0" w:noVBand="1"/>
      </w:tblPr>
      <w:tblGrid>
        <w:gridCol w:w="920"/>
        <w:gridCol w:w="5180"/>
        <w:gridCol w:w="1040"/>
        <w:gridCol w:w="1000"/>
      </w:tblGrid>
      <w:tr w:rsidR="00C96308" w:rsidRPr="00C96308" w14:paraId="28FDD212" w14:textId="77777777" w:rsidTr="00694CCA">
        <w:trPr>
          <w:trHeight w:val="470"/>
          <w:jc w:val="center"/>
        </w:trPr>
        <w:tc>
          <w:tcPr>
            <w:tcW w:w="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215C98"/>
            <w:vAlign w:val="center"/>
            <w:hideMark/>
          </w:tcPr>
          <w:p w14:paraId="038889DB" w14:textId="77777777" w:rsidR="00C96308" w:rsidRPr="00C96308" w:rsidRDefault="00C96308" w:rsidP="00AE2985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b/>
                <w:bCs/>
                <w:color w:val="FFFFFF"/>
                <w:sz w:val="22"/>
                <w:szCs w:val="22"/>
                <w:cs/>
              </w:rPr>
              <w:t>ល.រ</w:t>
            </w:r>
          </w:p>
        </w:tc>
        <w:tc>
          <w:tcPr>
            <w:tcW w:w="5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15C98"/>
            <w:vAlign w:val="center"/>
            <w:hideMark/>
          </w:tcPr>
          <w:p w14:paraId="281D36EE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b/>
                <w:bCs/>
                <w:color w:val="FFFFFF"/>
                <w:sz w:val="22"/>
                <w:szCs w:val="22"/>
                <w:cs/>
              </w:rPr>
              <w:t>សូចនាករសំខាន់ៗ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215C98"/>
            <w:vAlign w:val="center"/>
            <w:hideMark/>
          </w:tcPr>
          <w:p w14:paraId="03D10DEC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b/>
                <w:bCs/>
                <w:color w:val="FFFFFF"/>
                <w:sz w:val="22"/>
                <w:szCs w:val="22"/>
                <w:cs/>
              </w:rPr>
              <w:t>ឯកតា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215C98"/>
            <w:vAlign w:val="center"/>
            <w:hideMark/>
          </w:tcPr>
          <w:p w14:paraId="060FD8D3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b/>
                <w:bCs/>
                <w:color w:val="FFFFFF"/>
                <w:sz w:val="22"/>
                <w:szCs w:val="22"/>
                <w:cs/>
              </w:rPr>
              <w:t>បរិមាណ</w:t>
            </w:r>
          </w:p>
        </w:tc>
      </w:tr>
      <w:tr w:rsidR="00C96308" w:rsidRPr="00C96308" w14:paraId="6E861359" w14:textId="77777777" w:rsidTr="00694CCA">
        <w:trPr>
          <w:trHeight w:val="470"/>
          <w:jc w:val="center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70D7F4" w14:textId="77777777" w:rsidR="00C96308" w:rsidRPr="00C96308" w:rsidRDefault="00C96308" w:rsidP="00AE2985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១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197633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ប្រជាជនស្ថិតក្នុងអាយុធ្វើការងារ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BD82BBC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លាន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12C7C1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១៣.១</w:t>
            </w:r>
          </w:p>
        </w:tc>
      </w:tr>
      <w:tr w:rsidR="00C96308" w:rsidRPr="00C96308" w14:paraId="3125D44F" w14:textId="77777777" w:rsidTr="00694CCA">
        <w:trPr>
          <w:trHeight w:val="470"/>
          <w:jc w:val="center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C9EC"/>
            <w:vAlign w:val="center"/>
            <w:hideMark/>
          </w:tcPr>
          <w:p w14:paraId="28A12E2D" w14:textId="77777777" w:rsidR="00C96308" w:rsidRPr="00C96308" w:rsidRDefault="00C96308" w:rsidP="00AE2985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២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vAlign w:val="center"/>
            <w:hideMark/>
          </w:tcPr>
          <w:p w14:paraId="4A753D1A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កម្លាំងពលកម្ម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6C9EC"/>
            <w:vAlign w:val="center"/>
            <w:hideMark/>
          </w:tcPr>
          <w:p w14:paraId="0EB5F699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លាន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A6C9EC"/>
            <w:vAlign w:val="center"/>
            <w:hideMark/>
          </w:tcPr>
          <w:p w14:paraId="75C2117D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៩.៤</w:t>
            </w:r>
          </w:p>
        </w:tc>
      </w:tr>
      <w:tr w:rsidR="00C96308" w:rsidRPr="00C96308" w14:paraId="07BCC6B6" w14:textId="77777777" w:rsidTr="00694CCA">
        <w:trPr>
          <w:trHeight w:val="470"/>
          <w:jc w:val="center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4EA3C2" w14:textId="77777777" w:rsidR="00C96308" w:rsidRPr="00C96308" w:rsidRDefault="00C96308" w:rsidP="00AE2985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៣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ED00C6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អត្រាចូលរួមកម្លាំងពលកម្ម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14387B9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%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BA64E1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៧១.៦</w:t>
            </w:r>
          </w:p>
        </w:tc>
      </w:tr>
      <w:tr w:rsidR="00C96308" w:rsidRPr="00C96308" w14:paraId="78B4438A" w14:textId="77777777" w:rsidTr="00694CCA">
        <w:trPr>
          <w:trHeight w:val="470"/>
          <w:jc w:val="center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C9EC"/>
            <w:vAlign w:val="center"/>
            <w:hideMark/>
          </w:tcPr>
          <w:p w14:paraId="701FF138" w14:textId="77777777" w:rsidR="00C96308" w:rsidRPr="00C96308" w:rsidRDefault="00C96308" w:rsidP="00AE2985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៤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vAlign w:val="center"/>
            <w:hideMark/>
          </w:tcPr>
          <w:p w14:paraId="1475E346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អ្នកមានការងារធ្វើសមាមាត្រនៃប្រជាជនសរុប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6C9EC"/>
            <w:vAlign w:val="center"/>
            <w:hideMark/>
          </w:tcPr>
          <w:p w14:paraId="099CC249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%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A6C9EC"/>
            <w:vAlign w:val="center"/>
            <w:hideMark/>
          </w:tcPr>
          <w:p w14:paraId="5DD6136E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៦៩.</w:t>
            </w:r>
          </w:p>
        </w:tc>
      </w:tr>
      <w:tr w:rsidR="00C96308" w:rsidRPr="00C96308" w14:paraId="4D28505E" w14:textId="77777777" w:rsidTr="00694CCA">
        <w:trPr>
          <w:trHeight w:val="470"/>
          <w:jc w:val="center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900A82" w14:textId="77777777" w:rsidR="00C96308" w:rsidRPr="00C96308" w:rsidRDefault="00C96308" w:rsidP="00AE2985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៥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EFDCFD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អត្រាអ្នកគ្មានការងារធ្វើ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2FDC5DA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%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9C2445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៣.៦</w:t>
            </w:r>
          </w:p>
        </w:tc>
      </w:tr>
      <w:tr w:rsidR="00C96308" w:rsidRPr="00C96308" w14:paraId="610EFC6A" w14:textId="77777777" w:rsidTr="00694CCA">
        <w:trPr>
          <w:trHeight w:val="470"/>
          <w:jc w:val="center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C9EC"/>
            <w:vAlign w:val="center"/>
            <w:hideMark/>
          </w:tcPr>
          <w:p w14:paraId="1EA0162B" w14:textId="77777777" w:rsidR="00C96308" w:rsidRPr="00C96308" w:rsidRDefault="00C96308" w:rsidP="00AE2985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៦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vAlign w:val="center"/>
            <w:hideMark/>
          </w:tcPr>
          <w:p w14:paraId="7E7F384C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អត្រាយុវជនគ្មានការងារធ្វើ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6C9EC"/>
            <w:vAlign w:val="center"/>
            <w:hideMark/>
          </w:tcPr>
          <w:p w14:paraId="719FC327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%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A6C9EC"/>
            <w:vAlign w:val="center"/>
            <w:hideMark/>
          </w:tcPr>
          <w:p w14:paraId="190E9FA3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៩.៨</w:t>
            </w:r>
          </w:p>
        </w:tc>
      </w:tr>
      <w:tr w:rsidR="00C96308" w:rsidRPr="00C96308" w14:paraId="2E7AFAFF" w14:textId="77777777" w:rsidTr="00694CCA">
        <w:trPr>
          <w:trHeight w:val="470"/>
          <w:jc w:val="center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F6644C" w14:textId="77777777" w:rsidR="00C96308" w:rsidRPr="00C96308" w:rsidRDefault="00C96308" w:rsidP="00AE2985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៧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727FC5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អត្រាយុវជនដែលមិនធ្វើ មិនសិក្សា និងមិនបណ្តុះបណ្តាល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49C58F9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%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0E08F8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១៣.១</w:t>
            </w:r>
          </w:p>
        </w:tc>
      </w:tr>
      <w:tr w:rsidR="00C96308" w:rsidRPr="00C96308" w14:paraId="0E286D77" w14:textId="77777777" w:rsidTr="00694CCA">
        <w:trPr>
          <w:trHeight w:val="470"/>
          <w:jc w:val="center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C9EC"/>
            <w:vAlign w:val="center"/>
            <w:hideMark/>
          </w:tcPr>
          <w:p w14:paraId="3EFBC780" w14:textId="77777777" w:rsidR="00C96308" w:rsidRPr="00C96308" w:rsidRDefault="00C96308" w:rsidP="00AE2985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៨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vAlign w:val="center"/>
            <w:hideMark/>
          </w:tcPr>
          <w:p w14:paraId="5C21628C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អត្រាអ្នកគ្មានការងារធ្វើក្រៅប្រព័ន្ឋ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6C9EC"/>
            <w:vAlign w:val="center"/>
            <w:hideMark/>
          </w:tcPr>
          <w:p w14:paraId="07CE8807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%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A6C9EC"/>
            <w:vAlign w:val="center"/>
            <w:hideMark/>
          </w:tcPr>
          <w:p w14:paraId="19452EFD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៧៦.៧</w:t>
            </w:r>
          </w:p>
        </w:tc>
      </w:tr>
      <w:tr w:rsidR="00C96308" w:rsidRPr="00C96308" w14:paraId="513ACF2C" w14:textId="77777777" w:rsidTr="00694CCA">
        <w:trPr>
          <w:trHeight w:val="470"/>
          <w:jc w:val="center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FC21A2" w14:textId="77777777" w:rsidR="00C96308" w:rsidRPr="00C96308" w:rsidRDefault="00C96308" w:rsidP="00AE2985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៩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A30E8E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អ្នកធ្វើការងារឯករាជ្យ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8723B18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%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51FBEF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២០.៨</w:t>
            </w:r>
          </w:p>
        </w:tc>
      </w:tr>
      <w:tr w:rsidR="00C96308" w:rsidRPr="00C96308" w14:paraId="4C4FB88F" w14:textId="77777777" w:rsidTr="00694CCA">
        <w:trPr>
          <w:trHeight w:val="470"/>
          <w:jc w:val="center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C9EC"/>
            <w:vAlign w:val="center"/>
            <w:hideMark/>
          </w:tcPr>
          <w:p w14:paraId="582AB289" w14:textId="77777777" w:rsidR="00C96308" w:rsidRPr="00C96308" w:rsidRDefault="00C96308" w:rsidP="00AE2985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១០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vAlign w:val="center"/>
            <w:hideMark/>
          </w:tcPr>
          <w:p w14:paraId="79100CA8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ភាគរយអ្នកមានការងារធ្វើនៅតំបន់ជនបទ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6C9EC"/>
            <w:vAlign w:val="center"/>
            <w:hideMark/>
          </w:tcPr>
          <w:p w14:paraId="77C26F88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%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A6C9EC"/>
            <w:vAlign w:val="center"/>
            <w:hideMark/>
          </w:tcPr>
          <w:p w14:paraId="793DA0D3" w14:textId="77777777" w:rsidR="00C96308" w:rsidRPr="00C96308" w:rsidRDefault="00C96308" w:rsidP="00C9630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2"/>
                <w:szCs w:val="22"/>
                <w:lang w:bidi="ar-SA"/>
              </w:rPr>
            </w:pPr>
            <w:r w:rsidRPr="00C96308">
              <w:rPr>
                <w:rFonts w:ascii="Khmer OS Battambang" w:hAnsi="Khmer OS Battambang" w:cs="Khmer OS Battambang"/>
                <w:color w:val="000000"/>
                <w:sz w:val="22"/>
                <w:szCs w:val="22"/>
                <w:cs/>
              </w:rPr>
              <w:t>៦៤.៧</w:t>
            </w:r>
          </w:p>
        </w:tc>
      </w:tr>
    </w:tbl>
    <w:p w14:paraId="46D1E859" w14:textId="7DCB81FC" w:rsidR="0040132C" w:rsidRPr="006B1F47" w:rsidRDefault="0040132C" w:rsidP="00C96308">
      <w:pPr>
        <w:widowControl/>
        <w:autoSpaceDE/>
        <w:autoSpaceDN/>
        <w:adjustRightInd/>
        <w:ind w:firstLine="360"/>
        <w:jc w:val="center"/>
        <w:rPr>
          <w:rFonts w:ascii="Khmer OS Battambang" w:hAnsi="Khmer OS Battambang" w:cs="Khmer OS Battambang"/>
          <w:sz w:val="12"/>
          <w:szCs w:val="12"/>
        </w:rPr>
      </w:pPr>
    </w:p>
    <w:p w14:paraId="43A783E3" w14:textId="78AB6567" w:rsidR="00541229" w:rsidRPr="00B94F24" w:rsidRDefault="00541229" w:rsidP="00D92FD8">
      <w:pPr>
        <w:pStyle w:val="Heading4"/>
        <w:keepNext w:val="0"/>
        <w:tabs>
          <w:tab w:val="left" w:pos="836"/>
        </w:tabs>
        <w:kinsoku w:val="0"/>
        <w:overflowPunct w:val="0"/>
        <w:spacing w:before="56" w:after="0"/>
        <w:jc w:val="both"/>
        <w:rPr>
          <w:rFonts w:ascii="Khmer OS Muol Light" w:hAnsi="Khmer OS Muol Light" w:cs="Khmer OS Muol Light"/>
          <w:b w:val="0"/>
          <w:bCs w:val="0"/>
          <w:color w:val="2E5395"/>
          <w:sz w:val="24"/>
          <w:szCs w:val="24"/>
        </w:rPr>
      </w:pP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៣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២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 xml:space="preserve">  ទំហំប្រជាជន</w:t>
      </w:r>
    </w:p>
    <w:p w14:paraId="42FE4468" w14:textId="311AD063" w:rsidR="00C043CA" w:rsidRDefault="00C043CA" w:rsidP="00DC66EB">
      <w:pPr>
        <w:widowControl/>
        <w:autoSpaceDE/>
        <w:autoSpaceDN/>
        <w:adjustRightInd/>
        <w:ind w:firstLine="360"/>
        <w:jc w:val="both"/>
        <w:rPr>
          <w:rFonts w:ascii="Khmer OS Battambang" w:hAnsi="Khmer OS Battambang" w:cs="Khmer OS Battambang"/>
        </w:rPr>
      </w:pPr>
      <w:r w:rsidRPr="00C043CA">
        <w:rPr>
          <w:rFonts w:ascii="Khmer OS Battambang" w:hAnsi="Khmer OS Battambang" w:cs="Khmer OS Battambang"/>
          <w:cs/>
        </w:rPr>
        <w:t xml:space="preserve">ចំនួនប្រជាជន គឺជាចំនួនសរុបនៃមនុស្សទាំងអស់នៃភេទទាំងពីរដែលមានអាយុចាប់ពី </w:t>
      </w:r>
      <w:r>
        <w:rPr>
          <w:rFonts w:ascii="Khmer OS Battambang" w:hAnsi="Khmer OS Battambang" w:cs="Khmer OS Battambang" w:hint="cs"/>
          <w:cs/>
        </w:rPr>
        <w:t>០</w:t>
      </w:r>
      <w:r w:rsidRPr="00C043CA">
        <w:rPr>
          <w:rFonts w:ascii="Khmer OS Battambang" w:hAnsi="Khmer OS Battambang" w:cs="Khmer OS Battambang"/>
          <w:cs/>
        </w:rPr>
        <w:t xml:space="preserve"> ឆ្នាំឡើងទៅ នៅក្នុងទឹកដីដែលបានផ្តល់ឱ្យនៅចំណុចជាក់លាក់មួយក្នុងពេលវេលា។ រូបភាព </w:t>
      </w:r>
      <w:r>
        <w:rPr>
          <w:rFonts w:ascii="Khmer OS Battambang" w:hAnsi="Khmer OS Battambang" w:cs="Khmer OS Battambang" w:hint="cs"/>
          <w:cs/>
        </w:rPr>
        <w:t>៣</w:t>
      </w:r>
      <w:r w:rsidR="003E0239">
        <w:rPr>
          <w:rFonts w:ascii="Khmer OS Battambang" w:hAnsi="Khmer OS Battambang" w:cs="Khmer OS Battambang"/>
        </w:rPr>
        <w:t>.</w:t>
      </w:r>
      <w:r>
        <w:rPr>
          <w:rFonts w:ascii="Khmer OS Battambang" w:hAnsi="Khmer OS Battambang" w:cs="Khmer OS Battambang" w:hint="cs"/>
          <w:cs/>
        </w:rPr>
        <w:t>១</w:t>
      </w:r>
      <w:r w:rsidRPr="00C043CA">
        <w:rPr>
          <w:rFonts w:ascii="Khmer OS Battambang" w:hAnsi="Khmer OS Battambang" w:cs="Khmer OS Battambang"/>
          <w:cs/>
        </w:rPr>
        <w:t xml:space="preserve"> បង្ហាញពីពីរ៉ាមីតចំនួនប្រជាជនតាមក្រុមអាយុ និងភេទ។ នៅឆ្នាំ</w:t>
      </w:r>
      <w:r>
        <w:rPr>
          <w:rFonts w:ascii="Khmer OS Battambang" w:hAnsi="Khmer OS Battambang" w:cs="Khmer OS Battambang" w:hint="cs"/>
          <w:cs/>
        </w:rPr>
        <w:t>២០២៥</w:t>
      </w:r>
      <w:r w:rsidRPr="00C043CA">
        <w:rPr>
          <w:rFonts w:ascii="Khmer OS Battambang" w:hAnsi="Khmer OS Battambang" w:cs="Khmer OS Battambang"/>
          <w:cs/>
        </w:rPr>
        <w:t xml:space="preserve"> ចំនួនប្រជាជនត្រូវបានប៉ាន់ប្រមាណថាមានចំនួន </w:t>
      </w:r>
      <w:r w:rsidRPr="00462A12">
        <w:rPr>
          <w:rFonts w:ascii="Khmer OS Battambang" w:hAnsi="Khmer OS Battambang" w:cs="Khmer OS Battambang" w:hint="cs"/>
          <w:spacing w:val="-12"/>
          <w:cs/>
        </w:rPr>
        <w:t>១៧</w:t>
      </w:r>
      <w:r w:rsidR="003E0239">
        <w:rPr>
          <w:rFonts w:ascii="Khmer OS Battambang" w:hAnsi="Khmer OS Battambang" w:cs="Khmer OS Battambang" w:hint="cs"/>
          <w:spacing w:val="-12"/>
        </w:rPr>
        <w:t>.</w:t>
      </w:r>
      <w:r w:rsidRPr="00462A12">
        <w:rPr>
          <w:rFonts w:ascii="Khmer OS Battambang" w:hAnsi="Khmer OS Battambang" w:cs="Khmer OS Battambang" w:hint="cs"/>
          <w:spacing w:val="-12"/>
          <w:cs/>
        </w:rPr>
        <w:t>៦</w:t>
      </w:r>
      <w:r w:rsidRPr="00462A12">
        <w:rPr>
          <w:rFonts w:ascii="Khmer OS Battambang" w:hAnsi="Khmer OS Battambang" w:cs="Khmer OS Battambang"/>
          <w:spacing w:val="-12"/>
          <w:cs/>
        </w:rPr>
        <w:t xml:space="preserve"> លាននាក់ ដែលក្នុងនោះ </w:t>
      </w:r>
      <w:r w:rsidRPr="00462A12">
        <w:rPr>
          <w:rFonts w:ascii="Khmer OS Battambang" w:hAnsi="Khmer OS Battambang" w:cs="Khmer OS Battambang" w:hint="cs"/>
          <w:spacing w:val="-12"/>
          <w:cs/>
        </w:rPr>
        <w:t>៨</w:t>
      </w:r>
      <w:r w:rsidR="003E0239">
        <w:rPr>
          <w:rFonts w:ascii="Khmer OS Battambang" w:hAnsi="Khmer OS Battambang" w:cs="Khmer OS Battambang" w:hint="cs"/>
          <w:spacing w:val="-12"/>
        </w:rPr>
        <w:t>.</w:t>
      </w:r>
      <w:r w:rsidRPr="00462A12">
        <w:rPr>
          <w:rFonts w:ascii="Khmer OS Battambang" w:hAnsi="Khmer OS Battambang" w:cs="Khmer OS Battambang" w:hint="cs"/>
          <w:spacing w:val="-12"/>
          <w:cs/>
        </w:rPr>
        <w:t>៦</w:t>
      </w:r>
      <w:r w:rsidRPr="00462A12">
        <w:rPr>
          <w:rFonts w:ascii="Khmer OS Battambang" w:hAnsi="Khmer OS Battambang" w:cs="Khmer OS Battambang"/>
          <w:spacing w:val="-12"/>
          <w:cs/>
        </w:rPr>
        <w:t xml:space="preserve"> លាននាក់ (</w:t>
      </w:r>
      <w:r w:rsidRPr="00462A12">
        <w:rPr>
          <w:rFonts w:ascii="Khmer OS Battambang" w:hAnsi="Khmer OS Battambang" w:cs="Khmer OS Battambang" w:hint="cs"/>
          <w:spacing w:val="-12"/>
          <w:cs/>
        </w:rPr>
        <w:t>៤៨</w:t>
      </w:r>
      <w:r w:rsidR="003E0239">
        <w:rPr>
          <w:rFonts w:ascii="Khmer OS Battambang" w:hAnsi="Khmer OS Battambang" w:cs="Khmer OS Battambang" w:hint="cs"/>
          <w:spacing w:val="-12"/>
          <w:cs/>
        </w:rPr>
        <w:t>.</w:t>
      </w:r>
      <w:r w:rsidR="0029315A" w:rsidRPr="00462A12">
        <w:rPr>
          <w:rFonts w:ascii="Khmer OS Battambang" w:hAnsi="Khmer OS Battambang" w:cs="Khmer OS Battambang" w:hint="cs"/>
          <w:spacing w:val="-12"/>
          <w:cs/>
        </w:rPr>
        <w:t>៧</w:t>
      </w:r>
      <w:r w:rsidRPr="00462A12">
        <w:rPr>
          <w:rFonts w:ascii="Khmer OS Battambang" w:hAnsi="Khmer OS Battambang" w:cs="Khmer OS Battambang"/>
          <w:spacing w:val="-12"/>
          <w:cs/>
        </w:rPr>
        <w:t xml:space="preserve">%) ជាបុរស និង </w:t>
      </w:r>
      <w:r w:rsidRPr="00462A12">
        <w:rPr>
          <w:rFonts w:ascii="Khmer OS Battambang" w:hAnsi="Khmer OS Battambang" w:cs="Khmer OS Battambang" w:hint="cs"/>
          <w:spacing w:val="-12"/>
          <w:cs/>
        </w:rPr>
        <w:t>៩</w:t>
      </w:r>
      <w:r w:rsidR="003E0239">
        <w:rPr>
          <w:rFonts w:ascii="Khmer OS Battambang" w:hAnsi="Khmer OS Battambang" w:cs="Khmer OS Battambang" w:hint="cs"/>
          <w:spacing w:val="-12"/>
        </w:rPr>
        <w:t>.</w:t>
      </w:r>
      <w:r w:rsidRPr="00462A12">
        <w:rPr>
          <w:rFonts w:ascii="Khmer OS Battambang" w:hAnsi="Khmer OS Battambang" w:cs="Khmer OS Battambang" w:hint="cs"/>
          <w:spacing w:val="-12"/>
          <w:cs/>
        </w:rPr>
        <w:t>០</w:t>
      </w:r>
      <w:r w:rsidRPr="00462A12">
        <w:rPr>
          <w:rFonts w:ascii="Khmer OS Battambang" w:hAnsi="Khmer OS Battambang" w:cs="Khmer OS Battambang"/>
          <w:spacing w:val="-12"/>
          <w:cs/>
        </w:rPr>
        <w:t xml:space="preserve"> លាននាក់ (</w:t>
      </w:r>
      <w:r w:rsidRPr="00462A12">
        <w:rPr>
          <w:rFonts w:ascii="Khmer OS Battambang" w:hAnsi="Khmer OS Battambang" w:cs="Khmer OS Battambang" w:hint="cs"/>
          <w:spacing w:val="-12"/>
          <w:cs/>
        </w:rPr>
        <w:t>៥១</w:t>
      </w:r>
      <w:r w:rsidR="003E0239">
        <w:rPr>
          <w:rFonts w:ascii="Khmer OS Battambang" w:hAnsi="Khmer OS Battambang" w:cs="Khmer OS Battambang" w:hint="cs"/>
          <w:spacing w:val="-12"/>
          <w:cs/>
        </w:rPr>
        <w:t>.</w:t>
      </w:r>
      <w:r w:rsidRPr="00462A12">
        <w:rPr>
          <w:rFonts w:ascii="Khmer OS Battambang" w:hAnsi="Khmer OS Battambang" w:cs="Khmer OS Battambang" w:hint="cs"/>
          <w:spacing w:val="-12"/>
          <w:cs/>
        </w:rPr>
        <w:t xml:space="preserve">៣ </w:t>
      </w:r>
      <w:r w:rsidRPr="00462A12">
        <w:rPr>
          <w:rFonts w:ascii="Khmer OS Battambang" w:hAnsi="Khmer OS Battambang" w:cs="Khmer OS Battambang"/>
          <w:spacing w:val="-12"/>
          <w:cs/>
        </w:rPr>
        <w:t>%) ជាស្ត្រី។</w:t>
      </w:r>
      <w:r w:rsidRPr="00C043CA">
        <w:rPr>
          <w:rFonts w:ascii="Khmer OS Battambang" w:hAnsi="Khmer OS Battambang" w:cs="Khmer OS Battambang"/>
          <w:cs/>
        </w:rPr>
        <w:t xml:space="preserve"> មានស្ត្រីច្រើនជាងបុរសនៅក្នុងចំនួនប្រជាជន។ នេះជារឿងធម្មតានៅក្នុងប្រទេសភាគច្រើន ជាពិសេសនៅក្នុងក្រុម</w:t>
      </w:r>
      <w:r w:rsidR="00254A01">
        <w:rPr>
          <w:rFonts w:ascii="Khmer OS Battambang" w:hAnsi="Khmer OS Battambang" w:cs="Khmer OS Battambang" w:hint="cs"/>
          <w:cs/>
        </w:rPr>
        <w:t>មនុស្ស</w:t>
      </w:r>
      <w:r w:rsidRPr="00C043CA">
        <w:rPr>
          <w:rFonts w:ascii="Khmer OS Battambang" w:hAnsi="Khmer OS Battambang" w:cs="Khmer OS Battambang"/>
          <w:cs/>
        </w:rPr>
        <w:t xml:space="preserve">ចាស់ ពីព្រោះស្ត្រីមានទំនោររស់នៅបានយូរជាង។ ក្នុងចំណោមនោះ មានប្រហែល </w:t>
      </w:r>
      <w:r w:rsidR="0027064F">
        <w:rPr>
          <w:rFonts w:ascii="Khmer OS Battambang" w:hAnsi="Khmer OS Battambang" w:cs="Khmer OS Battambang" w:hint="cs"/>
          <w:cs/>
        </w:rPr>
        <w:t>៣៩</w:t>
      </w:r>
      <w:r w:rsidR="003E0239">
        <w:rPr>
          <w:rFonts w:ascii="Khmer OS Battambang" w:hAnsi="Khmer OS Battambang" w:cs="Khmer OS Battambang" w:hint="cs"/>
          <w:cs/>
        </w:rPr>
        <w:t>.</w:t>
      </w:r>
      <w:r w:rsidR="0027064F">
        <w:rPr>
          <w:rFonts w:ascii="Khmer OS Battambang" w:hAnsi="Khmer OS Battambang" w:cs="Khmer OS Battambang" w:hint="cs"/>
          <w:cs/>
        </w:rPr>
        <w:t xml:space="preserve">៦ </w:t>
      </w:r>
      <w:r w:rsidRPr="00C043CA">
        <w:rPr>
          <w:rFonts w:ascii="Khmer OS Battambang" w:hAnsi="Khmer OS Battambang" w:cs="Khmer OS Battambang"/>
          <w:cs/>
        </w:rPr>
        <w:lastRenderedPageBreak/>
        <w:t xml:space="preserve">% រស់នៅក្នុងតំបន់ទីក្រុង និង </w:t>
      </w:r>
      <w:r w:rsidR="0027064F">
        <w:rPr>
          <w:rFonts w:ascii="Khmer OS Battambang" w:hAnsi="Khmer OS Battambang" w:cs="Khmer OS Battambang" w:hint="cs"/>
          <w:cs/>
        </w:rPr>
        <w:t>៦០</w:t>
      </w:r>
      <w:r w:rsidR="003E0239">
        <w:rPr>
          <w:rFonts w:ascii="Khmer OS Battambang" w:hAnsi="Khmer OS Battambang" w:cs="Khmer OS Battambang" w:hint="cs"/>
          <w:cs/>
        </w:rPr>
        <w:t>.</w:t>
      </w:r>
      <w:r w:rsidR="0027064F">
        <w:rPr>
          <w:rFonts w:ascii="Khmer OS Battambang" w:hAnsi="Khmer OS Battambang" w:cs="Khmer OS Battambang" w:hint="cs"/>
          <w:cs/>
        </w:rPr>
        <w:t xml:space="preserve">៤ </w:t>
      </w:r>
      <w:r w:rsidRPr="00C043CA">
        <w:rPr>
          <w:rFonts w:ascii="Khmer OS Battambang" w:hAnsi="Khmer OS Battambang" w:cs="Khmer OS Battambang"/>
          <w:cs/>
        </w:rPr>
        <w:t xml:space="preserve">% រស់នៅក្នុងតំបន់ជនបទ។ ការបែងចែកចំនួនប្រជាជនកម្ពុជាតាមក្រុមអាយុត្រូវបានបង្ហាញក្នុងរូបភាព </w:t>
      </w:r>
      <w:r w:rsidR="0027064F">
        <w:rPr>
          <w:rFonts w:ascii="Khmer OS Battambang" w:hAnsi="Khmer OS Battambang" w:cs="Khmer OS Battambang" w:hint="cs"/>
          <w:cs/>
        </w:rPr>
        <w:t>៣</w:t>
      </w:r>
      <w:r w:rsidR="003E0239">
        <w:rPr>
          <w:rFonts w:ascii="Khmer OS Battambang" w:hAnsi="Khmer OS Battambang" w:cs="Khmer OS Battambang" w:hint="cs"/>
        </w:rPr>
        <w:t>.</w:t>
      </w:r>
      <w:r w:rsidR="0027064F">
        <w:rPr>
          <w:rFonts w:ascii="Khmer OS Battambang" w:hAnsi="Khmer OS Battambang" w:cs="Khmer OS Battambang" w:hint="cs"/>
          <w:cs/>
        </w:rPr>
        <w:t>១</w:t>
      </w:r>
      <w:r w:rsidRPr="00C043CA">
        <w:rPr>
          <w:rFonts w:ascii="Khmer OS Battambang" w:hAnsi="Khmer OS Battambang" w:cs="Khmer OS Battambang"/>
          <w:cs/>
        </w:rPr>
        <w:t>។</w:t>
      </w:r>
    </w:p>
    <w:p w14:paraId="6A82128E" w14:textId="77777777" w:rsidR="00C22A3F" w:rsidRPr="00C22A3F" w:rsidRDefault="00C22A3F" w:rsidP="00DC66EB">
      <w:pPr>
        <w:widowControl/>
        <w:autoSpaceDE/>
        <w:autoSpaceDN/>
        <w:adjustRightInd/>
        <w:ind w:firstLine="360"/>
        <w:jc w:val="both"/>
        <w:rPr>
          <w:rFonts w:ascii="Khmer OS Battambang" w:hAnsi="Khmer OS Battambang" w:cs="Khmer OS Battambang"/>
          <w:sz w:val="12"/>
          <w:szCs w:val="12"/>
        </w:rPr>
      </w:pPr>
    </w:p>
    <w:p w14:paraId="201EA464" w14:textId="1A784C02" w:rsidR="00541229" w:rsidRDefault="00F53F3D" w:rsidP="009B2B92">
      <w:pPr>
        <w:widowControl/>
        <w:autoSpaceDE/>
        <w:autoSpaceDN/>
        <w:adjustRightInd/>
        <w:ind w:firstLine="360"/>
        <w:jc w:val="both"/>
        <w:rPr>
          <w:rFonts w:ascii="Khmer OS Battambang" w:hAnsi="Khmer OS Battambang" w:cs="Khmer OS Battambang"/>
          <w:b/>
          <w:bCs/>
        </w:rPr>
      </w:pPr>
      <w:r w:rsidRPr="00F53F3D">
        <w:rPr>
          <w:rFonts w:ascii="Khmer OS Battambang" w:hAnsi="Khmer OS Battambang" w:cs="Khmer OS Battambang"/>
          <w:b/>
          <w:bCs/>
          <w:cs/>
        </w:rPr>
        <w:t>រូបភាព ៣</w:t>
      </w:r>
      <w:r w:rsidR="003E0239">
        <w:rPr>
          <w:rFonts w:ascii="Khmer OS Battambang" w:hAnsi="Khmer OS Battambang" w:cs="Khmer OS Battambang"/>
          <w:b/>
          <w:bCs/>
        </w:rPr>
        <w:t>.</w:t>
      </w:r>
      <w:r w:rsidRPr="00F53F3D">
        <w:rPr>
          <w:rFonts w:ascii="Khmer OS Battambang" w:hAnsi="Khmer OS Battambang" w:cs="Khmer OS Battambang"/>
          <w:b/>
          <w:bCs/>
          <w:cs/>
        </w:rPr>
        <w:t>១៖ ពីរ៉ាមីតប្រជាជនតាមភេទ និងក្រុមអាយុ ឆ្នាំ២០២៥</w:t>
      </w:r>
    </w:p>
    <w:p w14:paraId="57A9C50B" w14:textId="320C8753" w:rsidR="001015D8" w:rsidRDefault="001015D8" w:rsidP="001015D8">
      <w:pPr>
        <w:widowControl/>
        <w:autoSpaceDE/>
        <w:autoSpaceDN/>
        <w:adjustRightInd/>
        <w:ind w:firstLine="360"/>
        <w:jc w:val="center"/>
        <w:rPr>
          <w:rFonts w:ascii="Khmer OS Battambang" w:hAnsi="Khmer OS Battambang" w:cs="Khmer OS Battambang"/>
          <w:b/>
          <w:bCs/>
        </w:rPr>
      </w:pPr>
      <w:r w:rsidRPr="001015D8">
        <w:rPr>
          <w:rFonts w:ascii="Khmer OS Battambang" w:hAnsi="Khmer OS Battambang" w:cs="Khmer OS Battambang"/>
          <w:b/>
          <w:bCs/>
          <w:noProof/>
          <w:cs/>
        </w:rPr>
        <w:drawing>
          <wp:inline distT="0" distB="0" distL="0" distR="0" wp14:anchorId="25B05C56" wp14:editId="281532E0">
            <wp:extent cx="6091555" cy="4773295"/>
            <wp:effectExtent l="0" t="0" r="4445" b="8255"/>
            <wp:docPr id="1736020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02072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A132F" w14:textId="77777777" w:rsidR="00AB2131" w:rsidRDefault="00AB2131" w:rsidP="00AB2131">
      <w:pPr>
        <w:pStyle w:val="Heading4"/>
        <w:keepNext w:val="0"/>
        <w:kinsoku w:val="0"/>
        <w:overflowPunct w:val="0"/>
        <w:spacing w:before="0" w:after="0"/>
        <w:ind w:left="587" w:right="95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68A09404" w14:textId="22E6774B" w:rsidR="00AB2131" w:rsidRDefault="00AB2131" w:rsidP="00AB2131">
      <w:pPr>
        <w:pStyle w:val="Heading3"/>
        <w:ind w:hanging="253"/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</w:pPr>
      <w:bookmarkStart w:id="75" w:name="_Toc228782815"/>
      <w:bookmarkStart w:id="76" w:name="_Toc228784793"/>
      <w:bookmarkStart w:id="77" w:name="_Toc228784891"/>
      <w:bookmarkStart w:id="78" w:name="_Toc230184799"/>
      <w:r w:rsidRPr="00AB2131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តារាង</w:t>
      </w:r>
      <w:r w:rsidRPr="00AB2131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 xml:space="preserve"> ៣</w:t>
      </w:r>
      <w:r w:rsidR="003E0239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  <w:t>.</w:t>
      </w:r>
      <w:r w:rsidRPr="00AB2131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២</w:t>
      </w:r>
      <w:r w:rsidR="003E0239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</w:rPr>
        <w:t>.</w:t>
      </w:r>
      <w:r w:rsidRPr="00AB2131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 xml:space="preserve"> ភាគរយប្រជាជន តាម ភេទ ក្រុមអាយុ និងតំបន់ភូមិសាស្រ្ត</w:t>
      </w:r>
      <w:bookmarkEnd w:id="75"/>
      <w:bookmarkEnd w:id="76"/>
      <w:bookmarkEnd w:id="77"/>
      <w:bookmarkEnd w:id="78"/>
    </w:p>
    <w:tbl>
      <w:tblPr>
        <w:tblW w:w="9945" w:type="dxa"/>
        <w:tblLook w:val="04A0" w:firstRow="1" w:lastRow="0" w:firstColumn="1" w:lastColumn="0" w:noHBand="0" w:noVBand="1"/>
      </w:tblPr>
      <w:tblGrid>
        <w:gridCol w:w="1361"/>
        <w:gridCol w:w="1220"/>
        <w:gridCol w:w="828"/>
        <w:gridCol w:w="829"/>
        <w:gridCol w:w="1220"/>
        <w:gridCol w:w="802"/>
        <w:gridCol w:w="818"/>
        <w:gridCol w:w="1220"/>
        <w:gridCol w:w="818"/>
        <w:gridCol w:w="829"/>
      </w:tblGrid>
      <w:tr w:rsidR="001015D8" w:rsidRPr="001015D8" w14:paraId="60DB9C48" w14:textId="77777777" w:rsidTr="001015D8">
        <w:trPr>
          <w:trHeight w:val="2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215C98"/>
            <w:noWrap/>
            <w:vAlign w:val="center"/>
            <w:hideMark/>
          </w:tcPr>
          <w:p w14:paraId="39E266A4" w14:textId="77777777" w:rsidR="001015D8" w:rsidRPr="001015D8" w:rsidRDefault="001015D8" w:rsidP="001015D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ក្រុមអាយុ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215C98"/>
            <w:noWrap/>
            <w:vAlign w:val="center"/>
            <w:hideMark/>
          </w:tcPr>
          <w:p w14:paraId="3D887B45" w14:textId="77777777" w:rsidR="001015D8" w:rsidRPr="001015D8" w:rsidRDefault="001015D8" w:rsidP="001015D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កម្ពុជា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215C98"/>
            <w:noWrap/>
            <w:vAlign w:val="center"/>
            <w:hideMark/>
          </w:tcPr>
          <w:p w14:paraId="37EDC9CD" w14:textId="77777777" w:rsidR="001015D8" w:rsidRPr="001015D8" w:rsidRDefault="001015D8" w:rsidP="001015D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ទីប្រជុំជន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215C98"/>
            <w:noWrap/>
            <w:vAlign w:val="center"/>
            <w:hideMark/>
          </w:tcPr>
          <w:p w14:paraId="38639F1B" w14:textId="77777777" w:rsidR="001015D8" w:rsidRPr="001015D8" w:rsidRDefault="001015D8" w:rsidP="001015D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ជនបទ</w:t>
            </w:r>
          </w:p>
        </w:tc>
      </w:tr>
      <w:tr w:rsidR="001015D8" w:rsidRPr="001015D8" w14:paraId="7EC97ED1" w14:textId="77777777" w:rsidTr="001015D8">
        <w:trPr>
          <w:trHeight w:val="2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076F50" w14:textId="77777777" w:rsidR="001015D8" w:rsidRPr="001015D8" w:rsidRDefault="001015D8" w:rsidP="001015D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15C98"/>
            <w:vAlign w:val="center"/>
            <w:hideMark/>
          </w:tcPr>
          <w:p w14:paraId="0C464541" w14:textId="77777777" w:rsidR="001015D8" w:rsidRPr="001015D8" w:rsidRDefault="001015D8" w:rsidP="001015D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ទាំងពីរភេទ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15C98"/>
            <w:noWrap/>
            <w:vAlign w:val="center"/>
            <w:hideMark/>
          </w:tcPr>
          <w:p w14:paraId="7EDB8562" w14:textId="77777777" w:rsidR="001015D8" w:rsidRPr="001015D8" w:rsidRDefault="001015D8" w:rsidP="001015D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ប្រុស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15C98"/>
            <w:noWrap/>
            <w:vAlign w:val="center"/>
            <w:hideMark/>
          </w:tcPr>
          <w:p w14:paraId="4698F856" w14:textId="77777777" w:rsidR="001015D8" w:rsidRPr="001015D8" w:rsidRDefault="001015D8" w:rsidP="001015D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ស្រី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15C98"/>
            <w:vAlign w:val="center"/>
            <w:hideMark/>
          </w:tcPr>
          <w:p w14:paraId="757BDF45" w14:textId="77777777" w:rsidR="001015D8" w:rsidRPr="001015D8" w:rsidRDefault="001015D8" w:rsidP="001015D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ទាំងពីរភេទ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15C98"/>
            <w:noWrap/>
            <w:vAlign w:val="center"/>
            <w:hideMark/>
          </w:tcPr>
          <w:p w14:paraId="2C3146B7" w14:textId="77777777" w:rsidR="001015D8" w:rsidRPr="001015D8" w:rsidRDefault="001015D8" w:rsidP="001015D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ប្រុស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15C98"/>
            <w:noWrap/>
            <w:vAlign w:val="center"/>
            <w:hideMark/>
          </w:tcPr>
          <w:p w14:paraId="79729CA4" w14:textId="77777777" w:rsidR="001015D8" w:rsidRPr="001015D8" w:rsidRDefault="001015D8" w:rsidP="001015D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ស្រី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15C98"/>
            <w:vAlign w:val="center"/>
            <w:hideMark/>
          </w:tcPr>
          <w:p w14:paraId="3CF02854" w14:textId="77777777" w:rsidR="001015D8" w:rsidRPr="001015D8" w:rsidRDefault="001015D8" w:rsidP="001015D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ទាំងពីរភេទ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15C98"/>
            <w:noWrap/>
            <w:vAlign w:val="center"/>
            <w:hideMark/>
          </w:tcPr>
          <w:p w14:paraId="6447F5F4" w14:textId="77777777" w:rsidR="001015D8" w:rsidRPr="001015D8" w:rsidRDefault="001015D8" w:rsidP="001015D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ប្រុស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15C98"/>
            <w:noWrap/>
            <w:vAlign w:val="center"/>
            <w:hideMark/>
          </w:tcPr>
          <w:p w14:paraId="37B390DF" w14:textId="77777777" w:rsidR="001015D8" w:rsidRPr="001015D8" w:rsidRDefault="001015D8" w:rsidP="001015D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ស្រី</w:t>
            </w:r>
          </w:p>
        </w:tc>
      </w:tr>
      <w:tr w:rsidR="001015D8" w:rsidRPr="001015D8" w14:paraId="647B0194" w14:textId="77777777" w:rsidTr="001015D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1326E4" w14:textId="77777777" w:rsidR="001015D8" w:rsidRPr="001015D8" w:rsidRDefault="001015D8" w:rsidP="001015D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  <w:t xml:space="preserve">&lt; 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១៥ឆ្នាំ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C7C22E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២៥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71583E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១២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៩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533431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១២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060455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៩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E10421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៧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6811E6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៧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8368F6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១៥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៩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5E9F5A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៨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140E71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៧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៧</w:t>
            </w:r>
          </w:p>
        </w:tc>
      </w:tr>
      <w:tr w:rsidR="001015D8" w:rsidRPr="001015D8" w14:paraId="3D1E6812" w14:textId="77777777" w:rsidTr="001015D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5DF8869F" w14:textId="77777777" w:rsidR="001015D8" w:rsidRPr="001015D8" w:rsidRDefault="001015D8" w:rsidP="001015D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១៥–២៤ ឆ្នាំ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22516545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១៦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៦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27A6C3F0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៨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43B786AF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៨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72B6BFC3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៦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៦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67E79406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3A269182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74A8EE35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១០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0FC75A1F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៥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6DD91C45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៩</w:t>
            </w:r>
          </w:p>
        </w:tc>
      </w:tr>
      <w:tr w:rsidR="001015D8" w:rsidRPr="001015D8" w14:paraId="537C3BE4" w14:textId="77777777" w:rsidTr="001015D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8B4EAF" w14:textId="77777777" w:rsidR="001015D8" w:rsidRPr="001015D8" w:rsidRDefault="001015D8" w:rsidP="001015D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២៥–៣៤ ឆ្នាំ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5668BD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១៤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៧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FCFA59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៧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1CDA15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៧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៥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E748D8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៦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E271EB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៩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390A22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4671F4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៨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៦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8E4894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830C51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</w:t>
            </w:r>
          </w:p>
        </w:tc>
      </w:tr>
      <w:tr w:rsidR="001015D8" w:rsidRPr="001015D8" w14:paraId="7B8101CE" w14:textId="77777777" w:rsidTr="001015D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60128A12" w14:textId="77777777" w:rsidR="001015D8" w:rsidRPr="001015D8" w:rsidRDefault="001015D8" w:rsidP="001015D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៣៥–៤៤ ឆ្នាំ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4247B220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១៦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53894A71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៨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54F9C291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៨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0CAA15A3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៧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740CC356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៥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28AEB221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៦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50F46771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៩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4B313085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៧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391F2952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៦</w:t>
            </w:r>
          </w:p>
        </w:tc>
      </w:tr>
      <w:tr w:rsidR="001015D8" w:rsidRPr="001015D8" w14:paraId="541F2174" w14:textId="77777777" w:rsidTr="001015D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2F45EE" w14:textId="77777777" w:rsidR="001015D8" w:rsidRPr="001015D8" w:rsidRDefault="001015D8" w:rsidP="001015D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៤៥–៥៤ ឆ្នាំ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9A8C4E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១០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៧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058C2B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៥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DEFC99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៥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៧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8D7583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E20D36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21BCBE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527CB2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៦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៦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8690EE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72D340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៥</w:t>
            </w:r>
          </w:p>
        </w:tc>
      </w:tr>
      <w:tr w:rsidR="001015D8" w:rsidRPr="001015D8" w14:paraId="476F887C" w14:textId="77777777" w:rsidTr="001015D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49534BDD" w14:textId="77777777" w:rsidR="001015D8" w:rsidRPr="001015D8" w:rsidRDefault="001015D8" w:rsidP="001015D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៥៥–៦៤ ឆ្នាំ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1B922645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៨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៥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50D2D565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៩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4351639A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៦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2466D19B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1783E5CD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៥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3A13AFAE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2047879F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៥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732A9754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43FC770A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៨</w:t>
            </w:r>
          </w:p>
        </w:tc>
      </w:tr>
      <w:tr w:rsidR="001015D8" w:rsidRPr="001015D8" w14:paraId="08FFE114" w14:textId="77777777" w:rsidTr="001015D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D3CC53" w14:textId="77777777" w:rsidR="001015D8" w:rsidRPr="001015D8" w:rsidRDefault="001015D8" w:rsidP="001015D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៦៥+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524660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៧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628985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429971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៧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0573FE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៣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3FBF59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9C9EA2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7E9CDF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៤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៧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54DFB2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៩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166A7C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២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៩</w:t>
            </w:r>
          </w:p>
        </w:tc>
      </w:tr>
      <w:tr w:rsidR="001015D8" w:rsidRPr="001015D8" w14:paraId="333BC35E" w14:textId="77777777" w:rsidTr="001015D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5B6A816C" w14:textId="77777777" w:rsidR="001015D8" w:rsidRPr="001015D8" w:rsidRDefault="001015D8" w:rsidP="001015D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b/>
                <w:bCs/>
                <w:sz w:val="20"/>
                <w:szCs w:val="20"/>
                <w:cs/>
              </w:rPr>
              <w:t>សរុប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1FF3FF2D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១០០</w:t>
            </w: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6E912D3F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៤៨</w:t>
            </w: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៧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5281CA2A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៥១</w:t>
            </w: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៣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583585E6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៣៩</w:t>
            </w: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៦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185E9DD3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១៩</w:t>
            </w: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00D97642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២០</w:t>
            </w: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៥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319A63D8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៦០</w:t>
            </w: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៤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0AF53335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២៩</w:t>
            </w: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៦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C9EC"/>
            <w:noWrap/>
            <w:vAlign w:val="center"/>
            <w:hideMark/>
          </w:tcPr>
          <w:p w14:paraId="7BBA4025" w14:textId="77777777" w:rsidR="001015D8" w:rsidRPr="001015D8" w:rsidRDefault="001015D8" w:rsidP="00694CCA">
            <w:pPr>
              <w:widowControl/>
              <w:autoSpaceDE/>
              <w:autoSpaceDN/>
              <w:adjustRightInd/>
              <w:jc w:val="right"/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៣០</w:t>
            </w: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</w:rPr>
              <w:t>,</w:t>
            </w:r>
            <w:r w:rsidRPr="001015D8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៨</w:t>
            </w:r>
          </w:p>
        </w:tc>
      </w:tr>
    </w:tbl>
    <w:p w14:paraId="16A574A6" w14:textId="5D1BD64D" w:rsidR="000D7125" w:rsidRPr="00B94F24" w:rsidRDefault="000D7125" w:rsidP="00D92FD8">
      <w:pPr>
        <w:pStyle w:val="Heading4"/>
        <w:keepNext w:val="0"/>
        <w:tabs>
          <w:tab w:val="left" w:pos="836"/>
        </w:tabs>
        <w:kinsoku w:val="0"/>
        <w:overflowPunct w:val="0"/>
        <w:spacing w:before="56" w:after="0"/>
        <w:jc w:val="both"/>
        <w:rPr>
          <w:rFonts w:ascii="Khmer OS Muol Light" w:hAnsi="Khmer OS Muol Light" w:cs="Khmer OS Muol Light"/>
          <w:b w:val="0"/>
          <w:bCs w:val="0"/>
          <w:color w:val="2E5395"/>
          <w:sz w:val="24"/>
          <w:szCs w:val="24"/>
        </w:rPr>
      </w:pP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lastRenderedPageBreak/>
        <w:t>៣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៣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 xml:space="preserve">  ទំហំគ្រួសារ</w:t>
      </w:r>
    </w:p>
    <w:p w14:paraId="78684E58" w14:textId="4EC7BB88" w:rsidR="000D7125" w:rsidRPr="000D7125" w:rsidRDefault="000D7125" w:rsidP="00CC177C">
      <w:pPr>
        <w:widowControl/>
        <w:autoSpaceDE/>
        <w:autoSpaceDN/>
        <w:adjustRightInd/>
        <w:ind w:firstLine="357"/>
        <w:jc w:val="both"/>
        <w:rPr>
          <w:rFonts w:ascii="Khmer OS Battambang" w:hAnsi="Khmer OS Battambang" w:cs="Khmer OS Battambang"/>
        </w:rPr>
      </w:pPr>
      <w:r w:rsidRPr="000D7125">
        <w:rPr>
          <w:rFonts w:ascii="Khmer OS Battambang" w:hAnsi="Khmer OS Battambang" w:cs="Khmer OS Battambang"/>
          <w:cs/>
        </w:rPr>
        <w:t>គ្រួសារត្រូវបានកំណត់និយមន័យថាជា បុគ្គលម្នាក់ ឬក្រុមមនុស្សដែលរស់នៅជាមួយគ្នាក្នុងផ្ទះ ឬបរិវេណជាមួយគ្នា ដែលមានការចាត់ចែងការងារក្នុងផ្ទះរួមគ្នា និងត្រូវបានផ្គត់ផ្គង់ជាអង្គភាពតែមួយ។ សមាជិកនៃគ្រួសារនីមួយៗមិនចាំបាច់ទាល់តែមានទំនាក់ទំនងជាប់សាច់ឈាមឬរៀបការជាមួយគ្នាឡើយ</w:t>
      </w:r>
    </w:p>
    <w:p w14:paraId="69A1FB25" w14:textId="00ACBED6" w:rsidR="009177C6" w:rsidRPr="009177C6" w:rsidRDefault="000D7125" w:rsidP="009177C6">
      <w:pPr>
        <w:widowControl/>
        <w:autoSpaceDE/>
        <w:autoSpaceDN/>
        <w:adjustRightInd/>
        <w:ind w:firstLine="357"/>
        <w:jc w:val="both"/>
        <w:rPr>
          <w:rFonts w:ascii="Khmer OS Battambang" w:hAnsi="Khmer OS Battambang" w:cs="Khmer OS Battambang"/>
        </w:rPr>
      </w:pPr>
      <w:r w:rsidRPr="000D7125">
        <w:rPr>
          <w:rFonts w:ascii="Khmer OS Battambang" w:hAnsi="Khmer OS Battambang" w:cs="Khmer OS Battambang"/>
          <w:cs/>
        </w:rPr>
        <w:t>ក្នុងឆ្នាំ២០២៥ ចំនួនគ្រួសារត្រូវបានប៉ាន់ស្មានថាមានប្រហែល</w:t>
      </w:r>
      <w:r w:rsidRPr="000D7125">
        <w:rPr>
          <w:rFonts w:ascii="Khmer OS Battambang" w:hAnsi="Khmer OS Battambang" w:cs="Khmer OS Battambang"/>
        </w:rPr>
        <w:t xml:space="preserve"> </w:t>
      </w:r>
      <w:r w:rsidRPr="000D7125">
        <w:rPr>
          <w:rFonts w:ascii="Khmer OS Battambang" w:hAnsi="Khmer OS Battambang" w:cs="Khmer OS Battambang"/>
          <w:cs/>
        </w:rPr>
        <w:t>២</w:t>
      </w:r>
      <w:r w:rsidR="003E0239">
        <w:rPr>
          <w:rFonts w:ascii="Khmer OS Battambang" w:hAnsi="Khmer OS Battambang" w:cs="Khmer OS Battambang" w:hint="cs"/>
        </w:rPr>
        <w:t>.</w:t>
      </w:r>
      <w:r w:rsidRPr="000D7125">
        <w:rPr>
          <w:rFonts w:ascii="Khmer OS Battambang" w:hAnsi="Khmer OS Battambang" w:cs="Khmer OS Battambang"/>
          <w:cs/>
        </w:rPr>
        <w:t>៦ លានគ្រួសារ</w:t>
      </w:r>
      <w:r w:rsidRPr="000D7125">
        <w:rPr>
          <w:rFonts w:ascii="Khmer OS Battambang" w:hAnsi="Khmer OS Battambang" w:cs="Khmer OS Battambang"/>
        </w:rPr>
        <w:t xml:space="preserve"> </w:t>
      </w:r>
      <w:r w:rsidRPr="000D7125">
        <w:rPr>
          <w:rFonts w:ascii="Khmer OS Battambang" w:hAnsi="Khmer OS Battambang" w:cs="Khmer OS Battambang"/>
          <w:cs/>
        </w:rPr>
        <w:t>នៅតំបន់ជនបទ និង</w:t>
      </w:r>
      <w:r w:rsidRPr="000D7125">
        <w:rPr>
          <w:rFonts w:ascii="Khmer OS Battambang" w:hAnsi="Khmer OS Battambang" w:cs="Khmer OS Battambang"/>
        </w:rPr>
        <w:t xml:space="preserve"> </w:t>
      </w:r>
      <w:r w:rsidRPr="000D7125">
        <w:rPr>
          <w:rFonts w:ascii="Khmer OS Battambang" w:hAnsi="Khmer OS Battambang" w:cs="Khmer OS Battambang"/>
          <w:cs/>
        </w:rPr>
        <w:t>១</w:t>
      </w:r>
      <w:r w:rsidR="003E0239">
        <w:rPr>
          <w:rFonts w:ascii="Khmer OS Battambang" w:hAnsi="Khmer OS Battambang" w:cs="Khmer OS Battambang" w:hint="cs"/>
        </w:rPr>
        <w:t>.</w:t>
      </w:r>
      <w:r w:rsidRPr="000D7125">
        <w:rPr>
          <w:rFonts w:ascii="Khmer OS Battambang" w:hAnsi="Khmer OS Battambang" w:cs="Khmer OS Battambang"/>
          <w:cs/>
        </w:rPr>
        <w:t>៧ លានគ្រួសារ</w:t>
      </w:r>
      <w:r w:rsidRPr="000D7125">
        <w:rPr>
          <w:rFonts w:ascii="Khmer OS Battambang" w:hAnsi="Khmer OS Battambang" w:cs="Khmer OS Battambang"/>
        </w:rPr>
        <w:t xml:space="preserve"> </w:t>
      </w:r>
      <w:r w:rsidRPr="000D7125">
        <w:rPr>
          <w:rFonts w:ascii="Khmer OS Battambang" w:hAnsi="Khmer OS Battambang" w:cs="Khmer OS Battambang"/>
          <w:cs/>
        </w:rPr>
        <w:t>នៅតំបន់ទីប្រជុំជន ដែលធ្វើឱ្យចំនួនគ្រួសារសរុបនៅទូទាំងប្រទេសមានប្រហែល</w:t>
      </w:r>
      <w:r w:rsidRPr="000D7125">
        <w:rPr>
          <w:rFonts w:ascii="Khmer OS Battambang" w:hAnsi="Khmer OS Battambang" w:cs="Khmer OS Battambang"/>
        </w:rPr>
        <w:t xml:space="preserve"> </w:t>
      </w:r>
      <w:r w:rsidRPr="000D7125">
        <w:rPr>
          <w:rFonts w:ascii="Khmer OS Battambang" w:hAnsi="Khmer OS Battambang" w:cs="Khmer OS Battambang"/>
          <w:cs/>
        </w:rPr>
        <w:t>៤</w:t>
      </w:r>
      <w:r w:rsidR="003E0239">
        <w:rPr>
          <w:rFonts w:ascii="Khmer OS Battambang" w:hAnsi="Khmer OS Battambang" w:cs="Khmer OS Battambang"/>
        </w:rPr>
        <w:t>.</w:t>
      </w:r>
      <w:r w:rsidRPr="000D7125">
        <w:rPr>
          <w:rFonts w:ascii="Khmer OS Battambang" w:hAnsi="Khmer OS Battambang" w:cs="Khmer OS Battambang"/>
          <w:cs/>
        </w:rPr>
        <w:t>៣ លានគ្រួសារ។ ទំហំ</w:t>
      </w:r>
      <w:r w:rsidR="009177C6">
        <w:rPr>
          <w:rFonts w:ascii="Khmer OS Battambang" w:hAnsi="Khmer OS Battambang" w:cs="Khmer OS Battambang" w:hint="cs"/>
          <w:cs/>
        </w:rPr>
        <w:t>សមាជិក</w:t>
      </w:r>
      <w:r w:rsidRPr="000D7125">
        <w:rPr>
          <w:rFonts w:ascii="Khmer OS Battambang" w:hAnsi="Khmer OS Battambang" w:cs="Khmer OS Battambang"/>
          <w:cs/>
        </w:rPr>
        <w:t>គ្រួសារជាមធ្យមនៅកម្រិតជាតិគឺ</w:t>
      </w:r>
      <w:r w:rsidRPr="000D7125">
        <w:rPr>
          <w:rFonts w:ascii="Khmer OS Battambang" w:hAnsi="Khmer OS Battambang" w:cs="Khmer OS Battambang"/>
        </w:rPr>
        <w:t xml:space="preserve"> </w:t>
      </w:r>
      <w:r w:rsidRPr="000D7125">
        <w:rPr>
          <w:rFonts w:ascii="Khmer OS Battambang" w:hAnsi="Khmer OS Battambang" w:cs="Khmer OS Battambang"/>
          <w:cs/>
        </w:rPr>
        <w:t>៤</w:t>
      </w:r>
      <w:r w:rsidR="003E0239">
        <w:rPr>
          <w:rFonts w:ascii="Khmer OS Battambang" w:hAnsi="Khmer OS Battambang" w:cs="Khmer OS Battambang" w:hint="cs"/>
        </w:rPr>
        <w:t>.</w:t>
      </w:r>
      <w:r w:rsidRPr="000D7125">
        <w:rPr>
          <w:rFonts w:ascii="Khmer OS Battambang" w:hAnsi="Khmer OS Battambang" w:cs="Khmer OS Battambang"/>
          <w:cs/>
        </w:rPr>
        <w:t xml:space="preserve">១ នាក់ក្នុងមួយគ្រួសារ។ </w:t>
      </w:r>
      <w:r w:rsidR="009177C6" w:rsidRPr="000D7125">
        <w:rPr>
          <w:rFonts w:ascii="Khmer OS Battambang" w:hAnsi="Khmer OS Battambang" w:cs="Khmer OS Battambang"/>
          <w:cs/>
        </w:rPr>
        <w:t>ទំហំ</w:t>
      </w:r>
      <w:r w:rsidR="009177C6">
        <w:rPr>
          <w:rFonts w:ascii="Khmer OS Battambang" w:hAnsi="Khmer OS Battambang" w:cs="Khmer OS Battambang" w:hint="cs"/>
          <w:cs/>
        </w:rPr>
        <w:t>សមាជិក</w:t>
      </w:r>
      <w:r w:rsidR="009177C6" w:rsidRPr="000D7125">
        <w:rPr>
          <w:rFonts w:ascii="Khmer OS Battambang" w:hAnsi="Khmer OS Battambang" w:cs="Khmer OS Battambang"/>
          <w:cs/>
        </w:rPr>
        <w:t>គ្រួសារ</w:t>
      </w:r>
      <w:r w:rsidR="009177C6" w:rsidRPr="009177C6">
        <w:rPr>
          <w:rFonts w:ascii="Khmer OS Battambang" w:hAnsi="Khmer OS Battambang" w:cs="Khmer OS Battambang"/>
          <w:cs/>
        </w:rPr>
        <w:t>មធ្យមនៅតែថេរ ៤</w:t>
      </w:r>
      <w:r w:rsidR="003E0239">
        <w:rPr>
          <w:rFonts w:ascii="Khmer OS Battambang" w:hAnsi="Khmer OS Battambang" w:cs="Khmer OS Battambang"/>
        </w:rPr>
        <w:t>.</w:t>
      </w:r>
      <w:r w:rsidR="009177C6" w:rsidRPr="009177C6">
        <w:rPr>
          <w:rFonts w:ascii="Khmer OS Battambang" w:hAnsi="Khmer OS Battambang" w:cs="Khmer OS Battambang"/>
          <w:cs/>
        </w:rPr>
        <w:t>១ នាក់ ដូចគ្នាទាំងតំបន់ជនបទ និងតំបន់ទី</w:t>
      </w:r>
      <w:r w:rsidR="009177C6">
        <w:rPr>
          <w:rFonts w:ascii="Khmer OS Battambang" w:hAnsi="Khmer OS Battambang" w:cs="Khmer OS Battambang" w:hint="cs"/>
          <w:cs/>
        </w:rPr>
        <w:t>ប្រជុំជន។</w:t>
      </w:r>
      <w:r w:rsidR="009177C6" w:rsidRPr="009177C6">
        <w:rPr>
          <w:rFonts w:ascii="Khmer OS Battambang" w:hAnsi="Khmer OS Battambang" w:cs="Khmer OS Battambang"/>
          <w:cs/>
        </w:rPr>
        <w:t xml:space="preserve"> ដោយមានមធ្យមប្រហែល ២</w:t>
      </w:r>
      <w:r w:rsidR="003E0239">
        <w:rPr>
          <w:rFonts w:ascii="Khmer OS Battambang" w:hAnsi="Khmer OS Battambang" w:cs="Khmer OS Battambang"/>
        </w:rPr>
        <w:t>.</w:t>
      </w:r>
      <w:r w:rsidR="009177C6" w:rsidRPr="009177C6">
        <w:rPr>
          <w:rFonts w:ascii="Khmer OS Battambang" w:hAnsi="Khmer OS Battambang" w:cs="Khmer OS Battambang"/>
          <w:cs/>
        </w:rPr>
        <w:t>៧ នាក់ជាបុរស និង ៧</w:t>
      </w:r>
      <w:r w:rsidR="003E0239">
        <w:rPr>
          <w:rFonts w:ascii="Khmer OS Battambang" w:hAnsi="Khmer OS Battambang" w:cs="Khmer OS Battambang"/>
        </w:rPr>
        <w:t>.</w:t>
      </w:r>
      <w:r w:rsidR="009177C6" w:rsidRPr="009177C6">
        <w:rPr>
          <w:rFonts w:ascii="Khmer OS Battambang" w:hAnsi="Khmer OS Battambang" w:cs="Khmer OS Battambang"/>
          <w:cs/>
        </w:rPr>
        <w:t>៨ នាក់ជាស្ត្រី ក្នុងមួយគ្រួសារ។</w:t>
      </w:r>
    </w:p>
    <w:p w14:paraId="5BCBBBEE" w14:textId="77777777" w:rsidR="006F3392" w:rsidRPr="00943495" w:rsidRDefault="006F3392" w:rsidP="00CC177C">
      <w:pPr>
        <w:widowControl/>
        <w:autoSpaceDE/>
        <w:autoSpaceDN/>
        <w:adjustRightInd/>
        <w:ind w:firstLine="357"/>
        <w:jc w:val="both"/>
        <w:rPr>
          <w:rFonts w:ascii="Khmer OS Battambang" w:hAnsi="Khmer OS Battambang" w:cs="Khmer OS Battambang"/>
          <w:sz w:val="10"/>
          <w:szCs w:val="10"/>
        </w:rPr>
      </w:pPr>
    </w:p>
    <w:p w14:paraId="593F5A2B" w14:textId="7304E36D" w:rsidR="001741D3" w:rsidRPr="001741D3" w:rsidRDefault="003C7287" w:rsidP="001741D3">
      <w:pPr>
        <w:pStyle w:val="Heading3"/>
        <w:ind w:hanging="253"/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</w:pPr>
      <w:bookmarkStart w:id="79" w:name="_Toc227594591"/>
      <w:bookmarkStart w:id="80" w:name="_Toc227594842"/>
      <w:bookmarkStart w:id="81" w:name="_Toc228782816"/>
      <w:bookmarkStart w:id="82" w:name="_Toc228784794"/>
      <w:bookmarkStart w:id="83" w:name="_Toc228784892"/>
      <w:bookmarkStart w:id="84" w:name="_Toc230184800"/>
      <w:r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តារាង ៣</w:t>
      </w:r>
      <w:r w:rsidR="003E0239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</w:rPr>
        <w:t>.</w:t>
      </w:r>
      <w:r w:rsidR="00761E63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៣</w:t>
      </w:r>
      <w:r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 xml:space="preserve"> ទំហំគ្រួសារ តាម តំបន់ និងភេទ ឆ្នាំ២០២៥</w:t>
      </w:r>
      <w:bookmarkEnd w:id="79"/>
      <w:bookmarkEnd w:id="80"/>
      <w:bookmarkEnd w:id="81"/>
      <w:bookmarkEnd w:id="82"/>
      <w:bookmarkEnd w:id="83"/>
      <w:bookmarkEnd w:id="84"/>
    </w:p>
    <w:p w14:paraId="3070DEF3" w14:textId="7525E086" w:rsidR="001741D3" w:rsidRPr="00943495" w:rsidRDefault="001741D3" w:rsidP="00CC177C">
      <w:pPr>
        <w:widowControl/>
        <w:autoSpaceDE/>
        <w:autoSpaceDN/>
        <w:adjustRightInd/>
        <w:ind w:firstLine="357"/>
        <w:jc w:val="both"/>
        <w:rPr>
          <w:rFonts w:ascii="Khmer OS Battambang" w:hAnsi="Khmer OS Battambang" w:cs="Khmer OS Battambang"/>
          <w:sz w:val="10"/>
          <w:szCs w:val="10"/>
        </w:rPr>
      </w:pPr>
    </w:p>
    <w:tbl>
      <w:tblPr>
        <w:tblW w:w="9478" w:type="dxa"/>
        <w:tblLook w:val="04A0" w:firstRow="1" w:lastRow="0" w:firstColumn="1" w:lastColumn="0" w:noHBand="0" w:noVBand="1"/>
      </w:tblPr>
      <w:tblGrid>
        <w:gridCol w:w="3188"/>
        <w:gridCol w:w="1077"/>
        <w:gridCol w:w="1034"/>
        <w:gridCol w:w="1034"/>
        <w:gridCol w:w="1034"/>
        <w:gridCol w:w="1077"/>
        <w:gridCol w:w="1034"/>
      </w:tblGrid>
      <w:tr w:rsidR="00B077BB" w:rsidRPr="00B077BB" w14:paraId="046AF84C" w14:textId="77777777" w:rsidTr="00D92FD8">
        <w:trPr>
          <w:trHeight w:val="408"/>
        </w:trPr>
        <w:tc>
          <w:tcPr>
            <w:tcW w:w="318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000000" w:fill="215C98"/>
            <w:vAlign w:val="center"/>
            <w:hideMark/>
          </w:tcPr>
          <w:p w14:paraId="5292C677" w14:textId="77777777" w:rsidR="00B077BB" w:rsidRPr="00B077BB" w:rsidRDefault="00B077BB" w:rsidP="00B077BB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ទាំងពីរភេទ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  <w:shd w:val="clear" w:color="000000" w:fill="215C98"/>
            <w:vAlign w:val="center"/>
            <w:hideMark/>
          </w:tcPr>
          <w:p w14:paraId="63D4B100" w14:textId="77777777" w:rsidR="00B077BB" w:rsidRPr="00B077BB" w:rsidRDefault="00B077BB" w:rsidP="00B077BB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កម្ពុជា</w:t>
            </w:r>
          </w:p>
        </w:tc>
        <w:tc>
          <w:tcPr>
            <w:tcW w:w="1034" w:type="dxa"/>
            <w:tcBorders>
              <w:top w:val="single" w:sz="4" w:space="0" w:color="auto"/>
            </w:tcBorders>
            <w:shd w:val="clear" w:color="000000" w:fill="215C98"/>
            <w:vAlign w:val="center"/>
            <w:hideMark/>
          </w:tcPr>
          <w:p w14:paraId="71972ACF" w14:textId="77777777" w:rsidR="00B077BB" w:rsidRPr="00B077BB" w:rsidRDefault="00B077BB" w:rsidP="00B077BB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ទីប្រជុំជន</w:t>
            </w:r>
          </w:p>
        </w:tc>
        <w:tc>
          <w:tcPr>
            <w:tcW w:w="1034" w:type="dxa"/>
            <w:tcBorders>
              <w:top w:val="single" w:sz="4" w:space="0" w:color="auto"/>
              <w:right w:val="single" w:sz="4" w:space="0" w:color="auto"/>
            </w:tcBorders>
            <w:shd w:val="clear" w:color="000000" w:fill="215C98"/>
            <w:vAlign w:val="center"/>
            <w:hideMark/>
          </w:tcPr>
          <w:p w14:paraId="4F5230EC" w14:textId="77777777" w:rsidR="00B077BB" w:rsidRPr="00B077BB" w:rsidRDefault="00B077BB" w:rsidP="00B077BB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ទីជនបទ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</w:tcBorders>
            <w:shd w:val="clear" w:color="000000" w:fill="215C98"/>
            <w:vAlign w:val="center"/>
            <w:hideMark/>
          </w:tcPr>
          <w:p w14:paraId="1F2BB2F7" w14:textId="77777777" w:rsidR="00B077BB" w:rsidRPr="00B077BB" w:rsidRDefault="00B077BB" w:rsidP="00B077BB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កម្ពុជា</w:t>
            </w:r>
          </w:p>
        </w:tc>
        <w:tc>
          <w:tcPr>
            <w:tcW w:w="1077" w:type="dxa"/>
            <w:tcBorders>
              <w:top w:val="single" w:sz="4" w:space="0" w:color="auto"/>
            </w:tcBorders>
            <w:shd w:val="clear" w:color="000000" w:fill="215C98"/>
            <w:vAlign w:val="center"/>
            <w:hideMark/>
          </w:tcPr>
          <w:p w14:paraId="6A7D706A" w14:textId="77777777" w:rsidR="00B077BB" w:rsidRPr="00B077BB" w:rsidRDefault="00B077BB" w:rsidP="00B077BB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ទីប្រជុំជន</w:t>
            </w:r>
          </w:p>
        </w:tc>
        <w:tc>
          <w:tcPr>
            <w:tcW w:w="1034" w:type="dxa"/>
            <w:tcBorders>
              <w:top w:val="single" w:sz="4" w:space="0" w:color="auto"/>
            </w:tcBorders>
            <w:shd w:val="clear" w:color="000000" w:fill="215C98"/>
            <w:vAlign w:val="center"/>
            <w:hideMark/>
          </w:tcPr>
          <w:p w14:paraId="694E85AC" w14:textId="77777777" w:rsidR="00B077BB" w:rsidRPr="00B077BB" w:rsidRDefault="00B077BB" w:rsidP="00B077BB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ជនបទ</w:t>
            </w:r>
          </w:p>
        </w:tc>
      </w:tr>
      <w:tr w:rsidR="00B077BB" w:rsidRPr="00B077BB" w14:paraId="4709F5DA" w14:textId="77777777" w:rsidTr="00D92FD8">
        <w:trPr>
          <w:trHeight w:val="398"/>
        </w:trPr>
        <w:tc>
          <w:tcPr>
            <w:tcW w:w="3188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422CD" w14:textId="77777777" w:rsidR="00B077BB" w:rsidRPr="00B077BB" w:rsidRDefault="00B077BB" w:rsidP="00B077BB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</w:p>
        </w:tc>
        <w:tc>
          <w:tcPr>
            <w:tcW w:w="314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15C98"/>
            <w:vAlign w:val="center"/>
            <w:hideMark/>
          </w:tcPr>
          <w:p w14:paraId="7D77C5DF" w14:textId="77777777" w:rsidR="00B077BB" w:rsidRPr="00B077BB" w:rsidRDefault="00B077BB" w:rsidP="00B077BB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ចំនួន</w:t>
            </w:r>
          </w:p>
        </w:tc>
        <w:tc>
          <w:tcPr>
            <w:tcW w:w="3145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000000" w:fill="215C98"/>
            <w:vAlign w:val="center"/>
            <w:hideMark/>
          </w:tcPr>
          <w:p w14:paraId="76EEED13" w14:textId="77777777" w:rsidR="00B077BB" w:rsidRPr="00B077BB" w:rsidRDefault="00B077BB" w:rsidP="00B077BB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ភាគរយ</w:t>
            </w:r>
          </w:p>
        </w:tc>
      </w:tr>
      <w:tr w:rsidR="00B077BB" w:rsidRPr="00B077BB" w14:paraId="7D2A7538" w14:textId="77777777" w:rsidTr="00AE2985">
        <w:trPr>
          <w:trHeight w:val="408"/>
        </w:trPr>
        <w:tc>
          <w:tcPr>
            <w:tcW w:w="31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298116" w14:textId="77777777" w:rsidR="00B077BB" w:rsidRPr="00B077BB" w:rsidRDefault="00B077BB" w:rsidP="00B077BB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sz w:val="20"/>
                <w:szCs w:val="20"/>
                <w:cs/>
              </w:rPr>
              <w:t xml:space="preserve">ប្រុស 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4A217B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៣.១៤១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F32228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១.២០១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23465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១.៩៤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50D4B2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២</w:t>
            </w: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៧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FC6783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២</w:t>
            </w: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៨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1BE4EF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២</w:t>
            </w: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៧</w:t>
            </w:r>
          </w:p>
        </w:tc>
      </w:tr>
      <w:tr w:rsidR="00B077BB" w:rsidRPr="00B077BB" w14:paraId="2204C2D0" w14:textId="77777777" w:rsidTr="00B077BB">
        <w:trPr>
          <w:trHeight w:val="408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0DFE1B9" w14:textId="77777777" w:rsidR="00B077BB" w:rsidRPr="00B077BB" w:rsidRDefault="00B077BB" w:rsidP="00B077BB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sz w:val="20"/>
                <w:szCs w:val="20"/>
                <w:cs/>
              </w:rPr>
              <w:t xml:space="preserve">ស្រី 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7E36421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១.១៥៧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9850B5F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៥០១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0121CFE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៦៥៦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1EF222E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៧</w:t>
            </w: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៨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DFEF363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៧</w:t>
            </w: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២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8CBEB0A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៨</w:t>
            </w: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៣</w:t>
            </w:r>
          </w:p>
        </w:tc>
      </w:tr>
      <w:tr w:rsidR="00B077BB" w:rsidRPr="00B077BB" w14:paraId="4A81E7A8" w14:textId="77777777" w:rsidTr="00B077BB">
        <w:trPr>
          <w:trHeight w:val="398"/>
        </w:trPr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BB279C9" w14:textId="77777777" w:rsidR="00B077BB" w:rsidRPr="00B077BB" w:rsidRDefault="00B077BB" w:rsidP="00B077BB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sz w:val="20"/>
                <w:szCs w:val="20"/>
                <w:cs/>
              </w:rPr>
              <w:t>ទាំងពីរភេទ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F6CDC9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៤.២៩៨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F4199F2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១.៧០២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BBB18F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២.៥៩៦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9769DA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៤</w:t>
            </w: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CC4C529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៤</w:t>
            </w: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១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3CC9521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៤</w:t>
            </w: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១</w:t>
            </w:r>
          </w:p>
        </w:tc>
      </w:tr>
    </w:tbl>
    <w:p w14:paraId="0E87FACB" w14:textId="6F1A4E72" w:rsidR="00A43E17" w:rsidRPr="00777E8F" w:rsidRDefault="00A43E17">
      <w:pPr>
        <w:widowControl/>
        <w:autoSpaceDE/>
        <w:autoSpaceDN/>
        <w:adjustRightInd/>
        <w:rPr>
          <w:rFonts w:ascii="Arial" w:hAnsi="Arial" w:cstheme="minorBidi"/>
          <w:b/>
          <w:bCs/>
          <w:color w:val="2E5395"/>
          <w:sz w:val="12"/>
          <w:szCs w:val="12"/>
        </w:rPr>
      </w:pPr>
    </w:p>
    <w:p w14:paraId="32DB0376" w14:textId="77777777" w:rsidR="00393671" w:rsidRDefault="00393671" w:rsidP="00D92FD8">
      <w:pPr>
        <w:pStyle w:val="Heading4"/>
        <w:keepNext w:val="0"/>
        <w:tabs>
          <w:tab w:val="left" w:pos="836"/>
        </w:tabs>
        <w:kinsoku w:val="0"/>
        <w:overflowPunct w:val="0"/>
        <w:spacing w:before="56" w:after="0"/>
        <w:jc w:val="both"/>
        <w:rPr>
          <w:rFonts w:ascii="Khmer OS Muol Light" w:hAnsi="Khmer OS Muol Light" w:cs="Khmer OS Muol Light"/>
          <w:b w:val="0"/>
          <w:bCs w:val="0"/>
          <w:color w:val="2E5395"/>
          <w:sz w:val="24"/>
          <w:szCs w:val="24"/>
        </w:rPr>
      </w:pPr>
    </w:p>
    <w:p w14:paraId="1A73B2FF" w14:textId="4C354669" w:rsidR="000D7125" w:rsidRPr="00B94F24" w:rsidRDefault="000D7125" w:rsidP="00D92FD8">
      <w:pPr>
        <w:pStyle w:val="Heading4"/>
        <w:keepNext w:val="0"/>
        <w:tabs>
          <w:tab w:val="left" w:pos="836"/>
        </w:tabs>
        <w:kinsoku w:val="0"/>
        <w:overflowPunct w:val="0"/>
        <w:spacing w:before="56" w:after="0"/>
        <w:jc w:val="both"/>
        <w:rPr>
          <w:rFonts w:ascii="Khmer OS Muol Light" w:hAnsi="Khmer OS Muol Light" w:cs="Khmer OS Muol Light"/>
          <w:b w:val="0"/>
          <w:bCs w:val="0"/>
          <w:color w:val="2E5395"/>
          <w:sz w:val="24"/>
          <w:szCs w:val="24"/>
        </w:rPr>
      </w:pP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៣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>៤</w:t>
      </w:r>
      <w:r w:rsidR="003E0239"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</w:rPr>
        <w:t>.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4"/>
          <w:szCs w:val="24"/>
          <w:cs/>
        </w:rPr>
        <w:t xml:space="preserve">  មេគ្រួសារគ្រួសារ</w:t>
      </w:r>
    </w:p>
    <w:p w14:paraId="5D43B5DC" w14:textId="4540B6E7" w:rsidR="004D2693" w:rsidRDefault="004D2693" w:rsidP="00CC177C">
      <w:pPr>
        <w:widowControl/>
        <w:autoSpaceDE/>
        <w:autoSpaceDN/>
        <w:adjustRightInd/>
        <w:ind w:firstLine="357"/>
        <w:jc w:val="both"/>
        <w:rPr>
          <w:rFonts w:ascii="Khmer OS Battambang" w:hAnsi="Khmer OS Battambang" w:cs="Khmer OS Battambang"/>
        </w:rPr>
      </w:pPr>
      <w:r w:rsidRPr="004D2693">
        <w:rPr>
          <w:rFonts w:ascii="Khmer OS Battambang" w:hAnsi="Khmer OS Battambang" w:cs="Khmer OS Battambang"/>
          <w:cs/>
        </w:rPr>
        <w:t>ជាទូទៅ</w:t>
      </w:r>
      <w:r w:rsidR="006144F0">
        <w:rPr>
          <w:rFonts w:ascii="Khmer OS Battambang" w:hAnsi="Khmer OS Battambang" w:cs="Khmer OS Battambang" w:hint="cs"/>
          <w:cs/>
        </w:rPr>
        <w:t>នៅ</w:t>
      </w:r>
      <w:r w:rsidR="00D44FD1" w:rsidRPr="00CC177C">
        <w:rPr>
          <w:rFonts w:ascii="Khmer OS Battambang" w:hAnsi="Khmer OS Battambang" w:cs="Khmer OS Battambang"/>
          <w:cs/>
        </w:rPr>
        <w:t xml:space="preserve">ប្រទេសកម្ពុជាត្រូវបានចាត់ទុកថាជាសង្គមដែលប្រកាន់យករបបបិតាធិបតេយ្យ </w:t>
      </w:r>
      <w:r w:rsidRPr="004D2693">
        <w:rPr>
          <w:rFonts w:ascii="Khmer OS Battambang" w:hAnsi="Khmer OS Battambang" w:cs="Khmer OS Battambang"/>
          <w:cs/>
        </w:rPr>
        <w:t>ហើយ</w:t>
      </w:r>
      <w:r w:rsidR="006144F0" w:rsidRPr="00462A12">
        <w:rPr>
          <w:rFonts w:ascii="Khmer OS Battambang" w:hAnsi="Khmer OS Battambang" w:cs="Khmer OS Battambang" w:hint="cs"/>
          <w:spacing w:val="-10"/>
          <w:cs/>
        </w:rPr>
        <w:t>ទាំង</w:t>
      </w:r>
      <w:r w:rsidRPr="00462A12">
        <w:rPr>
          <w:rFonts w:ascii="Khmer OS Battambang" w:hAnsi="Khmer OS Battambang" w:cs="Khmer OS Battambang"/>
          <w:spacing w:val="-10"/>
          <w:cs/>
        </w:rPr>
        <w:t>នេះត្រូវបានឆ្លុះបញ្ចាំងយ៉ាងច្បាស់នៅក្នុងទិន្នន័យ។ ក្នុងចំណោមចំនួនគ្រួសារសរុបចំនួន ៤</w:t>
      </w:r>
      <w:r w:rsidR="003E0239">
        <w:rPr>
          <w:rFonts w:ascii="Khmer OS Battambang" w:hAnsi="Khmer OS Battambang" w:cs="Khmer OS Battambang" w:hint="cs"/>
          <w:spacing w:val="-10"/>
        </w:rPr>
        <w:t>.</w:t>
      </w:r>
      <w:r w:rsidRPr="00462A12">
        <w:rPr>
          <w:rFonts w:ascii="Khmer OS Battambang" w:hAnsi="Khmer OS Battambang" w:cs="Khmer OS Battambang"/>
          <w:spacing w:val="-10"/>
          <w:cs/>
        </w:rPr>
        <w:t>៣គ្រួសារ</w:t>
      </w:r>
      <w:r w:rsidRPr="004D2693">
        <w:rPr>
          <w:rFonts w:ascii="Khmer OS Battambang" w:hAnsi="Khmer OS Battambang" w:cs="Khmer OS Battambang"/>
          <w:cs/>
        </w:rPr>
        <w:t xml:space="preserve"> </w:t>
      </w:r>
      <w:r w:rsidR="00D44FD1">
        <w:rPr>
          <w:rFonts w:ascii="Khmer OS Battambang" w:hAnsi="Khmer OS Battambang" w:cs="Khmer OS Battambang" w:hint="cs"/>
          <w:cs/>
        </w:rPr>
        <w:t>ប្រមាណជា</w:t>
      </w:r>
      <w:r w:rsidRPr="004D2693">
        <w:rPr>
          <w:rFonts w:ascii="Khmer OS Battambang" w:hAnsi="Khmer OS Battambang" w:cs="Khmer OS Battambang"/>
          <w:cs/>
        </w:rPr>
        <w:t xml:space="preserve"> ៣</w:t>
      </w:r>
      <w:r w:rsidR="003E0239">
        <w:rPr>
          <w:rFonts w:ascii="Khmer OS Battambang" w:hAnsi="Khmer OS Battambang" w:cs="Khmer OS Battambang" w:hint="cs"/>
        </w:rPr>
        <w:t>.</w:t>
      </w:r>
      <w:r w:rsidRPr="004D2693">
        <w:rPr>
          <w:rFonts w:ascii="Khmer OS Battambang" w:hAnsi="Khmer OS Battambang" w:cs="Khmer OS Battambang"/>
          <w:cs/>
        </w:rPr>
        <w:t>១ លានគ្រួសារជាមេគ្រួសារដោយបុរស បើប្រៀបធៀបទៅនឹងប្រហែល ១</w:t>
      </w:r>
      <w:r w:rsidR="003E0239">
        <w:rPr>
          <w:rFonts w:ascii="Khmer OS Battambang" w:hAnsi="Khmer OS Battambang" w:cs="Khmer OS Battambang" w:hint="cs"/>
        </w:rPr>
        <w:t>.</w:t>
      </w:r>
      <w:r w:rsidRPr="004D2693">
        <w:rPr>
          <w:rFonts w:ascii="Khmer OS Battambang" w:hAnsi="Khmer OS Battambang" w:cs="Khmer OS Battambang"/>
          <w:cs/>
        </w:rPr>
        <w:t>២ លានគ្រួសារដែល</w:t>
      </w:r>
      <w:r w:rsidR="00B85A8F">
        <w:rPr>
          <w:rFonts w:ascii="Khmer OS Battambang" w:hAnsi="Khmer OS Battambang" w:cs="Khmer OS Battambang" w:hint="cs"/>
          <w:cs/>
        </w:rPr>
        <w:t>ជា</w:t>
      </w:r>
      <w:r w:rsidR="00B85A8F" w:rsidRPr="004D2693">
        <w:rPr>
          <w:rFonts w:ascii="Khmer OS Battambang" w:hAnsi="Khmer OS Battambang" w:cs="Khmer OS Battambang"/>
          <w:cs/>
        </w:rPr>
        <w:t>មេគ្រួសារ</w:t>
      </w:r>
      <w:r w:rsidR="00B85A8F">
        <w:rPr>
          <w:rFonts w:ascii="Khmer OS Battambang" w:hAnsi="Khmer OS Battambang" w:cs="Khmer OS Battambang" w:hint="cs"/>
          <w:cs/>
        </w:rPr>
        <w:t>ជា</w:t>
      </w:r>
      <w:r w:rsidRPr="004D2693">
        <w:rPr>
          <w:rFonts w:ascii="Khmer OS Battambang" w:hAnsi="Khmer OS Battambang" w:cs="Khmer OS Battambang"/>
          <w:cs/>
        </w:rPr>
        <w:t>ស្ត្រី។ នេះបង្ហាញថា ៧៣</w:t>
      </w:r>
      <w:r w:rsidR="003E0239">
        <w:rPr>
          <w:rFonts w:ascii="Khmer OS Battambang" w:hAnsi="Khmer OS Battambang" w:cs="Khmer OS Battambang"/>
        </w:rPr>
        <w:t>.</w:t>
      </w:r>
      <w:r w:rsidRPr="004D2693">
        <w:rPr>
          <w:rFonts w:ascii="Khmer OS Battambang" w:hAnsi="Khmer OS Battambang" w:cs="Khmer OS Battambang"/>
          <w:cs/>
        </w:rPr>
        <w:t>១% នៃគ្រួសារជាមេគ្រួសារដោយបុរស ខណៈដែល ២៧% ជាមេគ្រួសារ</w:t>
      </w:r>
      <w:r w:rsidR="00A37737">
        <w:rPr>
          <w:rFonts w:ascii="Khmer OS Battambang" w:hAnsi="Khmer OS Battambang" w:cs="Khmer OS Battambang" w:hint="cs"/>
          <w:cs/>
        </w:rPr>
        <w:t>ដោយ</w:t>
      </w:r>
      <w:r w:rsidRPr="004D2693">
        <w:rPr>
          <w:rFonts w:ascii="Khmer OS Battambang" w:hAnsi="Khmer OS Battambang" w:cs="Khmer OS Battambang"/>
          <w:cs/>
        </w:rPr>
        <w:t>ស្ត្រី។</w:t>
      </w:r>
    </w:p>
    <w:p w14:paraId="3F14DC37" w14:textId="543527FF" w:rsidR="00CC177C" w:rsidRDefault="00CC177C" w:rsidP="00CC177C">
      <w:pPr>
        <w:widowControl/>
        <w:autoSpaceDE/>
        <w:autoSpaceDN/>
        <w:adjustRightInd/>
        <w:ind w:firstLine="357"/>
        <w:jc w:val="both"/>
        <w:rPr>
          <w:rFonts w:ascii="Khmer OS Battambang" w:hAnsi="Khmer OS Battambang" w:cs="Khmer OS Battambang"/>
        </w:rPr>
      </w:pPr>
      <w:r w:rsidRPr="00CC177C">
        <w:rPr>
          <w:rFonts w:ascii="Khmer OS Battambang" w:hAnsi="Khmer OS Battambang" w:cs="Khmer OS Battambang"/>
          <w:cs/>
        </w:rPr>
        <w:t>និន្នាការស្រដៀងគ្នានេះដែរ ក៏ត្រូវបានសង្កេតឃើញនៅតាមតំបន់រស់នៅផងដែរ។ នៅក្នុងតំបន់ទីប្រជុំជន គ្រួសារដែលមានមេគ្រួសារជាបុរសមានប្រហែល</w:t>
      </w:r>
      <w:r w:rsidRPr="00CC177C">
        <w:rPr>
          <w:rFonts w:ascii="Khmer OS Battambang" w:hAnsi="Khmer OS Battambang" w:cs="Khmer OS Battambang"/>
        </w:rPr>
        <w:t xml:space="preserve"> </w:t>
      </w:r>
      <w:r w:rsidRPr="00CC177C">
        <w:rPr>
          <w:rFonts w:ascii="Khmer OS Battambang" w:hAnsi="Khmer OS Battambang" w:cs="Khmer OS Battambang"/>
          <w:cs/>
        </w:rPr>
        <w:t>៧០</w:t>
      </w:r>
      <w:r w:rsidR="003E0239">
        <w:rPr>
          <w:rFonts w:ascii="Khmer OS Battambang" w:hAnsi="Khmer OS Battambang" w:cs="Khmer OS Battambang"/>
        </w:rPr>
        <w:t>.</w:t>
      </w:r>
      <w:r w:rsidRPr="00CC177C">
        <w:rPr>
          <w:rFonts w:ascii="Khmer OS Battambang" w:hAnsi="Khmer OS Battambang" w:cs="Khmer OS Battambang"/>
          <w:cs/>
        </w:rPr>
        <w:t>៦%</w:t>
      </w:r>
      <w:r w:rsidRPr="00CC177C">
        <w:rPr>
          <w:rFonts w:ascii="Khmer OS Battambang" w:hAnsi="Khmer OS Battambang" w:cs="Khmer OS Battambang"/>
        </w:rPr>
        <w:t xml:space="preserve"> </w:t>
      </w:r>
      <w:r w:rsidRPr="00CC177C">
        <w:rPr>
          <w:rFonts w:ascii="Khmer OS Battambang" w:hAnsi="Khmer OS Battambang" w:cs="Khmer OS Battambang"/>
          <w:cs/>
        </w:rPr>
        <w:t>ខណៈដែលគ្រួសារមានមេគ្រួសារជាស្ត្រីមាន</w:t>
      </w:r>
      <w:r w:rsidRPr="00CC177C">
        <w:rPr>
          <w:rFonts w:ascii="Khmer OS Battambang" w:hAnsi="Khmer OS Battambang" w:cs="Khmer OS Battambang"/>
        </w:rPr>
        <w:t xml:space="preserve"> </w:t>
      </w:r>
      <w:r w:rsidRPr="00CC177C">
        <w:rPr>
          <w:rFonts w:ascii="Khmer OS Battambang" w:hAnsi="Khmer OS Battambang" w:cs="Khmer OS Battambang"/>
          <w:cs/>
        </w:rPr>
        <w:t>២៩</w:t>
      </w:r>
      <w:r w:rsidR="003E0239">
        <w:rPr>
          <w:rFonts w:ascii="Khmer OS Battambang" w:hAnsi="Khmer OS Battambang" w:cs="Khmer OS Battambang"/>
        </w:rPr>
        <w:t>.</w:t>
      </w:r>
      <w:r w:rsidRPr="00CC177C">
        <w:rPr>
          <w:rFonts w:ascii="Khmer OS Battambang" w:hAnsi="Khmer OS Battambang" w:cs="Khmer OS Battambang"/>
          <w:cs/>
        </w:rPr>
        <w:t>៤%។ នៅក្នុងតំបន់ជនបទ សមាមាត្រនៃគ្រួសារដែលមានមេគ្រួសារជាបុរសគឺរឹតតែខ្ពស់ជាង</w:t>
      </w:r>
      <w:r w:rsidRPr="00462A12">
        <w:rPr>
          <w:rFonts w:ascii="Khmer OS Battambang" w:hAnsi="Khmer OS Battambang" w:cs="Khmer OS Battambang"/>
          <w:spacing w:val="-10"/>
          <w:cs/>
        </w:rPr>
        <w:t>នេះ ពោលគឺមានរហូតដល់</w:t>
      </w:r>
      <w:r w:rsidRPr="00462A12">
        <w:rPr>
          <w:rFonts w:ascii="Khmer OS Battambang" w:hAnsi="Khmer OS Battambang" w:cs="Khmer OS Battambang"/>
          <w:spacing w:val="-10"/>
        </w:rPr>
        <w:t xml:space="preserve"> </w:t>
      </w:r>
      <w:r w:rsidRPr="00462A12">
        <w:rPr>
          <w:rFonts w:ascii="Khmer OS Battambang" w:hAnsi="Khmer OS Battambang" w:cs="Khmer OS Battambang"/>
          <w:spacing w:val="-10"/>
          <w:cs/>
        </w:rPr>
        <w:t>៧៤</w:t>
      </w:r>
      <w:r w:rsidR="003E0239">
        <w:rPr>
          <w:rFonts w:ascii="Khmer OS Battambang" w:hAnsi="Khmer OS Battambang" w:cs="Khmer OS Battambang"/>
          <w:spacing w:val="-10"/>
        </w:rPr>
        <w:t>.</w:t>
      </w:r>
      <w:r w:rsidRPr="00462A12">
        <w:rPr>
          <w:rFonts w:ascii="Khmer OS Battambang" w:hAnsi="Khmer OS Battambang" w:cs="Khmer OS Battambang"/>
          <w:spacing w:val="-10"/>
          <w:cs/>
        </w:rPr>
        <w:t>៧%</w:t>
      </w:r>
      <w:r w:rsidRPr="00462A12">
        <w:rPr>
          <w:rFonts w:ascii="Khmer OS Battambang" w:hAnsi="Khmer OS Battambang" w:cs="Khmer OS Battambang"/>
          <w:spacing w:val="-10"/>
        </w:rPr>
        <w:t xml:space="preserve"> </w:t>
      </w:r>
      <w:r w:rsidRPr="00462A12">
        <w:rPr>
          <w:rFonts w:ascii="Khmer OS Battambang" w:hAnsi="Khmer OS Battambang" w:cs="Khmer OS Battambang"/>
          <w:spacing w:val="-10"/>
          <w:cs/>
        </w:rPr>
        <w:t>បើប្រៀបធៀបទៅនឹង</w:t>
      </w:r>
      <w:r w:rsidRPr="00462A12">
        <w:rPr>
          <w:rFonts w:ascii="Khmer OS Battambang" w:hAnsi="Khmer OS Battambang" w:cs="Khmer OS Battambang"/>
          <w:spacing w:val="-10"/>
        </w:rPr>
        <w:t xml:space="preserve"> </w:t>
      </w:r>
      <w:r w:rsidRPr="00462A12">
        <w:rPr>
          <w:rFonts w:ascii="Khmer OS Battambang" w:hAnsi="Khmer OS Battambang" w:cs="Khmer OS Battambang"/>
          <w:spacing w:val="-10"/>
          <w:cs/>
        </w:rPr>
        <w:t>២៥</w:t>
      </w:r>
      <w:r w:rsidR="003E0239">
        <w:rPr>
          <w:rFonts w:ascii="Khmer OS Battambang" w:hAnsi="Khmer OS Battambang" w:cs="Khmer OS Battambang"/>
          <w:spacing w:val="-10"/>
        </w:rPr>
        <w:t>.</w:t>
      </w:r>
      <w:r w:rsidRPr="00462A12">
        <w:rPr>
          <w:rFonts w:ascii="Khmer OS Battambang" w:hAnsi="Khmer OS Battambang" w:cs="Khmer OS Battambang"/>
          <w:spacing w:val="-10"/>
          <w:cs/>
        </w:rPr>
        <w:t>៣%</w:t>
      </w:r>
      <w:r w:rsidRPr="00462A12">
        <w:rPr>
          <w:rFonts w:ascii="Khmer OS Battambang" w:hAnsi="Khmer OS Battambang" w:cs="Khmer OS Battambang"/>
          <w:spacing w:val="-10"/>
        </w:rPr>
        <w:t xml:space="preserve"> </w:t>
      </w:r>
      <w:r w:rsidRPr="00462A12">
        <w:rPr>
          <w:rFonts w:ascii="Khmer OS Battambang" w:hAnsi="Khmer OS Battambang" w:cs="Khmer OS Battambang"/>
          <w:spacing w:val="-10"/>
          <w:cs/>
        </w:rPr>
        <w:t>នៃគ្រួសារដែលមានមេគ្រួសារជាស្ត្រី។</w:t>
      </w:r>
    </w:p>
    <w:p w14:paraId="47FDE9D2" w14:textId="288A0317" w:rsidR="00462A12" w:rsidRDefault="00462A12">
      <w:pPr>
        <w:widowControl/>
        <w:autoSpaceDE/>
        <w:autoSpaceDN/>
        <w:adjustRightInd/>
        <w:rPr>
          <w:rFonts w:ascii="Khmer OS Battambang" w:hAnsi="Khmer OS Battambang" w:cs="Khmer OS Battambang"/>
          <w:cs/>
        </w:rPr>
      </w:pPr>
      <w:r>
        <w:rPr>
          <w:rFonts w:ascii="Khmer OS Battambang" w:hAnsi="Khmer OS Battambang" w:cs="Khmer OS Battambang"/>
          <w:cs/>
        </w:rPr>
        <w:br w:type="page"/>
      </w:r>
    </w:p>
    <w:p w14:paraId="0363C8C8" w14:textId="092A5F9D" w:rsidR="007276A6" w:rsidRDefault="007276A6" w:rsidP="007276A6">
      <w:pPr>
        <w:pStyle w:val="Heading3"/>
        <w:ind w:hanging="253"/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</w:pPr>
      <w:bookmarkStart w:id="85" w:name="_Toc227594592"/>
      <w:bookmarkStart w:id="86" w:name="_Toc227594843"/>
      <w:bookmarkStart w:id="87" w:name="_Toc228782817"/>
      <w:bookmarkStart w:id="88" w:name="_Toc228784795"/>
      <w:bookmarkStart w:id="89" w:name="_Toc228784893"/>
      <w:bookmarkStart w:id="90" w:name="_Toc230184801"/>
      <w:r w:rsidRPr="007276A6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lastRenderedPageBreak/>
        <w:t>រូបភាព ៣</w:t>
      </w:r>
      <w:r w:rsidR="003E0239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  <w:t>.</w:t>
      </w:r>
      <w:r w:rsidR="00E822F8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 xml:space="preserve">២ </w:t>
      </w:r>
      <w:r w:rsidRPr="007276A6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 xml:space="preserve">៖ </w:t>
      </w:r>
      <w:r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ភាគរយមេគ្រួសារ</w:t>
      </w:r>
      <w:r w:rsidRPr="007276A6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តាមភេទ និង</w:t>
      </w:r>
      <w:r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តំបន់</w:t>
      </w:r>
      <w:r w:rsidRPr="007276A6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 xml:space="preserve"> ឆ្នាំ២០២៥</w:t>
      </w:r>
      <w:bookmarkEnd w:id="85"/>
      <w:bookmarkEnd w:id="86"/>
      <w:bookmarkEnd w:id="87"/>
      <w:bookmarkEnd w:id="88"/>
      <w:bookmarkEnd w:id="89"/>
      <w:bookmarkEnd w:id="90"/>
    </w:p>
    <w:p w14:paraId="739F3C6D" w14:textId="7C25E0D5" w:rsidR="00680E99" w:rsidRPr="00DD5DEF" w:rsidRDefault="00680E99" w:rsidP="00680E99">
      <w:pPr>
        <w:rPr>
          <w:rFonts w:ascii="Khmer OS Battambang" w:hAnsi="Khmer OS Battambang" w:cs="Khmer OS Battambang"/>
          <w:sz w:val="12"/>
          <w:szCs w:val="12"/>
        </w:rPr>
      </w:pPr>
    </w:p>
    <w:p w14:paraId="25361360" w14:textId="6191204B" w:rsidR="00462A12" w:rsidRPr="00457E19" w:rsidRDefault="00B077BB" w:rsidP="00457E19">
      <w:pPr>
        <w:widowControl/>
        <w:autoSpaceDE/>
        <w:autoSpaceDN/>
        <w:adjustRightInd/>
        <w:jc w:val="both"/>
        <w:rPr>
          <w:rFonts w:ascii="Khmer OS Battambang" w:hAnsi="Khmer OS Battambang" w:cs="Khmer OS Battambang"/>
        </w:rPr>
      </w:pPr>
      <w:r w:rsidRPr="004827F2">
        <w:rPr>
          <w:rFonts w:ascii="Khmer OS Battambang" w:hAnsi="Khmer OS Battambang" w:cs="Khmer OS Battambang"/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7B5FC5B5" wp14:editId="739658DA">
                <wp:simplePos x="0" y="0"/>
                <wp:positionH relativeFrom="column">
                  <wp:posOffset>1079500</wp:posOffset>
                </wp:positionH>
                <wp:positionV relativeFrom="paragraph">
                  <wp:posOffset>810260</wp:posOffset>
                </wp:positionV>
                <wp:extent cx="577850" cy="285750"/>
                <wp:effectExtent l="0" t="0" r="0" b="0"/>
                <wp:wrapNone/>
                <wp:docPr id="2012275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7F2CF" w14:textId="77777777" w:rsidR="00032D44" w:rsidRPr="00032D44" w:rsidRDefault="00032D44" w:rsidP="00032D44">
                            <w:pPr>
                              <w:rPr>
                                <w:rFonts w:ascii="Khmer OS Battambang" w:hAnsi="Khmer OS Battambang" w:cs="Khmer OS Battambang"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032D44">
                              <w:rPr>
                                <w:rFonts w:ascii="Khmer OS Battambang" w:hAnsi="Khmer OS Battambang" w:cs="Khmer OS Battambang"/>
                                <w:color w:val="FFFF00"/>
                                <w:sz w:val="20"/>
                                <w:szCs w:val="20"/>
                                <w:cs/>
                              </w:rPr>
                              <w:t>២៦,៩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FC5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left:0;text-align:left;margin-left:85pt;margin-top:63.8pt;width:45.5pt;height:22.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" filled="f" stroked="f">
                <v:textbox>
                  <w:txbxContent>
                    <w:p w14:paraId="77D7F2CF" w14:textId="77777777" w:rsidR="00032D44" w:rsidRPr="00032D44" w:rsidRDefault="00032D44" w:rsidP="00032D44">
                      <w:pPr>
                        <w:rPr>
                          <w:rFonts w:ascii="Khmer OS Battambang" w:hAnsi="Khmer OS Battambang" w:cs="Khmer OS Battambang"/>
                          <w:color w:val="FFFF00"/>
                          <w:sz w:val="20"/>
                          <w:szCs w:val="20"/>
                        </w:rPr>
                      </w:pPr>
                      <w:r w:rsidRPr="00032D44">
                        <w:rPr>
                          <w:rFonts w:ascii="Khmer OS Battambang" w:hAnsi="Khmer OS Battambang" w:cs="Khmer OS Battambang"/>
                          <w:color w:val="FFFF00"/>
                          <w:sz w:val="20"/>
                          <w:szCs w:val="20"/>
                          <w:cs/>
                        </w:rPr>
                        <w:t>២៦,៩</w:t>
                      </w:r>
                    </w:p>
                  </w:txbxContent>
                </v:textbox>
              </v:shape>
            </w:pict>
          </mc:Fallback>
        </mc:AlternateContent>
      </w:r>
      <w:r w:rsidRPr="004827F2">
        <w:rPr>
          <w:rFonts w:ascii="Khmer OS Battambang" w:hAnsi="Khmer OS Battambang" w:cs="Khmer OS Battambang"/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63F50578" wp14:editId="7FA38B4D">
                <wp:simplePos x="0" y="0"/>
                <wp:positionH relativeFrom="margin">
                  <wp:posOffset>2578735</wp:posOffset>
                </wp:positionH>
                <wp:positionV relativeFrom="paragraph">
                  <wp:posOffset>810260</wp:posOffset>
                </wp:positionV>
                <wp:extent cx="577850" cy="285750"/>
                <wp:effectExtent l="0" t="0" r="0" b="0"/>
                <wp:wrapNone/>
                <wp:docPr id="1124188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6500C" w14:textId="7EE45375" w:rsidR="004827F2" w:rsidRPr="00032D44" w:rsidRDefault="004827F2">
                            <w:pPr>
                              <w:rPr>
                                <w:rFonts w:ascii="Khmer OS Battambang" w:hAnsi="Khmer OS Battambang" w:cs="Khmer OS Battambang"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032D44">
                              <w:rPr>
                                <w:rFonts w:ascii="Khmer OS Battambang" w:hAnsi="Khmer OS Battambang" w:cs="Khmer OS Battambang"/>
                                <w:color w:val="FFFF00"/>
                                <w:sz w:val="20"/>
                                <w:szCs w:val="20"/>
                                <w:cs/>
                              </w:rPr>
                              <w:t>២</w:t>
                            </w:r>
                            <w:r w:rsidR="00032D44" w:rsidRPr="00032D44">
                              <w:rPr>
                                <w:rFonts w:ascii="Khmer OS Battambang" w:hAnsi="Khmer OS Battambang" w:cs="Khmer OS Battambang" w:hint="cs"/>
                                <w:color w:val="FFFF00"/>
                                <w:sz w:val="20"/>
                                <w:szCs w:val="20"/>
                                <w:cs/>
                              </w:rPr>
                              <w:t>៩</w:t>
                            </w:r>
                            <w:r w:rsidRPr="00032D44">
                              <w:rPr>
                                <w:rFonts w:ascii="Khmer OS Battambang" w:hAnsi="Khmer OS Battambang" w:cs="Khmer OS Battambang"/>
                                <w:color w:val="FFFF00"/>
                                <w:sz w:val="20"/>
                                <w:szCs w:val="20"/>
                                <w:cs/>
                              </w:rPr>
                              <w:t>,</w:t>
                            </w:r>
                            <w:r w:rsidR="00032D44" w:rsidRPr="00032D44">
                              <w:rPr>
                                <w:rFonts w:ascii="Khmer OS Battambang" w:hAnsi="Khmer OS Battambang" w:cs="Khmer OS Battambang" w:hint="cs"/>
                                <w:color w:val="FFFF00"/>
                                <w:sz w:val="20"/>
                                <w:szCs w:val="20"/>
                                <w:cs/>
                              </w:rPr>
                              <w:t>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50578" id="_x0000_s1035" type="#_x0000_t202" style="position:absolute;left:0;text-align:left;margin-left:203.05pt;margin-top:63.8pt;width:45.5pt;height:22.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" filled="f" stroked="f">
                <v:textbox>
                  <w:txbxContent>
                    <w:p w14:paraId="0956500C" w14:textId="7EE45375" w:rsidR="004827F2" w:rsidRPr="00032D44" w:rsidRDefault="004827F2">
                      <w:pPr>
                        <w:rPr>
                          <w:rFonts w:ascii="Khmer OS Battambang" w:hAnsi="Khmer OS Battambang" w:cs="Khmer OS Battambang"/>
                          <w:color w:val="FFFF00"/>
                          <w:sz w:val="20"/>
                          <w:szCs w:val="20"/>
                        </w:rPr>
                      </w:pPr>
                      <w:r w:rsidRPr="00032D44">
                        <w:rPr>
                          <w:rFonts w:ascii="Khmer OS Battambang" w:hAnsi="Khmer OS Battambang" w:cs="Khmer OS Battambang"/>
                          <w:color w:val="FFFF00"/>
                          <w:sz w:val="20"/>
                          <w:szCs w:val="20"/>
                          <w:cs/>
                        </w:rPr>
                        <w:t>២</w:t>
                      </w:r>
                      <w:r w:rsidR="00032D44" w:rsidRPr="00032D44">
                        <w:rPr>
                          <w:rFonts w:ascii="Khmer OS Battambang" w:hAnsi="Khmer OS Battambang" w:cs="Khmer OS Battambang" w:hint="cs"/>
                          <w:color w:val="FFFF00"/>
                          <w:sz w:val="20"/>
                          <w:szCs w:val="20"/>
                          <w:cs/>
                        </w:rPr>
                        <w:t>៩</w:t>
                      </w:r>
                      <w:r w:rsidRPr="00032D44">
                        <w:rPr>
                          <w:rFonts w:ascii="Khmer OS Battambang" w:hAnsi="Khmer OS Battambang" w:cs="Khmer OS Battambang"/>
                          <w:color w:val="FFFF00"/>
                          <w:sz w:val="20"/>
                          <w:szCs w:val="20"/>
                          <w:cs/>
                        </w:rPr>
                        <w:t>,</w:t>
                      </w:r>
                      <w:r w:rsidR="00032D44" w:rsidRPr="00032D44">
                        <w:rPr>
                          <w:rFonts w:ascii="Khmer OS Battambang" w:hAnsi="Khmer OS Battambang" w:cs="Khmer OS Battambang" w:hint="cs"/>
                          <w:color w:val="FFFF00"/>
                          <w:sz w:val="20"/>
                          <w:szCs w:val="20"/>
                          <w:cs/>
                        </w:rPr>
                        <w:t>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27F2">
        <w:rPr>
          <w:rFonts w:ascii="Khmer OS Battambang" w:hAnsi="Khmer OS Battambang" w:cs="Khmer OS Battambang"/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4C886A26" wp14:editId="32152178">
                <wp:simplePos x="0" y="0"/>
                <wp:positionH relativeFrom="column">
                  <wp:posOffset>4076700</wp:posOffset>
                </wp:positionH>
                <wp:positionV relativeFrom="paragraph">
                  <wp:posOffset>797560</wp:posOffset>
                </wp:positionV>
                <wp:extent cx="577850" cy="285750"/>
                <wp:effectExtent l="0" t="0" r="0" b="0"/>
                <wp:wrapNone/>
                <wp:docPr id="849956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44E26" w14:textId="243172FE" w:rsidR="00032D44" w:rsidRPr="00032D44" w:rsidRDefault="00032D44" w:rsidP="00032D44">
                            <w:pPr>
                              <w:rPr>
                                <w:rFonts w:ascii="Khmer OS Battambang" w:hAnsi="Khmer OS Battambang" w:cs="Khmer OS Battambang"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032D44">
                              <w:rPr>
                                <w:rFonts w:ascii="Khmer OS Battambang" w:hAnsi="Khmer OS Battambang" w:cs="Khmer OS Battambang"/>
                                <w:color w:val="FFFF00"/>
                                <w:sz w:val="20"/>
                                <w:szCs w:val="20"/>
                                <w:cs/>
                              </w:rPr>
                              <w:t>២</w:t>
                            </w:r>
                            <w:r w:rsidRPr="00032D44">
                              <w:rPr>
                                <w:rFonts w:ascii="Khmer OS Battambang" w:hAnsi="Khmer OS Battambang" w:cs="Khmer OS Battambang" w:hint="cs"/>
                                <w:color w:val="FFFF00"/>
                                <w:sz w:val="20"/>
                                <w:szCs w:val="20"/>
                                <w:cs/>
                              </w:rPr>
                              <w:t>៥</w:t>
                            </w:r>
                            <w:r w:rsidRPr="00032D44">
                              <w:rPr>
                                <w:rFonts w:ascii="Khmer OS Battambang" w:hAnsi="Khmer OS Battambang" w:cs="Khmer OS Battambang"/>
                                <w:color w:val="FFFF00"/>
                                <w:sz w:val="20"/>
                                <w:szCs w:val="20"/>
                                <w:cs/>
                              </w:rPr>
                              <w:t>,</w:t>
                            </w:r>
                            <w:r w:rsidRPr="00032D44">
                              <w:rPr>
                                <w:rFonts w:ascii="Khmer OS Battambang" w:hAnsi="Khmer OS Battambang" w:cs="Khmer OS Battambang" w:hint="cs"/>
                                <w:color w:val="FFFF00"/>
                                <w:sz w:val="20"/>
                                <w:szCs w:val="20"/>
                                <w:cs/>
                              </w:rPr>
                              <w:t>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86A26" id="_x0000_s1036" type="#_x0000_t202" style="position:absolute;left:0;text-align:left;margin-left:321pt;margin-top:62.8pt;width:45.5pt;height:22.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" filled="f" stroked="f">
                <v:textbox>
                  <w:txbxContent>
                    <w:p w14:paraId="4AD44E26" w14:textId="243172FE" w:rsidR="00032D44" w:rsidRPr="00032D44" w:rsidRDefault="00032D44" w:rsidP="00032D44">
                      <w:pPr>
                        <w:rPr>
                          <w:rFonts w:ascii="Khmer OS Battambang" w:hAnsi="Khmer OS Battambang" w:cs="Khmer OS Battambang"/>
                          <w:color w:val="FFFF00"/>
                          <w:sz w:val="20"/>
                          <w:szCs w:val="20"/>
                        </w:rPr>
                      </w:pPr>
                      <w:r w:rsidRPr="00032D44">
                        <w:rPr>
                          <w:rFonts w:ascii="Khmer OS Battambang" w:hAnsi="Khmer OS Battambang" w:cs="Khmer OS Battambang"/>
                          <w:color w:val="FFFF00"/>
                          <w:sz w:val="20"/>
                          <w:szCs w:val="20"/>
                          <w:cs/>
                        </w:rPr>
                        <w:t>២</w:t>
                      </w:r>
                      <w:r w:rsidRPr="00032D44">
                        <w:rPr>
                          <w:rFonts w:ascii="Khmer OS Battambang" w:hAnsi="Khmer OS Battambang" w:cs="Khmer OS Battambang" w:hint="cs"/>
                          <w:color w:val="FFFF00"/>
                          <w:sz w:val="20"/>
                          <w:szCs w:val="20"/>
                          <w:cs/>
                        </w:rPr>
                        <w:t>៥</w:t>
                      </w:r>
                      <w:r w:rsidRPr="00032D44">
                        <w:rPr>
                          <w:rFonts w:ascii="Khmer OS Battambang" w:hAnsi="Khmer OS Battambang" w:cs="Khmer OS Battambang"/>
                          <w:color w:val="FFFF00"/>
                          <w:sz w:val="20"/>
                          <w:szCs w:val="20"/>
                          <w:cs/>
                        </w:rPr>
                        <w:t>,</w:t>
                      </w:r>
                      <w:r w:rsidRPr="00032D44">
                        <w:rPr>
                          <w:rFonts w:ascii="Khmer OS Battambang" w:hAnsi="Khmer OS Battambang" w:cs="Khmer OS Battambang" w:hint="cs"/>
                          <w:color w:val="FFFF00"/>
                          <w:sz w:val="20"/>
                          <w:szCs w:val="20"/>
                          <w:cs/>
                        </w:rPr>
                        <w:t>៣</w:t>
                      </w:r>
                    </w:p>
                  </w:txbxContent>
                </v:textbox>
              </v:shape>
            </w:pict>
          </mc:Fallback>
        </mc:AlternateContent>
      </w:r>
      <w:r w:rsidRPr="004827F2">
        <w:rPr>
          <w:rFonts w:ascii="Khmer OS Battambang" w:hAnsi="Khmer OS Battambang" w:cs="Khmer OS Battambang"/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18CFE54B" wp14:editId="473BA1C3">
                <wp:simplePos x="0" y="0"/>
                <wp:positionH relativeFrom="column">
                  <wp:posOffset>4000500</wp:posOffset>
                </wp:positionH>
                <wp:positionV relativeFrom="paragraph">
                  <wp:posOffset>1711960</wp:posOffset>
                </wp:positionV>
                <wp:extent cx="577850" cy="285750"/>
                <wp:effectExtent l="0" t="0" r="0" b="0"/>
                <wp:wrapNone/>
                <wp:docPr id="907107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52FD6" w14:textId="2BB1A506" w:rsidR="00032D44" w:rsidRPr="00032D44" w:rsidRDefault="00032D44" w:rsidP="00032D44">
                            <w:pPr>
                              <w:rPr>
                                <w:rFonts w:ascii="Khmer OS Battambang" w:hAnsi="Khmer OS Battambang" w:cs="Khmer OS Battambang"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 w:hint="cs"/>
                                <w:color w:val="FFFF00"/>
                                <w:sz w:val="20"/>
                                <w:szCs w:val="20"/>
                                <w:cs/>
                              </w:rPr>
                              <w:t>៧៤</w:t>
                            </w:r>
                            <w:r w:rsidRPr="00032D44">
                              <w:rPr>
                                <w:rFonts w:ascii="Khmer OS Battambang" w:hAnsi="Khmer OS Battambang" w:cs="Khmer OS Battambang"/>
                                <w:color w:val="FFFF00"/>
                                <w:sz w:val="20"/>
                                <w:szCs w:val="20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color w:val="FFFF00"/>
                                <w:sz w:val="20"/>
                                <w:szCs w:val="20"/>
                                <w:cs/>
                              </w:rPr>
                              <w:t>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FE54B" id="_x0000_s1037" type="#_x0000_t202" style="position:absolute;left:0;text-align:left;margin-left:315pt;margin-top:134.8pt;width:45.5pt;height:22.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" filled="f" stroked="f">
                <v:textbox>
                  <w:txbxContent>
                    <w:p w14:paraId="0F152FD6" w14:textId="2BB1A506" w:rsidR="00032D44" w:rsidRPr="00032D44" w:rsidRDefault="00032D44" w:rsidP="00032D44">
                      <w:pPr>
                        <w:rPr>
                          <w:rFonts w:ascii="Khmer OS Battambang" w:hAnsi="Khmer OS Battambang" w:cs="Khmer OS Battambang"/>
                          <w:color w:val="FFFF00"/>
                          <w:sz w:val="20"/>
                          <w:szCs w:val="20"/>
                        </w:rPr>
                      </w:pPr>
                      <w:r>
                        <w:rPr>
                          <w:rFonts w:ascii="Khmer OS Battambang" w:hAnsi="Khmer OS Battambang" w:cs="Khmer OS Battambang" w:hint="cs"/>
                          <w:color w:val="FFFF00"/>
                          <w:sz w:val="20"/>
                          <w:szCs w:val="20"/>
                          <w:cs/>
                        </w:rPr>
                        <w:t>៧៤</w:t>
                      </w:r>
                      <w:r w:rsidRPr="00032D44">
                        <w:rPr>
                          <w:rFonts w:ascii="Khmer OS Battambang" w:hAnsi="Khmer OS Battambang" w:cs="Khmer OS Battambang"/>
                          <w:color w:val="FFFF00"/>
                          <w:sz w:val="20"/>
                          <w:szCs w:val="20"/>
                          <w:cs/>
                        </w:rPr>
                        <w:t>,</w:t>
                      </w:r>
                      <w:r>
                        <w:rPr>
                          <w:rFonts w:ascii="Khmer OS Battambang" w:hAnsi="Khmer OS Battambang" w:cs="Khmer OS Battambang" w:hint="cs"/>
                          <w:color w:val="FFFF00"/>
                          <w:sz w:val="20"/>
                          <w:szCs w:val="20"/>
                          <w:cs/>
                        </w:rPr>
                        <w:t>៧</w:t>
                      </w:r>
                    </w:p>
                  </w:txbxContent>
                </v:textbox>
              </v:shape>
            </w:pict>
          </mc:Fallback>
        </mc:AlternateContent>
      </w:r>
      <w:r w:rsidRPr="004827F2">
        <w:rPr>
          <w:rFonts w:ascii="Khmer OS Battambang" w:hAnsi="Khmer OS Battambang" w:cs="Khmer OS Battambang"/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4BEB7994" wp14:editId="2C98E50D">
                <wp:simplePos x="0" y="0"/>
                <wp:positionH relativeFrom="margin">
                  <wp:posOffset>2572385</wp:posOffset>
                </wp:positionH>
                <wp:positionV relativeFrom="paragraph">
                  <wp:posOffset>1724660</wp:posOffset>
                </wp:positionV>
                <wp:extent cx="577850" cy="285750"/>
                <wp:effectExtent l="0" t="0" r="0" b="0"/>
                <wp:wrapNone/>
                <wp:docPr id="1756587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9730E" w14:textId="1CD044D4" w:rsidR="00032D44" w:rsidRPr="00032D44" w:rsidRDefault="00032D44" w:rsidP="00032D44">
                            <w:pPr>
                              <w:rPr>
                                <w:rFonts w:ascii="Khmer OS Battambang" w:hAnsi="Khmer OS Battambang" w:cs="Khmer OS Battambang"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 w:hint="cs"/>
                                <w:color w:val="FFFF00"/>
                                <w:sz w:val="20"/>
                                <w:szCs w:val="20"/>
                                <w:cs/>
                              </w:rPr>
                              <w:t>៧០</w:t>
                            </w:r>
                            <w:r w:rsidRPr="00032D44">
                              <w:rPr>
                                <w:rFonts w:ascii="Khmer OS Battambang" w:hAnsi="Khmer OS Battambang" w:cs="Khmer OS Battambang"/>
                                <w:color w:val="FFFF00"/>
                                <w:sz w:val="20"/>
                                <w:szCs w:val="20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color w:val="FFFF00"/>
                                <w:sz w:val="20"/>
                                <w:szCs w:val="20"/>
                                <w:cs/>
                              </w:rPr>
                              <w:t>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B7994" id="_x0000_s1038" type="#_x0000_t202" style="position:absolute;left:0;text-align:left;margin-left:202.55pt;margin-top:135.8pt;width:45.5pt;height:22.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" filled="f" stroked="f">
                <v:textbox>
                  <w:txbxContent>
                    <w:p w14:paraId="77E9730E" w14:textId="1CD044D4" w:rsidR="00032D44" w:rsidRPr="00032D44" w:rsidRDefault="00032D44" w:rsidP="00032D44">
                      <w:pPr>
                        <w:rPr>
                          <w:rFonts w:ascii="Khmer OS Battambang" w:hAnsi="Khmer OS Battambang" w:cs="Khmer OS Battambang"/>
                          <w:color w:val="FFFF00"/>
                          <w:sz w:val="20"/>
                          <w:szCs w:val="20"/>
                        </w:rPr>
                      </w:pPr>
                      <w:r>
                        <w:rPr>
                          <w:rFonts w:ascii="Khmer OS Battambang" w:hAnsi="Khmer OS Battambang" w:cs="Khmer OS Battambang" w:hint="cs"/>
                          <w:color w:val="FFFF00"/>
                          <w:sz w:val="20"/>
                          <w:szCs w:val="20"/>
                          <w:cs/>
                        </w:rPr>
                        <w:t>៧០</w:t>
                      </w:r>
                      <w:r w:rsidRPr="00032D44">
                        <w:rPr>
                          <w:rFonts w:ascii="Khmer OS Battambang" w:hAnsi="Khmer OS Battambang" w:cs="Khmer OS Battambang"/>
                          <w:color w:val="FFFF00"/>
                          <w:sz w:val="20"/>
                          <w:szCs w:val="20"/>
                          <w:cs/>
                        </w:rPr>
                        <w:t>,</w:t>
                      </w:r>
                      <w:r>
                        <w:rPr>
                          <w:rFonts w:ascii="Khmer OS Battambang" w:hAnsi="Khmer OS Battambang" w:cs="Khmer OS Battambang" w:hint="cs"/>
                          <w:color w:val="FFFF00"/>
                          <w:sz w:val="20"/>
                          <w:szCs w:val="20"/>
                          <w:cs/>
                        </w:rPr>
                        <w:t>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27F2">
        <w:rPr>
          <w:rFonts w:ascii="Khmer OS Battambang" w:hAnsi="Khmer OS Battambang" w:cs="Khmer OS Battambang"/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29F483ED" wp14:editId="4B9DE4AC">
                <wp:simplePos x="0" y="0"/>
                <wp:positionH relativeFrom="column">
                  <wp:posOffset>977900</wp:posOffset>
                </wp:positionH>
                <wp:positionV relativeFrom="paragraph">
                  <wp:posOffset>1737360</wp:posOffset>
                </wp:positionV>
                <wp:extent cx="577850" cy="285750"/>
                <wp:effectExtent l="0" t="0" r="0" b="0"/>
                <wp:wrapNone/>
                <wp:docPr id="1381994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B0E6E" w14:textId="25F92BA0" w:rsidR="00032D44" w:rsidRPr="00032D44" w:rsidRDefault="00032D44" w:rsidP="00032D44">
                            <w:pPr>
                              <w:rPr>
                                <w:rFonts w:ascii="Khmer OS Battambang" w:hAnsi="Khmer OS Battambang" w:cs="Khmer OS Battambang"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 w:hint="cs"/>
                                <w:color w:val="FFFF00"/>
                                <w:sz w:val="20"/>
                                <w:szCs w:val="20"/>
                                <w:cs/>
                              </w:rPr>
                              <w:t>៧៣</w:t>
                            </w:r>
                            <w:r w:rsidRPr="00032D44">
                              <w:rPr>
                                <w:rFonts w:ascii="Khmer OS Battambang" w:hAnsi="Khmer OS Battambang" w:cs="Khmer OS Battambang"/>
                                <w:color w:val="FFFF00"/>
                                <w:sz w:val="20"/>
                                <w:szCs w:val="20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color w:val="FFFF00"/>
                                <w:sz w:val="20"/>
                                <w:szCs w:val="20"/>
                                <w:cs/>
                              </w:rPr>
                              <w:t>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483ED" id="_x0000_s1039" type="#_x0000_t202" style="position:absolute;left:0;text-align:left;margin-left:77pt;margin-top:136.8pt;width:45.5pt;height:22.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" filled="f" stroked="f">
                <v:textbox>
                  <w:txbxContent>
                    <w:p w14:paraId="644B0E6E" w14:textId="25F92BA0" w:rsidR="00032D44" w:rsidRPr="00032D44" w:rsidRDefault="00032D44" w:rsidP="00032D44">
                      <w:pPr>
                        <w:rPr>
                          <w:rFonts w:ascii="Khmer OS Battambang" w:hAnsi="Khmer OS Battambang" w:cs="Khmer OS Battambang"/>
                          <w:color w:val="FFFF00"/>
                          <w:sz w:val="20"/>
                          <w:szCs w:val="20"/>
                        </w:rPr>
                      </w:pPr>
                      <w:r>
                        <w:rPr>
                          <w:rFonts w:ascii="Khmer OS Battambang" w:hAnsi="Khmer OS Battambang" w:cs="Khmer OS Battambang" w:hint="cs"/>
                          <w:color w:val="FFFF00"/>
                          <w:sz w:val="20"/>
                          <w:szCs w:val="20"/>
                          <w:cs/>
                        </w:rPr>
                        <w:t>៧៣</w:t>
                      </w:r>
                      <w:r w:rsidRPr="00032D44">
                        <w:rPr>
                          <w:rFonts w:ascii="Khmer OS Battambang" w:hAnsi="Khmer OS Battambang" w:cs="Khmer OS Battambang"/>
                          <w:color w:val="FFFF00"/>
                          <w:sz w:val="20"/>
                          <w:szCs w:val="20"/>
                          <w:cs/>
                        </w:rPr>
                        <w:t>,</w:t>
                      </w:r>
                      <w:r>
                        <w:rPr>
                          <w:rFonts w:ascii="Khmer OS Battambang" w:hAnsi="Khmer OS Battambang" w:cs="Khmer OS Battambang" w:hint="cs"/>
                          <w:color w:val="FFFF00"/>
                          <w:sz w:val="20"/>
                          <w:szCs w:val="20"/>
                          <w:cs/>
                        </w:rPr>
                        <w:t>១</w:t>
                      </w:r>
                    </w:p>
                  </w:txbxContent>
                </v:textbox>
              </v:shape>
            </w:pict>
          </mc:Fallback>
        </mc:AlternateContent>
      </w:r>
      <w:r w:rsidR="009A135B" w:rsidRPr="004827F2">
        <w:rPr>
          <w:rFonts w:ascii="Khmer OS Battambang" w:hAnsi="Khmer OS Battambang" w:cs="Khmer OS Battambang"/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BA9ED30" wp14:editId="64747774">
                <wp:simplePos x="0" y="0"/>
                <wp:positionH relativeFrom="column">
                  <wp:posOffset>19050</wp:posOffset>
                </wp:positionH>
                <wp:positionV relativeFrom="paragraph">
                  <wp:posOffset>772160</wp:posOffset>
                </wp:positionV>
                <wp:extent cx="577850" cy="323850"/>
                <wp:effectExtent l="0" t="0" r="0" b="0"/>
                <wp:wrapNone/>
                <wp:docPr id="1615456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E06FC" w14:textId="3C23E15D" w:rsidR="00C37F4C" w:rsidRPr="00C37F4C" w:rsidRDefault="00C37F4C" w:rsidP="00C37F4C">
                            <w:pPr>
                              <w:rPr>
                                <w:rFonts w:ascii="Khmer OS Battambang" w:hAnsi="Khmer OS Battambang" w:cs="Khmer OS Battambang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១០០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9ED30" id="_x0000_s1040" type="#_x0000_t202" style="position:absolute;left:0;text-align:left;margin-left:1.5pt;margin-top:60.8pt;width:45.5pt;height:25.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" filled="f" stroked="f">
                <v:textbox>
                  <w:txbxContent>
                    <w:p w14:paraId="2E9E06FC" w14:textId="3C23E15D" w:rsidR="00C37F4C" w:rsidRPr="00C37F4C" w:rsidRDefault="00C37F4C" w:rsidP="00C37F4C">
                      <w:pPr>
                        <w:rPr>
                          <w:rFonts w:ascii="Khmer OS Battambang" w:hAnsi="Khmer OS Battambang" w:cs="Khmer OS Battambang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Khmer OS Battambang" w:hAnsi="Khmer OS Battambang" w:cs="Khmer OS Battambang" w:hint="cs"/>
                          <w:color w:val="000000" w:themeColor="text1"/>
                          <w:sz w:val="20"/>
                          <w:szCs w:val="20"/>
                          <w:cs/>
                        </w:rPr>
                        <w:t>១០០</w:t>
                      </w:r>
                    </w:p>
                  </w:txbxContent>
                </v:textbox>
              </v:shape>
            </w:pict>
          </mc:Fallback>
        </mc:AlternateContent>
      </w:r>
      <w:r w:rsidR="009A135B" w:rsidRPr="004827F2">
        <w:rPr>
          <w:rFonts w:ascii="Khmer OS Battambang" w:hAnsi="Khmer OS Battambang" w:cs="Khmer OS Battambang"/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437D9D81" wp14:editId="07844F93">
                <wp:simplePos x="0" y="0"/>
                <wp:positionH relativeFrom="column">
                  <wp:posOffset>31750</wp:posOffset>
                </wp:positionH>
                <wp:positionV relativeFrom="paragraph">
                  <wp:posOffset>1172210</wp:posOffset>
                </wp:positionV>
                <wp:extent cx="577850" cy="323850"/>
                <wp:effectExtent l="0" t="0" r="0" b="0"/>
                <wp:wrapNone/>
                <wp:docPr id="362432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4704C" w14:textId="488E9B1A" w:rsidR="00C37F4C" w:rsidRPr="00C37F4C" w:rsidRDefault="00C37F4C" w:rsidP="00C37F4C">
                            <w:pPr>
                              <w:rPr>
                                <w:rFonts w:ascii="Khmer OS Battambang" w:hAnsi="Khmer OS Battambang" w:cs="Khmer OS Battambang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៨០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D9D81" id="_x0000_s1041" type="#_x0000_t202" style="position:absolute;left:0;text-align:left;margin-left:2.5pt;margin-top:92.3pt;width:45.5pt;height:25.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" filled="f" stroked="f">
                <v:textbox>
                  <w:txbxContent>
                    <w:p w14:paraId="4CE4704C" w14:textId="488E9B1A" w:rsidR="00C37F4C" w:rsidRPr="00C37F4C" w:rsidRDefault="00C37F4C" w:rsidP="00C37F4C">
                      <w:pPr>
                        <w:rPr>
                          <w:rFonts w:ascii="Khmer OS Battambang" w:hAnsi="Khmer OS Battambang" w:cs="Khmer OS Battambang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Khmer OS Battambang" w:hAnsi="Khmer OS Battambang" w:cs="Khmer OS Battambang" w:hint="cs"/>
                          <w:color w:val="000000" w:themeColor="text1"/>
                          <w:sz w:val="20"/>
                          <w:szCs w:val="20"/>
                          <w:cs/>
                        </w:rPr>
                        <w:t>៨០</w:t>
                      </w:r>
                    </w:p>
                  </w:txbxContent>
                </v:textbox>
              </v:shape>
            </w:pict>
          </mc:Fallback>
        </mc:AlternateContent>
      </w:r>
      <w:r w:rsidR="009A135B" w:rsidRPr="004827F2">
        <w:rPr>
          <w:rFonts w:ascii="Khmer OS Battambang" w:hAnsi="Khmer OS Battambang" w:cs="Khmer OS Battambang"/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4E508A18" wp14:editId="78A03B66">
                <wp:simplePos x="0" y="0"/>
                <wp:positionH relativeFrom="column">
                  <wp:posOffset>44450</wp:posOffset>
                </wp:positionH>
                <wp:positionV relativeFrom="paragraph">
                  <wp:posOffset>1470660</wp:posOffset>
                </wp:positionV>
                <wp:extent cx="577850" cy="323850"/>
                <wp:effectExtent l="0" t="0" r="0" b="0"/>
                <wp:wrapNone/>
                <wp:docPr id="1701167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177DD" w14:textId="5525D0C5" w:rsidR="00C37F4C" w:rsidRPr="00C37F4C" w:rsidRDefault="00C37F4C" w:rsidP="00C37F4C">
                            <w:pPr>
                              <w:rPr>
                                <w:rFonts w:ascii="Khmer OS Battambang" w:hAnsi="Khmer OS Battambang" w:cs="Khmer OS Battambang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៦០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08A18" id="_x0000_s1042" type="#_x0000_t202" style="position:absolute;left:0;text-align:left;margin-left:3.5pt;margin-top:115.8pt;width:45.5pt;height:25.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" filled="f" stroked="f">
                <v:textbox>
                  <w:txbxContent>
                    <w:p w14:paraId="192177DD" w14:textId="5525D0C5" w:rsidR="00C37F4C" w:rsidRPr="00C37F4C" w:rsidRDefault="00C37F4C" w:rsidP="00C37F4C">
                      <w:pPr>
                        <w:rPr>
                          <w:rFonts w:ascii="Khmer OS Battambang" w:hAnsi="Khmer OS Battambang" w:cs="Khmer OS Battambang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Khmer OS Battambang" w:hAnsi="Khmer OS Battambang" w:cs="Khmer OS Battambang" w:hint="cs"/>
                          <w:color w:val="000000" w:themeColor="text1"/>
                          <w:sz w:val="20"/>
                          <w:szCs w:val="20"/>
                          <w:cs/>
                        </w:rPr>
                        <w:t>៦០</w:t>
                      </w:r>
                    </w:p>
                  </w:txbxContent>
                </v:textbox>
              </v:shape>
            </w:pict>
          </mc:Fallback>
        </mc:AlternateContent>
      </w:r>
      <w:r w:rsidR="009A135B" w:rsidRPr="004827F2">
        <w:rPr>
          <w:rFonts w:ascii="Khmer OS Battambang" w:hAnsi="Khmer OS Battambang" w:cs="Khmer OS Battambang"/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656B776C" wp14:editId="49AE0273">
                <wp:simplePos x="0" y="0"/>
                <wp:positionH relativeFrom="column">
                  <wp:posOffset>44450</wp:posOffset>
                </wp:positionH>
                <wp:positionV relativeFrom="paragraph">
                  <wp:posOffset>1819910</wp:posOffset>
                </wp:positionV>
                <wp:extent cx="577850" cy="323850"/>
                <wp:effectExtent l="0" t="0" r="0" b="0"/>
                <wp:wrapNone/>
                <wp:docPr id="646342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9C9C4" w14:textId="43419CC1" w:rsidR="00C37F4C" w:rsidRPr="00C37F4C" w:rsidRDefault="00C37F4C" w:rsidP="00C37F4C">
                            <w:pPr>
                              <w:rPr>
                                <w:rFonts w:ascii="Khmer OS Battambang" w:hAnsi="Khmer OS Battambang" w:cs="Khmer OS Battambang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៤០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B776C" id="_x0000_s1043" type="#_x0000_t202" style="position:absolute;left:0;text-align:left;margin-left:3.5pt;margin-top:143.3pt;width:45.5pt;height:25.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" filled="f" stroked="f">
                <v:textbox>
                  <w:txbxContent>
                    <w:p w14:paraId="4E39C9C4" w14:textId="43419CC1" w:rsidR="00C37F4C" w:rsidRPr="00C37F4C" w:rsidRDefault="00C37F4C" w:rsidP="00C37F4C">
                      <w:pPr>
                        <w:rPr>
                          <w:rFonts w:ascii="Khmer OS Battambang" w:hAnsi="Khmer OS Battambang" w:cs="Khmer OS Battambang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Khmer OS Battambang" w:hAnsi="Khmer OS Battambang" w:cs="Khmer OS Battambang" w:hint="cs"/>
                          <w:color w:val="000000" w:themeColor="text1"/>
                          <w:sz w:val="20"/>
                          <w:szCs w:val="20"/>
                          <w:cs/>
                        </w:rPr>
                        <w:t>៤០</w:t>
                      </w:r>
                    </w:p>
                  </w:txbxContent>
                </v:textbox>
              </v:shape>
            </w:pict>
          </mc:Fallback>
        </mc:AlternateContent>
      </w:r>
      <w:r w:rsidR="009A135B" w:rsidRPr="004827F2">
        <w:rPr>
          <w:rFonts w:ascii="Khmer OS Battambang" w:hAnsi="Khmer OS Battambang" w:cs="Khmer OS Battambang"/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1A96F08B" wp14:editId="1F522808">
                <wp:simplePos x="0" y="0"/>
                <wp:positionH relativeFrom="column">
                  <wp:posOffset>63500</wp:posOffset>
                </wp:positionH>
                <wp:positionV relativeFrom="paragraph">
                  <wp:posOffset>2169160</wp:posOffset>
                </wp:positionV>
                <wp:extent cx="577850" cy="323850"/>
                <wp:effectExtent l="0" t="0" r="0" b="0"/>
                <wp:wrapNone/>
                <wp:docPr id="772933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12A9D" w14:textId="419CB03B" w:rsidR="00C37F4C" w:rsidRPr="00C37F4C" w:rsidRDefault="00C37F4C" w:rsidP="00C37F4C">
                            <w:pPr>
                              <w:rPr>
                                <w:rFonts w:ascii="Khmer OS Battambang" w:hAnsi="Khmer OS Battambang" w:cs="Khmer OS Battambang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២០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6F08B" id="_x0000_s1044" type="#_x0000_t202" style="position:absolute;left:0;text-align:left;margin-left:5pt;margin-top:170.8pt;width:45.5pt;height:25.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" filled="f" stroked="f">
                <v:textbox>
                  <w:txbxContent>
                    <w:p w14:paraId="2D812A9D" w14:textId="419CB03B" w:rsidR="00C37F4C" w:rsidRPr="00C37F4C" w:rsidRDefault="00C37F4C" w:rsidP="00C37F4C">
                      <w:pPr>
                        <w:rPr>
                          <w:rFonts w:ascii="Khmer OS Battambang" w:hAnsi="Khmer OS Battambang" w:cs="Khmer OS Battambang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Khmer OS Battambang" w:hAnsi="Khmer OS Battambang" w:cs="Khmer OS Battambang" w:hint="cs"/>
                          <w:color w:val="000000" w:themeColor="text1"/>
                          <w:sz w:val="20"/>
                          <w:szCs w:val="20"/>
                          <w:cs/>
                        </w:rPr>
                        <w:t>២០</w:t>
                      </w:r>
                    </w:p>
                  </w:txbxContent>
                </v:textbox>
              </v:shape>
            </w:pict>
          </mc:Fallback>
        </mc:AlternateContent>
      </w:r>
      <w:r w:rsidR="009A135B" w:rsidRPr="004827F2">
        <w:rPr>
          <w:rFonts w:ascii="Khmer OS Battambang" w:hAnsi="Khmer OS Battambang" w:cs="Khmer OS Battambang"/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541CFFC4" wp14:editId="1790CAB8">
                <wp:simplePos x="0" y="0"/>
                <wp:positionH relativeFrom="column">
                  <wp:posOffset>158750</wp:posOffset>
                </wp:positionH>
                <wp:positionV relativeFrom="paragraph">
                  <wp:posOffset>2512060</wp:posOffset>
                </wp:positionV>
                <wp:extent cx="577850" cy="323850"/>
                <wp:effectExtent l="0" t="0" r="0" b="0"/>
                <wp:wrapNone/>
                <wp:docPr id="11444551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E5B86" w14:textId="08642356" w:rsidR="00C37F4C" w:rsidRPr="00C37F4C" w:rsidRDefault="00C37F4C" w:rsidP="00C37F4C">
                            <w:pPr>
                              <w:rPr>
                                <w:rFonts w:ascii="Khmer OS Battambang" w:hAnsi="Khmer OS Battambang" w:cs="Khmer OS Battambang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CFFC4" id="_x0000_s1045" type="#_x0000_t202" style="position:absolute;left:0;text-align:left;margin-left:12.5pt;margin-top:197.8pt;width:45.5pt;height:25.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" filled="f" stroked="f">
                <v:textbox>
                  <w:txbxContent>
                    <w:p w14:paraId="092E5B86" w14:textId="08642356" w:rsidR="00C37F4C" w:rsidRPr="00C37F4C" w:rsidRDefault="00C37F4C" w:rsidP="00C37F4C">
                      <w:pPr>
                        <w:rPr>
                          <w:rFonts w:ascii="Khmer OS Battambang" w:hAnsi="Khmer OS Battambang" w:cs="Khmer OS Battambang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Khmer OS Battambang" w:hAnsi="Khmer OS Battambang" w:cs="Khmer OS Battambang" w:hint="cs"/>
                          <w:color w:val="000000" w:themeColor="text1"/>
                          <w:sz w:val="20"/>
                          <w:szCs w:val="20"/>
                          <w:cs/>
                        </w:rPr>
                        <w:t>០</w:t>
                      </w:r>
                    </w:p>
                  </w:txbxContent>
                </v:textbox>
              </v:shape>
            </w:pict>
          </mc:Fallback>
        </mc:AlternateContent>
      </w:r>
      <w:r w:rsidR="00680E99">
        <w:rPr>
          <w:noProof/>
        </w:rPr>
        <w:drawing>
          <wp:inline distT="0" distB="0" distL="0" distR="0" wp14:anchorId="3B56BB57" wp14:editId="18EED9DB">
            <wp:extent cx="5783580" cy="2651760"/>
            <wp:effectExtent l="0" t="0" r="7620" b="15240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376B5CC4-8460-43F1-9A38-05B320894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7CEAE52" w14:textId="77777777" w:rsidR="00AE2985" w:rsidRDefault="00AE2985" w:rsidP="00AE2985">
      <w:pPr>
        <w:tabs>
          <w:tab w:val="left" w:pos="836"/>
        </w:tabs>
        <w:kinsoku w:val="0"/>
        <w:overflowPunct w:val="0"/>
        <w:ind w:left="360"/>
        <w:jc w:val="both"/>
        <w:outlineLvl w:val="3"/>
        <w:rPr>
          <w:rFonts w:ascii="Khmer OS Muol Light" w:hAnsi="Khmer OS Muol Light" w:cs="Khmer OS Muol Light"/>
          <w:color w:val="2E5395"/>
        </w:rPr>
      </w:pPr>
    </w:p>
    <w:p w14:paraId="47645A7B" w14:textId="776B3B4B" w:rsidR="00C01F84" w:rsidRPr="00C01F84" w:rsidRDefault="00C01F84" w:rsidP="00D92FD8">
      <w:pPr>
        <w:tabs>
          <w:tab w:val="left" w:pos="836"/>
        </w:tabs>
        <w:kinsoku w:val="0"/>
        <w:overflowPunct w:val="0"/>
        <w:spacing w:before="56"/>
        <w:jc w:val="both"/>
        <w:outlineLvl w:val="3"/>
        <w:rPr>
          <w:rFonts w:ascii="Khmer OS Muol Light" w:hAnsi="Khmer OS Muol Light" w:cs="Khmer OS Muol Light"/>
          <w:color w:val="2E5395"/>
        </w:rPr>
      </w:pPr>
      <w:r w:rsidRPr="00C01F84">
        <w:rPr>
          <w:rFonts w:ascii="Khmer OS Muol Light" w:hAnsi="Khmer OS Muol Light" w:cs="Khmer OS Muol Light" w:hint="cs"/>
          <w:color w:val="2E5395"/>
          <w:cs/>
        </w:rPr>
        <w:t>៣</w:t>
      </w:r>
      <w:r w:rsidR="003E0239">
        <w:rPr>
          <w:rFonts w:ascii="Khmer OS Muol Light" w:hAnsi="Khmer OS Muol Light" w:cs="Khmer OS Muol Light" w:hint="cs"/>
          <w:color w:val="2E5395"/>
        </w:rPr>
        <w:t>.</w:t>
      </w:r>
      <w:r>
        <w:rPr>
          <w:rFonts w:ascii="Khmer OS Muol Light" w:hAnsi="Khmer OS Muol Light" w:cs="Khmer OS Muol Light" w:hint="cs"/>
          <w:color w:val="2E5395"/>
          <w:cs/>
        </w:rPr>
        <w:t>៥</w:t>
      </w:r>
      <w:r w:rsidR="003E0239">
        <w:rPr>
          <w:rFonts w:ascii="Khmer OS Muol Light" w:hAnsi="Khmer OS Muol Light" w:cs="Khmer OS Muol Light" w:hint="cs"/>
          <w:color w:val="2E5395"/>
        </w:rPr>
        <w:t>.</w:t>
      </w:r>
      <w:r w:rsidRPr="00C01F84">
        <w:rPr>
          <w:rFonts w:ascii="Khmer OS Muol Light" w:hAnsi="Khmer OS Muol Light" w:cs="Khmer OS Muol Light" w:hint="cs"/>
          <w:color w:val="2E5395"/>
          <w:cs/>
        </w:rPr>
        <w:t xml:space="preserve">  </w:t>
      </w:r>
      <w:r w:rsidR="00777E8F">
        <w:rPr>
          <w:rFonts w:ascii="Khmer OS Muol Light" w:hAnsi="Khmer OS Muol Light" w:cs="Khmer OS Muol Light" w:hint="cs"/>
          <w:color w:val="2E5395"/>
          <w:cs/>
        </w:rPr>
        <w:t>ផលធៀប</w:t>
      </w:r>
      <w:r>
        <w:rPr>
          <w:rFonts w:ascii="Khmer OS Muol Light" w:hAnsi="Khmer OS Muol Light" w:cs="Khmer OS Muol Light" w:hint="cs"/>
          <w:color w:val="2E5395"/>
          <w:cs/>
        </w:rPr>
        <w:t>អ្នក</w:t>
      </w:r>
      <w:r w:rsidR="007E5089">
        <w:rPr>
          <w:rFonts w:ascii="Khmer OS Muol Light" w:hAnsi="Khmer OS Muol Light" w:cs="Khmer OS Muol Light" w:hint="cs"/>
          <w:color w:val="2E5395"/>
          <w:cs/>
        </w:rPr>
        <w:t>នៅ</w:t>
      </w:r>
      <w:r>
        <w:rPr>
          <w:rFonts w:ascii="Khmer OS Muol Light" w:hAnsi="Khmer OS Muol Light" w:cs="Khmer OS Muol Light" w:hint="cs"/>
          <w:color w:val="2E5395"/>
          <w:cs/>
        </w:rPr>
        <w:t>ក្នុងបន្ទុក</w:t>
      </w:r>
    </w:p>
    <w:p w14:paraId="7549CD99" w14:textId="3D8F667E" w:rsidR="00833923" w:rsidRPr="00833923" w:rsidRDefault="00833923" w:rsidP="00833923">
      <w:pPr>
        <w:widowControl/>
        <w:autoSpaceDE/>
        <w:autoSpaceDN/>
        <w:adjustRightInd/>
        <w:ind w:firstLine="357"/>
        <w:jc w:val="both"/>
        <w:rPr>
          <w:rFonts w:ascii="Khmer OS Battambang" w:hAnsi="Khmer OS Battambang" w:cs="Khmer OS Battambang"/>
        </w:rPr>
      </w:pPr>
      <w:r w:rsidRPr="00833923">
        <w:rPr>
          <w:rFonts w:ascii="Khmer OS Battambang" w:hAnsi="Khmer OS Battambang" w:cs="Khmer OS Battambang"/>
          <w:cs/>
        </w:rPr>
        <w:t xml:space="preserve">ការអង្កេតកម្លាំងពលកម្មកម្ពុជា បានកំណត់និយមន័យ </w:t>
      </w:r>
      <w:r w:rsidRPr="00833923">
        <w:rPr>
          <w:rFonts w:ascii="Khmer OS Battambang" w:hAnsi="Khmer OS Battambang" w:cs="Khmer OS Battambang"/>
        </w:rPr>
        <w:t>«</w:t>
      </w:r>
      <w:r w:rsidR="00160D31" w:rsidRPr="00833923">
        <w:rPr>
          <w:rFonts w:ascii="Khmer OS Battambang" w:hAnsi="Khmer OS Battambang" w:cs="Khmer OS Battambang"/>
          <w:cs/>
        </w:rPr>
        <w:t>អត្រា</w:t>
      </w:r>
      <w:r w:rsidR="00160D31">
        <w:rPr>
          <w:rFonts w:ascii="Khmer OS Battambang" w:hAnsi="Khmer OS Battambang" w:cs="Khmer OS Battambang" w:hint="cs"/>
          <w:cs/>
        </w:rPr>
        <w:t>នៅក្នុងបន្ទុក</w:t>
      </w:r>
      <w:r w:rsidRPr="00833923">
        <w:rPr>
          <w:rFonts w:ascii="Khmer OS Battambang" w:hAnsi="Khmer OS Battambang" w:cs="Khmer OS Battambang"/>
          <w:cs/>
        </w:rPr>
        <w:t>តាមអាយុ</w:t>
      </w:r>
      <w:r w:rsidRPr="00833923">
        <w:rPr>
          <w:rFonts w:ascii="Khmer OS Battambang" w:hAnsi="Khmer OS Battambang" w:cs="Khmer OS Battambang"/>
        </w:rPr>
        <w:t xml:space="preserve">» </w:t>
      </w:r>
      <w:r w:rsidRPr="00833923">
        <w:rPr>
          <w:rFonts w:ascii="Khmer OS Battambang" w:hAnsi="Khmer OS Battambang" w:cs="Khmer OS Battambang"/>
          <w:cs/>
        </w:rPr>
        <w:t>ជាផលធៀបរវាងចំនួនប្រជាជនសរុបដែលមិនស្ថិត</w:t>
      </w:r>
      <w:r w:rsidR="00F95F67">
        <w:rPr>
          <w:rFonts w:ascii="Khmer OS Battambang" w:hAnsi="Khmer OS Battambang" w:cs="Khmer OS Battambang"/>
          <w:cs/>
        </w:rPr>
        <w:t>ក្នុងអាយុធ្វើ</w:t>
      </w:r>
      <w:r w:rsidRPr="00833923">
        <w:rPr>
          <w:rFonts w:ascii="Khmer OS Battambang" w:hAnsi="Khmer OS Battambang" w:cs="Khmer OS Battambang"/>
          <w:cs/>
        </w:rPr>
        <w:t>ការ (អ្នកដែលមានអាយុពី</w:t>
      </w:r>
      <w:r w:rsidRPr="00833923">
        <w:rPr>
          <w:rFonts w:ascii="Khmer OS Battambang" w:hAnsi="Khmer OS Battambang" w:cs="Khmer OS Battambang"/>
        </w:rPr>
        <w:t xml:space="preserve"> </w:t>
      </w:r>
      <w:r w:rsidRPr="00833923">
        <w:rPr>
          <w:rFonts w:ascii="Khmer OS Battambang" w:hAnsi="Khmer OS Battambang" w:cs="Khmer OS Battambang"/>
          <w:cs/>
        </w:rPr>
        <w:t>០ ដល់ ១៤ឆ្នាំ</w:t>
      </w:r>
      <w:r w:rsidRPr="00833923">
        <w:rPr>
          <w:rFonts w:ascii="Khmer OS Battambang" w:hAnsi="Khmer OS Battambang" w:cs="Khmer OS Battambang"/>
        </w:rPr>
        <w:t xml:space="preserve"> </w:t>
      </w:r>
      <w:r w:rsidRPr="00833923">
        <w:rPr>
          <w:rFonts w:ascii="Khmer OS Battambang" w:hAnsi="Khmer OS Battambang" w:cs="Khmer OS Battambang"/>
          <w:cs/>
        </w:rPr>
        <w:t>និងអ្នកដែលមានអាយុចាប់ពី</w:t>
      </w:r>
      <w:r w:rsidRPr="00833923">
        <w:rPr>
          <w:rFonts w:ascii="Khmer OS Battambang" w:hAnsi="Khmer OS Battambang" w:cs="Khmer OS Battambang"/>
        </w:rPr>
        <w:t xml:space="preserve"> </w:t>
      </w:r>
      <w:r w:rsidRPr="00833923">
        <w:rPr>
          <w:rFonts w:ascii="Khmer OS Battambang" w:hAnsi="Khmer OS Battambang" w:cs="Khmer OS Battambang"/>
          <w:cs/>
        </w:rPr>
        <w:t>៦៥ឆ្នាំឡើងទៅ</w:t>
      </w:r>
      <w:r w:rsidRPr="00833923">
        <w:rPr>
          <w:rFonts w:ascii="Khmer OS Battambang" w:hAnsi="Khmer OS Battambang" w:cs="Khmer OS Battambang"/>
        </w:rPr>
        <w:t xml:space="preserve">) </w:t>
      </w:r>
      <w:r w:rsidRPr="00833923">
        <w:rPr>
          <w:rFonts w:ascii="Khmer OS Battambang" w:hAnsi="Khmer OS Battambang" w:cs="Khmer OS Battambang"/>
          <w:cs/>
        </w:rPr>
        <w:t>ធៀបនឹងប្រជាជន</w:t>
      </w:r>
      <w:r w:rsidR="00F95F67">
        <w:rPr>
          <w:rFonts w:ascii="Khmer OS Battambang" w:hAnsi="Khmer OS Battambang" w:cs="Khmer OS Battambang"/>
          <w:cs/>
        </w:rPr>
        <w:t>ក្នុងអាយុធ្វើ</w:t>
      </w:r>
      <w:r w:rsidRPr="00833923">
        <w:rPr>
          <w:rFonts w:ascii="Khmer OS Battambang" w:hAnsi="Khmer OS Battambang" w:cs="Khmer OS Battambang"/>
          <w:cs/>
        </w:rPr>
        <w:t>ការ (ពោលគឺ អ្នកដែលមានអាយុពី</w:t>
      </w:r>
      <w:r w:rsidRPr="00833923">
        <w:rPr>
          <w:rFonts w:ascii="Khmer OS Battambang" w:hAnsi="Khmer OS Battambang" w:cs="Khmer OS Battambang"/>
        </w:rPr>
        <w:t xml:space="preserve"> </w:t>
      </w:r>
      <w:r w:rsidRPr="00833923">
        <w:rPr>
          <w:rFonts w:ascii="Khmer OS Battambang" w:hAnsi="Khmer OS Battambang" w:cs="Khmer OS Battambang"/>
          <w:cs/>
        </w:rPr>
        <w:t>១៥ ដល់ ៦៤ឆ្នាំ</w:t>
      </w:r>
      <w:r w:rsidRPr="00833923">
        <w:rPr>
          <w:rFonts w:ascii="Khmer OS Battambang" w:hAnsi="Khmer OS Battambang" w:cs="Khmer OS Battambang"/>
        </w:rPr>
        <w:t>)</w:t>
      </w:r>
      <w:r w:rsidRPr="00833923">
        <w:rPr>
          <w:rFonts w:ascii="Khmer OS Battambang" w:hAnsi="Khmer OS Battambang" w:cs="Khmer OS Battambang"/>
          <w:cs/>
        </w:rPr>
        <w:t xml:space="preserve">។ </w:t>
      </w:r>
      <w:r w:rsidR="00160D31" w:rsidRPr="00833923">
        <w:rPr>
          <w:rFonts w:ascii="Khmer OS Battambang" w:hAnsi="Khmer OS Battambang" w:cs="Khmer OS Battambang"/>
          <w:cs/>
        </w:rPr>
        <w:t>អត្រា</w:t>
      </w:r>
      <w:r w:rsidR="00160D31">
        <w:rPr>
          <w:rFonts w:ascii="Khmer OS Battambang" w:hAnsi="Khmer OS Battambang" w:cs="Khmer OS Battambang" w:hint="cs"/>
          <w:cs/>
        </w:rPr>
        <w:t>នៅក្នុងបន្ទុក</w:t>
      </w:r>
      <w:r w:rsidRPr="00833923">
        <w:rPr>
          <w:rFonts w:ascii="Khmer OS Battambang" w:hAnsi="Khmer OS Battambang" w:cs="Khmer OS Battambang"/>
          <w:cs/>
        </w:rPr>
        <w:t>តាមអាយុនេះ ត្រូវបានចាត់ទុកជាសូចនាករសង្ខេបនៃបន្ទុកទៅលើប្រជាជន</w:t>
      </w:r>
      <w:r w:rsidR="00F95F67">
        <w:rPr>
          <w:rFonts w:ascii="Khmer OS Battambang" w:hAnsi="Khmer OS Battambang" w:cs="Khmer OS Battambang"/>
          <w:cs/>
        </w:rPr>
        <w:t>ក្នុងអាយុធ្វើ</w:t>
      </w:r>
      <w:r w:rsidRPr="00833923">
        <w:rPr>
          <w:rFonts w:ascii="Khmer OS Battambang" w:hAnsi="Khmer OS Battambang" w:cs="Khmer OS Battambang"/>
          <w:cs/>
        </w:rPr>
        <w:t>ការ។</w:t>
      </w:r>
    </w:p>
    <w:p w14:paraId="2B61528E" w14:textId="36239CAB" w:rsidR="00833923" w:rsidRPr="00833923" w:rsidRDefault="00833923" w:rsidP="00833923">
      <w:pPr>
        <w:widowControl/>
        <w:autoSpaceDE/>
        <w:autoSpaceDN/>
        <w:adjustRightInd/>
        <w:ind w:firstLine="357"/>
        <w:jc w:val="both"/>
        <w:rPr>
          <w:rFonts w:ascii="Khmer OS Battambang" w:hAnsi="Khmer OS Battambang" w:cs="Khmer OS Battambang"/>
        </w:rPr>
      </w:pPr>
      <w:r w:rsidRPr="00833923">
        <w:rPr>
          <w:rFonts w:ascii="Khmer OS Battambang" w:hAnsi="Khmer OS Battambang" w:cs="Khmer OS Battambang"/>
          <w:cs/>
        </w:rPr>
        <w:t>ដូចដែលបានបង្ហាញក្នុងតារាង ៣</w:t>
      </w:r>
      <w:r w:rsidR="003E0239">
        <w:rPr>
          <w:rFonts w:ascii="Khmer OS Battambang" w:hAnsi="Khmer OS Battambang" w:cs="Khmer OS Battambang"/>
        </w:rPr>
        <w:t>.</w:t>
      </w:r>
      <w:r w:rsidR="00761E63">
        <w:rPr>
          <w:rFonts w:ascii="Khmer OS Battambang" w:hAnsi="Khmer OS Battambang" w:cs="Khmer OS Battambang" w:hint="cs"/>
          <w:cs/>
        </w:rPr>
        <w:t>៤</w:t>
      </w:r>
      <w:r w:rsidRPr="00833923">
        <w:rPr>
          <w:rFonts w:ascii="Khmer OS Battambang" w:hAnsi="Khmer OS Battambang" w:cs="Khmer OS Battambang"/>
          <w:cs/>
        </w:rPr>
        <w:t xml:space="preserve"> </w:t>
      </w:r>
      <w:r w:rsidR="00160D31">
        <w:rPr>
          <w:rFonts w:ascii="Khmer OS Battambang" w:hAnsi="Khmer OS Battambang" w:cs="Khmer OS Battambang" w:hint="cs"/>
          <w:cs/>
        </w:rPr>
        <w:t>អំពី</w:t>
      </w:r>
      <w:r w:rsidRPr="00833923">
        <w:rPr>
          <w:rFonts w:ascii="Khmer OS Battambang" w:hAnsi="Khmer OS Battambang" w:cs="Khmer OS Battambang"/>
          <w:cs/>
        </w:rPr>
        <w:t>អត្រា</w:t>
      </w:r>
      <w:r w:rsidR="00160D31">
        <w:rPr>
          <w:rFonts w:ascii="Khmer OS Battambang" w:hAnsi="Khmer OS Battambang" w:cs="Khmer OS Battambang" w:hint="cs"/>
          <w:cs/>
        </w:rPr>
        <w:t>នៅក្នុងបន្ទុក</w:t>
      </w:r>
      <w:r w:rsidRPr="00833923">
        <w:rPr>
          <w:rFonts w:ascii="Khmer OS Battambang" w:hAnsi="Khmer OS Battambang" w:cs="Khmer OS Battambang"/>
          <w:cs/>
        </w:rPr>
        <w:t>សរុបរបស់ប្រទេសកម្ពុជាក្នុងឆ្នាំ២០២៥ គឺមានចំនួន</w:t>
      </w:r>
      <w:r w:rsidRPr="00833923">
        <w:rPr>
          <w:rFonts w:ascii="Khmer OS Battambang" w:hAnsi="Khmer OS Battambang" w:cs="Khmer OS Battambang"/>
        </w:rPr>
        <w:t xml:space="preserve"> </w:t>
      </w:r>
      <w:r w:rsidRPr="00833923">
        <w:rPr>
          <w:rFonts w:ascii="Khmer OS Battambang" w:hAnsi="Khmer OS Battambang" w:cs="Khmer OS Battambang"/>
          <w:cs/>
        </w:rPr>
        <w:t>៤៩</w:t>
      </w:r>
      <w:r w:rsidR="003E0239">
        <w:rPr>
          <w:rFonts w:ascii="Khmer OS Battambang" w:hAnsi="Khmer OS Battambang" w:cs="Khmer OS Battambang"/>
        </w:rPr>
        <w:t>.</w:t>
      </w:r>
      <w:r w:rsidRPr="00833923">
        <w:rPr>
          <w:rFonts w:ascii="Khmer OS Battambang" w:hAnsi="Khmer OS Battambang" w:cs="Khmer OS Battambang"/>
          <w:cs/>
        </w:rPr>
        <w:t>៥%</w:t>
      </w:r>
      <w:r w:rsidRPr="00833923">
        <w:rPr>
          <w:rFonts w:ascii="Khmer OS Battambang" w:hAnsi="Khmer OS Battambang" w:cs="Khmer OS Battambang"/>
        </w:rPr>
        <w:t xml:space="preserve"> </w:t>
      </w:r>
      <w:r w:rsidRPr="00833923">
        <w:rPr>
          <w:rFonts w:ascii="Khmer OS Battambang" w:hAnsi="Khmer OS Battambang" w:cs="Khmer OS Battambang"/>
          <w:cs/>
        </w:rPr>
        <w:t>ដោយនៅតំបន់ទីប្រជុំជនមាន</w:t>
      </w:r>
      <w:r w:rsidRPr="00833923">
        <w:rPr>
          <w:rFonts w:ascii="Khmer OS Battambang" w:hAnsi="Khmer OS Battambang" w:cs="Khmer OS Battambang"/>
        </w:rPr>
        <w:t xml:space="preserve"> </w:t>
      </w:r>
      <w:r w:rsidRPr="00833923">
        <w:rPr>
          <w:rFonts w:ascii="Khmer OS Battambang" w:hAnsi="Khmer OS Battambang" w:cs="Khmer OS Battambang"/>
          <w:cs/>
        </w:rPr>
        <w:t>៤៥</w:t>
      </w:r>
      <w:r w:rsidR="003E0239">
        <w:rPr>
          <w:rFonts w:ascii="Khmer OS Battambang" w:hAnsi="Khmer OS Battambang" w:cs="Khmer OS Battambang"/>
        </w:rPr>
        <w:t>.</w:t>
      </w:r>
      <w:r w:rsidRPr="00833923">
        <w:rPr>
          <w:rFonts w:ascii="Khmer OS Battambang" w:hAnsi="Khmer OS Battambang" w:cs="Khmer OS Battambang"/>
          <w:cs/>
        </w:rPr>
        <w:t>៩%</w:t>
      </w:r>
      <w:r w:rsidRPr="00833923">
        <w:rPr>
          <w:rFonts w:ascii="Khmer OS Battambang" w:hAnsi="Khmer OS Battambang" w:cs="Khmer OS Battambang"/>
        </w:rPr>
        <w:t xml:space="preserve"> </w:t>
      </w:r>
      <w:r w:rsidRPr="00833923">
        <w:rPr>
          <w:rFonts w:ascii="Khmer OS Battambang" w:hAnsi="Khmer OS Battambang" w:cs="Khmer OS Battambang"/>
          <w:cs/>
        </w:rPr>
        <w:t>និងនៅតំបន់ជនបទមាន</w:t>
      </w:r>
      <w:r w:rsidRPr="00833923">
        <w:rPr>
          <w:rFonts w:ascii="Khmer OS Battambang" w:hAnsi="Khmer OS Battambang" w:cs="Khmer OS Battambang"/>
        </w:rPr>
        <w:t xml:space="preserve"> </w:t>
      </w:r>
      <w:r w:rsidRPr="00833923">
        <w:rPr>
          <w:rFonts w:ascii="Khmer OS Battambang" w:hAnsi="Khmer OS Battambang" w:cs="Khmer OS Battambang"/>
          <w:cs/>
        </w:rPr>
        <w:t>៥២</w:t>
      </w:r>
      <w:r w:rsidR="003E0239">
        <w:rPr>
          <w:rFonts w:ascii="Khmer OS Battambang" w:hAnsi="Khmer OS Battambang" w:cs="Khmer OS Battambang"/>
        </w:rPr>
        <w:t>.</w:t>
      </w:r>
      <w:r w:rsidRPr="00833923">
        <w:rPr>
          <w:rFonts w:ascii="Khmer OS Battambang" w:hAnsi="Khmer OS Battambang" w:cs="Khmer OS Battambang"/>
          <w:cs/>
        </w:rPr>
        <w:t xml:space="preserve">០%។ </w:t>
      </w:r>
      <w:r w:rsidR="000B472B">
        <w:rPr>
          <w:rFonts w:ascii="Khmer OS Battambang" w:hAnsi="Khmer OS Battambang" w:cs="Khmer OS Battambang" w:hint="cs"/>
          <w:cs/>
        </w:rPr>
        <w:t>ភាគច្រើននៃ</w:t>
      </w:r>
      <w:r w:rsidR="00160D31" w:rsidRPr="00833923">
        <w:rPr>
          <w:rFonts w:ascii="Khmer OS Battambang" w:hAnsi="Khmer OS Battambang" w:cs="Khmer OS Battambang"/>
          <w:cs/>
        </w:rPr>
        <w:t>អត្រា</w:t>
      </w:r>
      <w:r w:rsidR="00160D31">
        <w:rPr>
          <w:rFonts w:ascii="Khmer OS Battambang" w:hAnsi="Khmer OS Battambang" w:cs="Khmer OS Battambang" w:hint="cs"/>
          <w:cs/>
        </w:rPr>
        <w:t>នៅក្នុងបន្ទុក</w:t>
      </w:r>
      <w:r w:rsidRPr="00833923">
        <w:rPr>
          <w:rFonts w:ascii="Khmer OS Battambang" w:hAnsi="Khmer OS Battambang" w:cs="Khmer OS Battambang"/>
          <w:cs/>
        </w:rPr>
        <w:t>នេះ គឺបណ្តាលមកពីចំនួនប្រជាជនវ័យក្មេងដែល</w:t>
      </w:r>
      <w:r w:rsidR="000B472B">
        <w:rPr>
          <w:rFonts w:ascii="Khmer OS Battambang" w:hAnsi="Khmer OS Battambang" w:cs="Khmer OS Battambang" w:hint="cs"/>
          <w:cs/>
        </w:rPr>
        <w:t>ស្ថិតនៅ</w:t>
      </w:r>
      <w:r w:rsidRPr="00833923">
        <w:rPr>
          <w:rFonts w:ascii="Khmer OS Battambang" w:hAnsi="Khmer OS Battambang" w:cs="Khmer OS Battambang"/>
          <w:cs/>
        </w:rPr>
        <w:t>អាយុក្រោម ១៥ ឆ្នាំ ដែលមានរហូតដល់</w:t>
      </w:r>
      <w:r w:rsidRPr="00833923">
        <w:rPr>
          <w:rFonts w:ascii="Khmer OS Battambang" w:hAnsi="Khmer OS Battambang" w:cs="Khmer OS Battambang"/>
        </w:rPr>
        <w:t xml:space="preserve"> </w:t>
      </w:r>
      <w:r w:rsidRPr="00833923">
        <w:rPr>
          <w:rFonts w:ascii="Khmer OS Battambang" w:hAnsi="Khmer OS Battambang" w:cs="Khmer OS Battambang"/>
          <w:cs/>
        </w:rPr>
        <w:t>៣៧</w:t>
      </w:r>
      <w:r w:rsidR="003E0239">
        <w:rPr>
          <w:rFonts w:ascii="Khmer OS Battambang" w:hAnsi="Khmer OS Battambang" w:cs="Khmer OS Battambang"/>
        </w:rPr>
        <w:t>.</w:t>
      </w:r>
      <w:r w:rsidRPr="00833923">
        <w:rPr>
          <w:rFonts w:ascii="Khmer OS Battambang" w:hAnsi="Khmer OS Battambang" w:cs="Khmer OS Battambang"/>
          <w:cs/>
        </w:rPr>
        <w:t>៩%។</w:t>
      </w:r>
    </w:p>
    <w:p w14:paraId="6BEA9637" w14:textId="404747DE" w:rsidR="007E5089" w:rsidRDefault="00C95B13" w:rsidP="007E5089">
      <w:pPr>
        <w:pStyle w:val="Heading3"/>
        <w:ind w:hanging="253"/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</w:pPr>
      <w:bookmarkStart w:id="91" w:name="_Toc227594593"/>
      <w:bookmarkStart w:id="92" w:name="_Toc227594844"/>
      <w:bookmarkStart w:id="93" w:name="_Toc228782818"/>
      <w:bookmarkStart w:id="94" w:name="_Toc228784796"/>
      <w:bookmarkStart w:id="95" w:name="_Toc228784894"/>
      <w:bookmarkStart w:id="96" w:name="_Toc230184802"/>
      <w:r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តារាង</w:t>
      </w:r>
      <w:r w:rsidR="007E5089" w:rsidRPr="007276A6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 xml:space="preserve"> ៣</w:t>
      </w:r>
      <w:r w:rsidR="004827F2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  <w:t>.</w:t>
      </w:r>
      <w:r w:rsidR="00761E63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៤</w:t>
      </w:r>
      <w:r w:rsidR="007E5089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 xml:space="preserve"> </w:t>
      </w:r>
      <w:r w:rsidR="007E5089" w:rsidRPr="007276A6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 xml:space="preserve"> </w:t>
      </w:r>
      <w:r w:rsidR="007E5089" w:rsidRPr="007E5089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សមាមាត្រអ្នក</w:t>
      </w:r>
      <w:r w:rsidR="007E5089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នៅ</w:t>
      </w:r>
      <w:r w:rsidR="007E5089" w:rsidRPr="007E5089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ក្នុងបន្ទុក</w:t>
      </w:r>
      <w:r w:rsidR="007E5089" w:rsidRPr="007276A6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តាម</w:t>
      </w:r>
      <w:r w:rsidR="007E5089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តំបន់</w:t>
      </w:r>
      <w:r w:rsidR="007E5089" w:rsidRPr="007276A6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 xml:space="preserve"> ឆ្នាំ២០២៥</w:t>
      </w:r>
      <w:bookmarkEnd w:id="91"/>
      <w:bookmarkEnd w:id="92"/>
      <w:bookmarkEnd w:id="93"/>
      <w:bookmarkEnd w:id="94"/>
      <w:bookmarkEnd w:id="95"/>
      <w:bookmarkEnd w:id="96"/>
    </w:p>
    <w:tbl>
      <w:tblPr>
        <w:tblW w:w="9438" w:type="dxa"/>
        <w:tblLook w:val="04A0" w:firstRow="1" w:lastRow="0" w:firstColumn="1" w:lastColumn="0" w:noHBand="0" w:noVBand="1"/>
      </w:tblPr>
      <w:tblGrid>
        <w:gridCol w:w="3157"/>
        <w:gridCol w:w="1188"/>
        <w:gridCol w:w="936"/>
        <w:gridCol w:w="1048"/>
        <w:gridCol w:w="1000"/>
        <w:gridCol w:w="1172"/>
        <w:gridCol w:w="937"/>
      </w:tblGrid>
      <w:tr w:rsidR="00B077BB" w:rsidRPr="00B077BB" w14:paraId="368A9962" w14:textId="77777777" w:rsidTr="00B077BB">
        <w:trPr>
          <w:trHeight w:val="19"/>
        </w:trPr>
        <w:tc>
          <w:tcPr>
            <w:tcW w:w="3157" w:type="dxa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79D6E6C8" w14:textId="77777777" w:rsidR="00B077BB" w:rsidRPr="00B077BB" w:rsidRDefault="00B077BB" w:rsidP="00B077BB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ក្រុមអាយុ</w:t>
            </w:r>
          </w:p>
        </w:tc>
        <w:tc>
          <w:tcPr>
            <w:tcW w:w="21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44607374" w14:textId="77777777" w:rsidR="00B077BB" w:rsidRPr="00B077BB" w:rsidRDefault="00B077BB" w:rsidP="00B077BB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កម្ពុជា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4339F917" w14:textId="77777777" w:rsidR="00B077BB" w:rsidRPr="00B077BB" w:rsidRDefault="00B077BB" w:rsidP="00B077BB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ទីប្រជុំជន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2215B9EE" w14:textId="77777777" w:rsidR="00B077BB" w:rsidRPr="00B077BB" w:rsidRDefault="00B077BB" w:rsidP="00B077BB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0"/>
                <w:szCs w:val="20"/>
                <w:cs/>
              </w:rPr>
              <w:t>ជនបទ</w:t>
            </w:r>
          </w:p>
        </w:tc>
      </w:tr>
      <w:tr w:rsidR="00B077BB" w:rsidRPr="00B077BB" w14:paraId="327D8CC6" w14:textId="77777777" w:rsidTr="00B077BB">
        <w:trPr>
          <w:trHeight w:val="19"/>
        </w:trPr>
        <w:tc>
          <w:tcPr>
            <w:tcW w:w="3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2B07BC" w14:textId="77777777" w:rsidR="00B077BB" w:rsidRPr="00B077BB" w:rsidRDefault="00B077BB" w:rsidP="00B077BB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D4ADE8" w14:textId="77777777" w:rsidR="00B077BB" w:rsidRPr="00B077BB" w:rsidRDefault="00B077BB" w:rsidP="00B077BB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b/>
                <w:bCs/>
                <w:color w:val="000000"/>
                <w:sz w:val="18"/>
                <w:szCs w:val="18"/>
                <w:lang w:bidi="ar-SA"/>
              </w:rPr>
              <w:t>(</w:t>
            </w:r>
            <w:r w:rsidRPr="00B077BB">
              <w:rPr>
                <w:rFonts w:ascii="Khmer OS Battambang" w:hAnsi="Khmer OS Battambang" w:cs="Khmer OS Battambang"/>
                <w:b/>
                <w:bCs/>
                <w:color w:val="000000"/>
                <w:sz w:val="18"/>
                <w:szCs w:val="18"/>
                <w:cs/>
              </w:rPr>
              <w:t>ចំនួន)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208BCD" w14:textId="77777777" w:rsidR="00B077BB" w:rsidRPr="00B077BB" w:rsidRDefault="00B077BB" w:rsidP="00B077BB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b/>
                <w:bCs/>
                <w:color w:val="000000"/>
                <w:sz w:val="18"/>
                <w:szCs w:val="18"/>
                <w:lang w:bidi="ar-SA"/>
              </w:rPr>
              <w:t>(%)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A00E3D" w14:textId="77777777" w:rsidR="00B077BB" w:rsidRPr="00B077BB" w:rsidRDefault="00B077BB" w:rsidP="00B077BB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b/>
                <w:bCs/>
                <w:color w:val="000000"/>
                <w:sz w:val="18"/>
                <w:szCs w:val="18"/>
                <w:lang w:bidi="ar-SA"/>
              </w:rPr>
              <w:t>(</w:t>
            </w:r>
            <w:r w:rsidRPr="00B077BB">
              <w:rPr>
                <w:rFonts w:ascii="Khmer OS Battambang" w:hAnsi="Khmer OS Battambang" w:cs="Khmer OS Battambang"/>
                <w:b/>
                <w:bCs/>
                <w:color w:val="000000"/>
                <w:sz w:val="18"/>
                <w:szCs w:val="18"/>
                <w:cs/>
              </w:rPr>
              <w:t>ចំនួន))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4F210A" w14:textId="77777777" w:rsidR="00B077BB" w:rsidRPr="00B077BB" w:rsidRDefault="00B077BB" w:rsidP="00B077BB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b/>
                <w:bCs/>
                <w:color w:val="000000"/>
                <w:sz w:val="18"/>
                <w:szCs w:val="18"/>
                <w:lang w:bidi="ar-SA"/>
              </w:rPr>
              <w:t>(%)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B33F3F" w14:textId="77777777" w:rsidR="00B077BB" w:rsidRPr="00B077BB" w:rsidRDefault="00B077BB" w:rsidP="00B077BB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b/>
                <w:bCs/>
                <w:color w:val="000000"/>
                <w:sz w:val="18"/>
                <w:szCs w:val="18"/>
                <w:lang w:bidi="ar-SA"/>
              </w:rPr>
              <w:t>(</w:t>
            </w:r>
            <w:r w:rsidRPr="00B077BB">
              <w:rPr>
                <w:rFonts w:ascii="Khmer OS Battambang" w:hAnsi="Khmer OS Battambang" w:cs="Khmer OS Battambang"/>
                <w:b/>
                <w:bCs/>
                <w:color w:val="000000"/>
                <w:sz w:val="18"/>
                <w:szCs w:val="18"/>
                <w:cs/>
              </w:rPr>
              <w:t>ចំនួន)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8E19B8" w14:textId="77777777" w:rsidR="00B077BB" w:rsidRPr="00B077BB" w:rsidRDefault="00B077BB" w:rsidP="00B077BB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b/>
                <w:bCs/>
                <w:color w:val="000000"/>
                <w:sz w:val="18"/>
                <w:szCs w:val="18"/>
                <w:lang w:bidi="ar-SA"/>
              </w:rPr>
              <w:t>(%)</w:t>
            </w:r>
          </w:p>
        </w:tc>
      </w:tr>
      <w:tr w:rsidR="00B077BB" w:rsidRPr="00B077BB" w14:paraId="70F0D58F" w14:textId="77777777" w:rsidTr="00B077BB">
        <w:trPr>
          <w:trHeight w:val="19"/>
        </w:trPr>
        <w:tc>
          <w:tcPr>
            <w:tcW w:w="3157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58E551C" w14:textId="77777777" w:rsidR="00B077BB" w:rsidRPr="00B077BB" w:rsidRDefault="00B077BB" w:rsidP="00B077BB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  <w:t>0-</w:t>
            </w:r>
            <w:r w:rsidRPr="00B077BB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១៤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063CA19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៤.៤៦៥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F4CDA07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២៥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៤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2551A2F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១.៦៦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5DA362C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២៣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៨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F5CF933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២.៨០៤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CD0CA61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២៦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៤</w:t>
            </w:r>
          </w:p>
        </w:tc>
      </w:tr>
      <w:tr w:rsidR="00B077BB" w:rsidRPr="00B077BB" w14:paraId="4EEF2D57" w14:textId="77777777" w:rsidTr="00B077BB">
        <w:trPr>
          <w:trHeight w:val="19"/>
        </w:trPr>
        <w:tc>
          <w:tcPr>
            <w:tcW w:w="3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3DC58F" w14:textId="77777777" w:rsidR="00B077BB" w:rsidRPr="00B077BB" w:rsidRDefault="00B077BB" w:rsidP="00B077BB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color w:val="000000" w:themeColor="text1"/>
                <w:sz w:val="20"/>
                <w:szCs w:val="20"/>
                <w:cs/>
              </w:rPr>
              <w:t>១៥-៦៤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0ED77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១១.៧៧៥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32EB5C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៦៦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៩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7C0F72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៤.៧៨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697F41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៦៨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៥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43973D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៦.៩៩៥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0DC298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៦៥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៨</w:t>
            </w:r>
          </w:p>
        </w:tc>
      </w:tr>
      <w:tr w:rsidR="00B077BB" w:rsidRPr="00B077BB" w14:paraId="14B1FBD3" w14:textId="77777777" w:rsidTr="00B077BB">
        <w:trPr>
          <w:trHeight w:val="19"/>
        </w:trPr>
        <w:tc>
          <w:tcPr>
            <w:tcW w:w="3157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8AB40A4" w14:textId="77777777" w:rsidR="00B077BB" w:rsidRPr="00B077BB" w:rsidRDefault="00B077BB" w:rsidP="00B077BB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color w:val="000000" w:themeColor="text1"/>
                <w:sz w:val="20"/>
                <w:szCs w:val="20"/>
                <w:cs/>
              </w:rPr>
              <w:t>៦៥+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CDBABD7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១.៣៦៩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25C5642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៧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៨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B660541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៥៣៤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3E4824D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៧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៧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067AF32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៨៣៥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4B8E83C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៧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៩</w:t>
            </w:r>
          </w:p>
        </w:tc>
      </w:tr>
      <w:tr w:rsidR="00B077BB" w:rsidRPr="00B077BB" w14:paraId="0C861D85" w14:textId="77777777" w:rsidTr="00B077BB">
        <w:trPr>
          <w:trHeight w:val="19"/>
        </w:trPr>
        <w:tc>
          <w:tcPr>
            <w:tcW w:w="3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167FB5" w14:textId="77777777" w:rsidR="00B077BB" w:rsidRPr="00B077BB" w:rsidRDefault="00B077BB" w:rsidP="00B077BB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b/>
                <w:bCs/>
                <w:color w:val="000000" w:themeColor="text1"/>
                <w:sz w:val="20"/>
                <w:szCs w:val="20"/>
                <w:cs/>
              </w:rPr>
              <w:t>សរុប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2E031D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b/>
                <w:bCs/>
                <w:color w:val="000000" w:themeColor="text1"/>
                <w:sz w:val="20"/>
                <w:szCs w:val="20"/>
                <w:cs/>
              </w:rPr>
              <w:t>១៧.៦០៩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3A70DC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b/>
                <w:bCs/>
                <w:color w:val="000000" w:themeColor="text1"/>
                <w:sz w:val="20"/>
                <w:szCs w:val="20"/>
                <w:cs/>
              </w:rPr>
              <w:t>១០០</w:t>
            </w:r>
            <w:r w:rsidRPr="00B077BB">
              <w:rPr>
                <w:rFonts w:ascii="Khmer OS System" w:hAnsi="Khmer OS System" w:cs="Khmer OS System"/>
                <w:b/>
                <w:bCs/>
                <w:color w:val="000000" w:themeColor="text1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b/>
                <w:bCs/>
                <w:color w:val="000000" w:themeColor="text1"/>
                <w:sz w:val="20"/>
                <w:szCs w:val="20"/>
                <w:cs/>
              </w:rPr>
              <w:t>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08958A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b/>
                <w:bCs/>
                <w:color w:val="000000" w:themeColor="text1"/>
                <w:sz w:val="20"/>
                <w:szCs w:val="20"/>
                <w:cs/>
              </w:rPr>
              <w:t>៦.៩៧៤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A5DC573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b/>
                <w:bCs/>
                <w:color w:val="000000" w:themeColor="text1"/>
                <w:sz w:val="20"/>
                <w:szCs w:val="20"/>
                <w:cs/>
              </w:rPr>
              <w:t>១០០</w:t>
            </w:r>
            <w:r w:rsidRPr="00B077BB">
              <w:rPr>
                <w:rFonts w:ascii="Khmer OS System" w:hAnsi="Khmer OS System" w:cs="Khmer OS System"/>
                <w:b/>
                <w:bCs/>
                <w:color w:val="000000" w:themeColor="text1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b/>
                <w:bCs/>
                <w:color w:val="000000" w:themeColor="text1"/>
                <w:sz w:val="20"/>
                <w:szCs w:val="20"/>
                <w:cs/>
              </w:rPr>
              <w:t>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6C78FC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b/>
                <w:bCs/>
                <w:color w:val="000000" w:themeColor="text1"/>
                <w:sz w:val="20"/>
                <w:szCs w:val="20"/>
                <w:cs/>
              </w:rPr>
              <w:t>១០.៦៣៤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6A3BD5" w14:textId="77777777" w:rsidR="00B077BB" w:rsidRPr="00B077BB" w:rsidRDefault="00B077BB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b/>
                <w:bCs/>
                <w:color w:val="000000" w:themeColor="text1"/>
                <w:sz w:val="20"/>
                <w:szCs w:val="20"/>
                <w:cs/>
              </w:rPr>
              <w:t>១០០</w:t>
            </w:r>
            <w:r w:rsidRPr="00B077BB">
              <w:rPr>
                <w:rFonts w:ascii="Khmer OS System" w:hAnsi="Khmer OS System" w:cs="Khmer OS System"/>
                <w:b/>
                <w:bCs/>
                <w:color w:val="000000" w:themeColor="text1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b/>
                <w:bCs/>
                <w:color w:val="000000" w:themeColor="text1"/>
                <w:sz w:val="20"/>
                <w:szCs w:val="20"/>
                <w:cs/>
              </w:rPr>
              <w:t>០</w:t>
            </w:r>
          </w:p>
        </w:tc>
      </w:tr>
      <w:tr w:rsidR="00B077BB" w:rsidRPr="00B077BB" w14:paraId="306D1342" w14:textId="77777777" w:rsidTr="00B077BB">
        <w:trPr>
          <w:trHeight w:val="19"/>
        </w:trPr>
        <w:tc>
          <w:tcPr>
            <w:tcW w:w="3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272134" w14:textId="77777777" w:rsidR="00B077BB" w:rsidRPr="00B077BB" w:rsidRDefault="00B077BB" w:rsidP="00B077BB">
            <w:pPr>
              <w:widowControl/>
              <w:autoSpaceDE/>
              <w:autoSpaceDN/>
              <w:adjustRightInd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318FF9" w14:textId="77777777" w:rsidR="00B077BB" w:rsidRPr="00B077BB" w:rsidRDefault="00B077BB" w:rsidP="00B077BB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b/>
                <w:bCs/>
                <w:color w:val="000000" w:themeColor="text1"/>
                <w:sz w:val="18"/>
                <w:szCs w:val="18"/>
                <w:cs/>
              </w:rPr>
              <w:t>សមមាត្រ</w:t>
            </w:r>
          </w:p>
        </w:tc>
      </w:tr>
      <w:tr w:rsidR="00B077BB" w:rsidRPr="00B077BB" w14:paraId="0A2BA145" w14:textId="77777777" w:rsidTr="00B077BB">
        <w:trPr>
          <w:trHeight w:val="19"/>
        </w:trPr>
        <w:tc>
          <w:tcPr>
            <w:tcW w:w="43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3888F9C" w14:textId="77777777" w:rsidR="00B077BB" w:rsidRPr="00B077BB" w:rsidRDefault="00B077BB" w:rsidP="00B077BB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color w:val="000000" w:themeColor="text1"/>
                <w:sz w:val="20"/>
                <w:szCs w:val="20"/>
                <w:cs/>
              </w:rPr>
              <w:t>សមាមាត្រនៅក្នុងបន្ទុកវ័យក្មេង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8FA3C33" w14:textId="77777777" w:rsidR="00B077BB" w:rsidRPr="00B077BB" w:rsidRDefault="00B077BB" w:rsidP="003B4905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៣៧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៩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2E432EB" w14:textId="77777777" w:rsidR="00B077BB" w:rsidRPr="00B077BB" w:rsidRDefault="00B077BB" w:rsidP="003B4905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782124E" w14:textId="77777777" w:rsidR="00B077BB" w:rsidRPr="00B077BB" w:rsidRDefault="00B077BB" w:rsidP="003B4905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៣៤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៧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404DEE8" w14:textId="77777777" w:rsidR="00B077BB" w:rsidRPr="00B077BB" w:rsidRDefault="00B077BB" w:rsidP="003B4905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9E826F6" w14:textId="77777777" w:rsidR="00B077BB" w:rsidRPr="00B077BB" w:rsidRDefault="00B077BB" w:rsidP="003B4905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៤០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១</w:t>
            </w:r>
          </w:p>
        </w:tc>
      </w:tr>
      <w:tr w:rsidR="00B077BB" w:rsidRPr="00B077BB" w14:paraId="06018D62" w14:textId="77777777" w:rsidTr="00B077BB">
        <w:trPr>
          <w:trHeight w:val="19"/>
        </w:trPr>
        <w:tc>
          <w:tcPr>
            <w:tcW w:w="434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D69375" w14:textId="77777777" w:rsidR="00B077BB" w:rsidRPr="00B077BB" w:rsidRDefault="00B077BB" w:rsidP="00B077BB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color w:val="000000" w:themeColor="text1"/>
                <w:sz w:val="20"/>
                <w:szCs w:val="20"/>
                <w:cs/>
              </w:rPr>
              <w:t>សមាមាត្រនៅក្នុងបន្ទុកវ័យចាស់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E3BC9B" w14:textId="77777777" w:rsidR="00B077BB" w:rsidRPr="00B077BB" w:rsidRDefault="00B077BB" w:rsidP="003B4905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១១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៦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C75CA1" w14:textId="77777777" w:rsidR="00B077BB" w:rsidRPr="00B077BB" w:rsidRDefault="00B077BB" w:rsidP="003B4905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39498F" w14:textId="77777777" w:rsidR="00B077BB" w:rsidRPr="00B077BB" w:rsidRDefault="00B077BB" w:rsidP="003B4905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១១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២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C7A7DA" w14:textId="77777777" w:rsidR="00B077BB" w:rsidRPr="00B077BB" w:rsidRDefault="00B077BB" w:rsidP="003B4905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7F12D0" w14:textId="77777777" w:rsidR="00B077BB" w:rsidRPr="00B077BB" w:rsidRDefault="00B077BB" w:rsidP="003B4905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១១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៩</w:t>
            </w:r>
          </w:p>
        </w:tc>
      </w:tr>
      <w:tr w:rsidR="00B077BB" w:rsidRPr="00B077BB" w14:paraId="1B2A7CEF" w14:textId="77777777" w:rsidTr="00B077BB">
        <w:trPr>
          <w:trHeight w:val="19"/>
        </w:trPr>
        <w:tc>
          <w:tcPr>
            <w:tcW w:w="434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A6C9EC"/>
            <w:noWrap/>
            <w:vAlign w:val="center"/>
            <w:hideMark/>
          </w:tcPr>
          <w:p w14:paraId="04999796" w14:textId="77777777" w:rsidR="00B077BB" w:rsidRPr="00B077BB" w:rsidRDefault="00B077BB" w:rsidP="00B077BB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Battambang" w:hAnsi="Khmer OS Battambang" w:cs="Khmer OS Battambang"/>
                <w:color w:val="000000" w:themeColor="text1"/>
                <w:sz w:val="20"/>
                <w:szCs w:val="20"/>
                <w:cs/>
              </w:rPr>
              <w:t>សមាមាត្រនៅក្នុងបន្ទុកទាំងពីរភេទ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A6C9EC"/>
            <w:noWrap/>
            <w:vAlign w:val="center"/>
            <w:hideMark/>
          </w:tcPr>
          <w:p w14:paraId="135904B3" w14:textId="77777777" w:rsidR="00B077BB" w:rsidRPr="00B077BB" w:rsidRDefault="00B077BB" w:rsidP="003B4905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៤៩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៥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A6C9EC"/>
            <w:noWrap/>
            <w:vAlign w:val="center"/>
            <w:hideMark/>
          </w:tcPr>
          <w:p w14:paraId="59160B23" w14:textId="77777777" w:rsidR="00B077BB" w:rsidRPr="00B077BB" w:rsidRDefault="00B077BB" w:rsidP="003B4905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A6C9EC"/>
            <w:noWrap/>
            <w:vAlign w:val="center"/>
            <w:hideMark/>
          </w:tcPr>
          <w:p w14:paraId="3DB61BD3" w14:textId="77777777" w:rsidR="00B077BB" w:rsidRPr="00B077BB" w:rsidRDefault="00B077BB" w:rsidP="003B4905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៤៥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៩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A6C9EC"/>
            <w:noWrap/>
            <w:vAlign w:val="center"/>
            <w:hideMark/>
          </w:tcPr>
          <w:p w14:paraId="0E564CE4" w14:textId="77777777" w:rsidR="00B077BB" w:rsidRPr="00B077BB" w:rsidRDefault="00B077BB" w:rsidP="003B4905">
            <w:pPr>
              <w:widowControl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A6C9EC"/>
            <w:noWrap/>
            <w:vAlign w:val="center"/>
            <w:hideMark/>
          </w:tcPr>
          <w:p w14:paraId="1FD07523" w14:textId="77777777" w:rsidR="00B077BB" w:rsidRPr="00B077BB" w:rsidRDefault="00B077BB" w:rsidP="003B4905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៥២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</w:rPr>
              <w:t>,</w:t>
            </w:r>
            <w:r w:rsidRPr="00B077BB">
              <w:rPr>
                <w:rFonts w:ascii="Khmer OS System" w:hAnsi="Khmer OS System" w:cs="Khmer OS System"/>
                <w:color w:val="000000" w:themeColor="text1"/>
                <w:sz w:val="20"/>
                <w:szCs w:val="20"/>
                <w:cs/>
              </w:rPr>
              <w:t>០</w:t>
            </w:r>
          </w:p>
        </w:tc>
      </w:tr>
    </w:tbl>
    <w:p w14:paraId="52C83823" w14:textId="716F7B73" w:rsidR="00D077F0" w:rsidRPr="00C27A73" w:rsidRDefault="00D077F0" w:rsidP="0097471D">
      <w:pPr>
        <w:pStyle w:val="Heading1"/>
        <w:jc w:val="center"/>
        <w:rPr>
          <w:rFonts w:ascii="Khmer OS Muol Light" w:hAnsi="Khmer OS Muol Light" w:cs="Khmer OS Muol Light"/>
          <w:b w:val="0"/>
          <w:bCs w:val="0"/>
          <w:sz w:val="36"/>
          <w:szCs w:val="36"/>
          <w:cs/>
        </w:rPr>
      </w:pPr>
      <w:bookmarkStart w:id="97" w:name="_Toc228784895"/>
      <w:bookmarkStart w:id="98" w:name="_Toc230184803"/>
      <w:r w:rsidRPr="00C27A73">
        <w:rPr>
          <w:rFonts w:ascii="Khmer OS Muol Light" w:hAnsi="Khmer OS Muol Light" w:cs="Khmer OS Muol Light"/>
          <w:b w:val="0"/>
          <w:bCs w:val="0"/>
          <w:sz w:val="36"/>
          <w:szCs w:val="36"/>
          <w:cs/>
        </w:rPr>
        <w:lastRenderedPageBreak/>
        <w:t>ជំពូក</w:t>
      </w:r>
      <w:r w:rsidRPr="00C27A73">
        <w:rPr>
          <w:rFonts w:ascii="Khmer OS Muol Light" w:hAnsi="Khmer OS Muol Light" w:cs="Khmer OS Muol Light" w:hint="cs"/>
          <w:b w:val="0"/>
          <w:bCs w:val="0"/>
          <w:sz w:val="36"/>
          <w:szCs w:val="36"/>
          <w:cs/>
        </w:rPr>
        <w:t xml:space="preserve"> ៤</w:t>
      </w:r>
      <w:bookmarkEnd w:id="97"/>
      <w:bookmarkEnd w:id="98"/>
    </w:p>
    <w:p w14:paraId="661E68FC" w14:textId="0DEE3219" w:rsidR="00D077F0" w:rsidRPr="0097471D" w:rsidRDefault="00D077F0" w:rsidP="0097471D">
      <w:pPr>
        <w:widowControl/>
        <w:autoSpaceDE/>
        <w:autoSpaceDN/>
        <w:adjustRightInd/>
        <w:jc w:val="center"/>
        <w:rPr>
          <w:rFonts w:ascii="Khmer OS Muol Light" w:hAnsi="Khmer OS Muol Light" w:cs="Khmer OS Muol Light"/>
          <w:sz w:val="32"/>
          <w:szCs w:val="32"/>
        </w:rPr>
      </w:pPr>
      <w:bookmarkStart w:id="99" w:name="_Toc227595234"/>
      <w:bookmarkStart w:id="100" w:name="_Toc228784896"/>
      <w:r w:rsidRPr="0097471D">
        <w:rPr>
          <w:rFonts w:ascii="Khmer OS Muol Light" w:hAnsi="Khmer OS Muol Light" w:cs="Khmer OS Muol Light" w:hint="cs"/>
          <w:sz w:val="32"/>
          <w:szCs w:val="32"/>
          <w:cs/>
        </w:rPr>
        <w:t>ប្រជា</w:t>
      </w:r>
      <w:r w:rsidR="00B2022D" w:rsidRPr="0097471D">
        <w:rPr>
          <w:rFonts w:ascii="Khmer OS Muol Light" w:hAnsi="Khmer OS Muol Light" w:cs="Khmer OS Muol Light" w:hint="cs"/>
          <w:sz w:val="32"/>
          <w:szCs w:val="32"/>
          <w:cs/>
        </w:rPr>
        <w:t>ជនក្នុងអាយុធ្វើការ</w:t>
      </w:r>
      <w:bookmarkEnd w:id="99"/>
      <w:bookmarkEnd w:id="100"/>
    </w:p>
    <w:p w14:paraId="4B3092A7" w14:textId="4EC6EA1A" w:rsidR="00B2022D" w:rsidRPr="00067BD5" w:rsidRDefault="00B2022D" w:rsidP="003B4905">
      <w:pPr>
        <w:tabs>
          <w:tab w:val="left" w:pos="836"/>
        </w:tabs>
        <w:kinsoku w:val="0"/>
        <w:overflowPunct w:val="0"/>
        <w:spacing w:before="56"/>
        <w:jc w:val="both"/>
        <w:outlineLvl w:val="3"/>
        <w:rPr>
          <w:rFonts w:ascii="Khmer OS Muol Light" w:hAnsi="Khmer OS Muol Light" w:cs="Khmer OS Muol Light"/>
          <w:color w:val="2E5395"/>
          <w:sz w:val="22"/>
          <w:szCs w:val="22"/>
        </w:rPr>
      </w:pPr>
      <w:r w:rsidRPr="00067BD5">
        <w:rPr>
          <w:rFonts w:ascii="Khmer OS Muol Light" w:hAnsi="Khmer OS Muol Light" w:cs="Khmer OS Muol Light" w:hint="cs"/>
          <w:color w:val="2E5395"/>
          <w:sz w:val="22"/>
          <w:szCs w:val="22"/>
          <w:cs/>
        </w:rPr>
        <w:t>៤</w:t>
      </w:r>
      <w:r w:rsidR="003E0239">
        <w:rPr>
          <w:rFonts w:ascii="Khmer OS Muol Light" w:hAnsi="Khmer OS Muol Light" w:cs="Khmer OS Muol Light" w:hint="cs"/>
          <w:color w:val="2E5395"/>
          <w:sz w:val="22"/>
          <w:szCs w:val="22"/>
        </w:rPr>
        <w:t>.</w:t>
      </w:r>
      <w:r w:rsidRPr="00067BD5">
        <w:rPr>
          <w:rFonts w:ascii="Khmer OS Muol Light" w:hAnsi="Khmer OS Muol Light" w:cs="Khmer OS Muol Light" w:hint="cs"/>
          <w:color w:val="2E5395"/>
          <w:sz w:val="22"/>
          <w:szCs w:val="22"/>
          <w:cs/>
        </w:rPr>
        <w:t>១</w:t>
      </w:r>
      <w:r w:rsidR="003E0239">
        <w:rPr>
          <w:rFonts w:ascii="Khmer OS Muol Light" w:hAnsi="Khmer OS Muol Light" w:cs="Khmer OS Muol Light" w:hint="cs"/>
          <w:color w:val="2E5395"/>
          <w:sz w:val="22"/>
          <w:szCs w:val="22"/>
        </w:rPr>
        <w:t>.</w:t>
      </w:r>
      <w:r w:rsidRPr="00067BD5">
        <w:rPr>
          <w:rFonts w:ascii="Khmer OS Muol Light" w:hAnsi="Khmer OS Muol Light" w:cs="Khmer OS Muol Light" w:hint="cs"/>
          <w:color w:val="2E5395"/>
          <w:sz w:val="22"/>
          <w:szCs w:val="22"/>
          <w:cs/>
        </w:rPr>
        <w:t xml:space="preserve">  សេចក្តីផ្តើម</w:t>
      </w:r>
    </w:p>
    <w:p w14:paraId="788F5487" w14:textId="3F67EA60" w:rsidR="00B2022D" w:rsidRPr="00067BD5" w:rsidRDefault="00B2022D" w:rsidP="00B2022D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  <w:sz w:val="22"/>
          <w:szCs w:val="22"/>
        </w:rPr>
      </w:pPr>
      <w:r w:rsidRPr="00067BD5">
        <w:rPr>
          <w:rFonts w:ascii="Khmer OS Battambang" w:hAnsi="Khmer OS Battambang" w:cs="Khmer OS Battambang"/>
          <w:sz w:val="22"/>
          <w:szCs w:val="22"/>
          <w:cs/>
        </w:rPr>
        <w:t>ជំពូកនេះគ្របដណ្តប់ទិន្នន័យអំពីប្រជាជនក្នុង</w:t>
      </w:r>
      <w:r w:rsidRPr="00067BD5">
        <w:rPr>
          <w:rFonts w:ascii="Khmer OS Battambang" w:hAnsi="Khmer OS Battambang" w:cs="Khmer OS Battambang" w:hint="cs"/>
          <w:sz w:val="22"/>
          <w:szCs w:val="22"/>
          <w:cs/>
        </w:rPr>
        <w:t>អា</w:t>
      </w:r>
      <w:r w:rsidRPr="00067BD5">
        <w:rPr>
          <w:rFonts w:ascii="Khmer OS Battambang" w:hAnsi="Khmer OS Battambang" w:cs="Khmer OS Battambang"/>
          <w:sz w:val="22"/>
          <w:szCs w:val="22"/>
          <w:cs/>
        </w:rPr>
        <w:t>យ</w:t>
      </w:r>
      <w:r w:rsidRPr="00067BD5">
        <w:rPr>
          <w:rFonts w:ascii="Khmer OS Battambang" w:hAnsi="Khmer OS Battambang" w:cs="Khmer OS Battambang" w:hint="cs"/>
          <w:sz w:val="22"/>
          <w:szCs w:val="22"/>
          <w:cs/>
        </w:rPr>
        <w:t>ុ</w:t>
      </w:r>
      <w:r w:rsidRPr="00067BD5">
        <w:rPr>
          <w:rFonts w:ascii="Khmer OS Battambang" w:hAnsi="Khmer OS Battambang" w:cs="Khmer OS Battambang"/>
          <w:sz w:val="22"/>
          <w:szCs w:val="22"/>
          <w:cs/>
        </w:rPr>
        <w:t>ធ្វើការ</w:t>
      </w:r>
      <w:r w:rsidRPr="00067BD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067BD5">
        <w:rPr>
          <w:rFonts w:ascii="Khmer OS Battambang" w:hAnsi="Khmer OS Battambang" w:cs="Khmer OS Battambang"/>
          <w:sz w:val="22"/>
          <w:szCs w:val="22"/>
          <w:cs/>
        </w:rPr>
        <w:t>ស្ថានភាពសកម្មភាពសេដ្ឋកិច្ចបច្ចុប្បន្ន</w:t>
      </w:r>
      <w:r w:rsidRPr="00067BD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067BD5">
        <w:rPr>
          <w:rFonts w:ascii="Khmer OS Battambang" w:hAnsi="Khmer OS Battambang" w:cs="Khmer OS Battambang"/>
          <w:sz w:val="22"/>
          <w:szCs w:val="22"/>
          <w:cs/>
        </w:rPr>
        <w:t>និងការចូលរួមក្នុងកម្លាំងពលកម្ម។</w:t>
      </w:r>
    </w:p>
    <w:p w14:paraId="6EB696C0" w14:textId="6B179635" w:rsidR="00B2022D" w:rsidRDefault="00B2022D" w:rsidP="003B4905">
      <w:pPr>
        <w:tabs>
          <w:tab w:val="left" w:pos="836"/>
        </w:tabs>
        <w:kinsoku w:val="0"/>
        <w:overflowPunct w:val="0"/>
        <w:spacing w:before="56"/>
        <w:jc w:val="both"/>
        <w:outlineLvl w:val="3"/>
        <w:rPr>
          <w:rFonts w:ascii="Khmer OS Muol Light" w:hAnsi="Khmer OS Muol Light" w:cs="Khmer OS Muol Light"/>
          <w:color w:val="2E5395"/>
          <w:sz w:val="22"/>
          <w:szCs w:val="22"/>
        </w:rPr>
      </w:pPr>
      <w:r w:rsidRPr="00067BD5">
        <w:rPr>
          <w:rFonts w:ascii="Khmer OS Muol Light" w:hAnsi="Khmer OS Muol Light" w:cs="Khmer OS Muol Light" w:hint="cs"/>
          <w:color w:val="2E5395"/>
          <w:sz w:val="22"/>
          <w:szCs w:val="22"/>
          <w:cs/>
        </w:rPr>
        <w:t>៤</w:t>
      </w:r>
      <w:r w:rsidR="003E0239">
        <w:rPr>
          <w:rFonts w:ascii="Khmer OS Muol Light" w:hAnsi="Khmer OS Muol Light" w:cs="Khmer OS Muol Light" w:hint="cs"/>
          <w:color w:val="2E5395"/>
          <w:sz w:val="22"/>
          <w:szCs w:val="22"/>
        </w:rPr>
        <w:t>.</w:t>
      </w:r>
      <w:r w:rsidRPr="00067BD5">
        <w:rPr>
          <w:rFonts w:ascii="Khmer OS Muol Light" w:hAnsi="Khmer OS Muol Light" w:cs="Khmer OS Muol Light" w:hint="cs"/>
          <w:color w:val="2E5395"/>
          <w:sz w:val="22"/>
          <w:szCs w:val="22"/>
          <w:cs/>
        </w:rPr>
        <w:t>២</w:t>
      </w:r>
      <w:r w:rsidR="003E0239">
        <w:rPr>
          <w:rFonts w:ascii="Khmer OS Muol Light" w:hAnsi="Khmer OS Muol Light" w:cs="Khmer OS Muol Light" w:hint="cs"/>
          <w:color w:val="2E5395"/>
          <w:sz w:val="22"/>
          <w:szCs w:val="22"/>
        </w:rPr>
        <w:t>.</w:t>
      </w:r>
      <w:r w:rsidRPr="00067BD5">
        <w:rPr>
          <w:rFonts w:ascii="Khmer OS Muol Light" w:hAnsi="Khmer OS Muol Light" w:cs="Khmer OS Muol Light" w:hint="cs"/>
          <w:color w:val="2E5395"/>
          <w:sz w:val="22"/>
          <w:szCs w:val="22"/>
          <w:cs/>
        </w:rPr>
        <w:t xml:space="preserve">  ប្រជាជនក្នុងអាយុធ្វើការ</w:t>
      </w:r>
    </w:p>
    <w:p w14:paraId="0E7CABB4" w14:textId="51F17440" w:rsidR="00F95F67" w:rsidRDefault="00F95F67" w:rsidP="00067BD5">
      <w:pPr>
        <w:widowControl/>
        <w:autoSpaceDE/>
        <w:autoSpaceDN/>
        <w:adjustRightInd/>
        <w:spacing w:line="216" w:lineRule="auto"/>
        <w:ind w:firstLine="720"/>
        <w:jc w:val="both"/>
        <w:rPr>
          <w:rFonts w:ascii="Khmer OS Battambang" w:hAnsi="Khmer OS Battambang" w:cs="Khmer OS Battambang"/>
        </w:rPr>
      </w:pPr>
      <w:r w:rsidRPr="00067BD5">
        <w:rPr>
          <w:rFonts w:ascii="Khmer OS Battambang" w:hAnsi="Khmer OS Battambang" w:cs="Khmer OS Battambang"/>
          <w:sz w:val="22"/>
          <w:szCs w:val="22"/>
          <w:cs/>
        </w:rPr>
        <w:t>ប្រជាជនក្នុង</w:t>
      </w:r>
      <w:r w:rsidRPr="00067BD5">
        <w:rPr>
          <w:rFonts w:ascii="Khmer OS Battambang" w:hAnsi="Khmer OS Battambang" w:cs="Khmer OS Battambang" w:hint="cs"/>
          <w:sz w:val="22"/>
          <w:szCs w:val="22"/>
          <w:cs/>
        </w:rPr>
        <w:t>អា</w:t>
      </w:r>
      <w:r w:rsidRPr="00067BD5">
        <w:rPr>
          <w:rFonts w:ascii="Khmer OS Battambang" w:hAnsi="Khmer OS Battambang" w:cs="Khmer OS Battambang"/>
          <w:sz w:val="22"/>
          <w:szCs w:val="22"/>
          <w:cs/>
        </w:rPr>
        <w:t>យ</w:t>
      </w:r>
      <w:r w:rsidRPr="00067BD5">
        <w:rPr>
          <w:rFonts w:ascii="Khmer OS Battambang" w:hAnsi="Khmer OS Battambang" w:cs="Khmer OS Battambang" w:hint="cs"/>
          <w:sz w:val="22"/>
          <w:szCs w:val="22"/>
          <w:cs/>
        </w:rPr>
        <w:t>ុ</w:t>
      </w:r>
      <w:r w:rsidRPr="00067BD5">
        <w:rPr>
          <w:rFonts w:ascii="Khmer OS Battambang" w:hAnsi="Khmer OS Battambang" w:cs="Khmer OS Battambang"/>
          <w:sz w:val="22"/>
          <w:szCs w:val="22"/>
          <w:cs/>
        </w:rPr>
        <w:t>ធ្វើការ (ដែលត្រូវបានកំណត់ថាជាបុគ្គលដែលមានអាយុចាប់</w:t>
      </w:r>
      <w:r w:rsidRPr="00F95F67">
        <w:rPr>
          <w:rFonts w:ascii="Khmer OS Battambang" w:hAnsi="Khmer OS Battambang" w:cs="Khmer OS Battambang"/>
          <w:cs/>
        </w:rPr>
        <w:t>ពី</w:t>
      </w:r>
      <w:r w:rsidR="00C436C3">
        <w:rPr>
          <w:rFonts w:ascii="Khmer OS Battambang" w:hAnsi="Khmer OS Battambang" w:cs="Khmer OS Battambang"/>
        </w:rPr>
        <w:t xml:space="preserve"> </w:t>
      </w:r>
      <w:r w:rsidRPr="00F95F67">
        <w:rPr>
          <w:rFonts w:ascii="Khmer OS Battambang" w:hAnsi="Khmer OS Battambang" w:cs="Khmer OS Battambang"/>
          <w:cs/>
        </w:rPr>
        <w:t>១៥ ឆ្នាំឡើងទៅ</w:t>
      </w:r>
      <w:r w:rsidRPr="00F95F67">
        <w:rPr>
          <w:rFonts w:ascii="Khmer OS Battambang" w:hAnsi="Khmer OS Battambang" w:cs="Khmer OS Battambang"/>
        </w:rPr>
        <w:t xml:space="preserve">) </w:t>
      </w:r>
      <w:r w:rsidRPr="00F95F67">
        <w:rPr>
          <w:rFonts w:ascii="Khmer OS Battambang" w:hAnsi="Khmer OS Battambang" w:cs="Khmer OS Battambang"/>
          <w:cs/>
        </w:rPr>
        <w:t>ត្រូវបានប៉ាន់ប្រមាណថាមានចំនួន</w:t>
      </w:r>
      <w:r w:rsidRPr="00F95F67">
        <w:rPr>
          <w:rFonts w:ascii="Khmer OS Battambang" w:hAnsi="Khmer OS Battambang" w:cs="Khmer OS Battambang"/>
        </w:rPr>
        <w:t xml:space="preserve"> </w:t>
      </w:r>
      <w:r w:rsidRPr="00F95F67">
        <w:rPr>
          <w:rFonts w:ascii="Khmer OS Battambang" w:hAnsi="Khmer OS Battambang" w:cs="Khmer OS Battambang"/>
          <w:cs/>
        </w:rPr>
        <w:t>១៣</w:t>
      </w:r>
      <w:r w:rsidR="003E0239">
        <w:rPr>
          <w:rFonts w:ascii="Khmer OS Battambang" w:hAnsi="Khmer OS Battambang" w:cs="Khmer OS Battambang" w:hint="cs"/>
        </w:rPr>
        <w:t>.</w:t>
      </w:r>
      <w:r w:rsidRPr="00F95F67">
        <w:rPr>
          <w:rFonts w:ascii="Khmer OS Battambang" w:hAnsi="Khmer OS Battambang" w:cs="Khmer OS Battambang"/>
          <w:cs/>
        </w:rPr>
        <w:t>១ លាននាក់</w:t>
      </w:r>
      <w:r w:rsidRPr="00F95F67">
        <w:rPr>
          <w:rFonts w:ascii="Khmer OS Battambang" w:hAnsi="Khmer OS Battambang" w:cs="Khmer OS Battambang"/>
        </w:rPr>
        <w:t xml:space="preserve"> </w:t>
      </w:r>
      <w:r w:rsidRPr="00F95F67">
        <w:rPr>
          <w:rFonts w:ascii="Khmer OS Battambang" w:hAnsi="Khmer OS Battambang" w:cs="Khmer OS Battambang"/>
          <w:cs/>
        </w:rPr>
        <w:t>ក្នុងឆ្នាំ២០២៥។ ក្នុងចំណោមចំនួនសរុបនេះ មានស្ត្រី</w:t>
      </w:r>
      <w:r w:rsidRPr="00F95F67">
        <w:rPr>
          <w:rFonts w:ascii="Khmer OS Battambang" w:hAnsi="Khmer OS Battambang" w:cs="Khmer OS Battambang"/>
        </w:rPr>
        <w:t xml:space="preserve"> </w:t>
      </w:r>
      <w:r w:rsidRPr="00F95F67">
        <w:rPr>
          <w:rFonts w:ascii="Khmer OS Battambang" w:hAnsi="Khmer OS Battambang" w:cs="Khmer OS Battambang"/>
          <w:cs/>
        </w:rPr>
        <w:t>៦</w:t>
      </w:r>
      <w:r w:rsidR="003E0239">
        <w:rPr>
          <w:rFonts w:ascii="Khmer OS Battambang" w:hAnsi="Khmer OS Battambang" w:cs="Khmer OS Battambang" w:hint="cs"/>
        </w:rPr>
        <w:t>.</w:t>
      </w:r>
      <w:r w:rsidRPr="00F95F67">
        <w:rPr>
          <w:rFonts w:ascii="Khmer OS Battambang" w:hAnsi="Khmer OS Battambang" w:cs="Khmer OS Battambang"/>
          <w:cs/>
        </w:rPr>
        <w:t>៨ លាននាក់</w:t>
      </w:r>
      <w:r w:rsidRPr="00F95F67">
        <w:rPr>
          <w:rFonts w:ascii="Khmer OS Battambang" w:hAnsi="Khmer OS Battambang" w:cs="Khmer OS Battambang"/>
        </w:rPr>
        <w:t xml:space="preserve"> </w:t>
      </w:r>
      <w:r w:rsidRPr="00F95F67">
        <w:rPr>
          <w:rFonts w:ascii="Khmer OS Battambang" w:hAnsi="Khmer OS Battambang" w:cs="Khmer OS Battambang"/>
          <w:cs/>
        </w:rPr>
        <w:t>និងបុរស</w:t>
      </w:r>
      <w:r w:rsidRPr="00F95F67">
        <w:rPr>
          <w:rFonts w:ascii="Khmer OS Battambang" w:hAnsi="Khmer OS Battambang" w:cs="Khmer OS Battambang"/>
        </w:rPr>
        <w:t xml:space="preserve"> </w:t>
      </w:r>
      <w:r w:rsidRPr="00F95F67">
        <w:rPr>
          <w:rFonts w:ascii="Khmer OS Battambang" w:hAnsi="Khmer OS Battambang" w:cs="Khmer OS Battambang"/>
          <w:cs/>
        </w:rPr>
        <w:t>៦</w:t>
      </w:r>
      <w:r w:rsidR="003E0239">
        <w:rPr>
          <w:rFonts w:ascii="Khmer OS Battambang" w:hAnsi="Khmer OS Battambang" w:cs="Khmer OS Battambang" w:hint="cs"/>
        </w:rPr>
        <w:t>.</w:t>
      </w:r>
      <w:r w:rsidRPr="00F95F67">
        <w:rPr>
          <w:rFonts w:ascii="Khmer OS Battambang" w:hAnsi="Khmer OS Battambang" w:cs="Khmer OS Battambang"/>
          <w:cs/>
        </w:rPr>
        <w:t>៤ លាននាក់</w:t>
      </w:r>
      <w:r w:rsidRPr="00F95F67">
        <w:rPr>
          <w:rFonts w:ascii="Khmer OS Battambang" w:hAnsi="Khmer OS Battambang" w:cs="Khmer OS Battambang"/>
        </w:rPr>
        <w:t xml:space="preserve"> </w:t>
      </w:r>
      <w:r w:rsidRPr="00F95F67">
        <w:rPr>
          <w:rFonts w:ascii="Khmer OS Battambang" w:hAnsi="Khmer OS Battambang" w:cs="Khmer OS Battambang"/>
          <w:cs/>
        </w:rPr>
        <w:t>ដែលបង្ហាញពីសមាសភាពយេនឌ័រមានតុល្យភាពសមរម្យនៅក្នុងក្រុម</w:t>
      </w:r>
      <w:r>
        <w:rPr>
          <w:rFonts w:ascii="Khmer OS Battambang" w:hAnsi="Khmer OS Battambang" w:cs="Khmer OS Battambang" w:hint="cs"/>
          <w:cs/>
        </w:rPr>
        <w:t>អាយុ</w:t>
      </w:r>
      <w:r w:rsidRPr="00F95F67">
        <w:rPr>
          <w:rFonts w:ascii="Khmer OS Battambang" w:hAnsi="Khmer OS Battambang" w:cs="Khmer OS Battambang"/>
          <w:cs/>
        </w:rPr>
        <w:t>ធ្វើការ</w:t>
      </w:r>
      <w:r w:rsidR="0005017E">
        <w:rPr>
          <w:rFonts w:ascii="Khmer OS Battambang" w:hAnsi="Khmer OS Battambang" w:cs="Khmer OS Battambang" w:hint="cs"/>
          <w:cs/>
        </w:rPr>
        <w:t xml:space="preserve"> </w:t>
      </w:r>
      <w:r w:rsidRPr="00F95F67">
        <w:rPr>
          <w:rFonts w:ascii="Khmer OS Battambang" w:hAnsi="Khmer OS Battambang" w:cs="Khmer OS Battambang"/>
          <w:cs/>
        </w:rPr>
        <w:t>។</w:t>
      </w:r>
      <w:r w:rsidR="0005017E">
        <w:rPr>
          <w:rFonts w:ascii="Khmer OS Battambang" w:hAnsi="Khmer OS Battambang" w:cs="Khmer OS Battambang" w:hint="cs"/>
          <w:cs/>
        </w:rPr>
        <w:t xml:space="preserve"> </w:t>
      </w:r>
      <w:r w:rsidRPr="00F95F67">
        <w:rPr>
          <w:rFonts w:ascii="Khmer OS Battambang" w:hAnsi="Khmer OS Battambang" w:cs="Khmer OS Battambang"/>
          <w:cs/>
        </w:rPr>
        <w:t>ចំនួនស្ត្រីមានច្រើនជាងពាក់កណ្តាលបន្តិចនៃប្រជាជន</w:t>
      </w:r>
      <w:r>
        <w:rPr>
          <w:rFonts w:ascii="Khmer OS Battambang" w:hAnsi="Khmer OS Battambang" w:cs="Khmer OS Battambang"/>
          <w:cs/>
        </w:rPr>
        <w:t>ក្នុងអាយុធ្វើ</w:t>
      </w:r>
      <w:r w:rsidRPr="00F95F67">
        <w:rPr>
          <w:rFonts w:ascii="Khmer OS Battambang" w:hAnsi="Khmer OS Battambang" w:cs="Khmer OS Battambang"/>
          <w:cs/>
        </w:rPr>
        <w:t>ការសរុប</w:t>
      </w:r>
      <w:r w:rsidR="00F0426E">
        <w:rPr>
          <w:rFonts w:ascii="Khmer OS Battambang" w:hAnsi="Khmer OS Battambang" w:cs="Khmer OS Battambang" w:hint="cs"/>
          <w:cs/>
        </w:rPr>
        <w:t>។</w:t>
      </w:r>
      <w:r w:rsidR="00CE3600">
        <w:rPr>
          <w:rFonts w:ascii="Khmer OS Battambang" w:hAnsi="Khmer OS Battambang" w:cs="Khmer OS Battambang" w:hint="cs"/>
          <w:cs/>
        </w:rPr>
        <w:t xml:space="preserve"> </w:t>
      </w:r>
      <w:r w:rsidRPr="00F95F67">
        <w:rPr>
          <w:rFonts w:ascii="Khmer OS Battambang" w:hAnsi="Khmer OS Battambang" w:cs="Khmer OS Battambang"/>
          <w:cs/>
        </w:rPr>
        <w:t>បើពិនិត្យលើទីកន្លែង</w:t>
      </w:r>
      <w:r w:rsidR="00F0426E">
        <w:rPr>
          <w:rFonts w:ascii="Khmer OS Battambang" w:hAnsi="Khmer OS Battambang" w:cs="Khmer OS Battambang" w:hint="cs"/>
          <w:cs/>
        </w:rPr>
        <w:t>រស់</w:t>
      </w:r>
      <w:r w:rsidRPr="00F95F67">
        <w:rPr>
          <w:rFonts w:ascii="Khmer OS Battambang" w:hAnsi="Khmer OS Battambang" w:cs="Khmer OS Battambang"/>
          <w:cs/>
        </w:rPr>
        <w:t>នៅ</w:t>
      </w:r>
      <w:r w:rsidR="00F0426E">
        <w:rPr>
          <w:rFonts w:ascii="Khmer OS Battambang" w:hAnsi="Khmer OS Battambang" w:cs="Khmer OS Battambang" w:hint="cs"/>
          <w:cs/>
        </w:rPr>
        <w:t>របស់</w:t>
      </w:r>
      <w:r w:rsidRPr="00F95F67">
        <w:rPr>
          <w:rFonts w:ascii="Khmer OS Battambang" w:hAnsi="Khmer OS Battambang" w:cs="Khmer OS Battambang"/>
          <w:cs/>
        </w:rPr>
        <w:t>ប្រជាជន</w:t>
      </w:r>
      <w:r>
        <w:rPr>
          <w:rFonts w:ascii="Khmer OS Battambang" w:hAnsi="Khmer OS Battambang" w:cs="Khmer OS Battambang"/>
          <w:cs/>
        </w:rPr>
        <w:t>ក្នុងអាយុធ្វើ</w:t>
      </w:r>
      <w:r w:rsidRPr="00F95F67">
        <w:rPr>
          <w:rFonts w:ascii="Khmer OS Battambang" w:hAnsi="Khmer OS Battambang" w:cs="Khmer OS Battambang"/>
          <w:cs/>
        </w:rPr>
        <w:t>ការភាគច្រើន</w:t>
      </w:r>
      <w:r w:rsidR="00F0426E">
        <w:rPr>
          <w:rFonts w:ascii="Khmer OS Battambang" w:hAnsi="Khmer OS Battambang" w:cs="Khmer OS Battambang" w:hint="cs"/>
          <w:cs/>
        </w:rPr>
        <w:t>គឺ</w:t>
      </w:r>
      <w:r w:rsidRPr="00F95F67">
        <w:rPr>
          <w:rFonts w:ascii="Khmer OS Battambang" w:hAnsi="Khmer OS Battambang" w:cs="Khmer OS Battambang"/>
          <w:cs/>
        </w:rPr>
        <w:t xml:space="preserve">រស់នៅក្នុងតំបន់ជនបទ។ </w:t>
      </w:r>
      <w:r w:rsidR="00A04332">
        <w:rPr>
          <w:rFonts w:ascii="Khmer OS Battambang" w:hAnsi="Khmer OS Battambang" w:cs="Khmer OS Battambang" w:hint="cs"/>
          <w:cs/>
        </w:rPr>
        <w:t>មាន</w:t>
      </w:r>
      <w:r w:rsidRPr="00F95F67">
        <w:rPr>
          <w:rFonts w:ascii="Khmer OS Battambang" w:hAnsi="Khmer OS Battambang" w:cs="Khmer OS Battambang"/>
          <w:cs/>
        </w:rPr>
        <w:t>ប្រមាណ</w:t>
      </w:r>
      <w:r w:rsidRPr="00F95F67">
        <w:rPr>
          <w:rFonts w:ascii="Khmer OS Battambang" w:hAnsi="Khmer OS Battambang" w:cs="Khmer OS Battambang"/>
        </w:rPr>
        <w:t xml:space="preserve"> </w:t>
      </w:r>
      <w:r w:rsidRPr="00F95F67">
        <w:rPr>
          <w:rFonts w:ascii="Khmer OS Battambang" w:hAnsi="Khmer OS Battambang" w:cs="Khmer OS Battambang"/>
          <w:cs/>
        </w:rPr>
        <w:t>៧</w:t>
      </w:r>
      <w:r w:rsidR="003E0239">
        <w:rPr>
          <w:rFonts w:ascii="Khmer OS Battambang" w:hAnsi="Khmer OS Battambang" w:cs="Khmer OS Battambang" w:hint="cs"/>
        </w:rPr>
        <w:t>.</w:t>
      </w:r>
      <w:r w:rsidRPr="00F95F67">
        <w:rPr>
          <w:rFonts w:ascii="Khmer OS Battambang" w:hAnsi="Khmer OS Battambang" w:cs="Khmer OS Battambang"/>
          <w:cs/>
        </w:rPr>
        <w:t>៨ លាននាក់</w:t>
      </w:r>
      <w:r w:rsidRPr="00F95F67">
        <w:rPr>
          <w:rFonts w:ascii="Khmer OS Battambang" w:hAnsi="Khmer OS Battambang" w:cs="Khmer OS Battambang"/>
        </w:rPr>
        <w:t xml:space="preserve"> (</w:t>
      </w:r>
      <w:r w:rsidR="00F0426E">
        <w:rPr>
          <w:rFonts w:ascii="Khmer OS Battambang" w:hAnsi="Khmer OS Battambang" w:cs="Khmer OS Battambang" w:hint="cs"/>
          <w:cs/>
        </w:rPr>
        <w:t>មាន</w:t>
      </w:r>
      <w:r w:rsidRPr="00F95F67">
        <w:rPr>
          <w:rFonts w:ascii="Khmer OS Battambang" w:hAnsi="Khmer OS Battambang" w:cs="Khmer OS Battambang"/>
          <w:cs/>
        </w:rPr>
        <w:t>ជិត ៣ ភាគ ៥ នៃប្រជាជន</w:t>
      </w:r>
      <w:r>
        <w:rPr>
          <w:rFonts w:ascii="Khmer OS Battambang" w:hAnsi="Khmer OS Battambang" w:cs="Khmer OS Battambang"/>
          <w:cs/>
        </w:rPr>
        <w:t>ក្នុងអាយុធ្វើ</w:t>
      </w:r>
      <w:r w:rsidRPr="00F95F67">
        <w:rPr>
          <w:rFonts w:ascii="Khmer OS Battambang" w:hAnsi="Khmer OS Battambang" w:cs="Khmer OS Battambang"/>
          <w:cs/>
        </w:rPr>
        <w:t>ការសរុប) រស់នៅក្នុងតំបន់ជនបទ ខណៈដែល</w:t>
      </w:r>
      <w:r w:rsidRPr="00F95F67">
        <w:rPr>
          <w:rFonts w:ascii="Khmer OS Battambang" w:hAnsi="Khmer OS Battambang" w:cs="Khmer OS Battambang"/>
        </w:rPr>
        <w:t xml:space="preserve"> </w:t>
      </w:r>
      <w:r w:rsidRPr="00F95F67">
        <w:rPr>
          <w:rFonts w:ascii="Khmer OS Battambang" w:hAnsi="Khmer OS Battambang" w:cs="Khmer OS Battambang"/>
          <w:cs/>
        </w:rPr>
        <w:t>៥</w:t>
      </w:r>
      <w:r w:rsidR="003E0239">
        <w:rPr>
          <w:rFonts w:ascii="Khmer OS Battambang" w:hAnsi="Khmer OS Battambang" w:cs="Khmer OS Battambang" w:hint="cs"/>
        </w:rPr>
        <w:t>.</w:t>
      </w:r>
      <w:r w:rsidRPr="00F95F67">
        <w:rPr>
          <w:rFonts w:ascii="Khmer OS Battambang" w:hAnsi="Khmer OS Battambang" w:cs="Khmer OS Battambang"/>
          <w:cs/>
        </w:rPr>
        <w:t>៣ លាននាក់</w:t>
      </w:r>
      <w:r w:rsidRPr="00F95F67">
        <w:rPr>
          <w:rFonts w:ascii="Khmer OS Battambang" w:hAnsi="Khmer OS Battambang" w:cs="Khmer OS Battambang"/>
        </w:rPr>
        <w:t xml:space="preserve"> </w:t>
      </w:r>
      <w:r w:rsidRPr="00F95F67">
        <w:rPr>
          <w:rFonts w:ascii="Khmer OS Battambang" w:hAnsi="Khmer OS Battambang" w:cs="Khmer OS Battambang"/>
          <w:cs/>
        </w:rPr>
        <w:t>រស់នៅក្នុងតំបន់ទីប្រជុំជន (តារាង ៤</w:t>
      </w:r>
      <w:r w:rsidR="003E0239">
        <w:rPr>
          <w:rFonts w:ascii="Khmer OS Battambang" w:hAnsi="Khmer OS Battambang" w:cs="Khmer OS Battambang"/>
        </w:rPr>
        <w:t>.</w:t>
      </w:r>
      <w:r w:rsidRPr="00F95F67">
        <w:rPr>
          <w:rFonts w:ascii="Khmer OS Battambang" w:hAnsi="Khmer OS Battambang" w:cs="Khmer OS Battambang"/>
          <w:cs/>
        </w:rPr>
        <w:t>១)។ ការបែងចែកនេះបង្ហាញ</w:t>
      </w:r>
      <w:r w:rsidR="00F0426E">
        <w:rPr>
          <w:rFonts w:ascii="Khmer OS Battambang" w:hAnsi="Khmer OS Battambang" w:cs="Khmer OS Battambang" w:hint="cs"/>
          <w:cs/>
        </w:rPr>
        <w:t>អោយ</w:t>
      </w:r>
      <w:r w:rsidRPr="00F95F67">
        <w:rPr>
          <w:rFonts w:ascii="Khmer OS Battambang" w:hAnsi="Khmer OS Battambang" w:cs="Khmer OS Battambang"/>
          <w:cs/>
        </w:rPr>
        <w:t>ឃើញពីចំនួនច្រើនលើសលប់នៃប្រជាជននៅតាមជនបទក្នុងប្រទេសកម្ពុជា ទោះបីជាផ្នែកមួយដ៏សំខាន់បច្ចុប្បន្នរស់នៅក្នុងតំបន់ទីប្រជុំជនក៏ដោយ។ ប្រជាជន</w:t>
      </w:r>
      <w:r>
        <w:rPr>
          <w:rFonts w:ascii="Khmer OS Battambang" w:hAnsi="Khmer OS Battambang" w:cs="Khmer OS Battambang"/>
          <w:cs/>
        </w:rPr>
        <w:t>ក្នុងអាយុធ្វើ</w:t>
      </w:r>
      <w:r w:rsidRPr="00F95F67">
        <w:rPr>
          <w:rFonts w:ascii="Khmer OS Battambang" w:hAnsi="Khmer OS Battambang" w:cs="Khmer OS Battambang"/>
          <w:cs/>
        </w:rPr>
        <w:t>ការនៅតំបន់ទីប្រជុំជន តំណាង</w:t>
      </w:r>
      <w:r w:rsidR="00F0426E">
        <w:rPr>
          <w:rFonts w:ascii="Khmer OS Battambang" w:hAnsi="Khmer OS Battambang" w:cs="Khmer OS Battambang" w:hint="cs"/>
          <w:cs/>
        </w:rPr>
        <w:t>អោយ</w:t>
      </w:r>
      <w:r w:rsidRPr="00F95F67">
        <w:rPr>
          <w:rFonts w:ascii="Khmer OS Battambang" w:hAnsi="Khmer OS Battambang" w:cs="Khmer OS Battambang"/>
          <w:cs/>
        </w:rPr>
        <w:t>ផ្នែកដ៏សំខាន់នៃកម្លាំងពលកម្ម ជាពិសេសក្នុងវិស័យឧស្សាហកម្ម និងសេវាកម្ម</w:t>
      </w:r>
      <w:r w:rsidRPr="00F95F67">
        <w:rPr>
          <w:rFonts w:ascii="Khmer OS Battambang" w:hAnsi="Khmer OS Battambang" w:cs="Khmer OS Battambang"/>
        </w:rPr>
        <w:t xml:space="preserve"> </w:t>
      </w:r>
      <w:r w:rsidRPr="00F95F67">
        <w:rPr>
          <w:rFonts w:ascii="Khmer OS Battambang" w:hAnsi="Khmer OS Battambang" w:cs="Khmer OS Battambang"/>
          <w:cs/>
        </w:rPr>
        <w:t>ខណៈដែលតំបន់ជនបទនៅតែជាចំណុចកណ្តាលសម្រាប់សកម្មភាពសេដ្ឋកិច្ចកសិកម្ម និង</w:t>
      </w:r>
      <w:r w:rsidR="00083DF1" w:rsidRPr="00F95F67">
        <w:rPr>
          <w:rFonts w:ascii="Khmer OS Battambang" w:hAnsi="Khmer OS Battambang" w:cs="Khmer OS Battambang"/>
          <w:cs/>
        </w:rPr>
        <w:t>សកម្មភាពសេដ្ឋកិច្ច</w:t>
      </w:r>
      <w:r w:rsidRPr="00F95F67">
        <w:rPr>
          <w:rFonts w:ascii="Khmer OS Battambang" w:hAnsi="Khmer OS Battambang" w:cs="Khmer OS Battambang"/>
          <w:cs/>
        </w:rPr>
        <w:t>ក្រៅប្រព័ន្ធ។</w:t>
      </w:r>
    </w:p>
    <w:p w14:paraId="061852B6" w14:textId="0CA6B032" w:rsidR="00956380" w:rsidRPr="00956380" w:rsidRDefault="00956380" w:rsidP="00067BD5">
      <w:pPr>
        <w:widowControl/>
        <w:autoSpaceDE/>
        <w:autoSpaceDN/>
        <w:adjustRightInd/>
        <w:spacing w:line="216" w:lineRule="auto"/>
        <w:ind w:firstLine="720"/>
        <w:jc w:val="both"/>
        <w:rPr>
          <w:rFonts w:ascii="Khmer OS Battambang" w:hAnsi="Khmer OS Battambang" w:cs="Khmer OS Battambang"/>
        </w:rPr>
      </w:pPr>
      <w:r w:rsidRPr="00956380">
        <w:rPr>
          <w:rFonts w:ascii="Khmer OS Battambang" w:hAnsi="Khmer OS Battambang" w:cs="Khmer OS Battambang"/>
          <w:cs/>
        </w:rPr>
        <w:t>តួលេខទាំងនេះបានផ្តល់នូវបរិបទដ៏សំខាន់សម្រាប់ស្វែងយល់ពីរចនាសម្ព័ន្ធទីផ្សារការងាររបស់កម្ពុជាដោយសារទំហំសមាសភាពយេនឌ័រ និងការបែងចែកតាមភូមិសាស្ត្រនៃប្រជាជនក្នុង</w:t>
      </w:r>
      <w:r w:rsidR="00BA39E6">
        <w:rPr>
          <w:rFonts w:ascii="Khmer OS Battambang" w:hAnsi="Khmer OS Battambang" w:cs="Khmer OS Battambang" w:hint="cs"/>
          <w:cs/>
        </w:rPr>
        <w:t>អាយុ</w:t>
      </w:r>
      <w:r w:rsidRPr="00956380">
        <w:rPr>
          <w:rFonts w:ascii="Khmer OS Battambang" w:hAnsi="Khmer OS Battambang" w:cs="Khmer OS Battambang"/>
          <w:cs/>
        </w:rPr>
        <w:t>ធ្វើការ មានឥទ្ធិពលដោយផ្ទាល់ទៅលើការចូលរួមក្នុងកម្លាំងពលកម្មគំរូនៃការងារ</w:t>
      </w:r>
      <w:r w:rsidRPr="00956380">
        <w:rPr>
          <w:rFonts w:ascii="Khmer OS Battambang" w:hAnsi="Khmer OS Battambang" w:cs="Khmer OS Battambang"/>
        </w:rPr>
        <w:t xml:space="preserve"> </w:t>
      </w:r>
      <w:r w:rsidRPr="00956380">
        <w:rPr>
          <w:rFonts w:ascii="Khmer OS Battambang" w:hAnsi="Khmer OS Battambang" w:cs="Khmer OS Battambang"/>
          <w:cs/>
        </w:rPr>
        <w:t>និងការអភិវឌ្ឍសេដ្ឋកិច្ចជារួម។</w:t>
      </w:r>
    </w:p>
    <w:p w14:paraId="6FAAE189" w14:textId="7586F8DF" w:rsidR="00130F74" w:rsidRDefault="00956380" w:rsidP="00067BD5">
      <w:pPr>
        <w:widowControl/>
        <w:autoSpaceDE/>
        <w:autoSpaceDN/>
        <w:adjustRightInd/>
        <w:spacing w:line="216" w:lineRule="auto"/>
        <w:ind w:firstLine="720"/>
        <w:jc w:val="both"/>
        <w:rPr>
          <w:rFonts w:ascii="Khmer OS Battambang" w:hAnsi="Khmer OS Battambang" w:cs="Khmer OS Battambang"/>
        </w:rPr>
      </w:pPr>
      <w:r w:rsidRPr="00956380">
        <w:rPr>
          <w:rFonts w:ascii="Khmer OS Battambang" w:hAnsi="Khmer OS Battambang" w:cs="Khmer OS Battambang"/>
          <w:cs/>
        </w:rPr>
        <w:t>ប្រជាជនក្នុង</w:t>
      </w:r>
      <w:r w:rsidR="00BA39E6">
        <w:rPr>
          <w:rFonts w:ascii="Khmer OS Battambang" w:hAnsi="Khmer OS Battambang" w:cs="Khmer OS Battambang" w:hint="cs"/>
          <w:cs/>
        </w:rPr>
        <w:t>អាយុ</w:t>
      </w:r>
      <w:r w:rsidRPr="00956380">
        <w:rPr>
          <w:rFonts w:ascii="Khmer OS Battambang" w:hAnsi="Khmer OS Battambang" w:cs="Khmer OS Battambang"/>
          <w:cs/>
        </w:rPr>
        <w:t>ធ្វើការត្រូវបានប៉ាន់ប្រមាណថាមានចំនួន</w:t>
      </w:r>
      <w:r w:rsidRPr="00956380">
        <w:rPr>
          <w:rFonts w:ascii="Khmer OS Battambang" w:hAnsi="Khmer OS Battambang" w:cs="Khmer OS Battambang"/>
        </w:rPr>
        <w:t xml:space="preserve"> </w:t>
      </w:r>
      <w:r w:rsidRPr="00956380">
        <w:rPr>
          <w:rFonts w:ascii="Khmer OS Battambang" w:hAnsi="Khmer OS Battambang" w:cs="Khmer OS Battambang"/>
          <w:cs/>
        </w:rPr>
        <w:t>១៣</w:t>
      </w:r>
      <w:r w:rsidR="003E0239">
        <w:rPr>
          <w:rFonts w:ascii="Khmer OS Battambang" w:hAnsi="Khmer OS Battambang" w:cs="Khmer OS Battambang" w:hint="cs"/>
        </w:rPr>
        <w:t>.</w:t>
      </w:r>
      <w:r w:rsidRPr="00956380">
        <w:rPr>
          <w:rFonts w:ascii="Khmer OS Battambang" w:hAnsi="Khmer OS Battambang" w:cs="Khmer OS Battambang"/>
          <w:cs/>
        </w:rPr>
        <w:t>១ លាននាក់</w:t>
      </w:r>
      <w:r w:rsidR="00A229BE">
        <w:rPr>
          <w:rFonts w:ascii="Khmer OS Battambang" w:hAnsi="Khmer OS Battambang" w:cs="Khmer OS Battambang" w:hint="cs"/>
          <w:cs/>
        </w:rPr>
        <w:t>។</w:t>
      </w:r>
      <w:r w:rsidRPr="00956380">
        <w:rPr>
          <w:rFonts w:ascii="Khmer OS Battambang" w:hAnsi="Khmer OS Battambang" w:cs="Khmer OS Battambang"/>
        </w:rPr>
        <w:t xml:space="preserve"> </w:t>
      </w:r>
      <w:r w:rsidRPr="00956380">
        <w:rPr>
          <w:rFonts w:ascii="Khmer OS Battambang" w:hAnsi="Khmer OS Battambang" w:cs="Khmer OS Battambang"/>
          <w:cs/>
        </w:rPr>
        <w:t>ប្រជាជនក្នុង</w:t>
      </w:r>
      <w:r w:rsidR="00BA39E6">
        <w:rPr>
          <w:rFonts w:ascii="Khmer OS Battambang" w:hAnsi="Khmer OS Battambang" w:cs="Khmer OS Battambang" w:hint="cs"/>
          <w:cs/>
        </w:rPr>
        <w:t>អាយុ</w:t>
      </w:r>
      <w:r w:rsidRPr="00956380">
        <w:rPr>
          <w:rFonts w:ascii="Khmer OS Battambang" w:hAnsi="Khmer OS Battambang" w:cs="Khmer OS Battambang"/>
          <w:cs/>
        </w:rPr>
        <w:t>ធ្វើការ</w:t>
      </w:r>
      <w:r w:rsidR="00BA39E6">
        <w:rPr>
          <w:rFonts w:ascii="Khmer OS Battambang" w:hAnsi="Khmer OS Battambang" w:cs="Khmer OS Battambang" w:hint="cs"/>
          <w:cs/>
        </w:rPr>
        <w:t>មាន</w:t>
      </w:r>
      <w:r w:rsidRPr="00956380">
        <w:rPr>
          <w:rFonts w:ascii="Khmer OS Battambang" w:hAnsi="Khmer OS Battambang" w:cs="Khmer OS Battambang"/>
          <w:cs/>
        </w:rPr>
        <w:t>ប្រមាណ</w:t>
      </w:r>
      <w:r w:rsidRPr="00956380">
        <w:rPr>
          <w:rFonts w:ascii="Khmer OS Battambang" w:hAnsi="Khmer OS Battambang" w:cs="Khmer OS Battambang"/>
        </w:rPr>
        <w:t xml:space="preserve"> </w:t>
      </w:r>
      <w:r w:rsidRPr="00956380">
        <w:rPr>
          <w:rFonts w:ascii="Khmer OS Battambang" w:hAnsi="Khmer OS Battambang" w:cs="Khmer OS Battambang"/>
          <w:cs/>
        </w:rPr>
        <w:t>៧</w:t>
      </w:r>
      <w:r w:rsidR="003E0239">
        <w:rPr>
          <w:rFonts w:ascii="Khmer OS Battambang" w:hAnsi="Khmer OS Battambang" w:cs="Khmer OS Battambang" w:hint="cs"/>
        </w:rPr>
        <w:t>.</w:t>
      </w:r>
      <w:r w:rsidRPr="00956380">
        <w:rPr>
          <w:rFonts w:ascii="Khmer OS Battambang" w:hAnsi="Khmer OS Battambang" w:cs="Khmer OS Battambang"/>
          <w:cs/>
        </w:rPr>
        <w:t>៨ លាននាក់</w:t>
      </w:r>
      <w:r w:rsidRPr="00956380">
        <w:rPr>
          <w:rFonts w:ascii="Khmer OS Battambang" w:hAnsi="Khmer OS Battambang" w:cs="Khmer OS Battambang"/>
        </w:rPr>
        <w:t xml:space="preserve"> </w:t>
      </w:r>
      <w:r w:rsidRPr="00956380">
        <w:rPr>
          <w:rFonts w:ascii="Khmer OS Battambang" w:hAnsi="Khmer OS Battambang" w:cs="Khmer OS Battambang"/>
          <w:cs/>
        </w:rPr>
        <w:t>រស់នៅក្នុងតំបន់ជនបទ ខណៈដែល</w:t>
      </w:r>
      <w:r w:rsidRPr="00956380">
        <w:rPr>
          <w:rFonts w:ascii="Khmer OS Battambang" w:hAnsi="Khmer OS Battambang" w:cs="Khmer OS Battambang"/>
        </w:rPr>
        <w:t xml:space="preserve"> </w:t>
      </w:r>
      <w:r w:rsidRPr="00956380">
        <w:rPr>
          <w:rFonts w:ascii="Khmer OS Battambang" w:hAnsi="Khmer OS Battambang" w:cs="Khmer OS Battambang"/>
          <w:cs/>
        </w:rPr>
        <w:t>៥</w:t>
      </w:r>
      <w:r w:rsidR="003E0239">
        <w:rPr>
          <w:rFonts w:ascii="Khmer OS Battambang" w:hAnsi="Khmer OS Battambang" w:cs="Khmer OS Battambang" w:hint="cs"/>
        </w:rPr>
        <w:t>.</w:t>
      </w:r>
      <w:r w:rsidRPr="00956380">
        <w:rPr>
          <w:rFonts w:ascii="Khmer OS Battambang" w:hAnsi="Khmer OS Battambang" w:cs="Khmer OS Battambang"/>
          <w:cs/>
        </w:rPr>
        <w:t>៣ លាននាក់</w:t>
      </w:r>
      <w:r w:rsidRPr="00956380">
        <w:rPr>
          <w:rFonts w:ascii="Khmer OS Battambang" w:hAnsi="Khmer OS Battambang" w:cs="Khmer OS Battambang"/>
        </w:rPr>
        <w:t xml:space="preserve"> </w:t>
      </w:r>
      <w:r w:rsidRPr="00956380">
        <w:rPr>
          <w:rFonts w:ascii="Khmer OS Battambang" w:hAnsi="Khmer OS Battambang" w:cs="Khmer OS Battambang"/>
          <w:cs/>
        </w:rPr>
        <w:t>ស្នាក់នៅតាមតំបន់ទីប្រជុំជន (តារាង ៤</w:t>
      </w:r>
      <w:r w:rsidR="003E0239">
        <w:rPr>
          <w:rFonts w:ascii="Khmer OS Battambang" w:hAnsi="Khmer OS Battambang" w:cs="Khmer OS Battambang"/>
        </w:rPr>
        <w:t>.</w:t>
      </w:r>
      <w:r w:rsidRPr="00956380">
        <w:rPr>
          <w:rFonts w:ascii="Khmer OS Battambang" w:hAnsi="Khmer OS Battambang" w:cs="Khmer OS Battambang"/>
          <w:cs/>
        </w:rPr>
        <w:t>១)។</w:t>
      </w:r>
    </w:p>
    <w:p w14:paraId="6538E2C8" w14:textId="77777777" w:rsidR="00067BD5" w:rsidRPr="00067BD5" w:rsidRDefault="00067BD5" w:rsidP="00067BD5">
      <w:pPr>
        <w:widowControl/>
        <w:autoSpaceDE/>
        <w:autoSpaceDN/>
        <w:adjustRightInd/>
        <w:spacing w:line="216" w:lineRule="auto"/>
        <w:ind w:firstLine="720"/>
        <w:jc w:val="both"/>
        <w:rPr>
          <w:rFonts w:ascii="Khmer OS Battambang" w:hAnsi="Khmer OS Battambang" w:cs="Khmer OS Battambang"/>
          <w:sz w:val="10"/>
          <w:szCs w:val="10"/>
        </w:rPr>
      </w:pPr>
    </w:p>
    <w:p w14:paraId="0FFBC98C" w14:textId="7826051A" w:rsidR="000B769E" w:rsidRDefault="00C95B13" w:rsidP="000B769E">
      <w:pPr>
        <w:pStyle w:val="Heading3"/>
        <w:ind w:left="567" w:hanging="253"/>
        <w:rPr>
          <w:rFonts w:ascii="Khmer OS Battambang" w:hAnsi="Khmer OS Battambang" w:cs="Khmer OS Battambang"/>
          <w:b/>
          <w:bCs/>
          <w:i w:val="0"/>
          <w:iCs w:val="0"/>
        </w:rPr>
      </w:pPr>
      <w:bookmarkStart w:id="101" w:name="_Toc227594594"/>
      <w:bookmarkStart w:id="102" w:name="_Toc227594847"/>
      <w:bookmarkStart w:id="103" w:name="_Toc228782821"/>
      <w:bookmarkStart w:id="104" w:name="_Toc228784799"/>
      <w:bookmarkStart w:id="105" w:name="_Toc228784897"/>
      <w:bookmarkStart w:id="106" w:name="_Toc230184804"/>
      <w:r w:rsidRPr="009F762C">
        <w:rPr>
          <w:rFonts w:ascii="Khmer OS Battambang" w:hAnsi="Khmer OS Battambang" w:cs="Khmer OS Battambang"/>
          <w:b/>
          <w:bCs/>
          <w:i w:val="0"/>
          <w:iCs w:val="0"/>
          <w:cs/>
        </w:rPr>
        <w:t>តារាង ៤</w:t>
      </w:r>
      <w:r w:rsidR="003E0239">
        <w:rPr>
          <w:rFonts w:ascii="Khmer OS Battambang" w:hAnsi="Khmer OS Battambang" w:cs="Khmer OS Battambang"/>
          <w:b/>
          <w:bCs/>
          <w:i w:val="0"/>
          <w:iCs w:val="0"/>
        </w:rPr>
        <w:t>.</w:t>
      </w:r>
      <w:r w:rsidRPr="009F762C">
        <w:rPr>
          <w:rFonts w:ascii="Khmer OS Battambang" w:hAnsi="Khmer OS Battambang" w:cs="Khmer OS Battambang"/>
          <w:b/>
          <w:bCs/>
          <w:i w:val="0"/>
          <w:iCs w:val="0"/>
          <w:cs/>
        </w:rPr>
        <w:t>១ ការបែងចែកប្រជាជនក្នុង</w:t>
      </w:r>
      <w:r w:rsidR="004447CD">
        <w:rPr>
          <w:rFonts w:ascii="Khmer OS Battambang" w:hAnsi="Khmer OS Battambang" w:cs="Khmer OS Battambang" w:hint="cs"/>
          <w:b/>
          <w:bCs/>
          <w:i w:val="0"/>
          <w:iCs w:val="0"/>
          <w:cs/>
        </w:rPr>
        <w:t>អា</w:t>
      </w:r>
      <w:r w:rsidRPr="009F762C">
        <w:rPr>
          <w:rFonts w:ascii="Khmer OS Battambang" w:hAnsi="Khmer OS Battambang" w:cs="Khmer OS Battambang"/>
          <w:b/>
          <w:bCs/>
          <w:i w:val="0"/>
          <w:iCs w:val="0"/>
          <w:cs/>
        </w:rPr>
        <w:t>យ</w:t>
      </w:r>
      <w:r w:rsidR="004447CD">
        <w:rPr>
          <w:rFonts w:ascii="Khmer OS Battambang" w:hAnsi="Khmer OS Battambang" w:cs="Khmer OS Battambang" w:hint="cs"/>
          <w:b/>
          <w:bCs/>
          <w:i w:val="0"/>
          <w:iCs w:val="0"/>
          <w:cs/>
        </w:rPr>
        <w:t>ុ</w:t>
      </w:r>
      <w:r w:rsidRPr="009F762C">
        <w:rPr>
          <w:rFonts w:ascii="Khmer OS Battambang" w:hAnsi="Khmer OS Battambang" w:cs="Khmer OS Battambang"/>
          <w:b/>
          <w:bCs/>
          <w:i w:val="0"/>
          <w:iCs w:val="0"/>
          <w:cs/>
        </w:rPr>
        <w:t>ធ្វើការ តាមក្រុមអាយុ ភេទ និងតំបន់ ឆ្នាំ ២០២៥</w:t>
      </w:r>
      <w:bookmarkEnd w:id="101"/>
      <w:bookmarkEnd w:id="102"/>
      <w:bookmarkEnd w:id="103"/>
      <w:bookmarkEnd w:id="104"/>
      <w:bookmarkEnd w:id="105"/>
      <w:bookmarkEnd w:id="106"/>
      <w:r w:rsidRPr="009F762C">
        <w:rPr>
          <w:rFonts w:ascii="Khmer OS Battambang" w:hAnsi="Khmer OS Battambang" w:cs="Khmer OS Battambang"/>
          <w:b/>
          <w:bCs/>
          <w:i w:val="0"/>
          <w:iCs w:val="0"/>
          <w:cs/>
        </w:rPr>
        <w:t xml:space="preserve"> </w:t>
      </w:r>
    </w:p>
    <w:tbl>
      <w:tblPr>
        <w:tblW w:w="5107" w:type="pct"/>
        <w:tblLook w:val="04A0" w:firstRow="1" w:lastRow="0" w:firstColumn="1" w:lastColumn="0" w:noHBand="0" w:noVBand="1"/>
      </w:tblPr>
      <w:tblGrid>
        <w:gridCol w:w="1441"/>
        <w:gridCol w:w="1044"/>
        <w:gridCol w:w="899"/>
        <w:gridCol w:w="905"/>
        <w:gridCol w:w="939"/>
        <w:gridCol w:w="939"/>
        <w:gridCol w:w="935"/>
        <w:gridCol w:w="899"/>
        <w:gridCol w:w="939"/>
        <w:gridCol w:w="858"/>
      </w:tblGrid>
      <w:tr w:rsidR="00490296" w:rsidRPr="00490296" w14:paraId="4C8720EC" w14:textId="77777777" w:rsidTr="00490296">
        <w:trPr>
          <w:trHeight w:val="288"/>
        </w:trPr>
        <w:tc>
          <w:tcPr>
            <w:tcW w:w="73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571C0F63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490296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ក្រុមអាយុ</w:t>
            </w:r>
          </w:p>
        </w:tc>
        <w:tc>
          <w:tcPr>
            <w:tcW w:w="14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6A872580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490296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កម្ពុជា (០០០)</w:t>
            </w:r>
          </w:p>
        </w:tc>
        <w:tc>
          <w:tcPr>
            <w:tcW w:w="143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5DB685DA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490296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ទីប្រជុំជន  (០០០)</w:t>
            </w:r>
          </w:p>
        </w:tc>
        <w:tc>
          <w:tcPr>
            <w:tcW w:w="13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3E39DAAE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490296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ជនបទ  (០០០)</w:t>
            </w:r>
          </w:p>
        </w:tc>
      </w:tr>
      <w:tr w:rsidR="00490296" w:rsidRPr="00490296" w14:paraId="253C4445" w14:textId="77777777" w:rsidTr="00490296">
        <w:trPr>
          <w:trHeight w:val="288"/>
        </w:trPr>
        <w:tc>
          <w:tcPr>
            <w:tcW w:w="73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06E429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5E6BDE59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490296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ទាំងពីរភេទ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6B3DD412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490296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ប្រុស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3DFDAB47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490296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ស្រី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47A09CA2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490296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ទាំងពីរភេទ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77A5C485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490296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ប្រុស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2D712212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490296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ស្រី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6834DAD6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490296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ទាំងពីរភេទ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4EBC3CD3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490296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ប្រុស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267658E0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490296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ស្រី</w:t>
            </w:r>
          </w:p>
        </w:tc>
      </w:tr>
      <w:tr w:rsidR="00490296" w:rsidRPr="00490296" w14:paraId="2B295F45" w14:textId="77777777" w:rsidTr="00490296">
        <w:trPr>
          <w:trHeight w:val="288"/>
        </w:trPr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13DC11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១៥–២៤ ឆ្នាំ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EE3936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២.៩២២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15BFEF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១.៤៨១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70FC34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១.៤៤១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884290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១.១៥៩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6E68D4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៥៨២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B850AD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៥៧៧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BD783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១.៧៦២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878E30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៨៩៩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6699DB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៨៦៤</w:t>
            </w:r>
          </w:p>
        </w:tc>
      </w:tr>
      <w:tr w:rsidR="00490296" w:rsidRPr="00490296" w14:paraId="33D523AC" w14:textId="77777777" w:rsidTr="00490296">
        <w:trPr>
          <w:trHeight w:val="288"/>
        </w:trPr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D38A584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២៥–៣៤ ឆ្នាំ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132B5C9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២.៥៨៥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174AB2D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១.២៥៩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3D797F0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១.៣២៦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0ECD40A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១.០៧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88F60C6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៥១១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F8036EF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៥៥៩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4C87910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១.៥១៥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9D95FF6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៧៤៧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34331AA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៧៦៨</w:t>
            </w:r>
          </w:p>
        </w:tc>
      </w:tr>
      <w:tr w:rsidR="00490296" w:rsidRPr="00490296" w14:paraId="4EDC04F3" w14:textId="77777777" w:rsidTr="00490296">
        <w:trPr>
          <w:trHeight w:val="288"/>
        </w:trPr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C639F4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៣៥–៤៤ ឆ្នាំ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AA0F85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២.៨៧៥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223EE6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១.៤២៧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D3F8BC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១.៤៤៧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FA35CF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១.២៣៧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EF4D97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៦០៨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80A2C0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៦២៨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F07433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១.៦៣៨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A670D7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៨១៩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43B74D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៨១៩</w:t>
            </w:r>
          </w:p>
        </w:tc>
      </w:tr>
      <w:tr w:rsidR="00490296" w:rsidRPr="00490296" w14:paraId="6A0865E7" w14:textId="77777777" w:rsidTr="00490296">
        <w:trPr>
          <w:trHeight w:val="288"/>
        </w:trPr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9B6C168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៤៥–៥៤ ឆ្នាំ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3269889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១.៨៨៨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AB68CE0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៨៩០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8471D54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៩៩៨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B3D02F3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៧៣១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EA6D92D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៣៤៩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1E67655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៣៨២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1564C55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១.១៥៧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6BB2E3A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៥៤១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5E91646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៦១៦</w:t>
            </w:r>
          </w:p>
        </w:tc>
      </w:tr>
      <w:tr w:rsidR="00490296" w:rsidRPr="00490296" w14:paraId="3BCCF9D5" w14:textId="77777777" w:rsidTr="00490296">
        <w:trPr>
          <w:trHeight w:val="288"/>
        </w:trPr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3A2D07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៥៥–៦៤ ឆ្នាំ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DE44C7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១.៥០៦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015AF6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៦៩២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0B72F3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៨១៣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5971C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៥៨៣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C30E46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២៦៧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076BFE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៣១៧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C6E3F0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៩២២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2340E8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៤២៦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7DF280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៤៩៦</w:t>
            </w:r>
          </w:p>
        </w:tc>
      </w:tr>
      <w:tr w:rsidR="00490296" w:rsidRPr="00490296" w14:paraId="6A420C8A" w14:textId="77777777" w:rsidTr="00490296">
        <w:trPr>
          <w:trHeight w:val="288"/>
        </w:trPr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1993858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៦៥+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E136B40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១.៣៦៩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A064394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៥៤៩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D5B49A1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៨២០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2245631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៥៣៤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70B7230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២២០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D2873DA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៣១៤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3F158EC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៨៣៥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CED30C6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៣៣០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274EA01" w14:textId="77777777" w:rsidR="00490296" w:rsidRPr="00490296" w:rsidRDefault="00490296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៥០៦</w:t>
            </w:r>
          </w:p>
        </w:tc>
      </w:tr>
      <w:tr w:rsidR="00490296" w:rsidRPr="00490296" w14:paraId="4DB389B0" w14:textId="77777777" w:rsidTr="00490296">
        <w:trPr>
          <w:trHeight w:val="288"/>
        </w:trPr>
        <w:tc>
          <w:tcPr>
            <w:tcW w:w="735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02E804B8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Battambang" w:hAnsi="Khmer OS Battambang" w:cs="Khmer OS Battambang"/>
                <w:b/>
                <w:bCs/>
                <w:color w:val="000000"/>
                <w:sz w:val="18"/>
                <w:szCs w:val="18"/>
                <w:cs/>
              </w:rPr>
              <w:t>សរុប</w:t>
            </w:r>
          </w:p>
        </w:tc>
        <w:tc>
          <w:tcPr>
            <w:tcW w:w="533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1A09C09E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b/>
                <w:bCs/>
                <w:sz w:val="18"/>
                <w:szCs w:val="18"/>
                <w:cs/>
              </w:rPr>
              <w:t>១៣.១៤៤</w:t>
            </w:r>
          </w:p>
        </w:tc>
        <w:tc>
          <w:tcPr>
            <w:tcW w:w="459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032F229B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b/>
                <w:bCs/>
                <w:sz w:val="18"/>
                <w:szCs w:val="18"/>
                <w:cs/>
              </w:rPr>
              <w:t>៦.២៩៩</w:t>
            </w:r>
          </w:p>
        </w:tc>
        <w:tc>
          <w:tcPr>
            <w:tcW w:w="462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424F3713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b/>
                <w:bCs/>
                <w:sz w:val="18"/>
                <w:szCs w:val="18"/>
                <w:cs/>
              </w:rPr>
              <w:t>៦.៨៤៥</w:t>
            </w:r>
          </w:p>
        </w:tc>
        <w:tc>
          <w:tcPr>
            <w:tcW w:w="479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7400B888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b/>
                <w:bCs/>
                <w:sz w:val="18"/>
                <w:szCs w:val="18"/>
                <w:cs/>
              </w:rPr>
              <w:t>៥.៣១៤</w:t>
            </w:r>
          </w:p>
        </w:tc>
        <w:tc>
          <w:tcPr>
            <w:tcW w:w="479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5AB42813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b/>
                <w:bCs/>
                <w:sz w:val="18"/>
                <w:szCs w:val="18"/>
                <w:cs/>
              </w:rPr>
              <w:t>២.៥៣៧</w:t>
            </w:r>
          </w:p>
        </w:tc>
        <w:tc>
          <w:tcPr>
            <w:tcW w:w="477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4C7245AE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b/>
                <w:bCs/>
                <w:sz w:val="18"/>
                <w:szCs w:val="18"/>
                <w:cs/>
              </w:rPr>
              <w:t>២.៧៧៦</w:t>
            </w:r>
          </w:p>
        </w:tc>
        <w:tc>
          <w:tcPr>
            <w:tcW w:w="459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56E809D0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b/>
                <w:bCs/>
                <w:sz w:val="18"/>
                <w:szCs w:val="18"/>
                <w:cs/>
              </w:rPr>
              <w:t>៧.៨៣</w:t>
            </w:r>
          </w:p>
        </w:tc>
        <w:tc>
          <w:tcPr>
            <w:tcW w:w="479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1ECD5618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b/>
                <w:bCs/>
                <w:sz w:val="18"/>
                <w:szCs w:val="18"/>
                <w:cs/>
              </w:rPr>
              <w:t>៣.៧៦២</w:t>
            </w:r>
          </w:p>
        </w:tc>
        <w:tc>
          <w:tcPr>
            <w:tcW w:w="43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466C8EEA" w14:textId="77777777" w:rsidR="00490296" w:rsidRPr="00490296" w:rsidRDefault="00490296" w:rsidP="00490296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90296">
              <w:rPr>
                <w:rFonts w:ascii="Khmer OS System" w:hAnsi="Khmer OS System" w:cs="Khmer OS System"/>
                <w:b/>
                <w:bCs/>
                <w:sz w:val="18"/>
                <w:szCs w:val="18"/>
                <w:cs/>
              </w:rPr>
              <w:t>៤.០៦៨</w:t>
            </w:r>
          </w:p>
        </w:tc>
      </w:tr>
    </w:tbl>
    <w:p w14:paraId="74509161" w14:textId="77777777" w:rsidR="00490296" w:rsidRPr="00490296" w:rsidRDefault="00490296" w:rsidP="00490296"/>
    <w:p w14:paraId="348EF741" w14:textId="77777777" w:rsidR="002060A3" w:rsidRPr="002060A3" w:rsidRDefault="002060A3" w:rsidP="002060A3">
      <w:pPr>
        <w:rPr>
          <w:sz w:val="10"/>
          <w:szCs w:val="10"/>
        </w:rPr>
      </w:pPr>
    </w:p>
    <w:p w14:paraId="25BD0242" w14:textId="77777777" w:rsidR="00FF17DF" w:rsidRPr="00FF17DF" w:rsidRDefault="00FF17DF" w:rsidP="00C5502D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  <w:sz w:val="12"/>
          <w:szCs w:val="12"/>
        </w:rPr>
      </w:pPr>
    </w:p>
    <w:p w14:paraId="1B67F9D6" w14:textId="679C1FF9" w:rsidR="00C5502D" w:rsidRPr="00C5502D" w:rsidRDefault="00C5502D" w:rsidP="00C5502D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</w:rPr>
      </w:pPr>
      <w:r w:rsidRPr="00C5502D">
        <w:rPr>
          <w:rFonts w:ascii="Khmer OS Battambang" w:hAnsi="Khmer OS Battambang" w:cs="Khmer OS Battambang"/>
          <w:cs/>
        </w:rPr>
        <w:t>យោងតាមនិយមន័យនេះ ដែលត្រូវបានប្រើប្រាស់ជាអន្តរជាតិដោយអង្គការសហប្រជាជាតិ</w:t>
      </w:r>
      <w:r w:rsidRPr="00C5502D">
        <w:rPr>
          <w:rFonts w:ascii="Khmer OS Battambang" w:hAnsi="Khmer OS Battambang" w:cs="Khmer OS Battambang"/>
        </w:rPr>
        <w:t xml:space="preserve"> </w:t>
      </w:r>
      <w:r w:rsidRPr="00C5502D">
        <w:rPr>
          <w:rFonts w:ascii="Khmer OS Battambang" w:hAnsi="Khmer OS Battambang" w:cs="Khmer OS Battambang"/>
          <w:cs/>
        </w:rPr>
        <w:t>និងអង្គការអន្តរជាតិខាងការងារ</w:t>
      </w:r>
      <w:r w:rsidRPr="00C5502D">
        <w:rPr>
          <w:rFonts w:ascii="Khmer OS Battambang" w:hAnsi="Khmer OS Battambang" w:cs="Khmer OS Battambang"/>
        </w:rPr>
        <w:t xml:space="preserve"> </w:t>
      </w:r>
      <w:r w:rsidRPr="00C5502D">
        <w:rPr>
          <w:rFonts w:ascii="Khmer OS Battambang" w:hAnsi="Khmer OS Battambang" w:cs="Khmer OS Battambang"/>
          <w:cs/>
        </w:rPr>
        <w:t>សម្រាប់សូចនាករទីផ្សារការងារ។</w:t>
      </w:r>
      <w:r w:rsidRPr="00C5502D">
        <w:rPr>
          <w:rFonts w:ascii="Khmer OS Battambang" w:hAnsi="Khmer OS Battambang" w:cs="Khmer OS Battambang"/>
        </w:rPr>
        <w:t xml:space="preserve"> «</w:t>
      </w:r>
      <w:r w:rsidRPr="00C5502D">
        <w:rPr>
          <w:rFonts w:ascii="Khmer OS Battambang" w:hAnsi="Khmer OS Battambang" w:cs="Khmer OS Battambang"/>
          <w:cs/>
        </w:rPr>
        <w:t>យុវជន</w:t>
      </w:r>
      <w:r w:rsidRPr="00C5502D">
        <w:rPr>
          <w:rFonts w:ascii="Khmer OS Battambang" w:hAnsi="Khmer OS Battambang" w:cs="Khmer OS Battambang"/>
        </w:rPr>
        <w:t xml:space="preserve">» </w:t>
      </w:r>
      <w:r w:rsidRPr="00C5502D">
        <w:rPr>
          <w:rFonts w:ascii="Khmer OS Battambang" w:hAnsi="Khmer OS Battambang" w:cs="Khmer OS Battambang"/>
          <w:cs/>
        </w:rPr>
        <w:t>សំដៅលើ</w:t>
      </w:r>
      <w:r w:rsidR="004447CD">
        <w:rPr>
          <w:rFonts w:ascii="Khmer OS Battambang" w:hAnsi="Khmer OS Battambang" w:cs="Khmer OS Battambang" w:hint="cs"/>
          <w:cs/>
        </w:rPr>
        <w:t>មនុស្ស</w:t>
      </w:r>
      <w:r w:rsidRPr="00C5502D">
        <w:rPr>
          <w:rFonts w:ascii="Khmer OS Battambang" w:hAnsi="Khmer OS Battambang" w:cs="Khmer OS Battambang"/>
          <w:cs/>
        </w:rPr>
        <w:t>ដែលមានអាយុពី</w:t>
      </w:r>
      <w:r w:rsidRPr="00C5502D">
        <w:rPr>
          <w:rFonts w:ascii="Khmer OS Battambang" w:hAnsi="Khmer OS Battambang" w:cs="Khmer OS Battambang"/>
        </w:rPr>
        <w:t xml:space="preserve"> </w:t>
      </w:r>
      <w:r w:rsidRPr="00C5502D">
        <w:rPr>
          <w:rFonts w:ascii="Khmer OS Battambang" w:hAnsi="Khmer OS Battambang" w:cs="Khmer OS Battambang"/>
          <w:cs/>
        </w:rPr>
        <w:t>១៥ ដល់ ២៤ឆ្នាំ</w:t>
      </w:r>
      <w:r w:rsidRPr="00C5502D">
        <w:rPr>
          <w:rFonts w:ascii="Khmer OS Battambang" w:hAnsi="Khmer OS Battambang" w:cs="Khmer OS Battambang"/>
        </w:rPr>
        <w:t xml:space="preserve"> </w:t>
      </w:r>
      <w:r w:rsidRPr="00C5502D">
        <w:rPr>
          <w:rFonts w:ascii="Khmer OS Battambang" w:hAnsi="Khmer OS Battambang" w:cs="Khmer OS Battambang"/>
          <w:cs/>
        </w:rPr>
        <w:t>ខណៈដែល</w:t>
      </w:r>
      <w:r w:rsidRPr="00C5502D">
        <w:rPr>
          <w:rFonts w:ascii="Khmer OS Battambang" w:hAnsi="Khmer OS Battambang" w:cs="Khmer OS Battambang"/>
        </w:rPr>
        <w:t xml:space="preserve"> «</w:t>
      </w:r>
      <w:r w:rsidRPr="00C5502D">
        <w:rPr>
          <w:rFonts w:ascii="Khmer OS Battambang" w:hAnsi="Khmer OS Battambang" w:cs="Khmer OS Battambang"/>
          <w:cs/>
        </w:rPr>
        <w:t>មនុស្សពេញវ័យ</w:t>
      </w:r>
      <w:r w:rsidRPr="00C5502D">
        <w:rPr>
          <w:rFonts w:ascii="Khmer OS Battambang" w:hAnsi="Khmer OS Battambang" w:cs="Khmer OS Battambang"/>
        </w:rPr>
        <w:t xml:space="preserve">» </w:t>
      </w:r>
      <w:r w:rsidRPr="00C5502D">
        <w:rPr>
          <w:rFonts w:ascii="Khmer OS Battambang" w:hAnsi="Khmer OS Battambang" w:cs="Khmer OS Battambang"/>
          <w:cs/>
        </w:rPr>
        <w:t>ត្រូវបានកំណត់ថាជា</w:t>
      </w:r>
      <w:r w:rsidR="004447CD">
        <w:rPr>
          <w:rFonts w:ascii="Khmer OS Battambang" w:hAnsi="Khmer OS Battambang" w:cs="Khmer OS Battambang" w:hint="cs"/>
          <w:cs/>
        </w:rPr>
        <w:t>មនុស្ស</w:t>
      </w:r>
      <w:r w:rsidRPr="00C5502D">
        <w:rPr>
          <w:rFonts w:ascii="Khmer OS Battambang" w:hAnsi="Khmer OS Battambang" w:cs="Khmer OS Battambang"/>
          <w:cs/>
        </w:rPr>
        <w:t>ដែលមានអាយុចាប់ពី ២៥ ឆ្នាំឡើងទៅ។ ផ្អែកលើការបែងចែកនេះ ចំនួនប្រជាជនក្នុង</w:t>
      </w:r>
      <w:r w:rsidR="00D64FF0">
        <w:rPr>
          <w:rFonts w:ascii="Khmer OS Battambang" w:hAnsi="Khmer OS Battambang" w:cs="Khmer OS Battambang"/>
          <w:cs/>
        </w:rPr>
        <w:t>អាយុធ្វើការ</w:t>
      </w:r>
      <w:r w:rsidRPr="00C5502D">
        <w:rPr>
          <w:rFonts w:ascii="Khmer OS Battambang" w:hAnsi="Khmer OS Battambang" w:cs="Khmer OS Battambang"/>
          <w:cs/>
        </w:rPr>
        <w:t>ជាយុវជនក្នុងឆ្នាំ២០២៥ ត្រូវបានប៉ាន់ប្រមាណថាមាន</w:t>
      </w:r>
      <w:r w:rsidRPr="00C5502D">
        <w:rPr>
          <w:rFonts w:ascii="Khmer OS Battambang" w:hAnsi="Khmer OS Battambang" w:cs="Khmer OS Battambang"/>
        </w:rPr>
        <w:t xml:space="preserve"> </w:t>
      </w:r>
      <w:r w:rsidRPr="00C5502D">
        <w:rPr>
          <w:rFonts w:ascii="Khmer OS Battambang" w:hAnsi="Khmer OS Battambang" w:cs="Khmer OS Battambang"/>
          <w:cs/>
        </w:rPr>
        <w:t>២</w:t>
      </w:r>
      <w:r w:rsidR="003E0239">
        <w:rPr>
          <w:rFonts w:ascii="Khmer OS Battambang" w:hAnsi="Khmer OS Battambang" w:cs="Khmer OS Battambang"/>
        </w:rPr>
        <w:t>.</w:t>
      </w:r>
      <w:r w:rsidRPr="00C5502D">
        <w:rPr>
          <w:rFonts w:ascii="Khmer OS Battambang" w:hAnsi="Khmer OS Battambang" w:cs="Khmer OS Battambang"/>
          <w:cs/>
        </w:rPr>
        <w:t>៩ លាននាក់</w:t>
      </w:r>
      <w:r w:rsidRPr="00C5502D">
        <w:rPr>
          <w:rFonts w:ascii="Khmer OS Battambang" w:hAnsi="Khmer OS Battambang" w:cs="Khmer OS Battambang"/>
        </w:rPr>
        <w:t xml:space="preserve"> </w:t>
      </w:r>
      <w:r w:rsidRPr="00C5502D">
        <w:rPr>
          <w:rFonts w:ascii="Khmer OS Battambang" w:hAnsi="Khmer OS Battambang" w:cs="Khmer OS Battambang"/>
          <w:cs/>
        </w:rPr>
        <w:t>ចំណែកឯប្រជាជនក្នុង</w:t>
      </w:r>
      <w:r>
        <w:rPr>
          <w:rFonts w:ascii="Khmer OS Battambang" w:hAnsi="Khmer OS Battambang" w:cs="Khmer OS Battambang" w:hint="cs"/>
          <w:cs/>
        </w:rPr>
        <w:t>អាយុ</w:t>
      </w:r>
      <w:r w:rsidRPr="00C5502D">
        <w:rPr>
          <w:rFonts w:ascii="Khmer OS Battambang" w:hAnsi="Khmer OS Battambang" w:cs="Khmer OS Battambang"/>
          <w:cs/>
        </w:rPr>
        <w:t>ធ្វើការជាមនុស្សពេញវ័យ (អាយុ ២៥ ដល់ ៦៤ឆ្នាំ) មានប្រមាណ</w:t>
      </w:r>
      <w:r w:rsidRPr="00C5502D">
        <w:rPr>
          <w:rFonts w:ascii="Khmer OS Battambang" w:hAnsi="Khmer OS Battambang" w:cs="Khmer OS Battambang"/>
        </w:rPr>
        <w:t xml:space="preserve"> </w:t>
      </w:r>
      <w:r w:rsidRPr="00C5502D">
        <w:rPr>
          <w:rFonts w:ascii="Khmer OS Battambang" w:hAnsi="Khmer OS Battambang" w:cs="Khmer OS Battambang"/>
          <w:cs/>
        </w:rPr>
        <w:t>១០</w:t>
      </w:r>
      <w:r w:rsidR="003E0239">
        <w:rPr>
          <w:rFonts w:ascii="Khmer OS Battambang" w:hAnsi="Khmer OS Battambang" w:cs="Khmer OS Battambang"/>
        </w:rPr>
        <w:t>.</w:t>
      </w:r>
      <w:r w:rsidRPr="00C5502D">
        <w:rPr>
          <w:rFonts w:ascii="Khmer OS Battambang" w:hAnsi="Khmer OS Battambang" w:cs="Khmer OS Battambang"/>
          <w:cs/>
        </w:rPr>
        <w:t>២ លាននាក់។ នេះបង្ហាញថា ភាគច្រើននៃប្រជាជនក្នុង</w:t>
      </w:r>
      <w:r>
        <w:rPr>
          <w:rFonts w:ascii="Khmer OS Battambang" w:hAnsi="Khmer OS Battambang" w:cs="Khmer OS Battambang" w:hint="cs"/>
          <w:cs/>
        </w:rPr>
        <w:t>អាយុ</w:t>
      </w:r>
      <w:r w:rsidRPr="00C5502D">
        <w:rPr>
          <w:rFonts w:ascii="Khmer OS Battambang" w:hAnsi="Khmer OS Battambang" w:cs="Khmer OS Battambang"/>
          <w:cs/>
        </w:rPr>
        <w:t>ធ្វើការរបស់កម្ពុជាស្ថិតនៅក្នុងក្រុមមនុស្សពេញវ័យ។</w:t>
      </w:r>
    </w:p>
    <w:p w14:paraId="7EE849B9" w14:textId="2DA2BBA9" w:rsidR="00C5502D" w:rsidRDefault="00C5502D" w:rsidP="00C5502D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</w:rPr>
      </w:pPr>
      <w:r w:rsidRPr="00C5502D">
        <w:rPr>
          <w:rFonts w:ascii="Khmer OS Battambang" w:hAnsi="Khmer OS Battambang" w:cs="Khmer OS Battambang"/>
          <w:cs/>
        </w:rPr>
        <w:t>លើសពីនេះ ប្រមាណ</w:t>
      </w:r>
      <w:r w:rsidRPr="00C5502D">
        <w:rPr>
          <w:rFonts w:ascii="Khmer OS Battambang" w:hAnsi="Khmer OS Battambang" w:cs="Khmer OS Battambang"/>
        </w:rPr>
        <w:t xml:space="preserve"> </w:t>
      </w:r>
      <w:r w:rsidRPr="00C5502D">
        <w:rPr>
          <w:rFonts w:ascii="Khmer OS Battambang" w:hAnsi="Khmer OS Battambang" w:cs="Khmer OS Battambang"/>
          <w:cs/>
        </w:rPr>
        <w:t>៤១</w:t>
      </w:r>
      <w:r w:rsidR="003E0239">
        <w:rPr>
          <w:rFonts w:ascii="Khmer OS Battambang" w:hAnsi="Khmer OS Battambang" w:cs="Khmer OS Battambang"/>
        </w:rPr>
        <w:t>.</w:t>
      </w:r>
      <w:r w:rsidRPr="00C5502D">
        <w:rPr>
          <w:rFonts w:ascii="Khmer OS Battambang" w:hAnsi="Khmer OS Battambang" w:cs="Khmer OS Battambang"/>
          <w:cs/>
        </w:rPr>
        <w:t>៩%</w:t>
      </w:r>
      <w:r w:rsidRPr="00C5502D">
        <w:rPr>
          <w:rFonts w:ascii="Khmer OS Battambang" w:hAnsi="Khmer OS Battambang" w:cs="Khmer OS Battambang"/>
        </w:rPr>
        <w:t xml:space="preserve"> </w:t>
      </w:r>
      <w:r w:rsidRPr="00C5502D">
        <w:rPr>
          <w:rFonts w:ascii="Khmer OS Battambang" w:hAnsi="Khmer OS Battambang" w:cs="Khmer OS Battambang"/>
          <w:cs/>
        </w:rPr>
        <w:t>នៃប្រជាជនក្នុង</w:t>
      </w:r>
      <w:r>
        <w:rPr>
          <w:rFonts w:ascii="Khmer OS Battambang" w:hAnsi="Khmer OS Battambang" w:cs="Khmer OS Battambang" w:hint="cs"/>
          <w:cs/>
        </w:rPr>
        <w:t>អាយុ</w:t>
      </w:r>
      <w:r w:rsidRPr="00C5502D">
        <w:rPr>
          <w:rFonts w:ascii="Khmer OS Battambang" w:hAnsi="Khmer OS Battambang" w:cs="Khmer OS Battambang"/>
          <w:cs/>
        </w:rPr>
        <w:t>ធ្វើការ មានអាយុចន្លោះពី</w:t>
      </w:r>
      <w:r w:rsidRPr="00C5502D">
        <w:rPr>
          <w:rFonts w:ascii="Khmer OS Battambang" w:hAnsi="Khmer OS Battambang" w:cs="Khmer OS Battambang"/>
        </w:rPr>
        <w:t xml:space="preserve"> </w:t>
      </w:r>
      <w:r w:rsidRPr="00C5502D">
        <w:rPr>
          <w:rFonts w:ascii="Khmer OS Battambang" w:hAnsi="Khmer OS Battambang" w:cs="Khmer OS Battambang"/>
          <w:cs/>
        </w:rPr>
        <w:t>១៥ ដល់ ៣៤ឆ្នាំ</w:t>
      </w:r>
      <w:r w:rsidRPr="00C5502D">
        <w:rPr>
          <w:rFonts w:ascii="Khmer OS Battambang" w:hAnsi="Khmer OS Battambang" w:cs="Khmer OS Battambang"/>
        </w:rPr>
        <w:t xml:space="preserve"> </w:t>
      </w:r>
      <w:r w:rsidRPr="00C5502D">
        <w:rPr>
          <w:rFonts w:ascii="Khmer OS Battambang" w:hAnsi="Khmer OS Battambang" w:cs="Khmer OS Battambang"/>
          <w:cs/>
        </w:rPr>
        <w:t>ដែលបញ្ជាក់ពីវត្តមានយ៉ាងច្រើននៃយុវជននៅក្នុងប្រភពផ្គត់ផ្គង់កម្លាំងពលកម្មដ៏មានសក្តានុពល និងឆ្លុះបញ្ចាំងពីរចនាសម្ព័ន្ធប្រជាសាស្ត្រដែលមានវ័យក្មេងរបស់កម្ពុជា។ លក្ខណៈប្រជាសាស្ត្រនេះ បង្ហាញនូវទាំងកាលានុវត្តភាព និងបញ្ហាប្រឈមសម្រាប់ទីផ្សារការងារ ជាពិសេសពាក់ព័ន្ធនឹងការបង្កើតការងារ</w:t>
      </w:r>
      <w:r w:rsidRPr="00C5502D">
        <w:rPr>
          <w:rFonts w:ascii="Khmer OS Battambang" w:hAnsi="Khmer OS Battambang" w:cs="Khmer OS Battambang"/>
        </w:rPr>
        <w:t xml:space="preserve"> </w:t>
      </w:r>
      <w:r w:rsidRPr="00C5502D">
        <w:rPr>
          <w:rFonts w:ascii="Khmer OS Battambang" w:hAnsi="Khmer OS Battambang" w:cs="Khmer OS Battambang"/>
          <w:cs/>
        </w:rPr>
        <w:t>ការអភិវឌ្ឍជំនាញ</w:t>
      </w:r>
      <w:r w:rsidRPr="00C5502D">
        <w:rPr>
          <w:rFonts w:ascii="Khmer OS Battambang" w:hAnsi="Khmer OS Battambang" w:cs="Khmer OS Battambang"/>
        </w:rPr>
        <w:t xml:space="preserve"> </w:t>
      </w:r>
      <w:r w:rsidRPr="00C5502D">
        <w:rPr>
          <w:rFonts w:ascii="Khmer OS Battambang" w:hAnsi="Khmer OS Battambang" w:cs="Khmer OS Battambang"/>
          <w:cs/>
        </w:rPr>
        <w:t>និងការផ្លាស់ប្តូរពីការសិក្សាទៅកាន់ពិភពការងារ។</w:t>
      </w:r>
    </w:p>
    <w:p w14:paraId="052576A1" w14:textId="4012374C" w:rsidR="00243C11" w:rsidRDefault="00243C11" w:rsidP="00243C11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</w:rPr>
      </w:pPr>
      <w:r w:rsidRPr="00243C11">
        <w:rPr>
          <w:rFonts w:ascii="Khmer OS Battambang" w:hAnsi="Khmer OS Battambang" w:cs="Khmer OS Battambang"/>
          <w:cs/>
        </w:rPr>
        <w:t>ក្នុងពេលជាមួយគ្នានេះដែរ</w:t>
      </w:r>
      <w:r w:rsidRPr="00243C11">
        <w:rPr>
          <w:rFonts w:ascii="Khmer OS Battambang" w:hAnsi="Khmer OS Battambang" w:cs="Khmer OS Battambang"/>
        </w:rPr>
        <w:t xml:space="preserve"> </w:t>
      </w:r>
      <w:r w:rsidRPr="00243C11">
        <w:rPr>
          <w:rFonts w:ascii="Khmer OS Battambang" w:hAnsi="Khmer OS Battambang" w:cs="Khmer OS Battambang"/>
          <w:cs/>
        </w:rPr>
        <w:t>១០</w:t>
      </w:r>
      <w:r w:rsidR="003E0239">
        <w:rPr>
          <w:rFonts w:ascii="Khmer OS Battambang" w:hAnsi="Khmer OS Battambang" w:cs="Khmer OS Battambang"/>
        </w:rPr>
        <w:t>.</w:t>
      </w:r>
      <w:r w:rsidRPr="00243C11">
        <w:rPr>
          <w:rFonts w:ascii="Khmer OS Battambang" w:hAnsi="Khmer OS Battambang" w:cs="Khmer OS Battambang"/>
          <w:cs/>
        </w:rPr>
        <w:t>៤%</w:t>
      </w:r>
      <w:r w:rsidRPr="00243C11">
        <w:rPr>
          <w:rFonts w:ascii="Khmer OS Battambang" w:hAnsi="Khmer OS Battambang" w:cs="Khmer OS Battambang"/>
        </w:rPr>
        <w:t xml:space="preserve"> </w:t>
      </w:r>
      <w:r w:rsidRPr="00243C11">
        <w:rPr>
          <w:rFonts w:ascii="Khmer OS Battambang" w:hAnsi="Khmer OS Battambang" w:cs="Khmer OS Battambang"/>
          <w:cs/>
        </w:rPr>
        <w:t>នៃចំនួនប្រជាជនសរុប មានអាយុចាប់ពី ៦៥ឆ្នាំឡើង</w:t>
      </w:r>
      <w:r w:rsidRPr="00243C11">
        <w:rPr>
          <w:rFonts w:ascii="Khmer OS Battambang" w:hAnsi="Khmer OS Battambang" w:cs="Khmer OS Battambang"/>
        </w:rPr>
        <w:t xml:space="preserve"> (</w:t>
      </w:r>
      <w:r w:rsidRPr="00243C11">
        <w:rPr>
          <w:rFonts w:ascii="Khmer OS Battambang" w:hAnsi="Khmer OS Battambang" w:cs="Khmer OS Battambang"/>
          <w:cs/>
        </w:rPr>
        <w:t>រូបភាព ៤</w:t>
      </w:r>
      <w:r w:rsidR="003E0239">
        <w:rPr>
          <w:rFonts w:ascii="Khmer OS Battambang" w:hAnsi="Khmer OS Battambang" w:cs="Khmer OS Battambang"/>
        </w:rPr>
        <w:t>.</w:t>
      </w:r>
      <w:r w:rsidRPr="00243C11">
        <w:rPr>
          <w:rFonts w:ascii="Khmer OS Battambang" w:hAnsi="Khmer OS Battambang" w:cs="Khmer OS Battambang"/>
          <w:cs/>
        </w:rPr>
        <w:t xml:space="preserve">១)។ </w:t>
      </w:r>
      <w:r w:rsidR="00B45EF1">
        <w:rPr>
          <w:rFonts w:ascii="Khmer OS Battambang" w:hAnsi="Khmer OS Battambang" w:cs="Khmer OS Battambang" w:hint="cs"/>
          <w:cs/>
        </w:rPr>
        <w:t>វាជា</w:t>
      </w:r>
      <w:r w:rsidRPr="00243C11">
        <w:rPr>
          <w:rFonts w:ascii="Khmer OS Battambang" w:hAnsi="Khmer OS Battambang" w:cs="Khmer OS Battambang"/>
          <w:cs/>
        </w:rPr>
        <w:t>ទំហំនៃក្រុមនេះមានសារៈសំខាន់ក្នុងបរិបទនៃភាពចាស់ជរានៃប្រជាជន</w:t>
      </w:r>
      <w:r w:rsidRPr="00243C11">
        <w:rPr>
          <w:rFonts w:ascii="Khmer OS Battambang" w:hAnsi="Khmer OS Battambang" w:cs="Khmer OS Battambang"/>
        </w:rPr>
        <w:t xml:space="preserve"> </w:t>
      </w:r>
      <w:r w:rsidRPr="00243C11">
        <w:rPr>
          <w:rFonts w:ascii="Khmer OS Battambang" w:hAnsi="Khmer OS Battambang" w:cs="Khmer OS Battambang"/>
          <w:cs/>
        </w:rPr>
        <w:t>និងបន្ទុកពឹងផ្អែក</w:t>
      </w:r>
      <w:r w:rsidRPr="00243C11">
        <w:rPr>
          <w:rFonts w:ascii="Khmer OS Battambang" w:hAnsi="Khmer OS Battambang" w:cs="Khmer OS Battambang"/>
        </w:rPr>
        <w:t xml:space="preserve"> </w:t>
      </w:r>
      <w:r w:rsidRPr="00243C11">
        <w:rPr>
          <w:rFonts w:ascii="Khmer OS Battambang" w:hAnsi="Khmer OS Battambang" w:cs="Khmer OS Battambang"/>
          <w:cs/>
        </w:rPr>
        <w:t>ព្រោះវាជាផ្នែកមួយនៃប្រជាជនដែលអាស្រ័យលើការគាំពារសង្គម</w:t>
      </w:r>
      <w:r w:rsidRPr="00243C11">
        <w:rPr>
          <w:rFonts w:ascii="Khmer OS Battambang" w:hAnsi="Khmer OS Battambang" w:cs="Khmer OS Battambang"/>
        </w:rPr>
        <w:t xml:space="preserve"> </w:t>
      </w:r>
      <w:r w:rsidRPr="00243C11">
        <w:rPr>
          <w:rFonts w:ascii="Khmer OS Battambang" w:hAnsi="Khmer OS Battambang" w:cs="Khmer OS Battambang"/>
          <w:cs/>
        </w:rPr>
        <w:t>និងការគាំទ្រពីប្រជាជនដែលមានសកម្មភាពសេដ្ឋកិច្ច។</w:t>
      </w:r>
    </w:p>
    <w:p w14:paraId="5945BE39" w14:textId="639F7F86" w:rsidR="004447CD" w:rsidRPr="004447CD" w:rsidRDefault="004447CD" w:rsidP="00243C11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  <w:sz w:val="12"/>
          <w:szCs w:val="12"/>
        </w:rPr>
      </w:pPr>
    </w:p>
    <w:p w14:paraId="0944BCFB" w14:textId="56034A19" w:rsidR="00243C11" w:rsidRPr="004447CD" w:rsidRDefault="00243C11" w:rsidP="00243C11">
      <w:pPr>
        <w:widowControl/>
        <w:autoSpaceDE/>
        <w:autoSpaceDN/>
        <w:adjustRightInd/>
        <w:ind w:firstLine="720"/>
        <w:jc w:val="both"/>
        <w:rPr>
          <w:rFonts w:cs="Times New Roman"/>
          <w:sz w:val="10"/>
          <w:szCs w:val="10"/>
        </w:rPr>
      </w:pPr>
    </w:p>
    <w:p w14:paraId="732C8CFC" w14:textId="458A98BB" w:rsidR="00243C11" w:rsidRDefault="00965988" w:rsidP="00965988">
      <w:pPr>
        <w:pStyle w:val="Heading3"/>
        <w:ind w:hanging="253"/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</w:pPr>
      <w:bookmarkStart w:id="107" w:name="_Toc227594596"/>
      <w:bookmarkStart w:id="108" w:name="_Toc227594849"/>
      <w:bookmarkStart w:id="109" w:name="_Toc228782822"/>
      <w:bookmarkStart w:id="110" w:name="_Toc228784800"/>
      <w:bookmarkStart w:id="111" w:name="_Toc228784898"/>
      <w:bookmarkStart w:id="112" w:name="_Toc230184805"/>
      <w:r w:rsidRPr="00965988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រូបភាព ៤</w:t>
      </w:r>
      <w:r w:rsidR="003E0239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  <w:t>.</w:t>
      </w:r>
      <w:r w:rsidRPr="00965988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១ ការបែងចែកប្រជាជនក្នុង</w:t>
      </w:r>
      <w:r w:rsidR="00D64FF0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អាយុធ្វើការ</w:t>
      </w:r>
      <w:r w:rsidRPr="00965988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 xml:space="preserve"> តាមក្រុមអាយុ និងភេទ ឆ្នាំ២០២៥</w:t>
      </w:r>
      <w:bookmarkEnd w:id="107"/>
      <w:bookmarkEnd w:id="108"/>
      <w:bookmarkEnd w:id="109"/>
      <w:bookmarkEnd w:id="110"/>
      <w:bookmarkEnd w:id="111"/>
      <w:bookmarkEnd w:id="112"/>
    </w:p>
    <w:p w14:paraId="7120BA66" w14:textId="72C77461" w:rsidR="00307010" w:rsidRPr="00307010" w:rsidRDefault="00307010" w:rsidP="00307010">
      <w:r w:rsidRPr="00307010">
        <w:rPr>
          <w:noProof/>
          <w:cs/>
        </w:rPr>
        <w:drawing>
          <wp:inline distT="0" distB="0" distL="0" distR="0" wp14:anchorId="68C8AE13" wp14:editId="3D072728">
            <wp:extent cx="6091555" cy="3238500"/>
            <wp:effectExtent l="0" t="0" r="4445" b="0"/>
            <wp:docPr id="1395067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6709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B876A" w14:textId="34C6966B" w:rsidR="006072D3" w:rsidRDefault="006072D3" w:rsidP="006072D3"/>
    <w:p w14:paraId="41856774" w14:textId="56760ACA" w:rsidR="006072D3" w:rsidRPr="006072D3" w:rsidRDefault="006072D3" w:rsidP="006072D3"/>
    <w:p w14:paraId="128D05DB" w14:textId="145CEED1" w:rsidR="00175065" w:rsidRPr="00860D29" w:rsidRDefault="0050188D" w:rsidP="003B4905">
      <w:pPr>
        <w:widowControl/>
        <w:autoSpaceDE/>
        <w:autoSpaceDN/>
        <w:adjustRightInd/>
        <w:rPr>
          <w:rFonts w:ascii="Khmer OS Muol Light" w:hAnsi="Khmer OS Muol Light" w:cs="Khmer OS Muol Light"/>
          <w:color w:val="2E5395"/>
        </w:rPr>
      </w:pPr>
      <w:r>
        <w:rPr>
          <w:rFonts w:ascii="Khmer OS Muol Light" w:hAnsi="Khmer OS Muol Light" w:cs="Khmer OS Muol Light"/>
          <w:color w:val="2E5395"/>
          <w:cs/>
        </w:rPr>
        <w:br w:type="page"/>
      </w:r>
      <w:r w:rsidR="00175065" w:rsidRPr="00860D29">
        <w:rPr>
          <w:rFonts w:ascii="Khmer OS Muol Light" w:hAnsi="Khmer OS Muol Light" w:cs="Khmer OS Muol Light" w:hint="cs"/>
          <w:color w:val="2E5395"/>
          <w:cs/>
        </w:rPr>
        <w:lastRenderedPageBreak/>
        <w:t>៤</w:t>
      </w:r>
      <w:r w:rsidR="003E0239">
        <w:rPr>
          <w:rFonts w:ascii="Khmer OS Muol Light" w:hAnsi="Khmer OS Muol Light" w:cs="Khmer OS Muol Light" w:hint="cs"/>
          <w:color w:val="2E5395"/>
        </w:rPr>
        <w:t>.</w:t>
      </w:r>
      <w:r w:rsidR="00175065" w:rsidRPr="00860D29">
        <w:rPr>
          <w:rFonts w:ascii="Khmer OS Muol Light" w:hAnsi="Khmer OS Muol Light" w:cs="Khmer OS Muol Light" w:hint="cs"/>
          <w:color w:val="2E5395"/>
          <w:cs/>
        </w:rPr>
        <w:t>៣</w:t>
      </w:r>
      <w:r w:rsidR="003E0239">
        <w:rPr>
          <w:rFonts w:ascii="Khmer OS Muol Light" w:hAnsi="Khmer OS Muol Light" w:cs="Khmer OS Muol Light" w:hint="cs"/>
          <w:color w:val="2E5395"/>
        </w:rPr>
        <w:t>.</w:t>
      </w:r>
      <w:r w:rsidR="00175065" w:rsidRPr="00860D29">
        <w:rPr>
          <w:rFonts w:ascii="Khmer OS Muol Light" w:hAnsi="Khmer OS Muol Light" w:cs="Khmer OS Muol Light" w:hint="cs"/>
          <w:color w:val="2E5395"/>
          <w:cs/>
        </w:rPr>
        <w:t xml:space="preserve"> អត្រាចូលរួមក្នុងកម្លាំងពលកម្ម</w:t>
      </w:r>
    </w:p>
    <w:p w14:paraId="230BC09F" w14:textId="3C6BD8CD" w:rsidR="00175065" w:rsidRPr="00860D29" w:rsidRDefault="00175065" w:rsidP="006A6963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</w:rPr>
      </w:pPr>
      <w:r w:rsidRPr="00860D29">
        <w:rPr>
          <w:rFonts w:ascii="Khmer OS Battambang" w:hAnsi="Khmer OS Battambang" w:cs="Khmer OS Battambang"/>
          <w:cs/>
        </w:rPr>
        <w:t>អត្រាចូលរួមក្នុងកម្លាំងពលកម្ម គឺជាសូចនាករសម្រាប់វាស់វែងសមាមាត្រនៃប្រជាជនដែលមានសកម្មភាពសេដ្ឋកិច្ច</w:t>
      </w:r>
      <w:r w:rsidRPr="00860D29">
        <w:rPr>
          <w:rFonts w:ascii="Khmer OS Battambang" w:hAnsi="Khmer OS Battambang" w:cs="Khmer OS Battambang"/>
        </w:rPr>
        <w:t xml:space="preserve"> </w:t>
      </w:r>
      <w:r w:rsidRPr="00860D29">
        <w:rPr>
          <w:rFonts w:ascii="Khmer OS Battambang" w:hAnsi="Khmer OS Battambang" w:cs="Khmer OS Battambang"/>
          <w:cs/>
        </w:rPr>
        <w:t>ធៀបនឹងប្រជាជនក្នុង</w:t>
      </w:r>
      <w:r w:rsidR="00D64FF0">
        <w:rPr>
          <w:rFonts w:ascii="Khmer OS Battambang" w:hAnsi="Khmer OS Battambang" w:cs="Khmer OS Battambang"/>
          <w:cs/>
        </w:rPr>
        <w:t>អាយុធ្វើការ</w:t>
      </w:r>
      <w:r w:rsidRPr="00860D29">
        <w:rPr>
          <w:rFonts w:ascii="Khmer OS Battambang" w:hAnsi="Khmer OS Battambang" w:cs="Khmer OS Battambang"/>
          <w:cs/>
        </w:rPr>
        <w:t>សរុប</w:t>
      </w:r>
      <w:r w:rsidRPr="00860D29">
        <w:rPr>
          <w:rFonts w:ascii="Khmer OS Battambang" w:hAnsi="Khmer OS Battambang" w:cs="Khmer OS Battambang"/>
        </w:rPr>
        <w:t xml:space="preserve"> </w:t>
      </w:r>
      <w:r w:rsidRPr="00860D29">
        <w:rPr>
          <w:rFonts w:ascii="Khmer OS Battambang" w:hAnsi="Khmer OS Battambang" w:cs="Khmer OS Battambang"/>
          <w:cs/>
        </w:rPr>
        <w:t>ដែលត្រូវបានបង្ហាញជាភាគរយ។ អត្រាចូលរួមក្នុងកម្លាំងពលកម្មទាប បញ្ជាក់ថាមានតែផ្នែកតូចមួយប៉ុណ្ណោះនៃប្រជាជនក្នុង</w:t>
      </w:r>
      <w:r w:rsidR="00860D29">
        <w:rPr>
          <w:rFonts w:ascii="Khmer OS Battambang" w:hAnsi="Khmer OS Battambang" w:cs="Khmer OS Battambang" w:hint="cs"/>
          <w:cs/>
        </w:rPr>
        <w:t>អាយុ</w:t>
      </w:r>
      <w:r w:rsidRPr="00860D29">
        <w:rPr>
          <w:rFonts w:ascii="Khmer OS Battambang" w:hAnsi="Khmer OS Battambang" w:cs="Khmer OS Battambang"/>
          <w:cs/>
        </w:rPr>
        <w:t>ធ្វើការ ដែលកំពុងមានការងារធ្វើ ឬកំពុងស្វែងរកការងារធ្វើយ៉ាងសកម្ម ដែលនេះបង្ហាញពីការចូលរួមមានកម្រិតនៅក្នុងទីផ្សារការងារ។</w:t>
      </w:r>
    </w:p>
    <w:p w14:paraId="14E95E9E" w14:textId="0DEC420B" w:rsidR="00175065" w:rsidRPr="00175065" w:rsidRDefault="00175065" w:rsidP="006A6963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</w:rPr>
      </w:pPr>
      <w:r w:rsidRPr="00175065">
        <w:rPr>
          <w:rFonts w:ascii="Khmer OS Battambang" w:hAnsi="Khmer OS Battambang" w:cs="Khmer OS Battambang"/>
          <w:cs/>
        </w:rPr>
        <w:t>តារាង ៤</w:t>
      </w:r>
      <w:r w:rsidR="003E0239">
        <w:rPr>
          <w:rFonts w:ascii="Khmer OS Battambang" w:hAnsi="Khmer OS Battambang" w:cs="Khmer OS Battambang"/>
        </w:rPr>
        <w:t>.</w:t>
      </w:r>
      <w:r w:rsidR="00860D29">
        <w:rPr>
          <w:rFonts w:ascii="Khmer OS Battambang" w:hAnsi="Khmer OS Battambang" w:cs="Khmer OS Battambang" w:hint="cs"/>
          <w:cs/>
        </w:rPr>
        <w:t>២</w:t>
      </w:r>
      <w:r w:rsidRPr="00175065">
        <w:rPr>
          <w:rFonts w:ascii="Khmer OS Battambang" w:hAnsi="Khmer OS Battambang" w:cs="Khmer OS Battambang"/>
        </w:rPr>
        <w:t xml:space="preserve"> </w:t>
      </w:r>
      <w:r w:rsidRPr="00175065">
        <w:rPr>
          <w:rFonts w:ascii="Khmer OS Battambang" w:hAnsi="Khmer OS Battambang" w:cs="Khmer OS Battambang"/>
          <w:cs/>
        </w:rPr>
        <w:t>បង្ហាញពីអត្រាចូលរួមក្នុងកម្លាំងពលកម្ម តាមក្រុមអាយុ ភេទ និងតំបន់</w:t>
      </w:r>
      <w:r w:rsidR="00860D29">
        <w:rPr>
          <w:rFonts w:ascii="Khmer OS Battambang" w:hAnsi="Khmer OS Battambang" w:cs="Khmer OS Battambang" w:hint="cs"/>
          <w:cs/>
        </w:rPr>
        <w:t>រស់</w:t>
      </w:r>
      <w:r w:rsidRPr="00175065">
        <w:rPr>
          <w:rFonts w:ascii="Khmer OS Battambang" w:hAnsi="Khmer OS Battambang" w:cs="Khmer OS Battambang"/>
          <w:cs/>
        </w:rPr>
        <w:t>នៅ ក្នុងឆ្នាំ ២០២៥។ អត្រាចូលរួមក្នុងកម្លាំងពលកម្ម</w:t>
      </w:r>
      <w:r w:rsidR="00860D29">
        <w:rPr>
          <w:rFonts w:ascii="Khmer OS Battambang" w:hAnsi="Khmer OS Battambang" w:cs="Khmer OS Battambang" w:hint="cs"/>
          <w:cs/>
        </w:rPr>
        <w:t>សរុប</w:t>
      </w:r>
      <w:r w:rsidRPr="00175065">
        <w:rPr>
          <w:rFonts w:ascii="Khmer OS Battambang" w:hAnsi="Khmer OS Battambang" w:cs="Khmer OS Battambang"/>
          <w:cs/>
        </w:rPr>
        <w:t xml:space="preserve"> ត្រូវបានប៉ាន់ប្រមាណថាមានចំនួន</w:t>
      </w:r>
      <w:r w:rsidRPr="00175065">
        <w:rPr>
          <w:rFonts w:ascii="Khmer OS Battambang" w:hAnsi="Khmer OS Battambang" w:cs="Khmer OS Battambang"/>
        </w:rPr>
        <w:t xml:space="preserve"> </w:t>
      </w:r>
      <w:r w:rsidRPr="00175065">
        <w:rPr>
          <w:rFonts w:ascii="Khmer OS Battambang" w:hAnsi="Khmer OS Battambang" w:cs="Khmer OS Battambang"/>
          <w:cs/>
        </w:rPr>
        <w:t>៧១</w:t>
      </w:r>
      <w:r w:rsidR="003E0239">
        <w:rPr>
          <w:rFonts w:ascii="Khmer OS Battambang" w:hAnsi="Khmer OS Battambang" w:cs="Khmer OS Battambang"/>
        </w:rPr>
        <w:t>.</w:t>
      </w:r>
      <w:r w:rsidRPr="00175065">
        <w:rPr>
          <w:rFonts w:ascii="Khmer OS Battambang" w:hAnsi="Khmer OS Battambang" w:cs="Khmer OS Battambang"/>
          <w:cs/>
        </w:rPr>
        <w:t>៦ ភាគរយ</w:t>
      </w:r>
      <w:r w:rsidRPr="00175065">
        <w:rPr>
          <w:rFonts w:ascii="Khmer OS Battambang" w:hAnsi="Khmer OS Battambang" w:cs="Khmer OS Battambang"/>
        </w:rPr>
        <w:t xml:space="preserve"> </w:t>
      </w:r>
      <w:r w:rsidRPr="00175065">
        <w:rPr>
          <w:rFonts w:ascii="Khmer OS Battambang" w:hAnsi="Khmer OS Battambang" w:cs="Khmer OS Battambang"/>
          <w:cs/>
        </w:rPr>
        <w:t>ដែលបង្ហាញថា ជិត</w:t>
      </w:r>
      <w:r w:rsidRPr="00175065">
        <w:rPr>
          <w:rFonts w:ascii="Khmer OS Battambang" w:hAnsi="Khmer OS Battambang" w:cs="Khmer OS Battambang"/>
        </w:rPr>
        <w:t xml:space="preserve"> </w:t>
      </w:r>
      <w:r w:rsidRPr="00175065">
        <w:rPr>
          <w:rFonts w:ascii="Khmer OS Battambang" w:hAnsi="Khmer OS Battambang" w:cs="Khmer OS Battambang"/>
          <w:cs/>
        </w:rPr>
        <w:t>៣ ភាគ ៤</w:t>
      </w:r>
      <w:r w:rsidRPr="00175065">
        <w:rPr>
          <w:rFonts w:ascii="Khmer OS Battambang" w:hAnsi="Khmer OS Battambang" w:cs="Khmer OS Battambang"/>
        </w:rPr>
        <w:t xml:space="preserve"> </w:t>
      </w:r>
      <w:r w:rsidRPr="00175065">
        <w:rPr>
          <w:rFonts w:ascii="Khmer OS Battambang" w:hAnsi="Khmer OS Battambang" w:cs="Khmer OS Battambang"/>
          <w:cs/>
        </w:rPr>
        <w:t>នៃប្រជាជនក្នុង</w:t>
      </w:r>
      <w:r w:rsidR="00860D29">
        <w:rPr>
          <w:rFonts w:ascii="Khmer OS Battambang" w:hAnsi="Khmer OS Battambang" w:cs="Khmer OS Battambang" w:hint="cs"/>
          <w:cs/>
        </w:rPr>
        <w:t>អាយុ</w:t>
      </w:r>
      <w:r w:rsidRPr="00175065">
        <w:rPr>
          <w:rFonts w:ascii="Khmer OS Battambang" w:hAnsi="Khmer OS Battambang" w:cs="Khmer OS Battambang"/>
          <w:cs/>
        </w:rPr>
        <w:t>ធ្វើការ គឺកំពុងមានការងារធ្វើ ឬកំពុងស្វែងរកការងារធ្វើយ៉ាងសកម្មក្នុងអំឡុងពេលយោង។</w:t>
      </w:r>
    </w:p>
    <w:p w14:paraId="57DF987B" w14:textId="5F202F8B" w:rsidR="00175065" w:rsidRPr="00175065" w:rsidRDefault="00175065" w:rsidP="003B4905">
      <w:pPr>
        <w:widowControl/>
        <w:autoSpaceDE/>
        <w:autoSpaceDN/>
        <w:adjustRightInd/>
        <w:spacing w:line="420" w:lineRule="exact"/>
        <w:ind w:firstLine="720"/>
        <w:jc w:val="both"/>
        <w:rPr>
          <w:rFonts w:ascii="Khmer OS Battambang" w:hAnsi="Khmer OS Battambang" w:cs="Khmer OS Battambang"/>
        </w:rPr>
      </w:pPr>
      <w:r w:rsidRPr="00175065">
        <w:rPr>
          <w:rFonts w:ascii="Khmer OS Battambang" w:hAnsi="Khmer OS Battambang" w:cs="Khmer OS Battambang"/>
          <w:cs/>
        </w:rPr>
        <w:t>ការចូលរួមរបស់បុរស (៧៧</w:t>
      </w:r>
      <w:r w:rsidR="003E0239">
        <w:rPr>
          <w:rFonts w:ascii="Khmer OS Battambang" w:hAnsi="Khmer OS Battambang" w:cs="Khmer OS Battambang"/>
        </w:rPr>
        <w:t>.</w:t>
      </w:r>
      <w:r w:rsidRPr="00175065">
        <w:rPr>
          <w:rFonts w:ascii="Khmer OS Battambang" w:hAnsi="Khmer OS Battambang" w:cs="Khmer OS Battambang"/>
          <w:cs/>
        </w:rPr>
        <w:t>៧ ភាគរយ)</w:t>
      </w:r>
      <w:r w:rsidRPr="00175065">
        <w:rPr>
          <w:rFonts w:ascii="Khmer OS Battambang" w:hAnsi="Khmer OS Battambang" w:cs="Khmer OS Battambang"/>
        </w:rPr>
        <w:t xml:space="preserve"> </w:t>
      </w:r>
      <w:r w:rsidRPr="00175065">
        <w:rPr>
          <w:rFonts w:ascii="Khmer OS Battambang" w:hAnsi="Khmer OS Battambang" w:cs="Khmer OS Battambang"/>
          <w:cs/>
        </w:rPr>
        <w:t>មានកម្រិតខ្ពស់ជាងស្ត្រី (៦៦</w:t>
      </w:r>
      <w:r w:rsidR="003E0239">
        <w:rPr>
          <w:rFonts w:ascii="Khmer OS Battambang" w:hAnsi="Khmer OS Battambang" w:cs="Khmer OS Battambang"/>
        </w:rPr>
        <w:t>.</w:t>
      </w:r>
      <w:r w:rsidRPr="00175065">
        <w:rPr>
          <w:rFonts w:ascii="Khmer OS Battambang" w:hAnsi="Khmer OS Battambang" w:cs="Khmer OS Battambang"/>
          <w:cs/>
        </w:rPr>
        <w:t>០ ភាគរយ)</w:t>
      </w:r>
      <w:r w:rsidRPr="00175065">
        <w:rPr>
          <w:rFonts w:ascii="Khmer OS Battambang" w:hAnsi="Khmer OS Battambang" w:cs="Khmer OS Battambang"/>
        </w:rPr>
        <w:t xml:space="preserve"> </w:t>
      </w:r>
      <w:r w:rsidRPr="00175065">
        <w:rPr>
          <w:rFonts w:ascii="Khmer OS Battambang" w:hAnsi="Khmer OS Battambang" w:cs="Khmer OS Battambang"/>
          <w:cs/>
        </w:rPr>
        <w:t>ដែលឆ្លុះបញ្ចាំងពីគម្លាតយេនឌ័រដែលនៅតែបន្តមានក្នុងការចូលរួមក្នុងទីផ្សារការងារ។ គំរូនេះត្រូវបានសង្កេតឃើញជាបន្តបន្ទាប់ទាំងនៅក្នុងតំបន់ជនបទ និងតំបន់ទីប្រជុំជន ដែលអត្រាចូលរួមក្នុងកម្លាំងពលកម្មរបស់បុរសមានកម្រិតខ្ពស់ជាងស្ត្រី ស្ទើរតែគ្រប់ក្រុមអាយុទាំងអស់។</w:t>
      </w:r>
    </w:p>
    <w:p w14:paraId="37E992A8" w14:textId="41F99768" w:rsidR="00175065" w:rsidRDefault="00175065" w:rsidP="003B4905">
      <w:pPr>
        <w:widowControl/>
        <w:autoSpaceDE/>
        <w:autoSpaceDN/>
        <w:adjustRightInd/>
        <w:spacing w:line="420" w:lineRule="exact"/>
        <w:ind w:firstLine="720"/>
        <w:jc w:val="both"/>
        <w:rPr>
          <w:rFonts w:ascii="Khmer OS Battambang" w:hAnsi="Khmer OS Battambang" w:cs="Khmer OS Battambang"/>
        </w:rPr>
      </w:pPr>
      <w:r w:rsidRPr="00175065">
        <w:rPr>
          <w:rFonts w:ascii="Khmer OS Battambang" w:hAnsi="Khmer OS Battambang" w:cs="Khmer OS Battambang"/>
          <w:cs/>
        </w:rPr>
        <w:t>បើតាមតំបន់</w:t>
      </w:r>
      <w:r w:rsidR="00860D29">
        <w:rPr>
          <w:rFonts w:ascii="Khmer OS Battambang" w:hAnsi="Khmer OS Battambang" w:cs="Khmer OS Battambang" w:hint="cs"/>
          <w:cs/>
        </w:rPr>
        <w:t>រស់</w:t>
      </w:r>
      <w:r w:rsidRPr="00175065">
        <w:rPr>
          <w:rFonts w:ascii="Khmer OS Battambang" w:hAnsi="Khmer OS Battambang" w:cs="Khmer OS Battambang"/>
          <w:cs/>
        </w:rPr>
        <w:t>នៅ អត្រាចូលរួមក្នុងកម្លាំងពលកម្មនៅតំបន់ទីប្រជុំជនគឺ ៧៣</w:t>
      </w:r>
      <w:r w:rsidR="003E0239">
        <w:rPr>
          <w:rFonts w:ascii="Khmer OS Battambang" w:hAnsi="Khmer OS Battambang" w:cs="Khmer OS Battambang"/>
        </w:rPr>
        <w:t>.</w:t>
      </w:r>
      <w:r w:rsidRPr="00175065">
        <w:rPr>
          <w:rFonts w:ascii="Khmer OS Battambang" w:hAnsi="Khmer OS Battambang" w:cs="Khmer OS Battambang"/>
          <w:cs/>
        </w:rPr>
        <w:t>៥ ភាគរយ</w:t>
      </w:r>
      <w:r w:rsidRPr="00175065">
        <w:rPr>
          <w:rFonts w:ascii="Khmer OS Battambang" w:hAnsi="Khmer OS Battambang" w:cs="Khmer OS Battambang"/>
        </w:rPr>
        <w:t xml:space="preserve"> </w:t>
      </w:r>
      <w:r w:rsidRPr="00175065">
        <w:rPr>
          <w:rFonts w:ascii="Khmer OS Battambang" w:hAnsi="Khmer OS Battambang" w:cs="Khmer OS Battambang"/>
          <w:cs/>
        </w:rPr>
        <w:t>ដែលខ្ពស់ជាងបន្តិចបើធៀបនឹងតំបន់ជនបទដែលមាន ៧០</w:t>
      </w:r>
      <w:r w:rsidR="003E0239">
        <w:rPr>
          <w:rFonts w:ascii="Khmer OS Battambang" w:hAnsi="Khmer OS Battambang" w:cs="Khmer OS Battambang"/>
        </w:rPr>
        <w:t>.</w:t>
      </w:r>
      <w:r w:rsidRPr="00175065">
        <w:rPr>
          <w:rFonts w:ascii="Khmer OS Battambang" w:hAnsi="Khmer OS Battambang" w:cs="Khmer OS Battambang"/>
          <w:cs/>
        </w:rPr>
        <w:t>៣ ភាគរយ។ ទោះបីជាភាពខុសគ្នានេះមានកម្រិតតូចក៏ដោយ ប៉ុន្តែវាបង្ហាញពីការផ្សារភ្ជាប់នឹងទីផ្សារការងារខ្លាំងជាងបន្តិចនៅក្នុងតំបន់ទីប្រជុំជន ដែលអាចបណ្តាលមកពីមានឱកាសការងារទូលំទូលាយជាងមុន ក្នុងវិស័យឧស្សាហកម្ម និងសេវាកម្ម។ នៅក្នុងតំបន់ជនបទ ការចូលរួមនៅតែមានទំនាក់ទំនងយ៉ាងជិតស្និទ្ធជាមួយសកម្មភាពកសិកម្ម និងសកម្មភាពក្រៅប្រព័ន្ធ</w:t>
      </w:r>
      <w:r w:rsidRPr="00175065">
        <w:rPr>
          <w:rFonts w:ascii="Khmer OS Battambang" w:hAnsi="Khmer OS Battambang" w:cs="Khmer OS Battambang"/>
        </w:rPr>
        <w:t xml:space="preserve"> </w:t>
      </w:r>
      <w:r w:rsidRPr="00175065">
        <w:rPr>
          <w:rFonts w:ascii="Khmer OS Battambang" w:hAnsi="Khmer OS Battambang" w:cs="Khmer OS Battambang"/>
          <w:cs/>
        </w:rPr>
        <w:t>ដែល</w:t>
      </w:r>
      <w:r w:rsidR="00860D29">
        <w:rPr>
          <w:rFonts w:ascii="Khmer OS Battambang" w:hAnsi="Khmer OS Battambang" w:cs="Khmer OS Battambang" w:hint="cs"/>
          <w:cs/>
        </w:rPr>
        <w:t>បានឆ្លុះបញ្ចាំងពី</w:t>
      </w:r>
      <w:r w:rsidRPr="00175065">
        <w:rPr>
          <w:rFonts w:ascii="Khmer OS Battambang" w:hAnsi="Khmer OS Battambang" w:cs="Khmer OS Battambang"/>
          <w:cs/>
        </w:rPr>
        <w:t>អត្រាជារួម។</w:t>
      </w:r>
    </w:p>
    <w:p w14:paraId="4802FF59" w14:textId="62E9E302" w:rsidR="005F46B3" w:rsidRDefault="005F46B3" w:rsidP="006A6963">
      <w:pPr>
        <w:pStyle w:val="Heading3"/>
        <w:ind w:hanging="253"/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</w:pPr>
      <w:bookmarkStart w:id="113" w:name="_Toc227594597"/>
      <w:bookmarkStart w:id="114" w:name="_Toc227594850"/>
      <w:bookmarkStart w:id="115" w:name="_Toc228782823"/>
      <w:bookmarkStart w:id="116" w:name="_Toc228784801"/>
      <w:bookmarkStart w:id="117" w:name="_Toc228784899"/>
      <w:bookmarkStart w:id="118" w:name="_Toc230184806"/>
      <w:r w:rsidRPr="005F46B3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តារាង ៤</w:t>
      </w:r>
      <w:r w:rsidR="003E0239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  <w:t>.</w:t>
      </w:r>
      <w:r w:rsidRPr="005F46B3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២ អត្រាចូលរួមក្នុងកម្លាំងពលកម្ម តាមក្រុមអាយុ ភេទ និងតំបន់ ឆ្នាំ២០២៥</w:t>
      </w:r>
      <w:bookmarkEnd w:id="113"/>
      <w:bookmarkEnd w:id="114"/>
      <w:bookmarkEnd w:id="115"/>
      <w:bookmarkEnd w:id="116"/>
      <w:bookmarkEnd w:id="117"/>
      <w:bookmarkEnd w:id="118"/>
    </w:p>
    <w:tbl>
      <w:tblPr>
        <w:tblW w:w="9890" w:type="dxa"/>
        <w:tblLook w:val="04A0" w:firstRow="1" w:lastRow="0" w:firstColumn="1" w:lastColumn="0" w:noHBand="0" w:noVBand="1"/>
      </w:tblPr>
      <w:tblGrid>
        <w:gridCol w:w="1280"/>
        <w:gridCol w:w="60"/>
        <w:gridCol w:w="940"/>
        <w:gridCol w:w="60"/>
        <w:gridCol w:w="900"/>
        <w:gridCol w:w="60"/>
        <w:gridCol w:w="900"/>
        <w:gridCol w:w="60"/>
        <w:gridCol w:w="900"/>
        <w:gridCol w:w="60"/>
        <w:gridCol w:w="940"/>
        <w:gridCol w:w="60"/>
        <w:gridCol w:w="900"/>
        <w:gridCol w:w="60"/>
        <w:gridCol w:w="900"/>
        <w:gridCol w:w="60"/>
        <w:gridCol w:w="900"/>
        <w:gridCol w:w="60"/>
        <w:gridCol w:w="790"/>
      </w:tblGrid>
      <w:tr w:rsidR="002D1FFD" w:rsidRPr="002D1FFD" w14:paraId="7B744075" w14:textId="77777777" w:rsidTr="00694CCA">
        <w:trPr>
          <w:trHeight w:val="20"/>
        </w:trPr>
        <w:tc>
          <w:tcPr>
            <w:tcW w:w="1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215C98"/>
            <w:vAlign w:val="center"/>
            <w:hideMark/>
          </w:tcPr>
          <w:p w14:paraId="6ACC40C7" w14:textId="77777777" w:rsidR="002D1FFD" w:rsidRPr="002D1FFD" w:rsidRDefault="002D1FFD" w:rsidP="002D1FFD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2D1FFD">
              <w:rPr>
                <w:rFonts w:ascii="Khmer OS Battambang" w:hAnsi="Khmer OS Battambang" w:cs="Khmer OS Battambang"/>
                <w:b/>
                <w:bCs/>
                <w:color w:val="FFFFFF"/>
                <w:sz w:val="18"/>
                <w:szCs w:val="18"/>
                <w:cs/>
              </w:rPr>
              <w:t>ក្រុមអាយុ</w:t>
            </w:r>
          </w:p>
        </w:tc>
        <w:tc>
          <w:tcPr>
            <w:tcW w:w="292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215C98"/>
            <w:vAlign w:val="center"/>
            <w:hideMark/>
          </w:tcPr>
          <w:p w14:paraId="38DE14E5" w14:textId="77777777" w:rsidR="002D1FFD" w:rsidRPr="002D1FFD" w:rsidRDefault="002D1FFD" w:rsidP="002D1FFD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2D1FFD">
              <w:rPr>
                <w:rFonts w:ascii="Khmer OS Battambang" w:hAnsi="Khmer OS Battambang" w:cs="Khmer OS Battambang"/>
                <w:b/>
                <w:bCs/>
                <w:color w:val="FFFFFF"/>
                <w:sz w:val="18"/>
                <w:szCs w:val="18"/>
                <w:cs/>
              </w:rPr>
              <w:t>កម្ពុជា</w:t>
            </w:r>
          </w:p>
        </w:tc>
        <w:tc>
          <w:tcPr>
            <w:tcW w:w="292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215C98"/>
            <w:vAlign w:val="center"/>
            <w:hideMark/>
          </w:tcPr>
          <w:p w14:paraId="3AD45FBF" w14:textId="77777777" w:rsidR="002D1FFD" w:rsidRPr="002D1FFD" w:rsidRDefault="002D1FFD" w:rsidP="002D1FFD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2D1FFD">
              <w:rPr>
                <w:rFonts w:ascii="Khmer OS Battambang" w:hAnsi="Khmer OS Battambang" w:cs="Khmer OS Battambang"/>
                <w:b/>
                <w:bCs/>
                <w:color w:val="FFFFFF"/>
                <w:sz w:val="18"/>
                <w:szCs w:val="18"/>
                <w:cs/>
              </w:rPr>
              <w:t>ទីប្រជុំជន</w:t>
            </w:r>
          </w:p>
        </w:tc>
        <w:tc>
          <w:tcPr>
            <w:tcW w:w="277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215C98"/>
            <w:vAlign w:val="center"/>
            <w:hideMark/>
          </w:tcPr>
          <w:p w14:paraId="0069F1F7" w14:textId="77777777" w:rsidR="002D1FFD" w:rsidRPr="002D1FFD" w:rsidRDefault="002D1FFD" w:rsidP="002D1FFD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2D1FFD">
              <w:rPr>
                <w:rFonts w:ascii="Khmer OS Battambang" w:hAnsi="Khmer OS Battambang" w:cs="Khmer OS Battambang"/>
                <w:b/>
                <w:bCs/>
                <w:color w:val="FFFFFF"/>
                <w:sz w:val="18"/>
                <w:szCs w:val="18"/>
                <w:cs/>
              </w:rPr>
              <w:t>ជនបទ</w:t>
            </w:r>
          </w:p>
        </w:tc>
      </w:tr>
      <w:tr w:rsidR="002D1FFD" w:rsidRPr="002D1FFD" w14:paraId="16A1A146" w14:textId="77777777" w:rsidTr="00694CCA">
        <w:trPr>
          <w:trHeight w:val="20"/>
        </w:trPr>
        <w:tc>
          <w:tcPr>
            <w:tcW w:w="1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D9BD65" w14:textId="77777777" w:rsidR="002D1FFD" w:rsidRPr="002D1FFD" w:rsidRDefault="002D1FFD" w:rsidP="002D1FFD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/>
                <w:sz w:val="18"/>
                <w:szCs w:val="18"/>
                <w:lang w:bidi="ar-SA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15C98"/>
            <w:vAlign w:val="center"/>
            <w:hideMark/>
          </w:tcPr>
          <w:p w14:paraId="7D439B56" w14:textId="77777777" w:rsidR="002D1FFD" w:rsidRPr="002D1FFD" w:rsidRDefault="002D1FFD" w:rsidP="002D1FFD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2D1FFD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ទាំងពីរភេទ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333399"/>
            </w:tcBorders>
            <w:shd w:val="clear" w:color="000000" w:fill="215C98"/>
            <w:vAlign w:val="center"/>
            <w:hideMark/>
          </w:tcPr>
          <w:p w14:paraId="25AB35AB" w14:textId="77777777" w:rsidR="002D1FFD" w:rsidRPr="002D1FFD" w:rsidRDefault="002D1FFD" w:rsidP="002D1FFD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2D1FFD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ប្រុស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15C98"/>
            <w:vAlign w:val="center"/>
            <w:hideMark/>
          </w:tcPr>
          <w:p w14:paraId="3436ABAD" w14:textId="77777777" w:rsidR="002D1FFD" w:rsidRPr="002D1FFD" w:rsidRDefault="002D1FFD" w:rsidP="002D1FFD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2D1FFD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ស្រី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15C98"/>
            <w:vAlign w:val="center"/>
            <w:hideMark/>
          </w:tcPr>
          <w:p w14:paraId="3064DB6C" w14:textId="77777777" w:rsidR="002D1FFD" w:rsidRPr="002D1FFD" w:rsidRDefault="002D1FFD" w:rsidP="002D1FFD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2D1FFD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ទាំងពីរភេទ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333399"/>
            </w:tcBorders>
            <w:shd w:val="clear" w:color="000000" w:fill="215C98"/>
            <w:vAlign w:val="center"/>
            <w:hideMark/>
          </w:tcPr>
          <w:p w14:paraId="28429454" w14:textId="77777777" w:rsidR="002D1FFD" w:rsidRPr="002D1FFD" w:rsidRDefault="002D1FFD" w:rsidP="002D1FFD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2D1FFD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ប្រុស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215C98"/>
            <w:vAlign w:val="center"/>
            <w:hideMark/>
          </w:tcPr>
          <w:p w14:paraId="1D41290B" w14:textId="77777777" w:rsidR="002D1FFD" w:rsidRPr="002D1FFD" w:rsidRDefault="002D1FFD" w:rsidP="002D1FFD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2D1FFD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ស្រី</w:t>
            </w:r>
          </w:p>
        </w:tc>
        <w:tc>
          <w:tcPr>
            <w:tcW w:w="9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215C98"/>
            <w:vAlign w:val="center"/>
            <w:hideMark/>
          </w:tcPr>
          <w:p w14:paraId="67D04C42" w14:textId="77777777" w:rsidR="002D1FFD" w:rsidRPr="002D1FFD" w:rsidRDefault="002D1FFD" w:rsidP="002D1FFD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2D1FFD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ទាំងពីរភេទ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333399"/>
            </w:tcBorders>
            <w:shd w:val="clear" w:color="000000" w:fill="215C98"/>
            <w:vAlign w:val="center"/>
            <w:hideMark/>
          </w:tcPr>
          <w:p w14:paraId="3D0A61D5" w14:textId="77777777" w:rsidR="002D1FFD" w:rsidRPr="002D1FFD" w:rsidRDefault="002D1FFD" w:rsidP="002D1FFD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2D1FFD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ប្រុស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15C98"/>
            <w:vAlign w:val="center"/>
            <w:hideMark/>
          </w:tcPr>
          <w:p w14:paraId="52580AC2" w14:textId="77777777" w:rsidR="002D1FFD" w:rsidRPr="002D1FFD" w:rsidRDefault="002D1FFD" w:rsidP="002D1FFD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2D1FFD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ស្រី</w:t>
            </w:r>
          </w:p>
        </w:tc>
      </w:tr>
      <w:tr w:rsidR="002D1FFD" w:rsidRPr="002D1FFD" w14:paraId="2AC9F57A" w14:textId="77777777" w:rsidTr="00694CCA">
        <w:trPr>
          <w:trHeight w:val="20"/>
        </w:trPr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B4CA61" w14:textId="77777777" w:rsidR="002D1FFD" w:rsidRPr="002D1FFD" w:rsidRDefault="002D1FFD" w:rsidP="002D1FFD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១៥–១៩ ឆ្នាំ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C4BDD0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៤៦.៥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B28E7B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៤៨.៨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0EE2F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៤៤.២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8E5152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៤២.៣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D2A53C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៤២.៦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19BE98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៤២.០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B1B837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៤៩.២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F4FE81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៥២.៨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4839D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៤៥.៦</w:t>
            </w:r>
          </w:p>
        </w:tc>
      </w:tr>
      <w:tr w:rsidR="002D1FFD" w:rsidRPr="002D1FFD" w14:paraId="0AA12831" w14:textId="77777777" w:rsidTr="00694CCA">
        <w:trPr>
          <w:trHeight w:val="20"/>
        </w:trPr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0DB2230" w14:textId="77777777" w:rsidR="002D1FFD" w:rsidRPr="002D1FFD" w:rsidRDefault="002D1FFD" w:rsidP="002D1FFD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២០–២៤ ឆ្នាំ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1BB4F40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៧៨.២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9DC0C7C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៨២.១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9D7E0C3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៧៤.២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9D69260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៧៨.៨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7BA382D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៨១.៧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E0A053E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៧៥.៩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177EEC6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៧៧.៨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10FCDD6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៨២.៤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6587585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៧៣.១</w:t>
            </w:r>
          </w:p>
        </w:tc>
      </w:tr>
      <w:tr w:rsidR="002D1FFD" w:rsidRPr="002D1FFD" w14:paraId="0BEA8494" w14:textId="77777777" w:rsidTr="00694CCA">
        <w:trPr>
          <w:trHeight w:val="20"/>
        </w:trPr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8F8E1B" w14:textId="77777777" w:rsidR="002D1FFD" w:rsidRPr="002D1FFD" w:rsidRDefault="002D1FFD" w:rsidP="002D1FFD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២៥–២៩ ឆ្នាំ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4B8564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៨៧.១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49102B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៩០.៩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FDF5FF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៨៣.៥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D31034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៩០.៤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216932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៩២.៨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CD4F85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៨៨.២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708F8A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៨៤.៩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3F5C19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៨៩.៧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BD2968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៨០.១</w:t>
            </w:r>
          </w:p>
        </w:tc>
      </w:tr>
      <w:tr w:rsidR="002D1FFD" w:rsidRPr="002D1FFD" w14:paraId="79038F63" w14:textId="77777777" w:rsidTr="00694CCA">
        <w:trPr>
          <w:trHeight w:val="20"/>
        </w:trPr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EECD6BE" w14:textId="77777777" w:rsidR="002D1FFD" w:rsidRPr="002D1FFD" w:rsidRDefault="002D1FFD" w:rsidP="002D1FFD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៣០–៣៤ ឆ្នាំ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EF6FA9C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៨៧.០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3F9065F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៩០.៦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37619DF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៨៣.៦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4CB2BB1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៨៩.៣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1582188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៩១.៩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D0B3E65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៨៦.៩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3654FF5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៨៥.២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0B9245F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៨៩.៦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9B53D75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៨១.១</w:t>
            </w:r>
          </w:p>
        </w:tc>
      </w:tr>
      <w:tr w:rsidR="002D1FFD" w:rsidRPr="002D1FFD" w14:paraId="7FD31017" w14:textId="77777777" w:rsidTr="00694CCA">
        <w:trPr>
          <w:trHeight w:val="20"/>
        </w:trPr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A0B9A9" w14:textId="77777777" w:rsidR="002D1FFD" w:rsidRPr="002D1FFD" w:rsidRDefault="002D1FFD" w:rsidP="002D1FFD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៣៥–៣៩ ឆ្នាំ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FF4310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៨៦.៨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C9F45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៩១.៩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36E778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៨១.៤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5AB26C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៨៩.២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7BAC2E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៩២.៨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893D78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៨៥.៥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081FDA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៨៥.០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BAC065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៩១.២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73A022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៧៨.៤</w:t>
            </w:r>
          </w:p>
        </w:tc>
      </w:tr>
      <w:tr w:rsidR="002D1FFD" w:rsidRPr="002D1FFD" w14:paraId="04746D70" w14:textId="77777777" w:rsidTr="00694CCA">
        <w:trPr>
          <w:trHeight w:val="20"/>
        </w:trPr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F1D3718" w14:textId="77777777" w:rsidR="002D1FFD" w:rsidRPr="002D1FFD" w:rsidRDefault="002D1FFD" w:rsidP="002D1FFD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៤០–៤៤ ឆ្នាំ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ED76D8E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៨៦.៧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992D89F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៩០.៩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18D254E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៨៣.០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EDCD723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៩០.៩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9361D3B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៩៤.៦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C0C124C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៨៧.៥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626D61A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៨៣.៦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AF04F35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៨៨.១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01B5ABB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៧៩.៤</w:t>
            </w:r>
          </w:p>
        </w:tc>
      </w:tr>
      <w:tr w:rsidR="002D1FFD" w:rsidRPr="002D1FFD" w14:paraId="380A3965" w14:textId="77777777" w:rsidTr="00694CCA">
        <w:trPr>
          <w:trHeight w:val="20"/>
        </w:trPr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970954" w14:textId="77777777" w:rsidR="002D1FFD" w:rsidRPr="002D1FFD" w:rsidRDefault="002D1FFD" w:rsidP="002D1FFD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៤៥–៤៩ ឆ្នាំ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4D925E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៧៩.៨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F4D221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៨៥.៨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2E00E2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៧៤.៥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E4CBD5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៨៤.២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C97ED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៩០.០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0D2801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៧៩.០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C47E16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៧៧.០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25F605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៨៣.១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5C0A76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៧១.៧</w:t>
            </w:r>
          </w:p>
        </w:tc>
      </w:tr>
      <w:tr w:rsidR="002D1FFD" w:rsidRPr="002D1FFD" w14:paraId="556A5914" w14:textId="77777777" w:rsidTr="00694CCA">
        <w:trPr>
          <w:trHeight w:val="20"/>
        </w:trPr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B489A26" w14:textId="77777777" w:rsidR="002D1FFD" w:rsidRPr="002D1FFD" w:rsidRDefault="002D1FFD" w:rsidP="002D1FFD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៥០–៥៤ ឆ្នាំ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B4EA86E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៧៧.៧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3A04AEC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៨៤.៣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766F3BC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៧១.៧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3A14F63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៨០.៧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E6F4581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៨៥.៩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DCA5D12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៧៥.៩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7617B5F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៧៥.៨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1C69A7E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៨៣.៣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B21A957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៦៩.២</w:t>
            </w:r>
          </w:p>
        </w:tc>
      </w:tr>
      <w:tr w:rsidR="002D1FFD" w:rsidRPr="002D1FFD" w14:paraId="114BFF45" w14:textId="77777777" w:rsidTr="00694CCA">
        <w:trPr>
          <w:trHeight w:val="20"/>
        </w:trPr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E83273" w14:textId="77777777" w:rsidR="002D1FFD" w:rsidRPr="002D1FFD" w:rsidRDefault="002D1FFD" w:rsidP="002D1FFD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៥៥–៥៩ ឆ្នាំ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E44BFB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៦៨.១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43ACBB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៧៧.៦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4665E3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៥៩.៦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BF9B24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៧០.៧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AFA093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៧៩.៧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B001D7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៦៣.០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437829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៦៦.៥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659BAF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៧៦.៣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12336E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៥៧.៥</w:t>
            </w:r>
          </w:p>
        </w:tc>
      </w:tr>
      <w:tr w:rsidR="00694CCA" w:rsidRPr="002D1FFD" w14:paraId="30A617F3" w14:textId="77777777" w:rsidTr="00694CCA">
        <w:trPr>
          <w:trHeight w:val="20"/>
        </w:trPr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  <w:noWrap/>
          </w:tcPr>
          <w:p w14:paraId="3CB2C45B" w14:textId="09F6C6EB" w:rsidR="00694CCA" w:rsidRPr="002D1FFD" w:rsidRDefault="00694CCA" w:rsidP="00694CCA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</w:pP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៦០–៦៤</w:t>
            </w:r>
            <w:r w:rsidRPr="00694CCA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 xml:space="preserve"> </w:t>
            </w: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ឆ្នាំ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  <w:noWrap/>
          </w:tcPr>
          <w:p w14:paraId="3123AF7A" w14:textId="5B39D433" w:rsidR="00694CCA" w:rsidRPr="002D1FFD" w:rsidRDefault="00694CCA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</w:pP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៥៣</w:t>
            </w:r>
            <w:r w:rsidRPr="00694CCA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.</w:t>
            </w: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៩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  <w:noWrap/>
          </w:tcPr>
          <w:p w14:paraId="410F9BAF" w14:textId="548E9685" w:rsidR="00694CCA" w:rsidRPr="002D1FFD" w:rsidRDefault="00694CCA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</w:pP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៦៣</w:t>
            </w:r>
            <w:r w:rsidRPr="00694CCA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.</w:t>
            </w: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៦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  <w:noWrap/>
          </w:tcPr>
          <w:p w14:paraId="0ED4638A" w14:textId="7D315F07" w:rsidR="00694CCA" w:rsidRPr="002D1FFD" w:rsidRDefault="00694CCA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</w:pP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៤៦</w:t>
            </w:r>
            <w:r w:rsidRPr="00694CCA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.</w:t>
            </w: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១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  <w:noWrap/>
          </w:tcPr>
          <w:p w14:paraId="04FB6C3E" w14:textId="6A179344" w:rsidR="00694CCA" w:rsidRPr="002D1FFD" w:rsidRDefault="00694CCA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</w:pP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៥២</w:t>
            </w:r>
            <w:r w:rsidRPr="00694CCA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.</w:t>
            </w: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៤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  <w:noWrap/>
          </w:tcPr>
          <w:p w14:paraId="3C744876" w14:textId="25797E22" w:rsidR="00694CCA" w:rsidRPr="002D1FFD" w:rsidRDefault="00694CCA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</w:pP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៦១</w:t>
            </w:r>
            <w:r w:rsidRPr="00694CCA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.</w:t>
            </w: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៣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  <w:noWrap/>
          </w:tcPr>
          <w:p w14:paraId="540CAAB6" w14:textId="40E89D71" w:rsidR="00694CCA" w:rsidRPr="002D1FFD" w:rsidRDefault="00694CCA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</w:pP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៤៥</w:t>
            </w:r>
            <w:r w:rsidRPr="00694CCA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.</w:t>
            </w: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  <w:noWrap/>
          </w:tcPr>
          <w:p w14:paraId="04FDEBC7" w14:textId="36ECCFA5" w:rsidR="00694CCA" w:rsidRPr="002D1FFD" w:rsidRDefault="00694CCA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</w:pP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៥៤</w:t>
            </w:r>
            <w:r w:rsidRPr="00694CCA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.</w:t>
            </w: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៩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  <w:noWrap/>
          </w:tcPr>
          <w:p w14:paraId="1C4AD4BD" w14:textId="35E6AD61" w:rsidR="00694CCA" w:rsidRPr="002D1FFD" w:rsidRDefault="00694CCA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</w:pP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៦៥</w:t>
            </w:r>
            <w:r w:rsidRPr="00694CCA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.</w:t>
            </w: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១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  <w:noWrap/>
          </w:tcPr>
          <w:p w14:paraId="7DD006E9" w14:textId="6D96442B" w:rsidR="00694CCA" w:rsidRPr="002D1FFD" w:rsidRDefault="00694CCA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</w:pP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៤៦</w:t>
            </w:r>
            <w:r w:rsidRPr="00694CCA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.</w:t>
            </w: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៨</w:t>
            </w:r>
          </w:p>
        </w:tc>
      </w:tr>
      <w:tr w:rsidR="00694CCA" w:rsidRPr="002D1FFD" w14:paraId="6E6CCB05" w14:textId="77777777" w:rsidTr="00694CCA">
        <w:trPr>
          <w:trHeight w:val="20"/>
        </w:trPr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5E7DF05B" w14:textId="6D4ACF57" w:rsidR="00694CCA" w:rsidRPr="00694CCA" w:rsidRDefault="00694CCA" w:rsidP="00694CCA">
            <w:pPr>
              <w:widowControl/>
              <w:autoSpaceDE/>
              <w:autoSpaceDN/>
              <w:adjustRightInd/>
              <w:jc w:val="center"/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</w:pP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៦៥</w:t>
            </w:r>
            <w:r w:rsidRPr="00694CCA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 xml:space="preserve"> </w:t>
            </w: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ឆ្នាំ៎</w:t>
            </w:r>
            <w:r w:rsidRPr="00694CCA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 xml:space="preserve"> +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207ABB70" w14:textId="6A012FFE" w:rsidR="00694CCA" w:rsidRPr="00694CCA" w:rsidRDefault="00694CCA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</w:pP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៣៣</w:t>
            </w:r>
            <w:r w:rsidRPr="00694CCA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.</w:t>
            </w: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៥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1F756C24" w14:textId="4A9B18FC" w:rsidR="00694CCA" w:rsidRPr="00694CCA" w:rsidRDefault="00694CCA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</w:pP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៤៤</w:t>
            </w:r>
            <w:r w:rsidRPr="00694CCA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.</w:t>
            </w: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76C25A3F" w14:textId="3B1A6319" w:rsidR="00694CCA" w:rsidRPr="00694CCA" w:rsidRDefault="00694CCA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</w:pP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២៦</w:t>
            </w:r>
            <w:r w:rsidRPr="00694CCA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.</w:t>
            </w: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៥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190D136F" w14:textId="7E5890F7" w:rsidR="00694CCA" w:rsidRPr="00694CCA" w:rsidRDefault="00694CCA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</w:pP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៣៣</w:t>
            </w:r>
            <w:r w:rsidRPr="00694CCA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.</w:t>
            </w: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១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25AF3635" w14:textId="26BE6099" w:rsidR="00694CCA" w:rsidRPr="00694CCA" w:rsidRDefault="00694CCA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</w:pP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៤៣</w:t>
            </w:r>
            <w:r w:rsidRPr="00694CCA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.</w:t>
            </w: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៧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4DBF6186" w14:textId="708C93A3" w:rsidR="00694CCA" w:rsidRPr="00694CCA" w:rsidRDefault="00694CCA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</w:pP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២៥</w:t>
            </w:r>
            <w:r w:rsidRPr="00694CCA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.</w:t>
            </w: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៨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420D3C74" w14:textId="5C08CE0C" w:rsidR="00694CCA" w:rsidRPr="00694CCA" w:rsidRDefault="00694CCA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</w:pP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៣៣</w:t>
            </w:r>
            <w:r w:rsidRPr="00694CCA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.</w:t>
            </w: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៨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10D501C4" w14:textId="58D589AF" w:rsidR="00694CCA" w:rsidRPr="00694CCA" w:rsidRDefault="00694CCA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</w:pP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៤៤</w:t>
            </w:r>
            <w:r w:rsidRPr="00694CCA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.</w:t>
            </w: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៣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B16497" w14:textId="130FEAEC" w:rsidR="00694CCA" w:rsidRPr="00694CCA" w:rsidRDefault="00694CCA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</w:pP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២៧</w:t>
            </w:r>
            <w:r w:rsidRPr="00694CCA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.</w:t>
            </w:r>
            <w:r w:rsidRPr="00694CCA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០</w:t>
            </w:r>
          </w:p>
        </w:tc>
      </w:tr>
      <w:tr w:rsidR="002D1FFD" w:rsidRPr="002D1FFD" w14:paraId="159FAB65" w14:textId="77777777" w:rsidTr="00694CCA">
        <w:trPr>
          <w:trHeight w:val="20"/>
        </w:trPr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9EC"/>
            <w:noWrap/>
            <w:vAlign w:val="center"/>
            <w:hideMark/>
          </w:tcPr>
          <w:p w14:paraId="1602DB69" w14:textId="77777777" w:rsidR="002D1FFD" w:rsidRPr="002D1FFD" w:rsidRDefault="002D1FFD" w:rsidP="002D1FFD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Battambang" w:hAnsi="Khmer OS Battambang" w:cs="Khmer OS Battambang"/>
                <w:b/>
                <w:bCs/>
                <w:color w:val="000000"/>
                <w:sz w:val="18"/>
                <w:szCs w:val="18"/>
                <w:cs/>
              </w:rPr>
              <w:t>សរុប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9EC"/>
            <w:noWrap/>
            <w:vAlign w:val="center"/>
            <w:hideMark/>
          </w:tcPr>
          <w:p w14:paraId="06A81015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cs/>
              </w:rPr>
              <w:t>៧១.៦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9EC"/>
            <w:noWrap/>
            <w:vAlign w:val="center"/>
            <w:hideMark/>
          </w:tcPr>
          <w:p w14:paraId="787DAD4C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cs/>
              </w:rPr>
              <w:t>៧៧.៧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9EC"/>
            <w:noWrap/>
            <w:vAlign w:val="center"/>
            <w:hideMark/>
          </w:tcPr>
          <w:p w14:paraId="086E3B3E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cs/>
              </w:rPr>
              <w:t>៦៦.០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9EC"/>
            <w:noWrap/>
            <w:vAlign w:val="center"/>
            <w:hideMark/>
          </w:tcPr>
          <w:p w14:paraId="07E36C1B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cs/>
              </w:rPr>
              <w:t>៧៣.៥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9EC"/>
            <w:noWrap/>
            <w:vAlign w:val="center"/>
            <w:hideMark/>
          </w:tcPr>
          <w:p w14:paraId="3AB6EC39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cs/>
              </w:rPr>
              <w:t>៧៨.៤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9EC"/>
            <w:noWrap/>
            <w:vAlign w:val="center"/>
            <w:hideMark/>
          </w:tcPr>
          <w:p w14:paraId="16912B30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cs/>
              </w:rPr>
              <w:t>៦៩.០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9EC"/>
            <w:noWrap/>
            <w:vAlign w:val="center"/>
            <w:hideMark/>
          </w:tcPr>
          <w:p w14:paraId="5A329A2A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cs/>
              </w:rPr>
              <w:t>៧០.៣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9EC"/>
            <w:noWrap/>
            <w:vAlign w:val="center"/>
            <w:hideMark/>
          </w:tcPr>
          <w:p w14:paraId="62513345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cs/>
              </w:rPr>
              <w:t>៧៧.២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9EC"/>
            <w:noWrap/>
            <w:vAlign w:val="center"/>
            <w:hideMark/>
          </w:tcPr>
          <w:p w14:paraId="6028BB20" w14:textId="77777777" w:rsidR="002D1FFD" w:rsidRPr="002D1FFD" w:rsidRDefault="002D1FFD" w:rsidP="00694CCA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2D1FFD"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cs/>
              </w:rPr>
              <w:t>៦៣.៩</w:t>
            </w:r>
          </w:p>
        </w:tc>
      </w:tr>
    </w:tbl>
    <w:p w14:paraId="4BE367F9" w14:textId="77B69E1F" w:rsidR="00FB0105" w:rsidRDefault="00BE4323" w:rsidP="00471178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</w:rPr>
      </w:pPr>
      <w:r w:rsidRPr="0031598B">
        <w:rPr>
          <w:rFonts w:ascii="Khmer OS Battambang" w:hAnsi="Khmer OS Battambang" w:cs="Khmer OS Battambang" w:hint="cs"/>
          <w:spacing w:val="-16"/>
          <w:cs/>
        </w:rPr>
        <w:lastRenderedPageBreak/>
        <w:t>នៅ</w:t>
      </w:r>
      <w:r w:rsidR="00FB0105" w:rsidRPr="0031598B">
        <w:rPr>
          <w:rFonts w:ascii="Khmer OS Battambang" w:hAnsi="Khmer OS Battambang" w:cs="Khmer OS Battambang"/>
          <w:spacing w:val="-16"/>
          <w:cs/>
        </w:rPr>
        <w:t>ក្នុងឆ្នាំ២០២៥</w:t>
      </w:r>
      <w:r w:rsidR="00FB0105" w:rsidRPr="0031598B">
        <w:rPr>
          <w:rFonts w:ascii="Khmer OS Battambang" w:hAnsi="Khmer OS Battambang" w:cs="Khmer OS Battambang"/>
          <w:spacing w:val="-16"/>
        </w:rPr>
        <w:t xml:space="preserve"> </w:t>
      </w:r>
      <w:r w:rsidR="00FB0105" w:rsidRPr="0031598B">
        <w:rPr>
          <w:rFonts w:ascii="Khmer OS Battambang" w:hAnsi="Khmer OS Battambang" w:cs="Khmer OS Battambang"/>
          <w:spacing w:val="-16"/>
          <w:cs/>
        </w:rPr>
        <w:t>អត្រាចូលរួមក្នុងកម្លាំងពលកម្មកម្រិតជាតិបានឈានដល់ចំណុចកំពូល</w:t>
      </w:r>
      <w:r w:rsidR="00FB0105" w:rsidRPr="0031598B">
        <w:rPr>
          <w:rFonts w:ascii="Khmer OS Battambang" w:hAnsi="Khmer OS Battambang" w:cs="Khmer OS Battambang" w:hint="cs"/>
          <w:spacing w:val="-16"/>
          <w:cs/>
        </w:rPr>
        <w:t>គឺ ៨៧</w:t>
      </w:r>
      <w:r w:rsidR="003E0239" w:rsidRPr="0031598B">
        <w:rPr>
          <w:rFonts w:ascii="Khmer OS Battambang" w:hAnsi="Khmer OS Battambang" w:cs="Khmer OS Battambang" w:hint="cs"/>
          <w:spacing w:val="-16"/>
          <w:cs/>
        </w:rPr>
        <w:t>.</w:t>
      </w:r>
      <w:r w:rsidR="00FB0105" w:rsidRPr="0031598B">
        <w:rPr>
          <w:rFonts w:ascii="Khmer OS Battambang" w:hAnsi="Khmer OS Battambang" w:cs="Khmer OS Battambang" w:hint="cs"/>
          <w:spacing w:val="-16"/>
          <w:cs/>
        </w:rPr>
        <w:t>១%</w:t>
      </w:r>
      <w:r w:rsidR="00FB0105">
        <w:rPr>
          <w:rFonts w:ascii="Khmer OS Battambang" w:hAnsi="Khmer OS Battambang" w:cs="Khmer OS Battambang" w:hint="cs"/>
          <w:cs/>
        </w:rPr>
        <w:t xml:space="preserve"> </w:t>
      </w:r>
      <w:r w:rsidR="00FB0105" w:rsidRPr="00471178">
        <w:rPr>
          <w:rFonts w:ascii="Khmer OS Battambang" w:hAnsi="Khmer OS Battambang" w:cs="Khmer OS Battambang"/>
          <w:cs/>
        </w:rPr>
        <w:t>ក្នុងចំណោម</w:t>
      </w:r>
      <w:r w:rsidR="00FB0105">
        <w:rPr>
          <w:rFonts w:ascii="Khmer OS Battambang" w:hAnsi="Khmer OS Battambang" w:cs="Khmer OS Battambang" w:hint="cs"/>
          <w:cs/>
        </w:rPr>
        <w:t>មនុស្ស</w:t>
      </w:r>
      <w:r w:rsidR="00FB0105" w:rsidRPr="00471178">
        <w:rPr>
          <w:rFonts w:ascii="Khmer OS Battambang" w:hAnsi="Khmer OS Battambang" w:cs="Khmer OS Battambang"/>
          <w:cs/>
        </w:rPr>
        <w:t xml:space="preserve">ដែលមានអាយុចន្លោះពី </w:t>
      </w:r>
      <w:r w:rsidR="00FB0105">
        <w:rPr>
          <w:rFonts w:ascii="Khmer OS Battambang" w:hAnsi="Khmer OS Battambang" w:cs="Khmer OS Battambang" w:hint="cs"/>
          <w:cs/>
        </w:rPr>
        <w:t>២៥</w:t>
      </w:r>
      <w:r w:rsidR="00FB0105" w:rsidRPr="00471178">
        <w:rPr>
          <w:rFonts w:ascii="Khmer OS Battambang" w:hAnsi="Khmer OS Battambang" w:cs="Khmer OS Battambang"/>
          <w:cs/>
        </w:rPr>
        <w:t xml:space="preserve"> ដល់ </w:t>
      </w:r>
      <w:r w:rsidR="00FB0105">
        <w:rPr>
          <w:rFonts w:ascii="Khmer OS Battambang" w:hAnsi="Khmer OS Battambang" w:cs="Khmer OS Battambang" w:hint="cs"/>
          <w:cs/>
        </w:rPr>
        <w:t>២៩</w:t>
      </w:r>
      <w:r w:rsidR="00FB0105" w:rsidRPr="00471178">
        <w:rPr>
          <w:rFonts w:ascii="Khmer OS Battambang" w:hAnsi="Khmer OS Battambang" w:cs="Khmer OS Battambang"/>
          <w:cs/>
        </w:rPr>
        <w:t>ឆ្នាំ</w:t>
      </w:r>
      <w:r w:rsidR="00FB0105" w:rsidRPr="00471178">
        <w:rPr>
          <w:rFonts w:ascii="Khmer OS Battambang" w:hAnsi="Khmer OS Battambang" w:cs="Khmer OS Battambang"/>
        </w:rPr>
        <w:t xml:space="preserve"> </w:t>
      </w:r>
      <w:r w:rsidR="00FB0105" w:rsidRPr="00FB0105">
        <w:rPr>
          <w:rFonts w:ascii="Khmer OS Battambang" w:hAnsi="Khmer OS Battambang" w:cs="Khmer OS Battambang"/>
          <w:cs/>
        </w:rPr>
        <w:t xml:space="preserve">និង </w:t>
      </w:r>
      <w:r w:rsidR="00FB0105">
        <w:rPr>
          <w:rFonts w:ascii="Khmer OS Battambang" w:hAnsi="Khmer OS Battambang" w:cs="Khmer OS Battambang" w:hint="cs"/>
          <w:cs/>
        </w:rPr>
        <w:t>៨៧</w:t>
      </w:r>
      <w:r w:rsidR="003E0239">
        <w:rPr>
          <w:rFonts w:ascii="Khmer OS Battambang" w:hAnsi="Khmer OS Battambang" w:cs="Khmer OS Battambang" w:hint="cs"/>
          <w:cs/>
        </w:rPr>
        <w:t>.</w:t>
      </w:r>
      <w:r w:rsidR="00FB0105">
        <w:rPr>
          <w:rFonts w:ascii="Khmer OS Battambang" w:hAnsi="Khmer OS Battambang" w:cs="Khmer OS Battambang" w:hint="cs"/>
          <w:cs/>
        </w:rPr>
        <w:t>០%</w:t>
      </w:r>
      <w:r w:rsidR="00FB0105" w:rsidRPr="00FB0105">
        <w:rPr>
          <w:rFonts w:ascii="Khmer OS Battambang" w:hAnsi="Khmer OS Battambang" w:cs="Khmer OS Battambang"/>
        </w:rPr>
        <w:t xml:space="preserve"> </w:t>
      </w:r>
      <w:r w:rsidR="00FB0105" w:rsidRPr="00FB0105">
        <w:rPr>
          <w:rFonts w:ascii="Khmer OS Battambang" w:hAnsi="Khmer OS Battambang" w:cs="Khmer OS Battambang"/>
          <w:cs/>
        </w:rPr>
        <w:t xml:space="preserve">ក្នុងចំណោមមនុស្សដែលមានអាយុពី </w:t>
      </w:r>
      <w:r w:rsidR="00FB0105">
        <w:rPr>
          <w:rFonts w:ascii="Khmer OS Battambang" w:hAnsi="Khmer OS Battambang" w:cs="Khmer OS Battambang" w:hint="cs"/>
          <w:cs/>
        </w:rPr>
        <w:t>៣០</w:t>
      </w:r>
      <w:r w:rsidR="00FB0105" w:rsidRPr="00FB0105">
        <w:rPr>
          <w:rFonts w:ascii="Khmer OS Battambang" w:hAnsi="Khmer OS Battambang" w:cs="Khmer OS Battambang"/>
        </w:rPr>
        <w:t>-</w:t>
      </w:r>
      <w:r w:rsidR="00FB0105">
        <w:rPr>
          <w:rFonts w:ascii="Khmer OS Battambang" w:hAnsi="Khmer OS Battambang" w:cs="Khmer OS Battambang" w:hint="cs"/>
          <w:cs/>
        </w:rPr>
        <w:t>៣៤</w:t>
      </w:r>
      <w:r w:rsidR="00FB0105" w:rsidRPr="00FB0105">
        <w:rPr>
          <w:rFonts w:ascii="Khmer OS Battambang" w:hAnsi="Khmer OS Battambang" w:cs="Khmer OS Battambang"/>
          <w:cs/>
        </w:rPr>
        <w:t>ឆ្នាំ ហើយបានចាប់ផ្តើមធ្លាក់ចុះក្នុងចំណោមក្រុមអាយុចាស់។</w:t>
      </w:r>
      <w:r w:rsidR="00FB0105" w:rsidRPr="00FB0105">
        <w:rPr>
          <w:rFonts w:ascii="Khmer OS Battambang" w:hAnsi="Khmer OS Battambang" w:cs="Khmer OS Battambang"/>
        </w:rPr>
        <w:t xml:space="preserve"> </w:t>
      </w:r>
      <w:r w:rsidR="00FB0105" w:rsidRPr="00FB0105">
        <w:rPr>
          <w:rFonts w:ascii="Khmer OS Battambang" w:hAnsi="Khmer OS Battambang" w:cs="Khmer OS Battambang"/>
          <w:cs/>
        </w:rPr>
        <w:t>គំរូស្រដៀងគ្នានេះត្រូវបាន</w:t>
      </w:r>
      <w:r w:rsidR="00FB0105">
        <w:rPr>
          <w:rFonts w:ascii="Khmer OS Battambang" w:hAnsi="Khmer OS Battambang" w:cs="Khmer OS Battambang" w:hint="cs"/>
          <w:cs/>
        </w:rPr>
        <w:t>រក</w:t>
      </w:r>
      <w:r w:rsidR="00FB0105" w:rsidRPr="00FB0105">
        <w:rPr>
          <w:rFonts w:ascii="Khmer OS Battambang" w:hAnsi="Khmer OS Battambang" w:cs="Khmer OS Battambang"/>
          <w:cs/>
        </w:rPr>
        <w:t>ឃើញសម្រាប់ស្ត្រី</w:t>
      </w:r>
      <w:r w:rsidR="00FB0105">
        <w:rPr>
          <w:rFonts w:ascii="Khmer OS Battambang" w:hAnsi="Khmer OS Battambang" w:cs="Khmer OS Battambang" w:hint="cs"/>
          <w:cs/>
        </w:rPr>
        <w:t>ផងដែរ</w:t>
      </w:r>
      <w:r w:rsidR="00FB0105" w:rsidRPr="00FB0105">
        <w:rPr>
          <w:rFonts w:ascii="Khmer OS Battambang" w:hAnsi="Khmer OS Battambang" w:cs="Khmer OS Battambang"/>
          <w:cs/>
        </w:rPr>
        <w:t>។</w:t>
      </w:r>
      <w:r w:rsidR="00FB0105" w:rsidRPr="00FB0105">
        <w:rPr>
          <w:rFonts w:ascii="Khmer OS Battambang" w:hAnsi="Khmer OS Battambang" w:cs="Khmer OS Battambang"/>
        </w:rPr>
        <w:t xml:space="preserve"> </w:t>
      </w:r>
      <w:r w:rsidR="00FB0105" w:rsidRPr="00FB0105">
        <w:rPr>
          <w:rFonts w:ascii="Khmer OS Battambang" w:hAnsi="Khmer OS Battambang" w:cs="Khmer OS Battambang"/>
          <w:cs/>
        </w:rPr>
        <w:t>អត្រាចូលរួមកម្លាំងពលកម្មរបស់ស្ត្រីបានកើនឡើងយ៉ាងខ្លាំង ដោយ</w:t>
      </w:r>
      <w:r w:rsidR="00FB0105" w:rsidRPr="0031598B">
        <w:rPr>
          <w:rFonts w:ascii="Khmer OS Battambang" w:hAnsi="Khmer OS Battambang" w:cs="Khmer OS Battambang"/>
          <w:spacing w:val="-10"/>
          <w:cs/>
        </w:rPr>
        <w:t>ឈានដល់ ៨៣</w:t>
      </w:r>
      <w:r w:rsidR="003E0239" w:rsidRPr="0031598B">
        <w:rPr>
          <w:rFonts w:ascii="Khmer OS Battambang" w:hAnsi="Khmer OS Battambang" w:cs="Khmer OS Battambang"/>
          <w:spacing w:val="-10"/>
        </w:rPr>
        <w:t>.</w:t>
      </w:r>
      <w:r w:rsidR="00FB0105" w:rsidRPr="0031598B">
        <w:rPr>
          <w:rFonts w:ascii="Khmer OS Battambang" w:hAnsi="Khmer OS Battambang" w:cs="Khmer OS Battambang"/>
          <w:spacing w:val="-10"/>
          <w:cs/>
        </w:rPr>
        <w:t xml:space="preserve">៦ </w:t>
      </w:r>
      <w:r w:rsidR="00FB0105" w:rsidRPr="0031598B">
        <w:rPr>
          <w:rFonts w:ascii="Khmer OS Battambang" w:hAnsi="Khmer OS Battambang" w:cs="Khmer OS Battambang" w:hint="cs"/>
          <w:spacing w:val="-10"/>
          <w:cs/>
        </w:rPr>
        <w:t xml:space="preserve">% </w:t>
      </w:r>
      <w:r w:rsidR="00FB0105" w:rsidRPr="0031598B">
        <w:rPr>
          <w:rFonts w:ascii="Khmer OS Battambang" w:hAnsi="Khmer OS Battambang" w:cs="Khmer OS Battambang"/>
          <w:spacing w:val="-10"/>
          <w:cs/>
        </w:rPr>
        <w:t xml:space="preserve">ក្នុងចំណោមអ្នកដែលមានអាយុពី </w:t>
      </w:r>
      <w:r w:rsidR="00FB0105" w:rsidRPr="0031598B">
        <w:rPr>
          <w:rFonts w:ascii="Khmer OS Battambang" w:hAnsi="Khmer OS Battambang" w:cs="Khmer OS Battambang" w:hint="cs"/>
          <w:spacing w:val="-10"/>
          <w:cs/>
        </w:rPr>
        <w:t>៣០</w:t>
      </w:r>
      <w:r w:rsidR="00FB0105" w:rsidRPr="0031598B">
        <w:rPr>
          <w:rFonts w:ascii="Khmer OS Battambang" w:hAnsi="Khmer OS Battambang" w:cs="Khmer OS Battambang"/>
          <w:spacing w:val="-10"/>
        </w:rPr>
        <w:t>-</w:t>
      </w:r>
      <w:r w:rsidR="00FB0105" w:rsidRPr="0031598B">
        <w:rPr>
          <w:rFonts w:ascii="Khmer OS Battambang" w:hAnsi="Khmer OS Battambang" w:cs="Khmer OS Battambang" w:hint="cs"/>
          <w:spacing w:val="-10"/>
          <w:cs/>
        </w:rPr>
        <w:t>៣៤</w:t>
      </w:r>
      <w:r w:rsidR="00FB0105" w:rsidRPr="0031598B">
        <w:rPr>
          <w:rFonts w:ascii="Khmer OS Battambang" w:hAnsi="Khmer OS Battambang" w:cs="Khmer OS Battambang"/>
          <w:spacing w:val="-10"/>
          <w:cs/>
        </w:rPr>
        <w:t>ឆ្នាំ ហើយបន្ទាប់មកបានធ្លាក់ចុះបន្តិចម្តងៗ</w:t>
      </w:r>
      <w:r w:rsidR="0031598B">
        <w:rPr>
          <w:rFonts w:ascii="Khmer OS Battambang" w:hAnsi="Khmer OS Battambang" w:cs="Khmer OS Battambang" w:hint="cs"/>
          <w:cs/>
        </w:rPr>
        <w:t xml:space="preserve"> </w:t>
      </w:r>
      <w:r w:rsidR="00FB0105" w:rsidRPr="00FB0105">
        <w:rPr>
          <w:rFonts w:ascii="Khmer OS Battambang" w:hAnsi="Khmer OS Battambang" w:cs="Khmer OS Battambang"/>
          <w:cs/>
        </w:rPr>
        <w:t>តាមអាយុ ដោយ</w:t>
      </w:r>
      <w:r w:rsidR="00FB0105">
        <w:rPr>
          <w:rFonts w:ascii="Khmer OS Battambang" w:hAnsi="Khmer OS Battambang" w:cs="Khmer OS Battambang" w:hint="cs"/>
          <w:cs/>
        </w:rPr>
        <w:t>ការ</w:t>
      </w:r>
      <w:r w:rsidR="00FB0105" w:rsidRPr="00FB0105">
        <w:rPr>
          <w:rFonts w:ascii="Khmer OS Battambang" w:hAnsi="Khmer OS Battambang" w:cs="Khmer OS Battambang"/>
          <w:cs/>
        </w:rPr>
        <w:t xml:space="preserve">ធ្លាក់ចុះមកត្រឹម </w:t>
      </w:r>
      <w:r w:rsidR="00FB0105" w:rsidRPr="00471178">
        <w:rPr>
          <w:rFonts w:ascii="Khmer OS Battambang" w:hAnsi="Khmer OS Battambang" w:cs="Khmer OS Battambang"/>
          <w:cs/>
        </w:rPr>
        <w:t>២៦</w:t>
      </w:r>
      <w:r w:rsidR="003E0239">
        <w:rPr>
          <w:rFonts w:ascii="Khmer OS Battambang" w:hAnsi="Khmer OS Battambang" w:cs="Khmer OS Battambang"/>
        </w:rPr>
        <w:t>.</w:t>
      </w:r>
      <w:r w:rsidR="00FB0105" w:rsidRPr="00471178">
        <w:rPr>
          <w:rFonts w:ascii="Khmer OS Battambang" w:hAnsi="Khmer OS Battambang" w:cs="Khmer OS Battambang"/>
          <w:cs/>
        </w:rPr>
        <w:t>៥</w:t>
      </w:r>
      <w:r w:rsidR="00FB0105">
        <w:rPr>
          <w:rFonts w:ascii="Khmer OS Battambang" w:hAnsi="Khmer OS Battambang" w:cs="Khmer OS Battambang" w:hint="cs"/>
          <w:cs/>
        </w:rPr>
        <w:t>%</w:t>
      </w:r>
      <w:r w:rsidR="00FB0105" w:rsidRPr="00471178">
        <w:rPr>
          <w:rFonts w:ascii="Khmer OS Battambang" w:hAnsi="Khmer OS Battambang" w:cs="Khmer OS Battambang"/>
          <w:cs/>
        </w:rPr>
        <w:t xml:space="preserve"> </w:t>
      </w:r>
      <w:r w:rsidR="00FB0105" w:rsidRPr="00FB0105">
        <w:rPr>
          <w:rFonts w:ascii="Khmer OS Battambang" w:hAnsi="Khmer OS Battambang" w:cs="Khmer OS Battambang"/>
          <w:cs/>
        </w:rPr>
        <w:t xml:space="preserve">ក្នុងចំណោមអ្នកដែលមានអាយុពី </w:t>
      </w:r>
      <w:r w:rsidR="00FB0105">
        <w:rPr>
          <w:rFonts w:ascii="Khmer OS Battambang" w:hAnsi="Khmer OS Battambang" w:cs="Khmer OS Battambang" w:hint="cs"/>
          <w:cs/>
        </w:rPr>
        <w:t>៦៥</w:t>
      </w:r>
      <w:r w:rsidR="00FB0105" w:rsidRPr="00FB0105">
        <w:rPr>
          <w:rFonts w:ascii="Khmer OS Battambang" w:hAnsi="Khmer OS Battambang" w:cs="Khmer OS Battambang"/>
          <w:cs/>
        </w:rPr>
        <w:t>ឆ្នាំឡើង។</w:t>
      </w:r>
      <w:r w:rsidR="00FB0105" w:rsidRPr="00FB0105">
        <w:rPr>
          <w:rFonts w:ascii="Khmer OS Battambang" w:hAnsi="Khmer OS Battambang" w:cs="Khmer OS Battambang"/>
        </w:rPr>
        <w:t xml:space="preserve"> </w:t>
      </w:r>
      <w:r w:rsidR="00FB0105" w:rsidRPr="00FB0105">
        <w:rPr>
          <w:rFonts w:ascii="Khmer OS Battambang" w:hAnsi="Khmer OS Battambang" w:cs="Khmer OS Battambang"/>
          <w:cs/>
        </w:rPr>
        <w:t>ចំពោះបុរស អត្រាចូលរួមកម្លាំងពលកម្មជាតិបានឡើងដល់កម្រិតកំពូល</w:t>
      </w:r>
      <w:r w:rsidR="00FB0105">
        <w:rPr>
          <w:rFonts w:ascii="Khmer OS Battambang" w:hAnsi="Khmer OS Battambang" w:cs="Khmer OS Battambang" w:hint="cs"/>
          <w:cs/>
        </w:rPr>
        <w:t>ក្នុងក្រុមអាយុ ៣៥</w:t>
      </w:r>
      <w:r w:rsidR="00FB0105" w:rsidRPr="00FB0105">
        <w:rPr>
          <w:rFonts w:ascii="Khmer OS Battambang" w:hAnsi="Khmer OS Battambang" w:cs="Khmer OS Battambang"/>
          <w:cs/>
        </w:rPr>
        <w:t xml:space="preserve"> </w:t>
      </w:r>
      <w:r w:rsidR="00FB0105" w:rsidRPr="00FB0105">
        <w:rPr>
          <w:rFonts w:ascii="Khmer OS Battambang" w:hAnsi="Khmer OS Battambang" w:cs="Khmer OS Battambang"/>
        </w:rPr>
        <w:t>-</w:t>
      </w:r>
      <w:r w:rsidR="00FB0105">
        <w:rPr>
          <w:rFonts w:ascii="Khmer OS Battambang" w:hAnsi="Khmer OS Battambang" w:cs="Khmer OS Battambang" w:hint="cs"/>
          <w:cs/>
        </w:rPr>
        <w:t>៣៩​</w:t>
      </w:r>
      <w:r w:rsidR="00FB0105" w:rsidRPr="00FB0105">
        <w:rPr>
          <w:rFonts w:ascii="Khmer OS Battambang" w:hAnsi="Khmer OS Battambang" w:cs="Khmer OS Battambang"/>
          <w:cs/>
        </w:rPr>
        <w:t xml:space="preserve">ឆ្នាំ ដោយឈានដល់ </w:t>
      </w:r>
      <w:r w:rsidR="00FB0105">
        <w:rPr>
          <w:rFonts w:ascii="Khmer OS Battambang" w:hAnsi="Khmer OS Battambang" w:cs="Khmer OS Battambang" w:hint="cs"/>
          <w:cs/>
        </w:rPr>
        <w:t>៩១</w:t>
      </w:r>
      <w:r w:rsidR="003E0239">
        <w:rPr>
          <w:rFonts w:ascii="Khmer OS Battambang" w:hAnsi="Khmer OS Battambang" w:cs="Khmer OS Battambang" w:hint="cs"/>
          <w:cs/>
        </w:rPr>
        <w:t>.</w:t>
      </w:r>
      <w:r w:rsidR="00FB0105">
        <w:rPr>
          <w:rFonts w:ascii="Khmer OS Battambang" w:hAnsi="Khmer OS Battambang" w:cs="Khmer OS Battambang" w:hint="cs"/>
          <w:cs/>
        </w:rPr>
        <w:t>៩ %</w:t>
      </w:r>
      <w:r w:rsidR="00FB0105" w:rsidRPr="00FB0105">
        <w:rPr>
          <w:rFonts w:ascii="Khmer OS Battambang" w:hAnsi="Khmer OS Battambang" w:cs="Khmer OS Battambang"/>
          <w:cs/>
        </w:rPr>
        <w:t>។</w:t>
      </w:r>
      <w:r w:rsidR="00FB0105" w:rsidRPr="00FB0105">
        <w:rPr>
          <w:rFonts w:ascii="Khmer OS Battambang" w:hAnsi="Khmer OS Battambang" w:cs="Khmer OS Battambang"/>
        </w:rPr>
        <w:t xml:space="preserve"> </w:t>
      </w:r>
      <w:r w:rsidR="00FB0105" w:rsidRPr="00FB0105">
        <w:rPr>
          <w:rFonts w:ascii="Khmer OS Battambang" w:hAnsi="Khmer OS Battambang" w:cs="Khmer OS Battambang"/>
          <w:cs/>
        </w:rPr>
        <w:t>បន្ទាប់មក វាបានធ្លាក់ចុះជាលំដាប់ ដោយធ្លាក់ចុះមកត្រឹម</w:t>
      </w:r>
      <w:r w:rsidR="00FB0105">
        <w:rPr>
          <w:rFonts w:ascii="Khmer OS Battambang" w:hAnsi="Khmer OS Battambang" w:cs="Khmer OS Battambang" w:hint="cs"/>
          <w:cs/>
        </w:rPr>
        <w:t>​៤៤</w:t>
      </w:r>
      <w:r w:rsidR="003E0239">
        <w:rPr>
          <w:rFonts w:ascii="Khmer OS Battambang" w:hAnsi="Khmer OS Battambang" w:cs="Khmer OS Battambang" w:hint="cs"/>
          <w:cs/>
        </w:rPr>
        <w:t>.</w:t>
      </w:r>
      <w:r w:rsidR="00FB0105">
        <w:rPr>
          <w:rFonts w:ascii="Khmer OS Battambang" w:hAnsi="Khmer OS Battambang" w:cs="Khmer OS Battambang" w:hint="cs"/>
          <w:cs/>
        </w:rPr>
        <w:t>០%</w:t>
      </w:r>
      <w:r w:rsidR="00FB0105" w:rsidRPr="00FB0105">
        <w:rPr>
          <w:rFonts w:ascii="Khmer OS Battambang" w:hAnsi="Khmer OS Battambang" w:cs="Khmer OS Battambang"/>
          <w:cs/>
        </w:rPr>
        <w:t>ក្នុងចំណោមអ្នកដែលមានអាយុពី</w:t>
      </w:r>
      <w:r w:rsidR="00FB0105">
        <w:rPr>
          <w:rFonts w:ascii="Khmer OS Battambang" w:hAnsi="Khmer OS Battambang" w:cs="Khmer OS Battambang" w:hint="cs"/>
          <w:cs/>
        </w:rPr>
        <w:t>​៦៥</w:t>
      </w:r>
      <w:r w:rsidR="00FB0105" w:rsidRPr="00FB0105">
        <w:rPr>
          <w:rFonts w:ascii="Khmer OS Battambang" w:hAnsi="Khmer OS Battambang" w:cs="Khmer OS Battambang"/>
          <w:cs/>
        </w:rPr>
        <w:t>ឆ្នាំឡើង</w:t>
      </w:r>
      <w:r w:rsidR="00FB0105">
        <w:rPr>
          <w:rFonts w:ascii="Khmer OS Battambang" w:hAnsi="Khmer OS Battambang" w:cs="Khmer OS Battambang" w:hint="cs"/>
          <w:cs/>
        </w:rPr>
        <w:t xml:space="preserve"> </w:t>
      </w:r>
      <w:r w:rsidR="00FB0105" w:rsidRPr="00FB0105">
        <w:rPr>
          <w:rFonts w:ascii="Khmer OS Battambang" w:hAnsi="Khmer OS Battambang" w:cs="Khmer OS Battambang"/>
          <w:cs/>
        </w:rPr>
        <w:t xml:space="preserve">(រូបភាព </w:t>
      </w:r>
      <w:r w:rsidR="00FB0105">
        <w:rPr>
          <w:rFonts w:ascii="Khmer OS Battambang" w:hAnsi="Khmer OS Battambang" w:cs="Khmer OS Battambang" w:hint="cs"/>
          <w:cs/>
        </w:rPr>
        <w:t>៤</w:t>
      </w:r>
      <w:r w:rsidR="003E0239">
        <w:rPr>
          <w:rFonts w:ascii="Khmer OS Battambang" w:hAnsi="Khmer OS Battambang" w:cs="Khmer OS Battambang"/>
        </w:rPr>
        <w:t>.</w:t>
      </w:r>
      <w:r w:rsidR="00FB0105">
        <w:rPr>
          <w:rFonts w:ascii="Khmer OS Battambang" w:hAnsi="Khmer OS Battambang" w:cs="Khmer OS Battambang" w:hint="cs"/>
          <w:cs/>
        </w:rPr>
        <w:t>២</w:t>
      </w:r>
      <w:r w:rsidR="00FB0105" w:rsidRPr="00FB0105">
        <w:rPr>
          <w:rFonts w:ascii="Khmer OS Battambang" w:hAnsi="Khmer OS Battambang" w:cs="Khmer OS Battambang"/>
        </w:rPr>
        <w:t>)</w:t>
      </w:r>
      <w:r w:rsidR="00FB0105" w:rsidRPr="00FB0105">
        <w:rPr>
          <w:rFonts w:ascii="Khmer OS Battambang" w:hAnsi="Khmer OS Battambang" w:cs="Khmer OS Battambang"/>
          <w:cs/>
        </w:rPr>
        <w:t>។</w:t>
      </w:r>
    </w:p>
    <w:p w14:paraId="4BEBA4BB" w14:textId="77777777" w:rsidR="00FB0105" w:rsidRPr="005A1C98" w:rsidRDefault="00FB0105" w:rsidP="00471178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  <w:sz w:val="6"/>
          <w:szCs w:val="6"/>
        </w:rPr>
      </w:pPr>
    </w:p>
    <w:p w14:paraId="45D25277" w14:textId="34D1C88E" w:rsidR="00471178" w:rsidRDefault="00471178" w:rsidP="00E4215F">
      <w:pPr>
        <w:pStyle w:val="Heading3"/>
        <w:ind w:hanging="253"/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</w:pPr>
      <w:bookmarkStart w:id="119" w:name="_Toc227594598"/>
      <w:bookmarkStart w:id="120" w:name="_Toc227594851"/>
      <w:bookmarkStart w:id="121" w:name="_Toc228782824"/>
      <w:bookmarkStart w:id="122" w:name="_Toc228784802"/>
      <w:bookmarkStart w:id="123" w:name="_Toc228784900"/>
      <w:bookmarkStart w:id="124" w:name="_Toc230184807"/>
      <w:r w:rsidRPr="00471178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រូបភាព ៤</w:t>
      </w:r>
      <w:r w:rsidR="003E0239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  <w:t>.</w:t>
      </w:r>
      <w:r w:rsidRPr="00471178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២ អត្រាចូលរួមក្នុងកម្លាំងពលកម្ម តាមក្រុមអាយុ និងភេទ ឆ្នាំ២០២៥</w:t>
      </w:r>
      <w:bookmarkEnd w:id="119"/>
      <w:bookmarkEnd w:id="120"/>
      <w:bookmarkEnd w:id="121"/>
      <w:bookmarkEnd w:id="122"/>
      <w:bookmarkEnd w:id="123"/>
      <w:bookmarkEnd w:id="124"/>
    </w:p>
    <w:p w14:paraId="704A1D19" w14:textId="77777777" w:rsidR="00A84C51" w:rsidRPr="00A84C51" w:rsidRDefault="00A84C51" w:rsidP="00A84C51"/>
    <w:p w14:paraId="3BC5C557" w14:textId="11A12889" w:rsidR="00A84C51" w:rsidRPr="00A84C51" w:rsidRDefault="002D1FFD" w:rsidP="005A1C98">
      <w:pPr>
        <w:jc w:val="center"/>
      </w:pPr>
      <w:r w:rsidRPr="002D1FFD">
        <w:rPr>
          <w:noProof/>
          <w:cs/>
        </w:rPr>
        <w:drawing>
          <wp:inline distT="0" distB="0" distL="0" distR="0" wp14:anchorId="6E9CBDEC" wp14:editId="4C85A7DF">
            <wp:extent cx="5765593" cy="2832100"/>
            <wp:effectExtent l="0" t="0" r="6985" b="6350"/>
            <wp:docPr id="296343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394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82946" cy="284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BA373" w14:textId="77777777" w:rsidR="003B2B8C" w:rsidRPr="006A6963" w:rsidRDefault="003B2B8C" w:rsidP="003B2B8C">
      <w:pPr>
        <w:tabs>
          <w:tab w:val="left" w:pos="836"/>
        </w:tabs>
        <w:kinsoku w:val="0"/>
        <w:overflowPunct w:val="0"/>
        <w:spacing w:before="56"/>
        <w:ind w:left="360"/>
        <w:jc w:val="both"/>
        <w:outlineLvl w:val="3"/>
        <w:rPr>
          <w:rFonts w:ascii="Khmer OS Muol Light" w:hAnsi="Khmer OS Muol Light" w:cs="Khmer OS Muol Light"/>
          <w:color w:val="2E5395"/>
          <w:sz w:val="12"/>
          <w:szCs w:val="12"/>
        </w:rPr>
      </w:pPr>
    </w:p>
    <w:p w14:paraId="2663F2D3" w14:textId="650AC736" w:rsidR="003B2B8C" w:rsidRPr="00175065" w:rsidRDefault="003B2B8C" w:rsidP="003B4905">
      <w:pPr>
        <w:tabs>
          <w:tab w:val="left" w:pos="836"/>
        </w:tabs>
        <w:kinsoku w:val="0"/>
        <w:overflowPunct w:val="0"/>
        <w:spacing w:before="56"/>
        <w:jc w:val="both"/>
        <w:outlineLvl w:val="3"/>
        <w:rPr>
          <w:rFonts w:ascii="Khmer OS Muol Light" w:hAnsi="Khmer OS Muol Light" w:cs="Khmer OS Muol Light"/>
          <w:color w:val="2E5395"/>
        </w:rPr>
      </w:pPr>
      <w:r>
        <w:rPr>
          <w:rFonts w:ascii="Khmer OS Muol Light" w:hAnsi="Khmer OS Muol Light" w:cs="Khmer OS Muol Light" w:hint="cs"/>
          <w:color w:val="2E5395"/>
          <w:cs/>
        </w:rPr>
        <w:t>៤</w:t>
      </w:r>
      <w:r w:rsidR="003E0239">
        <w:rPr>
          <w:rFonts w:ascii="Khmer OS Muol Light" w:hAnsi="Khmer OS Muol Light" w:cs="Khmer OS Muol Light" w:hint="cs"/>
          <w:color w:val="2E5395"/>
        </w:rPr>
        <w:t>.</w:t>
      </w:r>
      <w:r>
        <w:rPr>
          <w:rFonts w:ascii="Khmer OS Muol Light" w:hAnsi="Khmer OS Muol Light" w:cs="Khmer OS Muol Light" w:hint="cs"/>
          <w:color w:val="2E5395"/>
          <w:cs/>
        </w:rPr>
        <w:t>៤</w:t>
      </w:r>
      <w:r w:rsidR="003E0239">
        <w:rPr>
          <w:rFonts w:ascii="Khmer OS Muol Light" w:hAnsi="Khmer OS Muol Light" w:cs="Khmer OS Muol Light" w:hint="cs"/>
          <w:color w:val="2E5395"/>
        </w:rPr>
        <w:t>.</w:t>
      </w:r>
      <w:r>
        <w:rPr>
          <w:rFonts w:ascii="Khmer OS Muol Light" w:hAnsi="Khmer OS Muol Light" w:cs="Khmer OS Muol Light" w:hint="cs"/>
          <w:color w:val="2E5395"/>
          <w:cs/>
        </w:rPr>
        <w:t xml:space="preserve"> សកម្មភាពសេដ្ឋកិច្ច</w:t>
      </w:r>
    </w:p>
    <w:p w14:paraId="2EEC919E" w14:textId="0C1E1757" w:rsidR="00163488" w:rsidRPr="005A1931" w:rsidRDefault="00163488" w:rsidP="003B4905">
      <w:pPr>
        <w:widowControl/>
        <w:autoSpaceDE/>
        <w:autoSpaceDN/>
        <w:adjustRightInd/>
        <w:ind w:firstLine="540"/>
        <w:jc w:val="both"/>
        <w:rPr>
          <w:rFonts w:ascii="Khmer OS Battambang" w:hAnsi="Khmer OS Battambang" w:cs="Khmer OS Battambang"/>
        </w:rPr>
      </w:pPr>
      <w:r w:rsidRPr="005A1931">
        <w:rPr>
          <w:rFonts w:ascii="Khmer OS Battambang" w:hAnsi="Khmer OS Battambang" w:cs="Khmer OS Battambang"/>
          <w:cs/>
        </w:rPr>
        <w:t>ប្រជាជនដែលមានសកម្មភាពសេដ្ឋកិច្ច</w:t>
      </w:r>
      <w:r w:rsidRPr="005A1931">
        <w:rPr>
          <w:rFonts w:ascii="Khmer OS Battambang" w:hAnsi="Khmer OS Battambang" w:cs="Khmer OS Battambang"/>
        </w:rPr>
        <w:t xml:space="preserve"> </w:t>
      </w:r>
      <w:r w:rsidRPr="005A1931">
        <w:rPr>
          <w:rFonts w:ascii="Khmer OS Battambang" w:hAnsi="Khmer OS Battambang" w:cs="Khmer OS Battambang"/>
          <w:cs/>
        </w:rPr>
        <w:t>ឬត្រូវបានហៅថា</w:t>
      </w:r>
      <w:r w:rsidRPr="005A1931">
        <w:rPr>
          <w:rFonts w:ascii="Khmer OS Battambang" w:hAnsi="Khmer OS Battambang" w:cs="Khmer OS Battambang"/>
        </w:rPr>
        <w:t xml:space="preserve"> </w:t>
      </w:r>
      <w:r w:rsidRPr="005A1931">
        <w:rPr>
          <w:rFonts w:ascii="Khmer OS Battambang" w:hAnsi="Khmer OS Battambang" w:cs="Khmer OS Battambang"/>
          <w:cs/>
        </w:rPr>
        <w:t>កម្លាំងពលកម្ម</w:t>
      </w:r>
      <w:r w:rsidRPr="005A1931">
        <w:rPr>
          <w:rFonts w:ascii="Khmer OS Battambang" w:hAnsi="Khmer OS Battambang" w:cs="Khmer OS Battambang"/>
        </w:rPr>
        <w:t xml:space="preserve"> </w:t>
      </w:r>
      <w:r w:rsidRPr="005A1931">
        <w:rPr>
          <w:rFonts w:ascii="Khmer OS Battambang" w:hAnsi="Khmer OS Battambang" w:cs="Khmer OS Battambang"/>
          <w:cs/>
        </w:rPr>
        <w:t>រួមមានបុគ្គលទាំងឡាយក្នុង</w:t>
      </w:r>
      <w:r w:rsidR="00D64FF0">
        <w:rPr>
          <w:rFonts w:ascii="Khmer OS Battambang" w:hAnsi="Khmer OS Battambang" w:cs="Khmer OS Battambang"/>
          <w:cs/>
        </w:rPr>
        <w:t>អាយុធ្វើការ</w:t>
      </w:r>
      <w:r w:rsidRPr="005A1931">
        <w:rPr>
          <w:rFonts w:ascii="Khmer OS Battambang" w:hAnsi="Khmer OS Battambang" w:cs="Khmer OS Battambang"/>
          <w:cs/>
        </w:rPr>
        <w:t xml:space="preserve"> ដែលផ្គត់ផ្គង់កម្លាំងពលកម្មសម្រាប់ការផលិតទំនិញ និងសេវាកម្ម ក្នុងអំឡុងពេលយោងជាក់លាក់ណាមួយ។ វារួមបញ្ចូលទាំងអ្នកមានការងារធ្វើ</w:t>
      </w:r>
      <w:r w:rsidRPr="005A1931">
        <w:rPr>
          <w:rFonts w:ascii="Khmer OS Battambang" w:hAnsi="Khmer OS Battambang" w:cs="Khmer OS Battambang"/>
        </w:rPr>
        <w:t xml:space="preserve"> </w:t>
      </w:r>
      <w:r w:rsidRPr="005A1931">
        <w:rPr>
          <w:rFonts w:ascii="Khmer OS Battambang" w:hAnsi="Khmer OS Battambang" w:cs="Khmer OS Battambang"/>
          <w:cs/>
        </w:rPr>
        <w:t>និង</w:t>
      </w:r>
      <w:r w:rsidR="003908D2">
        <w:rPr>
          <w:rFonts w:ascii="Khmer OS Battambang" w:hAnsi="Khmer OS Battambang" w:cs="Khmer OS Battambang"/>
          <w:cs/>
        </w:rPr>
        <w:t>អ្នកគ្មានការងារធ្វើ</w:t>
      </w:r>
      <w:r w:rsidRPr="005A1931">
        <w:rPr>
          <w:rFonts w:ascii="Khmer OS Battambang" w:hAnsi="Khmer OS Battambang" w:cs="Khmer OS Battambang"/>
          <w:cs/>
        </w:rPr>
        <w:t>។</w:t>
      </w:r>
    </w:p>
    <w:p w14:paraId="449B1A89" w14:textId="320081A9" w:rsidR="00163488" w:rsidRPr="005A1931" w:rsidRDefault="00163488" w:rsidP="005A1931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</w:rPr>
      </w:pPr>
      <w:r w:rsidRPr="005A1931">
        <w:rPr>
          <w:rFonts w:ascii="Khmer OS Battambang" w:hAnsi="Khmer OS Battambang" w:cs="Khmer OS Battambang"/>
          <w:cs/>
        </w:rPr>
        <w:t>យោងតាមស្តង់ដារស្ថិតិអន្តរជាតិដែលណែនាំដោយអង្គការអន្តរជាតិខាងការងារ</w:t>
      </w:r>
      <w:r w:rsidR="00D64FF0">
        <w:rPr>
          <w:rFonts w:ascii="Khmer OS Battambang" w:hAnsi="Khmer OS Battambang" w:cs="Khmer OS Battambang" w:hint="cs"/>
          <w:cs/>
        </w:rPr>
        <w:t xml:space="preserve"> </w:t>
      </w:r>
      <w:r w:rsidRPr="005A1931">
        <w:rPr>
          <w:rFonts w:ascii="Khmer OS Battambang" w:hAnsi="Khmer OS Battambang" w:cs="Khmer OS Battambang"/>
          <w:cs/>
        </w:rPr>
        <w:t>ប្រជាជនដែលមានសកម្មភាពសេដ្ឋកិច្ច រួមមានបុគ្គលដែលស្ថិតក្នុងស្ថានភាពណាមួយដូចខាងក្រោម៖</w:t>
      </w:r>
    </w:p>
    <w:p w14:paraId="0D55E632" w14:textId="587AFF11" w:rsidR="00163488" w:rsidRPr="00E94AFE" w:rsidRDefault="0051650E" w:rsidP="004A50F7">
      <w:pPr>
        <w:pStyle w:val="ListParagraph"/>
        <w:widowControl/>
        <w:numPr>
          <w:ilvl w:val="0"/>
          <w:numId w:val="3"/>
        </w:numPr>
        <w:autoSpaceDE/>
        <w:autoSpaceDN/>
        <w:adjustRightInd/>
        <w:ind w:left="709"/>
        <w:jc w:val="both"/>
        <w:rPr>
          <w:rFonts w:ascii="Khmer OS Battambang" w:hAnsi="Khmer OS Battambang" w:cs="Khmer OS Battambang"/>
        </w:rPr>
      </w:pPr>
      <w:r w:rsidRPr="00E94AFE">
        <w:rPr>
          <w:rFonts w:ascii="Khmer OS Battambang" w:hAnsi="Khmer OS Battambang" w:cs="Khmer OS Battambang" w:hint="cs"/>
          <w:b/>
          <w:bCs/>
          <w:cs/>
        </w:rPr>
        <w:t>ភាព</w:t>
      </w:r>
      <w:r w:rsidR="00163488" w:rsidRPr="00E94AFE">
        <w:rPr>
          <w:rFonts w:ascii="Khmer OS Battambang" w:hAnsi="Khmer OS Battambang" w:cs="Khmer OS Battambang"/>
          <w:b/>
          <w:bCs/>
          <w:cs/>
        </w:rPr>
        <w:t>មានការងារធ្វើ</w:t>
      </w:r>
      <w:r w:rsidR="00163488" w:rsidRPr="00E94AFE">
        <w:rPr>
          <w:rFonts w:ascii="Khmer OS Battambang" w:hAnsi="Khmer OS Battambang" w:cs="Khmer OS Battambang"/>
          <w:cs/>
        </w:rPr>
        <w:t>៖</w:t>
      </w:r>
      <w:r w:rsidR="00163488" w:rsidRPr="00E94AFE">
        <w:rPr>
          <w:rFonts w:ascii="Khmer OS Battambang" w:hAnsi="Khmer OS Battambang" w:cs="Khmer OS Battambang"/>
        </w:rPr>
        <w:t xml:space="preserve"> </w:t>
      </w:r>
      <w:r w:rsidR="00163488" w:rsidRPr="00E94AFE">
        <w:rPr>
          <w:rFonts w:ascii="Khmer OS Battambang" w:hAnsi="Khmer OS Battambang" w:cs="Khmer OS Battambang"/>
          <w:cs/>
        </w:rPr>
        <w:t>មានន័យថា ពួកគេបានធ្វើការដើម្បីទទួលបានប្រាក់បៀវត្សរ៍ ប្រាក់ចំណេញ ឬផលប្រយោជន៍គ្រួសារក្នុងអំឡុងពេលយោងឬអវត្តមានជាបណ្តោះអាសន្នពីការងាររបស់ពួក</w:t>
      </w:r>
      <w:r w:rsidR="009564A6">
        <w:rPr>
          <w:rFonts w:ascii="Khmer OS Battambang" w:hAnsi="Khmer OS Battambang" w:cs="Khmer OS Battambang" w:hint="cs"/>
          <w:cs/>
        </w:rPr>
        <w:t>គេ</w:t>
      </w:r>
      <w:r w:rsidR="00D64FF0">
        <w:rPr>
          <w:rFonts w:ascii="Khmer OS Battambang" w:hAnsi="Khmer OS Battambang" w:cs="Khmer OS Battambang" w:hint="cs"/>
          <w:cs/>
        </w:rPr>
        <w:t xml:space="preserve"> </w:t>
      </w:r>
      <w:r w:rsidR="00163488" w:rsidRPr="00E94AFE">
        <w:rPr>
          <w:rFonts w:ascii="Khmer OS Battambang" w:hAnsi="Khmer OS Battambang" w:cs="Khmer OS Battambang"/>
          <w:cs/>
        </w:rPr>
        <w:t>។</w:t>
      </w:r>
    </w:p>
    <w:p w14:paraId="336CB946" w14:textId="523D8336" w:rsidR="00163488" w:rsidRPr="00E94AFE" w:rsidRDefault="0051650E" w:rsidP="004A50F7">
      <w:pPr>
        <w:pStyle w:val="ListParagraph"/>
        <w:widowControl/>
        <w:numPr>
          <w:ilvl w:val="0"/>
          <w:numId w:val="3"/>
        </w:numPr>
        <w:autoSpaceDE/>
        <w:autoSpaceDN/>
        <w:adjustRightInd/>
        <w:jc w:val="both"/>
        <w:rPr>
          <w:rFonts w:ascii="Khmer OS Battambang" w:hAnsi="Khmer OS Battambang" w:cs="Khmer OS Battambang"/>
        </w:rPr>
      </w:pPr>
      <w:r w:rsidRPr="00E94AFE">
        <w:rPr>
          <w:rFonts w:ascii="Khmer OS Battambang" w:hAnsi="Khmer OS Battambang" w:cs="Khmer OS Battambang" w:hint="cs"/>
          <w:b/>
          <w:bCs/>
          <w:cs/>
        </w:rPr>
        <w:lastRenderedPageBreak/>
        <w:t>ភាពគ្មាន</w:t>
      </w:r>
      <w:r w:rsidR="00163488" w:rsidRPr="00E94AFE">
        <w:rPr>
          <w:rFonts w:ascii="Khmer OS Battambang" w:hAnsi="Khmer OS Battambang" w:cs="Khmer OS Battambang"/>
          <w:b/>
          <w:bCs/>
          <w:cs/>
        </w:rPr>
        <w:t>ការងារធ្វើ៖</w:t>
      </w:r>
      <w:r w:rsidR="00163488" w:rsidRPr="00E94AFE">
        <w:rPr>
          <w:rFonts w:ascii="Khmer OS Battambang" w:hAnsi="Khmer OS Battambang" w:cs="Khmer OS Battambang"/>
        </w:rPr>
        <w:t xml:space="preserve"> </w:t>
      </w:r>
      <w:r w:rsidR="00163488" w:rsidRPr="00E94AFE">
        <w:rPr>
          <w:rFonts w:ascii="Khmer OS Battambang" w:hAnsi="Khmer OS Battambang" w:cs="Khmer OS Battambang"/>
          <w:cs/>
        </w:rPr>
        <w:t>មានន័យថា ពួកគេមិនមានការងារធ្វើក្នុងអំឡុងពេលយោង ប៉ុន្តែបានស្វែងរកការងារយ៉ាងសកម្ម និងមានលទ្ធភាពអាចចាប់ផ្តើមធ្វើការបាន។</w:t>
      </w:r>
    </w:p>
    <w:p w14:paraId="6D0C733E" w14:textId="77777777" w:rsidR="00163488" w:rsidRPr="005A1931" w:rsidRDefault="00163488" w:rsidP="005A1931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</w:rPr>
      </w:pPr>
      <w:r w:rsidRPr="005A1931">
        <w:rPr>
          <w:rFonts w:ascii="Khmer OS Battambang" w:hAnsi="Khmer OS Battambang" w:cs="Khmer OS Battambang"/>
          <w:cs/>
        </w:rPr>
        <w:t>គោលគំនិតនៃប្រជាជនដែលមានសកម្មភាពសេដ្ឋកិច្ច ត្រូវបានប្រើប្រាស់យ៉ាងទូលំទូលាយដើម្បីវាស់វែងការចូលរួមក្នុងទីផ្សារការងារ និងដើម្បីវិភាគលើការផ្គត់ផ្គង់កម្លាំងពលកម្មនៅក្នុងសេដ្ឋកិច្ច។ វាផ្តល់នូវមូលដ្ឋានគ្រឹះសម្រាប់ការគណនាសូចនាករគន្លឹះនៃទីផ្សារការងារ ដូចជា</w:t>
      </w:r>
      <w:r w:rsidRPr="005A1931">
        <w:rPr>
          <w:rFonts w:ascii="Khmer OS Battambang" w:hAnsi="Khmer OS Battambang" w:cs="Khmer OS Battambang"/>
        </w:rPr>
        <w:t xml:space="preserve"> </w:t>
      </w:r>
      <w:r w:rsidRPr="005A1931">
        <w:rPr>
          <w:rFonts w:ascii="Khmer OS Battambang" w:hAnsi="Khmer OS Battambang" w:cs="Khmer OS Battambang"/>
          <w:cs/>
        </w:rPr>
        <w:t>អត្រាចូលរួមក្នុងកម្លាំងពលកម្ម</w:t>
      </w:r>
      <w:r w:rsidRPr="005A1931">
        <w:rPr>
          <w:rFonts w:ascii="Khmer OS Battambang" w:hAnsi="Khmer OS Battambang" w:cs="Khmer OS Battambang"/>
        </w:rPr>
        <w:t xml:space="preserve"> </w:t>
      </w:r>
      <w:r w:rsidRPr="005A1931">
        <w:rPr>
          <w:rFonts w:ascii="Khmer OS Battambang" w:hAnsi="Khmer OS Battambang" w:cs="Khmer OS Battambang"/>
          <w:cs/>
        </w:rPr>
        <w:t>សមាមាត្រការងារធៀបនឹងចំនួនប្រជាជន</w:t>
      </w:r>
      <w:r w:rsidRPr="005A1931">
        <w:rPr>
          <w:rFonts w:ascii="Khmer OS Battambang" w:hAnsi="Khmer OS Battambang" w:cs="Khmer OS Battambang"/>
        </w:rPr>
        <w:t xml:space="preserve"> </w:t>
      </w:r>
      <w:r w:rsidRPr="005A1931">
        <w:rPr>
          <w:rFonts w:ascii="Khmer OS Battambang" w:hAnsi="Khmer OS Battambang" w:cs="Khmer OS Battambang"/>
          <w:cs/>
        </w:rPr>
        <w:t>និងអត្រាអត់ការងារធ្វើ។</w:t>
      </w:r>
    </w:p>
    <w:p w14:paraId="11ADEFF0" w14:textId="77777777" w:rsidR="00163488" w:rsidRPr="005A1931" w:rsidRDefault="00163488" w:rsidP="005A1931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</w:rPr>
      </w:pPr>
      <w:r w:rsidRPr="005A1931">
        <w:rPr>
          <w:rFonts w:ascii="Khmer OS Battambang" w:hAnsi="Khmer OS Battambang" w:cs="Khmer OS Battambang"/>
          <w:cs/>
        </w:rPr>
        <w:t>ស្ថិតិស្តីពីប្រជាជនដែលមានសកម្មភាពសេដ្ឋកិច្ច ជួយដល់អ្នករៀបចំគោលនយោបាយ និងអ្នកស្រាវជ្រាវក្នុងការស្វែងយល់ពីរចនាសម្ព័ន្ធ និងសក្ដានុពលនៃទីផ្សារការងារ</w:t>
      </w:r>
      <w:r w:rsidRPr="005A1931">
        <w:rPr>
          <w:rFonts w:ascii="Khmer OS Battambang" w:hAnsi="Khmer OS Battambang" w:cs="Khmer OS Battambang"/>
        </w:rPr>
        <w:t xml:space="preserve"> </w:t>
      </w:r>
      <w:r w:rsidRPr="005A1931">
        <w:rPr>
          <w:rFonts w:ascii="Khmer OS Battambang" w:hAnsi="Khmer OS Battambang" w:cs="Khmer OS Battambang"/>
          <w:cs/>
        </w:rPr>
        <w:t>វាយតម្លៃសមិទ្ធផលសេដ្ឋកិច្ច និងរៀបចំគោលនយោបាយក្នុងគោលបំណងលើកកម្ពស់ការងារ និងកែលម្អលទ្ធផលទីផ្សារការងារ។</w:t>
      </w:r>
    </w:p>
    <w:p w14:paraId="7583FE98" w14:textId="2C347584" w:rsidR="000D34EC" w:rsidRPr="000D34EC" w:rsidRDefault="000D34EC" w:rsidP="004A50F7">
      <w:pPr>
        <w:pStyle w:val="ListParagraph"/>
        <w:widowControl/>
        <w:numPr>
          <w:ilvl w:val="0"/>
          <w:numId w:val="4"/>
        </w:numPr>
        <w:autoSpaceDE/>
        <w:autoSpaceDN/>
        <w:adjustRightInd/>
        <w:ind w:left="0" w:firstLine="426"/>
        <w:jc w:val="both"/>
        <w:rPr>
          <w:rFonts w:ascii="Khmer OS Battambang" w:hAnsi="Khmer OS Battambang" w:cs="Khmer OS Battambang"/>
        </w:rPr>
      </w:pPr>
      <w:r w:rsidRPr="000D34EC">
        <w:rPr>
          <w:rFonts w:ascii="Khmer OS Battambang" w:hAnsi="Khmer OS Battambang" w:cs="Khmer OS Battambang"/>
          <w:b/>
          <w:bCs/>
          <w:cs/>
        </w:rPr>
        <w:t>និយមន័យ</w:t>
      </w:r>
      <w:r w:rsidRPr="000D34EC">
        <w:rPr>
          <w:rFonts w:ascii="Khmer OS Battambang" w:hAnsi="Khmer OS Battambang" w:cs="Khmer OS Battambang"/>
        </w:rPr>
        <w:t xml:space="preserve"> </w:t>
      </w:r>
      <w:r w:rsidRPr="000D34EC">
        <w:rPr>
          <w:rFonts w:ascii="Khmer OS Battambang" w:hAnsi="Khmer OS Battambang" w:cs="Khmer OS Battambang"/>
          <w:cs/>
        </w:rPr>
        <w:t>ប្រជាជនដែលមានសកម្មភាពសេដ្ឋកិច្ច</w:t>
      </w:r>
      <w:r w:rsidRPr="000D34EC">
        <w:rPr>
          <w:rFonts w:ascii="Khmer OS Battambang" w:hAnsi="Khmer OS Battambang" w:cs="Khmer OS Battambang"/>
        </w:rPr>
        <w:t xml:space="preserve"> </w:t>
      </w:r>
      <w:r w:rsidRPr="000D34EC">
        <w:rPr>
          <w:rFonts w:ascii="Khmer OS Battambang" w:hAnsi="Khmer OS Battambang" w:cs="Khmer OS Battambang"/>
          <w:cs/>
        </w:rPr>
        <w:t>ឬត្រូវបានគេស្គាល់ថាជា</w:t>
      </w:r>
      <w:r w:rsidRPr="000D34EC">
        <w:rPr>
          <w:rFonts w:ascii="Khmer OS Battambang" w:hAnsi="Khmer OS Battambang" w:cs="Khmer OS Battambang"/>
        </w:rPr>
        <w:t xml:space="preserve"> </w:t>
      </w:r>
      <w:r w:rsidRPr="000D34EC">
        <w:rPr>
          <w:rFonts w:ascii="Khmer OS Battambang" w:hAnsi="Khmer OS Battambang" w:cs="Khmer OS Battambang"/>
          <w:cs/>
        </w:rPr>
        <w:t>កម្លាំងពលកម្ម</w:t>
      </w:r>
      <w:r w:rsidRPr="000D34EC">
        <w:rPr>
          <w:rFonts w:ascii="Khmer OS Battambang" w:hAnsi="Khmer OS Battambang" w:cs="Khmer OS Battambang"/>
        </w:rPr>
        <w:t xml:space="preserve"> </w:t>
      </w:r>
      <w:r w:rsidRPr="000D34EC">
        <w:rPr>
          <w:rFonts w:ascii="Khmer OS Battambang" w:hAnsi="Khmer OS Battambang" w:cs="Khmer OS Battambang"/>
          <w:cs/>
        </w:rPr>
        <w:t>រួមមានបុគ្គលទាំងឡាយក្នុង</w:t>
      </w:r>
      <w:r w:rsidR="00D64FF0">
        <w:rPr>
          <w:rFonts w:ascii="Khmer OS Battambang" w:hAnsi="Khmer OS Battambang" w:cs="Khmer OS Battambang"/>
          <w:cs/>
        </w:rPr>
        <w:t>អាយុធ្វើការ</w:t>
      </w:r>
      <w:r w:rsidRPr="000D34EC">
        <w:rPr>
          <w:rFonts w:ascii="Khmer OS Battambang" w:hAnsi="Khmer OS Battambang" w:cs="Khmer OS Battambang"/>
          <w:cs/>
        </w:rPr>
        <w:t xml:space="preserve"> ដែលស្ថិតក្នុងស្ថានភាពមានការងារធ្វើ</w:t>
      </w:r>
      <w:r w:rsidRPr="000D34EC">
        <w:rPr>
          <w:rFonts w:ascii="Khmer OS Battambang" w:hAnsi="Khmer OS Battambang" w:cs="Khmer OS Battambang"/>
        </w:rPr>
        <w:t xml:space="preserve"> </w:t>
      </w:r>
      <w:r w:rsidRPr="000D34EC">
        <w:rPr>
          <w:rFonts w:ascii="Khmer OS Battambang" w:hAnsi="Khmer OS Battambang" w:cs="Khmer OS Battambang"/>
          <w:cs/>
        </w:rPr>
        <w:t>ឬអត់ការងារធ្វើ</w:t>
      </w:r>
      <w:r w:rsidRPr="000D34EC">
        <w:rPr>
          <w:rFonts w:ascii="Khmer OS Battambang" w:hAnsi="Khmer OS Battambang" w:cs="Khmer OS Battambang"/>
        </w:rPr>
        <w:t xml:space="preserve"> </w:t>
      </w:r>
      <w:r w:rsidRPr="000D34EC">
        <w:rPr>
          <w:rFonts w:ascii="Khmer OS Battambang" w:hAnsi="Khmer OS Battambang" w:cs="Khmer OS Battambang"/>
          <w:cs/>
        </w:rPr>
        <w:t>ប៉ុន្តែកំពុងស្វែងរកការងារធ្វើយ៉ាងសកម្ម និងមានលទ្ធភាពធ្វើការបាន ក្នុងអំឡុងពេលយោង។</w:t>
      </w:r>
    </w:p>
    <w:p w14:paraId="60B20A32" w14:textId="5D5764F7" w:rsidR="002002B5" w:rsidRPr="002002B5" w:rsidRDefault="000D34EC" w:rsidP="004A50F7">
      <w:pPr>
        <w:pStyle w:val="ListParagraph"/>
        <w:widowControl/>
        <w:numPr>
          <w:ilvl w:val="0"/>
          <w:numId w:val="4"/>
        </w:numPr>
        <w:autoSpaceDE/>
        <w:autoSpaceDN/>
        <w:adjustRightInd/>
        <w:ind w:left="0" w:firstLine="426"/>
        <w:jc w:val="both"/>
        <w:rPr>
          <w:rFonts w:ascii="Khmer OS Battambang" w:hAnsi="Khmer OS Battambang" w:cs="Khmer OS Battambang"/>
          <w:b/>
          <w:bCs/>
        </w:rPr>
      </w:pPr>
      <w:r w:rsidRPr="000D34EC">
        <w:rPr>
          <w:rFonts w:ascii="Khmer OS Battambang" w:hAnsi="Khmer OS Battambang" w:cs="Khmer OS Battambang"/>
          <w:b/>
          <w:bCs/>
          <w:cs/>
        </w:rPr>
        <w:t>និយមន័យអន្តរជាតិ</w:t>
      </w:r>
    </w:p>
    <w:p w14:paraId="63CB02C8" w14:textId="66B217D4" w:rsidR="000D34EC" w:rsidRPr="000D34EC" w:rsidRDefault="000D34EC" w:rsidP="000D34EC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</w:rPr>
      </w:pPr>
      <w:r w:rsidRPr="000D34EC">
        <w:rPr>
          <w:rFonts w:ascii="Khmer OS Battambang" w:hAnsi="Khmer OS Battambang" w:cs="Khmer OS Battambang"/>
        </w:rPr>
        <w:t xml:space="preserve"> </w:t>
      </w:r>
      <w:r w:rsidRPr="000D34EC">
        <w:rPr>
          <w:rFonts w:ascii="Khmer OS Battambang" w:hAnsi="Khmer OS Battambang" w:cs="Khmer OS Battambang"/>
          <w:cs/>
        </w:rPr>
        <w:t>អ្នកមានការងារធ្វើ</w:t>
      </w:r>
      <w:r w:rsidRPr="000D34EC">
        <w:rPr>
          <w:rFonts w:ascii="Khmer OS Battambang" w:hAnsi="Khmer OS Battambang" w:cs="Khmer OS Battambang"/>
        </w:rPr>
        <w:t xml:space="preserve"> </w:t>
      </w:r>
      <w:r w:rsidRPr="000D34EC">
        <w:rPr>
          <w:rFonts w:ascii="Khmer OS Battambang" w:hAnsi="Khmer OS Battambang" w:cs="Khmer OS Battambang"/>
          <w:cs/>
        </w:rPr>
        <w:t>គឺជាបុគ្គលទាំងឡាយក្នុង</w:t>
      </w:r>
      <w:r w:rsidR="00D64FF0">
        <w:rPr>
          <w:rFonts w:ascii="Khmer OS Battambang" w:hAnsi="Khmer OS Battambang" w:cs="Khmer OS Battambang"/>
          <w:cs/>
        </w:rPr>
        <w:t>អាយុធ្វើការ</w:t>
      </w:r>
      <w:r w:rsidRPr="000D34EC">
        <w:rPr>
          <w:rFonts w:ascii="Khmer OS Battambang" w:hAnsi="Khmer OS Battambang" w:cs="Khmer OS Battambang"/>
          <w:cs/>
        </w:rPr>
        <w:t xml:space="preserve"> ដែលក្នុងអំឡុងពេលយោងខ្លី (៧ថ្ងៃ ឬមួយសប្តាហ៍) បានចូលរួមក្នុងសកម្មភាពណាមួយដើម្បីផលិតទំនិញ ឬផ្តល់សេវាកម្ម ជាថ្នូរនឹងការទទួលបានប្រាក់កម្រៃ ឬដើម្បីបង្កើតប្រាក់ចំណេញ។</w:t>
      </w:r>
    </w:p>
    <w:p w14:paraId="38D94570" w14:textId="77777777" w:rsidR="00845FFF" w:rsidRDefault="000D34EC" w:rsidP="000D34EC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</w:rPr>
      </w:pPr>
      <w:r w:rsidRPr="000D34EC">
        <w:rPr>
          <w:rFonts w:ascii="Khmer OS Battambang" w:hAnsi="Khmer OS Battambang" w:cs="Khmer OS Battambang"/>
          <w:cs/>
        </w:rPr>
        <w:t>ពួកគេរួមមាន៖</w:t>
      </w:r>
      <w:r w:rsidRPr="000D34EC">
        <w:rPr>
          <w:rFonts w:ascii="Khmer OS Battambang" w:hAnsi="Khmer OS Battambang" w:cs="Khmer OS Battambang"/>
        </w:rPr>
        <w:t xml:space="preserve"> </w:t>
      </w:r>
    </w:p>
    <w:p w14:paraId="5EC4275F" w14:textId="257F1FF3" w:rsidR="00845FFF" w:rsidRDefault="000D34EC" w:rsidP="000D34EC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</w:rPr>
      </w:pPr>
      <w:r w:rsidRPr="000D34EC">
        <w:rPr>
          <w:rFonts w:ascii="Khmer OS Battambang" w:hAnsi="Khmer OS Battambang" w:cs="Khmer OS Battambang"/>
          <w:cs/>
        </w:rPr>
        <w:t>៣</w:t>
      </w:r>
      <w:r w:rsidR="003E0239">
        <w:rPr>
          <w:rFonts w:ascii="Khmer OS Battambang" w:hAnsi="Khmer OS Battambang" w:cs="Khmer OS Battambang"/>
        </w:rPr>
        <w:t>.</w:t>
      </w:r>
      <w:r w:rsidRPr="000D34EC">
        <w:rPr>
          <w:rFonts w:ascii="Khmer OS Battambang" w:hAnsi="Khmer OS Battambang" w:cs="Khmer OS Battambang"/>
          <w:cs/>
        </w:rPr>
        <w:t>២</w:t>
      </w:r>
      <w:r w:rsidR="003E0239">
        <w:rPr>
          <w:rFonts w:ascii="Khmer OS Battambang" w:hAnsi="Khmer OS Battambang" w:cs="Khmer OS Battambang"/>
        </w:rPr>
        <w:t>.</w:t>
      </w:r>
      <w:r w:rsidRPr="000D34EC">
        <w:rPr>
          <w:rFonts w:ascii="Khmer OS Battambang" w:hAnsi="Khmer OS Battambang" w:cs="Khmer OS Battambang"/>
          <w:cs/>
        </w:rPr>
        <w:t>១</w:t>
      </w:r>
      <w:r w:rsidR="003E0239">
        <w:rPr>
          <w:rFonts w:ascii="Khmer OS Battambang" w:hAnsi="Khmer OS Battambang" w:cs="Khmer OS Battambang"/>
        </w:rPr>
        <w:t>.</w:t>
      </w:r>
      <w:r w:rsidRPr="000D34EC">
        <w:rPr>
          <w:rFonts w:ascii="Khmer OS Battambang" w:hAnsi="Khmer OS Battambang" w:cs="Khmer OS Battambang"/>
          <w:cs/>
        </w:rPr>
        <w:t>១</w:t>
      </w:r>
      <w:r w:rsidR="003E0239">
        <w:rPr>
          <w:rFonts w:ascii="Khmer OS Battambang" w:hAnsi="Khmer OS Battambang" w:cs="Khmer OS Battambang"/>
        </w:rPr>
        <w:t>.</w:t>
      </w:r>
      <w:r w:rsidRPr="000D34EC">
        <w:rPr>
          <w:rFonts w:ascii="Khmer OS Battambang" w:hAnsi="Khmer OS Battambang" w:cs="Khmer OS Battambang"/>
          <w:cs/>
        </w:rPr>
        <w:t xml:space="preserve"> អ្នកមានការងារធ្វើ </w:t>
      </w:r>
      <w:r w:rsidRPr="000D34EC">
        <w:rPr>
          <w:rFonts w:ascii="Khmer OS Battambang" w:hAnsi="Khmer OS Battambang" w:cs="Khmer OS Battambang"/>
        </w:rPr>
        <w:t>«</w:t>
      </w:r>
      <w:r w:rsidRPr="000D34EC">
        <w:rPr>
          <w:rFonts w:ascii="Khmer OS Battambang" w:hAnsi="Khmer OS Battambang" w:cs="Khmer OS Battambang"/>
          <w:cs/>
        </w:rPr>
        <w:t>ដែលកំពុងធ្វើការ</w:t>
      </w:r>
      <w:r w:rsidRPr="000D34EC">
        <w:rPr>
          <w:rFonts w:ascii="Khmer OS Battambang" w:hAnsi="Khmer OS Battambang" w:cs="Khmer OS Battambang"/>
        </w:rPr>
        <w:t xml:space="preserve">» </w:t>
      </w:r>
      <w:r w:rsidRPr="000D34EC">
        <w:rPr>
          <w:rFonts w:ascii="Khmer OS Battambang" w:hAnsi="Khmer OS Battambang" w:cs="Khmer OS Battambang"/>
          <w:cs/>
        </w:rPr>
        <w:t>សំដៅលើអ្នកដែលបានធ្វើការក្នុងមុខរបរណាមួយយ៉ាងតិច</w:t>
      </w:r>
      <w:r w:rsidRPr="000D34EC">
        <w:rPr>
          <w:rFonts w:ascii="Khmer OS Battambang" w:hAnsi="Khmer OS Battambang" w:cs="Khmer OS Battambang"/>
        </w:rPr>
        <w:t xml:space="preserve"> </w:t>
      </w:r>
      <w:r w:rsidRPr="000D34EC">
        <w:rPr>
          <w:rFonts w:ascii="Khmer OS Battambang" w:hAnsi="Khmer OS Battambang" w:cs="Khmer OS Battambang"/>
          <w:cs/>
        </w:rPr>
        <w:t>១ ម៉ោង។</w:t>
      </w:r>
      <w:r w:rsidRPr="000D34EC">
        <w:rPr>
          <w:rFonts w:ascii="Khmer OS Battambang" w:hAnsi="Khmer OS Battambang" w:cs="Khmer OS Battambang"/>
        </w:rPr>
        <w:t xml:space="preserve"> </w:t>
      </w:r>
    </w:p>
    <w:p w14:paraId="7E368C58" w14:textId="0563E192" w:rsidR="000D34EC" w:rsidRDefault="000D34EC" w:rsidP="000D34EC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</w:rPr>
      </w:pPr>
      <w:r w:rsidRPr="000D34EC">
        <w:rPr>
          <w:rFonts w:ascii="Khmer OS Battambang" w:hAnsi="Khmer OS Battambang" w:cs="Khmer OS Battambang"/>
          <w:cs/>
        </w:rPr>
        <w:t>៣</w:t>
      </w:r>
      <w:r w:rsidR="003E0239">
        <w:rPr>
          <w:rFonts w:ascii="Khmer OS Battambang" w:hAnsi="Khmer OS Battambang" w:cs="Khmer OS Battambang"/>
        </w:rPr>
        <w:t>.</w:t>
      </w:r>
      <w:r w:rsidRPr="000D34EC">
        <w:rPr>
          <w:rFonts w:ascii="Khmer OS Battambang" w:hAnsi="Khmer OS Battambang" w:cs="Khmer OS Battambang"/>
          <w:cs/>
        </w:rPr>
        <w:t>២</w:t>
      </w:r>
      <w:r w:rsidR="003E0239">
        <w:rPr>
          <w:rFonts w:ascii="Khmer OS Battambang" w:hAnsi="Khmer OS Battambang" w:cs="Khmer OS Battambang"/>
        </w:rPr>
        <w:t>.</w:t>
      </w:r>
      <w:r w:rsidRPr="000D34EC">
        <w:rPr>
          <w:rFonts w:ascii="Khmer OS Battambang" w:hAnsi="Khmer OS Battambang" w:cs="Khmer OS Battambang"/>
          <w:cs/>
        </w:rPr>
        <w:t>១</w:t>
      </w:r>
      <w:r w:rsidR="003E0239">
        <w:rPr>
          <w:rFonts w:ascii="Khmer OS Battambang" w:hAnsi="Khmer OS Battambang" w:cs="Khmer OS Battambang"/>
        </w:rPr>
        <w:t>.</w:t>
      </w:r>
      <w:r w:rsidRPr="000D34EC">
        <w:rPr>
          <w:rFonts w:ascii="Khmer OS Battambang" w:hAnsi="Khmer OS Battambang" w:cs="Khmer OS Battambang"/>
          <w:cs/>
        </w:rPr>
        <w:t>២</w:t>
      </w:r>
      <w:r w:rsidR="003E0239">
        <w:rPr>
          <w:rFonts w:ascii="Khmer OS Battambang" w:hAnsi="Khmer OS Battambang" w:cs="Khmer OS Battambang"/>
        </w:rPr>
        <w:t>.</w:t>
      </w:r>
      <w:r w:rsidRPr="000D34EC">
        <w:rPr>
          <w:rFonts w:ascii="Khmer OS Battambang" w:hAnsi="Khmer OS Battambang" w:cs="Khmer OS Battambang"/>
          <w:cs/>
        </w:rPr>
        <w:t xml:space="preserve"> អ្នកមានការងារធ្វើ </w:t>
      </w:r>
      <w:r w:rsidRPr="000D34EC">
        <w:rPr>
          <w:rFonts w:ascii="Khmer OS Battambang" w:hAnsi="Khmer OS Battambang" w:cs="Khmer OS Battambang"/>
        </w:rPr>
        <w:t>«</w:t>
      </w:r>
      <w:r w:rsidRPr="000D34EC">
        <w:rPr>
          <w:rFonts w:ascii="Khmer OS Battambang" w:hAnsi="Khmer OS Battambang" w:cs="Khmer OS Battambang"/>
          <w:cs/>
        </w:rPr>
        <w:t>ដែលមិនបានកំពុងធ្វើការ</w:t>
      </w:r>
      <w:r w:rsidRPr="000D34EC">
        <w:rPr>
          <w:rFonts w:ascii="Khmer OS Battambang" w:hAnsi="Khmer OS Battambang" w:cs="Khmer OS Battambang"/>
        </w:rPr>
        <w:t xml:space="preserve">» </w:t>
      </w:r>
      <w:r w:rsidRPr="000D34EC">
        <w:rPr>
          <w:rFonts w:ascii="Khmer OS Battambang" w:hAnsi="Khmer OS Battambang" w:cs="Khmer OS Battambang"/>
          <w:cs/>
        </w:rPr>
        <w:t>ដោយសារការអវត្តមានបណ្តោះអាសន្នពីការងារ ឬដោយសារការរៀបចំម៉ោងធ្វើការ</w:t>
      </w:r>
      <w:r w:rsidRPr="000D34EC">
        <w:rPr>
          <w:rFonts w:ascii="Khmer OS Battambang" w:hAnsi="Khmer OS Battambang" w:cs="Khmer OS Battambang"/>
        </w:rPr>
        <w:t xml:space="preserve"> (</w:t>
      </w:r>
      <w:r w:rsidRPr="000D34EC">
        <w:rPr>
          <w:rFonts w:ascii="Khmer OS Battambang" w:hAnsi="Khmer OS Battambang" w:cs="Khmer OS Battambang"/>
          <w:cs/>
        </w:rPr>
        <w:t>ដូចជា ការធ្វើការតាមវេន ការបត់បែនម៉ោងធ្វើការ និងការឈប់សម្រាកបូកប៉ះសម្រាប់ម៉ោងបន្ថែម)។</w:t>
      </w:r>
    </w:p>
    <w:p w14:paraId="64CF02E0" w14:textId="77777777" w:rsidR="00052281" w:rsidRDefault="00052281" w:rsidP="004A50F7">
      <w:pPr>
        <w:pStyle w:val="ListParagraph"/>
        <w:widowControl/>
        <w:numPr>
          <w:ilvl w:val="0"/>
          <w:numId w:val="4"/>
        </w:numPr>
        <w:autoSpaceDE/>
        <w:autoSpaceDN/>
        <w:adjustRightInd/>
        <w:ind w:left="0" w:firstLine="426"/>
        <w:jc w:val="both"/>
        <w:rPr>
          <w:rFonts w:ascii="Khmer OS Battambang" w:hAnsi="Khmer OS Battambang" w:cs="Khmer OS Battambang"/>
        </w:rPr>
      </w:pPr>
      <w:r w:rsidRPr="00052281">
        <w:rPr>
          <w:rFonts w:ascii="Khmer OS Battambang" w:hAnsi="Khmer OS Battambang" w:cs="Khmer OS Battambang"/>
        </w:rPr>
        <w:t>«</w:t>
      </w:r>
      <w:r w:rsidRPr="00052281">
        <w:rPr>
          <w:rFonts w:ascii="Khmer OS Battambang" w:hAnsi="Khmer OS Battambang" w:cs="Khmer OS Battambang"/>
          <w:cs/>
        </w:rPr>
        <w:t>ដើម្បីទទួលបានប្រាក់កម្រៃ ឬប្រាក់ចំណេញ</w:t>
      </w:r>
      <w:r w:rsidRPr="00052281">
        <w:rPr>
          <w:rFonts w:ascii="Khmer OS Battambang" w:hAnsi="Khmer OS Battambang" w:cs="Khmer OS Battambang"/>
        </w:rPr>
        <w:t xml:space="preserve">» </w:t>
      </w:r>
      <w:r w:rsidRPr="00052281">
        <w:rPr>
          <w:rFonts w:ascii="Khmer OS Battambang" w:hAnsi="Khmer OS Battambang" w:cs="Khmer OS Battambang"/>
          <w:cs/>
        </w:rPr>
        <w:t>សំដៅលើការងារដែលធ្វើឡើងក្នុងបំណងទទួលបានកម្រៃក្នុងទម្រង់ជាប្រាក់ឈ្នួល ឬប្រាក់បៀវត្សរ៍</w:t>
      </w:r>
      <w:r w:rsidRPr="00052281">
        <w:rPr>
          <w:rFonts w:ascii="Khmer OS Battambang" w:hAnsi="Khmer OS Battambang" w:cs="Khmer OS Battambang"/>
        </w:rPr>
        <w:t xml:space="preserve"> </w:t>
      </w:r>
      <w:r w:rsidRPr="00052281">
        <w:rPr>
          <w:rFonts w:ascii="Khmer OS Battambang" w:hAnsi="Khmer OS Battambang" w:cs="Khmer OS Battambang"/>
          <w:cs/>
        </w:rPr>
        <w:t>សម្រាប់ពេលវេលាដែលបានធ្វើការ ឬការងារដែលបានសម្រេច ឬក្នុងទម្រង់ជាប្រាក់ចំណេញពីការលក់ ឬការដោះដូរទំនិញ និងសេវាកម្ម។ នេះរួមបញ្ចូលទាំងកម្រៃជាសាច់ប្រាក់ ឬជាវត្ថុ</w:t>
      </w:r>
      <w:r w:rsidRPr="00052281">
        <w:rPr>
          <w:rFonts w:ascii="Khmer OS Battambang" w:hAnsi="Khmer OS Battambang" w:cs="Khmer OS Battambang"/>
        </w:rPr>
        <w:t xml:space="preserve"> </w:t>
      </w:r>
      <w:r w:rsidRPr="00052281">
        <w:rPr>
          <w:rFonts w:ascii="Khmer OS Battambang" w:hAnsi="Khmer OS Battambang" w:cs="Khmer OS Battambang"/>
          <w:cs/>
        </w:rPr>
        <w:t>ទោះបីជាត្រូវទូទាត់ដោយផ្ទាល់ទៅកាន់បុគ្គលដែលបំពេញការងារ ឬដោយប្រយោលទៅកាន់សមាជិកគ្រួសារ ឬសមាជិកក្នុងផ្ទះក៏ដោយ (ដូចដែលអាចកើតមាននៅក្នុងអាជីវកម្មលក្ខណៈគ្រួសារ)។</w:t>
      </w:r>
    </w:p>
    <w:p w14:paraId="25069A24" w14:textId="71D85889" w:rsidR="005A1C98" w:rsidRPr="005A1C98" w:rsidRDefault="005A1C98" w:rsidP="003B4905">
      <w:pPr>
        <w:widowControl/>
        <w:autoSpaceDE/>
        <w:autoSpaceDN/>
        <w:adjustRightInd/>
        <w:ind w:firstLine="540"/>
        <w:jc w:val="both"/>
        <w:rPr>
          <w:rFonts w:ascii="Khmer OS Battambang" w:hAnsi="Khmer OS Battambang" w:cs="Khmer OS Battambang"/>
        </w:rPr>
      </w:pPr>
      <w:r w:rsidRPr="005A1C98">
        <w:rPr>
          <w:rFonts w:ascii="Khmer OS Battambang" w:hAnsi="Khmer OS Battambang" w:cs="Khmer OS Battambang"/>
          <w:cs/>
        </w:rPr>
        <w:t>ការបែងចែករវាងការមានការងារធ្វើ</w:t>
      </w:r>
      <w:r w:rsidRPr="005A1C98">
        <w:rPr>
          <w:rFonts w:ascii="Khmer OS Battambang" w:hAnsi="Khmer OS Battambang" w:cs="Khmer OS Battambang"/>
        </w:rPr>
        <w:t xml:space="preserve"> </w:t>
      </w:r>
      <w:r w:rsidRPr="005A1C98">
        <w:rPr>
          <w:rFonts w:ascii="Khmer OS Battambang" w:hAnsi="Khmer OS Battambang" w:cs="Khmer OS Battambang"/>
          <w:cs/>
        </w:rPr>
        <w:t>និងការផលិតទំនិញសម្រាប់ប្រើប្រាស់ផ្ទាល់ខ្លួន</w:t>
      </w:r>
      <w:r w:rsidRPr="005A1C98">
        <w:rPr>
          <w:rFonts w:ascii="Khmer OS Battambang" w:hAnsi="Khmer OS Battambang" w:cs="Khmer OS Battambang"/>
        </w:rPr>
        <w:t xml:space="preserve"> </w:t>
      </w:r>
      <w:r w:rsidRPr="005A1C98">
        <w:rPr>
          <w:rFonts w:ascii="Khmer OS Battambang" w:hAnsi="Khmer OS Battambang" w:cs="Khmer OS Battambang"/>
          <w:cs/>
        </w:rPr>
        <w:t>គឺផ្អែកលើគោលដៅចម្បងនៃផលិតកម្ម។ រាល់ការផលិតទំនិញដែលមានគោលដៅចម្បងសម្រាប់លក់ ឬដោះដូរ</w:t>
      </w:r>
      <w:r w:rsidRPr="005A1C98">
        <w:rPr>
          <w:rFonts w:ascii="Khmer OS Battambang" w:hAnsi="Khmer OS Battambang" w:cs="Khmer OS Battambang"/>
        </w:rPr>
        <w:t xml:space="preserve"> </w:t>
      </w:r>
      <w:r w:rsidRPr="005A1C98">
        <w:rPr>
          <w:rFonts w:ascii="Khmer OS Battambang" w:hAnsi="Khmer OS Battambang" w:cs="Khmer OS Battambang"/>
          <w:cs/>
        </w:rPr>
        <w:t xml:space="preserve">ត្រូវបានរាប់បញ្ចូលក្នុង </w:t>
      </w:r>
      <w:r w:rsidRPr="005A1C98">
        <w:rPr>
          <w:rFonts w:ascii="Khmer OS Battambang" w:hAnsi="Khmer OS Battambang" w:cs="Khmer OS Battambang"/>
        </w:rPr>
        <w:t>«</w:t>
      </w:r>
      <w:r w:rsidRPr="005A1C98">
        <w:rPr>
          <w:rFonts w:ascii="Khmer OS Battambang" w:hAnsi="Khmer OS Battambang" w:cs="Khmer OS Battambang"/>
          <w:cs/>
        </w:rPr>
        <w:t>ការមានការងារធ្វើ</w:t>
      </w:r>
      <w:r w:rsidRPr="005A1C98">
        <w:rPr>
          <w:rFonts w:ascii="Khmer OS Battambang" w:hAnsi="Khmer OS Battambang" w:cs="Khmer OS Battambang"/>
        </w:rPr>
        <w:t>»</w:t>
      </w:r>
      <w:r w:rsidRPr="005A1C98">
        <w:rPr>
          <w:rFonts w:ascii="Khmer OS Battambang" w:hAnsi="Khmer OS Battambang" w:cs="Khmer OS Battambang"/>
          <w:cs/>
        </w:rPr>
        <w:t>។</w:t>
      </w:r>
    </w:p>
    <w:p w14:paraId="28F8B74B" w14:textId="32435D10" w:rsidR="00052281" w:rsidRPr="003B4905" w:rsidRDefault="00052281" w:rsidP="00052281">
      <w:pPr>
        <w:widowControl/>
        <w:autoSpaceDE/>
        <w:autoSpaceDN/>
        <w:adjustRightInd/>
        <w:jc w:val="both"/>
        <w:rPr>
          <w:rFonts w:ascii="Khmer OS Battambang" w:hAnsi="Khmer OS Battambang" w:cs="Khmer OS Battambang"/>
          <w:spacing w:val="-16"/>
        </w:rPr>
      </w:pPr>
      <w:r w:rsidRPr="00902473">
        <w:rPr>
          <w:rFonts w:ascii="Khmer OS Battambang" w:hAnsi="Khmer OS Battambang" w:cs="Khmer OS Battambang"/>
          <w:b/>
          <w:bCs/>
          <w:cs/>
        </w:rPr>
        <w:lastRenderedPageBreak/>
        <w:t>ប្រភព</w:t>
      </w:r>
      <w:r w:rsidRPr="00052281">
        <w:rPr>
          <w:rFonts w:ascii="Khmer OS Battambang" w:hAnsi="Khmer OS Battambang" w:cs="Khmer OS Battambang"/>
          <w:cs/>
        </w:rPr>
        <w:t>៖</w:t>
      </w:r>
      <w:r w:rsidRPr="00052281">
        <w:rPr>
          <w:rFonts w:ascii="Khmer OS Battambang" w:hAnsi="Khmer OS Battambang" w:cs="Khmer OS Battambang"/>
        </w:rPr>
        <w:t xml:space="preserve"> </w:t>
      </w:r>
      <w:r w:rsidRPr="00052281">
        <w:rPr>
          <w:rFonts w:ascii="Khmer OS Battambang" w:hAnsi="Khmer OS Battambang" w:cs="Khmer OS Battambang"/>
          <w:cs/>
        </w:rPr>
        <w:t>សេចក្តីសម្រេចទី១ ស្តីពីស្ថិតិនៃការងារ ការមានការងារធ្វើ និងការប្រើប្រាស់កម្លាំងពលកម្មមិន</w:t>
      </w:r>
      <w:r w:rsidRPr="003B4905">
        <w:rPr>
          <w:rFonts w:ascii="Khmer OS Battambang" w:hAnsi="Khmer OS Battambang" w:cs="Khmer OS Battambang"/>
          <w:spacing w:val="-16"/>
          <w:cs/>
        </w:rPr>
        <w:t>អស់ពីសមត្ថភាព កថាខណ្ឌទី២៧ នៃសន្និសីទអន្តរជាតិលើកទី១៩ នៃអ្នកស្ថិតិការងារ (</w:t>
      </w:r>
      <w:r w:rsidRPr="003B4905">
        <w:rPr>
          <w:rFonts w:ascii="Khmer OS Battambang" w:hAnsi="Khmer OS Battambang" w:cs="Khmer OS Battambang"/>
          <w:spacing w:val="-16"/>
        </w:rPr>
        <w:t xml:space="preserve">ICLS </w:t>
      </w:r>
      <w:r w:rsidRPr="003B4905">
        <w:rPr>
          <w:rFonts w:ascii="Khmer OS Battambang" w:hAnsi="Khmer OS Battambang" w:cs="Khmer OS Battambang"/>
          <w:spacing w:val="-16"/>
          <w:cs/>
        </w:rPr>
        <w:t>ឆ្នាំ ២០១៣)។</w:t>
      </w:r>
    </w:p>
    <w:p w14:paraId="545A0DF9" w14:textId="4157DA75" w:rsidR="00C92551" w:rsidRPr="00C92551" w:rsidRDefault="00C92551" w:rsidP="003B4905">
      <w:pPr>
        <w:widowControl/>
        <w:autoSpaceDE/>
        <w:autoSpaceDN/>
        <w:adjustRightInd/>
        <w:ind w:firstLine="540"/>
        <w:jc w:val="both"/>
        <w:rPr>
          <w:rFonts w:ascii="Khmer OS Battambang" w:hAnsi="Khmer OS Battambang" w:cs="Khmer OS Battambang"/>
        </w:rPr>
      </w:pPr>
      <w:r w:rsidRPr="00C92551">
        <w:rPr>
          <w:rFonts w:ascii="Khmer OS Battambang" w:hAnsi="Khmer OS Battambang" w:cs="Khmer OS Battambang"/>
          <w:cs/>
        </w:rPr>
        <w:t>តារាង ៤</w:t>
      </w:r>
      <w:r w:rsidR="003E0239">
        <w:rPr>
          <w:rFonts w:ascii="Khmer OS Battambang" w:hAnsi="Khmer OS Battambang" w:cs="Khmer OS Battambang"/>
        </w:rPr>
        <w:t>.</w:t>
      </w:r>
      <w:r w:rsidR="009223B0">
        <w:rPr>
          <w:rFonts w:ascii="Khmer OS Battambang" w:hAnsi="Khmer OS Battambang" w:cs="Khmer OS Battambang" w:hint="cs"/>
          <w:cs/>
        </w:rPr>
        <w:t>៣</w:t>
      </w:r>
      <w:r w:rsidRPr="00C92551">
        <w:rPr>
          <w:rFonts w:ascii="Khmer OS Battambang" w:hAnsi="Khmer OS Battambang" w:cs="Khmer OS Battambang"/>
        </w:rPr>
        <w:t xml:space="preserve"> </w:t>
      </w:r>
      <w:r w:rsidRPr="00C92551">
        <w:rPr>
          <w:rFonts w:ascii="Khmer OS Battambang" w:hAnsi="Khmer OS Battambang" w:cs="Khmer OS Battambang"/>
          <w:cs/>
        </w:rPr>
        <w:t>បង្ហាញពីចំនួន និងការបែងចែកជាភាគរយនៃប្រជាជនដែលមានសកម្មភាពសេដ្ឋកិច្ច</w:t>
      </w:r>
      <w:r w:rsidRPr="00C92551">
        <w:rPr>
          <w:rFonts w:ascii="Khmer OS Battambang" w:hAnsi="Khmer OS Battambang" w:cs="Khmer OS Battambang"/>
        </w:rPr>
        <w:t xml:space="preserve"> </w:t>
      </w:r>
      <w:r w:rsidRPr="00C92551">
        <w:rPr>
          <w:rFonts w:ascii="Khmer OS Battambang" w:hAnsi="Khmer OS Battambang" w:cs="Khmer OS Battambang"/>
          <w:cs/>
        </w:rPr>
        <w:t>តាមក្រុមអាយុ និងតំបន់</w:t>
      </w:r>
      <w:r w:rsidR="00554369">
        <w:rPr>
          <w:rFonts w:ascii="Khmer OS Battambang" w:hAnsi="Khmer OS Battambang" w:cs="Khmer OS Battambang" w:hint="cs"/>
          <w:cs/>
        </w:rPr>
        <w:t>រស់</w:t>
      </w:r>
      <w:r w:rsidRPr="00C92551">
        <w:rPr>
          <w:rFonts w:ascii="Khmer OS Battambang" w:hAnsi="Khmer OS Battambang" w:cs="Khmer OS Battambang"/>
          <w:cs/>
        </w:rPr>
        <w:t>នៅ ក្នុងឆ្នាំ២០២៥។ ប្រជាជនដែលមានសកម្មភាពសេដ្ឋកិច្ចជារួម (កម្លាំងពលកម្ម</w:t>
      </w:r>
      <w:r w:rsidRPr="00C92551">
        <w:rPr>
          <w:rFonts w:ascii="Khmer OS Battambang" w:hAnsi="Khmer OS Battambang" w:cs="Khmer OS Battambang"/>
        </w:rPr>
        <w:t xml:space="preserve">) </w:t>
      </w:r>
      <w:r w:rsidRPr="00C92551">
        <w:rPr>
          <w:rFonts w:ascii="Khmer OS Battambang" w:hAnsi="Khmer OS Battambang" w:cs="Khmer OS Battambang"/>
          <w:cs/>
        </w:rPr>
        <w:t>មានចំនួន</w:t>
      </w:r>
      <w:r w:rsidRPr="00C92551">
        <w:rPr>
          <w:rFonts w:ascii="Khmer OS Battambang" w:hAnsi="Khmer OS Battambang" w:cs="Khmer OS Battambang"/>
        </w:rPr>
        <w:t xml:space="preserve"> </w:t>
      </w:r>
      <w:r w:rsidRPr="00C92551">
        <w:rPr>
          <w:rFonts w:ascii="Khmer OS Battambang" w:hAnsi="Khmer OS Battambang" w:cs="Khmer OS Battambang"/>
          <w:cs/>
        </w:rPr>
        <w:t>៧១</w:t>
      </w:r>
      <w:r w:rsidR="003E0239">
        <w:rPr>
          <w:rFonts w:ascii="Khmer OS Battambang" w:hAnsi="Khmer OS Battambang" w:cs="Khmer OS Battambang"/>
        </w:rPr>
        <w:t>.</w:t>
      </w:r>
      <w:r w:rsidRPr="00C92551">
        <w:rPr>
          <w:rFonts w:ascii="Khmer OS Battambang" w:hAnsi="Khmer OS Battambang" w:cs="Khmer OS Battambang"/>
          <w:cs/>
        </w:rPr>
        <w:t xml:space="preserve">៦ </w:t>
      </w:r>
      <w:r w:rsidR="00554369">
        <w:rPr>
          <w:rFonts w:ascii="Khmer OS Battambang" w:hAnsi="Khmer OS Battambang" w:cs="Khmer OS Battambang" w:hint="cs"/>
          <w:cs/>
        </w:rPr>
        <w:t>%</w:t>
      </w:r>
      <w:r w:rsidRPr="00C92551">
        <w:rPr>
          <w:rFonts w:ascii="Khmer OS Battambang" w:hAnsi="Khmer OS Battambang" w:cs="Khmer OS Battambang"/>
        </w:rPr>
        <w:t xml:space="preserve"> </w:t>
      </w:r>
      <w:r w:rsidRPr="00C92551">
        <w:rPr>
          <w:rFonts w:ascii="Khmer OS Battambang" w:hAnsi="Khmer OS Battambang" w:cs="Khmer OS Battambang"/>
          <w:cs/>
        </w:rPr>
        <w:t>នៃប្រជាជនក្នុង</w:t>
      </w:r>
      <w:r w:rsidR="00D64FF0">
        <w:rPr>
          <w:rFonts w:ascii="Khmer OS Battambang" w:hAnsi="Khmer OS Battambang" w:cs="Khmer OS Battambang"/>
          <w:cs/>
        </w:rPr>
        <w:t>អាយុធ្វើការ</w:t>
      </w:r>
      <w:r w:rsidRPr="00C92551">
        <w:rPr>
          <w:rFonts w:ascii="Khmer OS Battambang" w:hAnsi="Khmer OS Battambang" w:cs="Khmer OS Battambang"/>
          <w:cs/>
        </w:rPr>
        <w:t>សរុប។ ក្នុងចំណោមចំនួននេះ</w:t>
      </w:r>
      <w:r w:rsidRPr="00C92551">
        <w:rPr>
          <w:rFonts w:ascii="Khmer OS Battambang" w:hAnsi="Khmer OS Battambang" w:cs="Khmer OS Battambang"/>
        </w:rPr>
        <w:t xml:space="preserve"> </w:t>
      </w:r>
      <w:r w:rsidRPr="00C92551">
        <w:rPr>
          <w:rFonts w:ascii="Khmer OS Battambang" w:hAnsi="Khmer OS Battambang" w:cs="Khmer OS Battambang"/>
          <w:cs/>
        </w:rPr>
        <w:t>៦៩</w:t>
      </w:r>
      <w:r w:rsidR="003E0239">
        <w:rPr>
          <w:rFonts w:ascii="Khmer OS Battambang" w:hAnsi="Khmer OS Battambang" w:cs="Khmer OS Battambang"/>
        </w:rPr>
        <w:t>.</w:t>
      </w:r>
      <w:r w:rsidRPr="00C92551">
        <w:rPr>
          <w:rFonts w:ascii="Khmer OS Battambang" w:hAnsi="Khmer OS Battambang" w:cs="Khmer OS Battambang"/>
          <w:cs/>
        </w:rPr>
        <w:t xml:space="preserve">០ </w:t>
      </w:r>
      <w:r w:rsidR="00554369">
        <w:rPr>
          <w:rFonts w:ascii="Khmer OS Battambang" w:hAnsi="Khmer OS Battambang" w:cs="Khmer OS Battambang" w:hint="cs"/>
          <w:cs/>
        </w:rPr>
        <w:t>%</w:t>
      </w:r>
      <w:r w:rsidRPr="00C92551">
        <w:rPr>
          <w:rFonts w:ascii="Khmer OS Battambang" w:hAnsi="Khmer OS Battambang" w:cs="Khmer OS Battambang"/>
        </w:rPr>
        <w:t xml:space="preserve"> </w:t>
      </w:r>
      <w:r w:rsidRPr="00C92551">
        <w:rPr>
          <w:rFonts w:ascii="Khmer OS Battambang" w:hAnsi="Khmer OS Battambang" w:cs="Khmer OS Battambang"/>
          <w:cs/>
        </w:rPr>
        <w:t>គឺជាអ្នកមានការងារធ្វើខណៈដែល</w:t>
      </w:r>
      <w:r w:rsidRPr="00C92551">
        <w:rPr>
          <w:rFonts w:ascii="Khmer OS Battambang" w:hAnsi="Khmer OS Battambang" w:cs="Khmer OS Battambang"/>
        </w:rPr>
        <w:t xml:space="preserve"> </w:t>
      </w:r>
      <w:r w:rsidRPr="00C92551">
        <w:rPr>
          <w:rFonts w:ascii="Khmer OS Battambang" w:hAnsi="Khmer OS Battambang" w:cs="Khmer OS Battambang"/>
          <w:cs/>
        </w:rPr>
        <w:t>៣</w:t>
      </w:r>
      <w:r w:rsidR="003E0239">
        <w:rPr>
          <w:rFonts w:ascii="Khmer OS Battambang" w:hAnsi="Khmer OS Battambang" w:cs="Khmer OS Battambang"/>
        </w:rPr>
        <w:t>.</w:t>
      </w:r>
      <w:r w:rsidRPr="00C92551">
        <w:rPr>
          <w:rFonts w:ascii="Khmer OS Battambang" w:hAnsi="Khmer OS Battambang" w:cs="Khmer OS Battambang"/>
          <w:cs/>
        </w:rPr>
        <w:t xml:space="preserve">៦ </w:t>
      </w:r>
      <w:r w:rsidR="00554369">
        <w:rPr>
          <w:rFonts w:ascii="Khmer OS Battambang" w:hAnsi="Khmer OS Battambang" w:cs="Khmer OS Battambang" w:hint="cs"/>
          <w:cs/>
        </w:rPr>
        <w:t>%</w:t>
      </w:r>
      <w:r w:rsidRPr="00C92551">
        <w:rPr>
          <w:rFonts w:ascii="Khmer OS Battambang" w:hAnsi="Khmer OS Battambang" w:cs="Khmer OS Battambang"/>
        </w:rPr>
        <w:t xml:space="preserve"> </w:t>
      </w:r>
      <w:r w:rsidRPr="00C92551">
        <w:rPr>
          <w:rFonts w:ascii="Khmer OS Battambang" w:hAnsi="Khmer OS Battambang" w:cs="Khmer OS Battambang"/>
          <w:cs/>
        </w:rPr>
        <w:t>គឺជាអ្នក</w:t>
      </w:r>
      <w:r w:rsidR="000D1FA9">
        <w:rPr>
          <w:rFonts w:ascii="Khmer OS Battambang" w:hAnsi="Khmer OS Battambang" w:cs="Khmer OS Battambang" w:hint="cs"/>
          <w:cs/>
        </w:rPr>
        <w:t>គ្មាន</w:t>
      </w:r>
      <w:r w:rsidRPr="00C92551">
        <w:rPr>
          <w:rFonts w:ascii="Khmer OS Battambang" w:hAnsi="Khmer OS Battambang" w:cs="Khmer OS Battambang"/>
          <w:cs/>
        </w:rPr>
        <w:t>ការងារធ្វើ។</w:t>
      </w:r>
    </w:p>
    <w:p w14:paraId="1DD6EBFD" w14:textId="434F1776" w:rsidR="00C92551" w:rsidRPr="006A6963" w:rsidRDefault="00C92551" w:rsidP="00C92551">
      <w:pPr>
        <w:widowControl/>
        <w:autoSpaceDE/>
        <w:autoSpaceDN/>
        <w:adjustRightInd/>
        <w:ind w:firstLine="720"/>
        <w:jc w:val="both"/>
        <w:rPr>
          <w:rFonts w:cs="Times New Roman"/>
          <w:sz w:val="10"/>
          <w:szCs w:val="10"/>
        </w:rPr>
      </w:pPr>
    </w:p>
    <w:p w14:paraId="2293B9A0" w14:textId="7FE0B562" w:rsidR="00DE5854" w:rsidRDefault="00D00387" w:rsidP="00D00387">
      <w:pPr>
        <w:pStyle w:val="Heading3"/>
        <w:ind w:hanging="253"/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</w:pPr>
      <w:bookmarkStart w:id="125" w:name="_Toc227594599"/>
      <w:bookmarkStart w:id="126" w:name="_Toc227594852"/>
      <w:bookmarkStart w:id="127" w:name="_Toc228782825"/>
      <w:bookmarkStart w:id="128" w:name="_Toc228784803"/>
      <w:bookmarkStart w:id="129" w:name="_Toc228784901"/>
      <w:bookmarkStart w:id="130" w:name="_Toc230184808"/>
      <w:r w:rsidRPr="00D00387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តារាង ៤</w:t>
      </w:r>
      <w:r w:rsidR="003E0239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  <w:t>.</w:t>
      </w:r>
      <w:r w:rsidRPr="00D00387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៣៖ ប្រជាជនដែលមានសកម្មភាពសេដ្ឋកិច្ច តាមក្រុមអាយុ ឆ្នាំ២០២៥</w:t>
      </w:r>
      <w:bookmarkEnd w:id="125"/>
      <w:bookmarkEnd w:id="126"/>
      <w:bookmarkEnd w:id="127"/>
      <w:bookmarkEnd w:id="128"/>
      <w:bookmarkEnd w:id="129"/>
      <w:bookmarkEnd w:id="130"/>
    </w:p>
    <w:p w14:paraId="69F8D66D" w14:textId="77777777" w:rsidR="00D00387" w:rsidRPr="006A6963" w:rsidRDefault="00D00387" w:rsidP="00D00387">
      <w:pPr>
        <w:rPr>
          <w:sz w:val="12"/>
          <w:szCs w:val="1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264"/>
        <w:gridCol w:w="1199"/>
        <w:gridCol w:w="1123"/>
        <w:gridCol w:w="929"/>
        <w:gridCol w:w="929"/>
        <w:gridCol w:w="990"/>
        <w:gridCol w:w="1336"/>
        <w:gridCol w:w="910"/>
        <w:gridCol w:w="913"/>
      </w:tblGrid>
      <w:tr w:rsidR="00E77E3A" w:rsidRPr="00E77E3A" w14:paraId="7AC0FE60" w14:textId="77777777" w:rsidTr="0031598B">
        <w:trPr>
          <w:trHeight w:val="410"/>
        </w:trPr>
        <w:tc>
          <w:tcPr>
            <w:tcW w:w="614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15E99" w:themeFill="text2" w:themeFillTint="BF"/>
            <w:noWrap/>
            <w:vAlign w:val="center"/>
            <w:hideMark/>
          </w:tcPr>
          <w:p w14:paraId="3BE5BAB1" w14:textId="77777777" w:rsidR="00E77E3A" w:rsidRPr="00E77E3A" w:rsidRDefault="00E77E3A" w:rsidP="00E77E3A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  <w:r w:rsidRPr="00E77E3A"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cs/>
              </w:rPr>
              <w:t>ក្រុមអាយុ</w:t>
            </w:r>
          </w:p>
        </w:tc>
        <w:tc>
          <w:tcPr>
            <w:tcW w:w="634" w:type="pct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215E99" w:themeFill="text2" w:themeFillTint="BF"/>
            <w:vAlign w:val="center"/>
            <w:hideMark/>
          </w:tcPr>
          <w:p w14:paraId="7737E76C" w14:textId="77777777" w:rsidR="00E77E3A" w:rsidRPr="00E77E3A" w:rsidRDefault="00E77E3A" w:rsidP="00E77E3A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  <w:r w:rsidRPr="00E77E3A"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cs/>
              </w:rPr>
              <w:t>ប្រជាជនក្នុងអាយុធ្វើការ</w:t>
            </w:r>
          </w:p>
        </w:tc>
        <w:tc>
          <w:tcPr>
            <w:tcW w:w="59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15E99" w:themeFill="text2" w:themeFillTint="BF"/>
            <w:vAlign w:val="center"/>
            <w:hideMark/>
          </w:tcPr>
          <w:p w14:paraId="7DB6D41B" w14:textId="77777777" w:rsidR="003F05A8" w:rsidRDefault="00E77E3A" w:rsidP="00E77E3A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</w:rPr>
            </w:pPr>
            <w:r w:rsidRPr="00E77E3A"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cs/>
              </w:rPr>
              <w:t>កម្លាំង</w:t>
            </w:r>
          </w:p>
          <w:p w14:paraId="36B6133F" w14:textId="253F0530" w:rsidR="00E77E3A" w:rsidRPr="00E77E3A" w:rsidRDefault="00E77E3A" w:rsidP="00E77E3A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  <w:r w:rsidRPr="00E77E3A"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cs/>
              </w:rPr>
              <w:t>ពលកម្ម</w:t>
            </w:r>
          </w:p>
        </w:tc>
        <w:tc>
          <w:tcPr>
            <w:tcW w:w="49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15E99" w:themeFill="text2" w:themeFillTint="BF"/>
            <w:vAlign w:val="center"/>
            <w:hideMark/>
          </w:tcPr>
          <w:p w14:paraId="020D18DB" w14:textId="77777777" w:rsidR="00E77E3A" w:rsidRPr="00E77E3A" w:rsidRDefault="00E77E3A" w:rsidP="00E77E3A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  <w:r w:rsidRPr="00E77E3A"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cs/>
              </w:rPr>
              <w:t>អ្នកមាន</w:t>
            </w:r>
            <w:r w:rsidRPr="003F05A8">
              <w:rPr>
                <w:rFonts w:ascii="Khmer OS Battambang" w:hAnsi="Khmer OS Battambang" w:cs="Khmer OS Battambang"/>
                <w:color w:val="FFFFFF" w:themeColor="background1"/>
                <w:spacing w:val="-18"/>
                <w:sz w:val="20"/>
                <w:szCs w:val="20"/>
                <w:cs/>
              </w:rPr>
              <w:t>ការងារធ្វើ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215E99" w:themeFill="text2" w:themeFillTint="BF"/>
            <w:vAlign w:val="center"/>
            <w:hideMark/>
          </w:tcPr>
          <w:p w14:paraId="4B7F292E" w14:textId="2AD1AA06" w:rsidR="00E77E3A" w:rsidRPr="00E77E3A" w:rsidRDefault="00E77E3A" w:rsidP="00E77E3A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15E99" w:themeFill="text2" w:themeFillTint="BF"/>
            <w:vAlign w:val="center"/>
            <w:hideMark/>
          </w:tcPr>
          <w:p w14:paraId="685B9637" w14:textId="77777777" w:rsidR="00E77E3A" w:rsidRPr="003F05A8" w:rsidRDefault="00E77E3A" w:rsidP="00E77E3A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pacing w:val="-20"/>
                <w:sz w:val="20"/>
                <w:szCs w:val="20"/>
                <w:lang w:bidi="ar-SA"/>
              </w:rPr>
            </w:pPr>
            <w:r w:rsidRPr="003F05A8">
              <w:rPr>
                <w:rFonts w:ascii="Khmer OS Battambang" w:hAnsi="Khmer OS Battambang" w:cs="Khmer OS Battambang"/>
                <w:color w:val="FFFFFF" w:themeColor="background1"/>
                <w:spacing w:val="-20"/>
                <w:sz w:val="20"/>
                <w:szCs w:val="20"/>
                <w:cs/>
              </w:rPr>
              <w:t>មិននៅក្នុង</w:t>
            </w:r>
          </w:p>
        </w:tc>
        <w:tc>
          <w:tcPr>
            <w:tcW w:w="705" w:type="pct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215E99" w:themeFill="text2" w:themeFillTint="BF"/>
            <w:vAlign w:val="center"/>
            <w:hideMark/>
          </w:tcPr>
          <w:p w14:paraId="1C9E97EC" w14:textId="77777777" w:rsidR="00E77E3A" w:rsidRPr="00E77E3A" w:rsidRDefault="00E77E3A" w:rsidP="00E77E3A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  <w:r w:rsidRPr="00E77E3A"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cs/>
              </w:rPr>
              <w:t>សមាមាត្រកម្លាំងពលកម្ម</w:t>
            </w:r>
          </w:p>
        </w:tc>
        <w:tc>
          <w:tcPr>
            <w:tcW w:w="48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15E99" w:themeFill="text2" w:themeFillTint="BF"/>
            <w:vAlign w:val="center"/>
            <w:hideMark/>
          </w:tcPr>
          <w:p w14:paraId="0B36E758" w14:textId="77777777" w:rsidR="00E77E3A" w:rsidRPr="00E77E3A" w:rsidRDefault="00E77E3A" w:rsidP="00E77E3A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  <w:r w:rsidRPr="00E77E3A"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cs/>
              </w:rPr>
              <w:t>អត្រាអ្នកមាន</w:t>
            </w:r>
            <w:r w:rsidRPr="003F05A8">
              <w:rPr>
                <w:rFonts w:ascii="Khmer OS Battambang" w:hAnsi="Khmer OS Battambang" w:cs="Khmer OS Battambang"/>
                <w:color w:val="FFFFFF" w:themeColor="background1"/>
                <w:spacing w:val="-16"/>
                <w:sz w:val="20"/>
                <w:szCs w:val="20"/>
                <w:cs/>
              </w:rPr>
              <w:t>ការងារធ្វើ</w:t>
            </w:r>
          </w:p>
        </w:tc>
        <w:tc>
          <w:tcPr>
            <w:tcW w:w="48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15E99" w:themeFill="text2" w:themeFillTint="BF"/>
            <w:vAlign w:val="center"/>
            <w:hideMark/>
          </w:tcPr>
          <w:p w14:paraId="5455CDB2" w14:textId="77777777" w:rsidR="00E77E3A" w:rsidRPr="00E77E3A" w:rsidRDefault="00E77E3A" w:rsidP="00E77E3A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  <w:r w:rsidRPr="00E77E3A"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cs/>
              </w:rPr>
              <w:t>អត្រាអ្នកគ្មាន</w:t>
            </w:r>
            <w:r w:rsidRPr="003F05A8">
              <w:rPr>
                <w:rFonts w:ascii="Khmer OS Battambang" w:hAnsi="Khmer OS Battambang" w:cs="Khmer OS Battambang"/>
                <w:color w:val="FFFFFF" w:themeColor="background1"/>
                <w:spacing w:val="-20"/>
                <w:sz w:val="20"/>
                <w:szCs w:val="20"/>
                <w:cs/>
              </w:rPr>
              <w:t>ការងារធ្វើ</w:t>
            </w:r>
          </w:p>
        </w:tc>
      </w:tr>
      <w:tr w:rsidR="00E77E3A" w:rsidRPr="00E77E3A" w14:paraId="68AC7B6E" w14:textId="77777777" w:rsidTr="0031598B">
        <w:trPr>
          <w:trHeight w:val="1100"/>
        </w:trPr>
        <w:tc>
          <w:tcPr>
            <w:tcW w:w="614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15E99" w:themeFill="text2" w:themeFillTint="BF"/>
            <w:vAlign w:val="center"/>
            <w:hideMark/>
          </w:tcPr>
          <w:p w14:paraId="58EBAB79" w14:textId="77777777" w:rsidR="00E77E3A" w:rsidRPr="00E77E3A" w:rsidRDefault="00E77E3A" w:rsidP="00E77E3A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</w:p>
        </w:tc>
        <w:tc>
          <w:tcPr>
            <w:tcW w:w="634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215E99" w:themeFill="text2" w:themeFillTint="BF"/>
            <w:vAlign w:val="center"/>
            <w:hideMark/>
          </w:tcPr>
          <w:p w14:paraId="641E31DF" w14:textId="77777777" w:rsidR="00E77E3A" w:rsidRPr="00E77E3A" w:rsidRDefault="00E77E3A" w:rsidP="00E77E3A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</w:p>
        </w:tc>
        <w:tc>
          <w:tcPr>
            <w:tcW w:w="59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15E99" w:themeFill="text2" w:themeFillTint="BF"/>
            <w:vAlign w:val="center"/>
            <w:hideMark/>
          </w:tcPr>
          <w:p w14:paraId="756C2DF2" w14:textId="77777777" w:rsidR="00E77E3A" w:rsidRPr="00E77E3A" w:rsidRDefault="00E77E3A" w:rsidP="00E77E3A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</w:p>
        </w:tc>
        <w:tc>
          <w:tcPr>
            <w:tcW w:w="493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15E99" w:themeFill="text2" w:themeFillTint="BF"/>
            <w:vAlign w:val="center"/>
            <w:hideMark/>
          </w:tcPr>
          <w:p w14:paraId="522B995F" w14:textId="77777777" w:rsidR="00E77E3A" w:rsidRPr="00E77E3A" w:rsidRDefault="00E77E3A" w:rsidP="00E77E3A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215E99" w:themeFill="text2" w:themeFillTint="BF"/>
            <w:vAlign w:val="center"/>
            <w:hideMark/>
          </w:tcPr>
          <w:p w14:paraId="6DA7A01C" w14:textId="0A56AB47" w:rsidR="00E77E3A" w:rsidRPr="00E77E3A" w:rsidRDefault="00E77E3A" w:rsidP="00E77E3A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  <w:r w:rsidRPr="00E77E3A"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cs/>
              </w:rPr>
              <w:t>អ្នកគ្មាន</w:t>
            </w:r>
            <w:r w:rsidRPr="003F05A8">
              <w:rPr>
                <w:rFonts w:ascii="Khmer OS Battambang" w:hAnsi="Khmer OS Battambang" w:cs="Khmer OS Battambang"/>
                <w:color w:val="FFFFFF" w:themeColor="background1"/>
                <w:spacing w:val="-18"/>
                <w:sz w:val="20"/>
                <w:szCs w:val="20"/>
                <w:cs/>
              </w:rPr>
              <w:t>ការងារធ្វើ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15E99" w:themeFill="text2" w:themeFillTint="BF"/>
            <w:vAlign w:val="center"/>
            <w:hideMark/>
          </w:tcPr>
          <w:p w14:paraId="5305D59D" w14:textId="77777777" w:rsidR="003F05A8" w:rsidRDefault="00E77E3A" w:rsidP="00E77E3A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pacing w:val="-14"/>
                <w:sz w:val="20"/>
                <w:szCs w:val="20"/>
              </w:rPr>
            </w:pPr>
            <w:r w:rsidRPr="003F05A8">
              <w:rPr>
                <w:rFonts w:ascii="Khmer OS Battambang" w:hAnsi="Khmer OS Battambang" w:cs="Khmer OS Battambang"/>
                <w:color w:val="FFFFFF" w:themeColor="background1"/>
                <w:spacing w:val="-14"/>
                <w:sz w:val="20"/>
                <w:szCs w:val="20"/>
                <w:cs/>
              </w:rPr>
              <w:t>កម្លាំង</w:t>
            </w:r>
          </w:p>
          <w:p w14:paraId="52B640C4" w14:textId="69F40F8F" w:rsidR="00E77E3A" w:rsidRPr="003F05A8" w:rsidRDefault="00E77E3A" w:rsidP="00E77E3A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pacing w:val="-14"/>
                <w:sz w:val="20"/>
                <w:szCs w:val="20"/>
                <w:lang w:bidi="ar-SA"/>
              </w:rPr>
            </w:pPr>
            <w:r w:rsidRPr="003F05A8">
              <w:rPr>
                <w:rFonts w:ascii="Khmer OS Battambang" w:hAnsi="Khmer OS Battambang" w:cs="Khmer OS Battambang"/>
                <w:color w:val="FFFFFF" w:themeColor="background1"/>
                <w:spacing w:val="-14"/>
                <w:sz w:val="20"/>
                <w:szCs w:val="20"/>
                <w:cs/>
              </w:rPr>
              <w:t>ពលកម្ម</w:t>
            </w:r>
          </w:p>
        </w:tc>
        <w:tc>
          <w:tcPr>
            <w:tcW w:w="705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215E99" w:themeFill="text2" w:themeFillTint="BF"/>
            <w:vAlign w:val="center"/>
            <w:hideMark/>
          </w:tcPr>
          <w:p w14:paraId="34DF7CF0" w14:textId="77777777" w:rsidR="00E77E3A" w:rsidRPr="00E77E3A" w:rsidRDefault="00E77E3A" w:rsidP="00E77E3A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</w:p>
        </w:tc>
        <w:tc>
          <w:tcPr>
            <w:tcW w:w="483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15E99" w:themeFill="text2" w:themeFillTint="BF"/>
            <w:vAlign w:val="center"/>
            <w:hideMark/>
          </w:tcPr>
          <w:p w14:paraId="7CC8E5F1" w14:textId="77777777" w:rsidR="00E77E3A" w:rsidRPr="00E77E3A" w:rsidRDefault="00E77E3A" w:rsidP="00E77E3A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</w:p>
        </w:tc>
        <w:tc>
          <w:tcPr>
            <w:tcW w:w="483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15E99" w:themeFill="text2" w:themeFillTint="BF"/>
            <w:vAlign w:val="center"/>
            <w:hideMark/>
          </w:tcPr>
          <w:p w14:paraId="422A37D3" w14:textId="77777777" w:rsidR="00E77E3A" w:rsidRPr="00E77E3A" w:rsidRDefault="00E77E3A" w:rsidP="00E77E3A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</w:p>
        </w:tc>
      </w:tr>
      <w:tr w:rsidR="00E77E3A" w:rsidRPr="00E77E3A" w14:paraId="34EF77AE" w14:textId="77777777" w:rsidTr="0031598B">
        <w:trPr>
          <w:trHeight w:val="460"/>
        </w:trPr>
        <w:tc>
          <w:tcPr>
            <w:tcW w:w="614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15E99" w:themeFill="text2" w:themeFillTint="BF"/>
            <w:vAlign w:val="center"/>
            <w:hideMark/>
          </w:tcPr>
          <w:p w14:paraId="3C082CBD" w14:textId="77777777" w:rsidR="00E77E3A" w:rsidRPr="00E77E3A" w:rsidRDefault="00E77E3A" w:rsidP="00E77E3A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</w:p>
        </w:tc>
        <w:tc>
          <w:tcPr>
            <w:tcW w:w="2714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215E99" w:themeFill="text2" w:themeFillTint="BF"/>
            <w:noWrap/>
            <w:vAlign w:val="center"/>
            <w:hideMark/>
          </w:tcPr>
          <w:p w14:paraId="20A91937" w14:textId="77777777" w:rsidR="00E77E3A" w:rsidRPr="00E77E3A" w:rsidRDefault="00E77E3A" w:rsidP="00E77E3A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2"/>
                <w:szCs w:val="22"/>
                <w:lang w:bidi="ar-SA"/>
              </w:rPr>
            </w:pPr>
            <w:r w:rsidRPr="00E77E3A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2"/>
                <w:szCs w:val="22"/>
                <w:cs/>
              </w:rPr>
              <w:t>ចំនួន (០០០)</w:t>
            </w:r>
          </w:p>
        </w:tc>
        <w:tc>
          <w:tcPr>
            <w:tcW w:w="1672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215E99" w:themeFill="text2" w:themeFillTint="BF"/>
            <w:noWrap/>
            <w:vAlign w:val="center"/>
            <w:hideMark/>
          </w:tcPr>
          <w:p w14:paraId="1239228F" w14:textId="77777777" w:rsidR="00E77E3A" w:rsidRPr="00E77E3A" w:rsidRDefault="00E77E3A" w:rsidP="00E77E3A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2"/>
                <w:szCs w:val="22"/>
                <w:lang w:bidi="ar-SA"/>
              </w:rPr>
            </w:pPr>
            <w:r w:rsidRPr="00E77E3A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22"/>
                <w:szCs w:val="22"/>
                <w:cs/>
              </w:rPr>
              <w:t>%</w:t>
            </w:r>
          </w:p>
        </w:tc>
      </w:tr>
      <w:tr w:rsidR="00E77E3A" w:rsidRPr="00E77E3A" w14:paraId="70B5FF3C" w14:textId="77777777" w:rsidTr="0031598B">
        <w:trPr>
          <w:trHeight w:val="410"/>
        </w:trPr>
        <w:tc>
          <w:tcPr>
            <w:tcW w:w="614" w:type="pct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61CF1CBC" w14:textId="77777777" w:rsidR="00E77E3A" w:rsidRPr="00E77E3A" w:rsidRDefault="00E77E3A" w:rsidP="00E77E3A">
            <w:pPr>
              <w:widowControl/>
              <w:autoSpaceDE/>
              <w:autoSpaceDN/>
              <w:adjustRightInd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១៥–២៤ ឆ្នាំ</w:t>
            </w:r>
          </w:p>
        </w:tc>
        <w:tc>
          <w:tcPr>
            <w:tcW w:w="634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618E3FEC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២.៩២២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372298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១.៧៨៤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36DD3D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១.៦០៩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D23398" w14:textId="0CEB6C4A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១៧៥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5D121E2A" w14:textId="2F04714C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១៣៧</w:t>
            </w:r>
          </w:p>
        </w:tc>
        <w:tc>
          <w:tcPr>
            <w:tcW w:w="705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1B1C2A32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៦១.១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8B7A16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៥៥.១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76120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៩.៨</w:t>
            </w:r>
          </w:p>
        </w:tc>
      </w:tr>
      <w:tr w:rsidR="00E77E3A" w:rsidRPr="00E77E3A" w14:paraId="429B7099" w14:textId="77777777" w:rsidTr="0031598B">
        <w:trPr>
          <w:trHeight w:val="410"/>
        </w:trPr>
        <w:tc>
          <w:tcPr>
            <w:tcW w:w="614" w:type="pct"/>
            <w:tcBorders>
              <w:top w:val="nil"/>
              <w:left w:val="nil"/>
              <w:bottom w:val="nil"/>
            </w:tcBorders>
            <w:shd w:val="clear" w:color="000000" w:fill="A6C9EC"/>
            <w:noWrap/>
            <w:vAlign w:val="center"/>
            <w:hideMark/>
          </w:tcPr>
          <w:p w14:paraId="110D8F3F" w14:textId="77777777" w:rsidR="00E77E3A" w:rsidRPr="00E77E3A" w:rsidRDefault="00E77E3A" w:rsidP="00E77E3A">
            <w:pPr>
              <w:widowControl/>
              <w:autoSpaceDE/>
              <w:autoSpaceDN/>
              <w:adjustRightInd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២៥–៣៤ ឆ្នាំ</w:t>
            </w:r>
          </w:p>
        </w:tc>
        <w:tc>
          <w:tcPr>
            <w:tcW w:w="634" w:type="pct"/>
            <w:tcBorders>
              <w:top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03D0D79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២.៥៨៥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13AAD87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២.២៥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31FF453" w14:textId="45696C55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២</w:t>
            </w:r>
            <w:r w:rsidR="003F05A8">
              <w:rPr>
                <w:rFonts w:ascii="Khmer OS System" w:hAnsi="Khmer OS System" w:cs="Khmer OS System" w:hint="cs"/>
                <w:color w:val="000000"/>
                <w:sz w:val="20"/>
                <w:szCs w:val="20"/>
                <w:cs/>
              </w:rPr>
              <w:t>.</w:t>
            </w: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១៩៣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BECFDA8" w14:textId="3EA61CB0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៥៧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</w:tcBorders>
            <w:shd w:val="clear" w:color="000000" w:fill="A6C9EC"/>
            <w:noWrap/>
            <w:vAlign w:val="center"/>
            <w:hideMark/>
          </w:tcPr>
          <w:p w14:paraId="1DCBBFEB" w14:textId="587B4FFE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៣៣</w:t>
            </w:r>
          </w:p>
        </w:tc>
        <w:tc>
          <w:tcPr>
            <w:tcW w:w="705" w:type="pct"/>
            <w:tcBorders>
              <w:top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C8E6274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៨៧.០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D63CBF0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៨៤.៨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893A130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២.៥</w:t>
            </w:r>
          </w:p>
        </w:tc>
      </w:tr>
      <w:tr w:rsidR="00E77E3A" w:rsidRPr="00E77E3A" w14:paraId="188FB72B" w14:textId="77777777" w:rsidTr="0031598B">
        <w:trPr>
          <w:trHeight w:val="410"/>
        </w:trPr>
        <w:tc>
          <w:tcPr>
            <w:tcW w:w="614" w:type="pct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603B8655" w14:textId="77777777" w:rsidR="00E77E3A" w:rsidRPr="00E77E3A" w:rsidRDefault="00E77E3A" w:rsidP="00E77E3A">
            <w:pPr>
              <w:widowControl/>
              <w:autoSpaceDE/>
              <w:autoSpaceDN/>
              <w:adjustRightInd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៣៥–៤៤ ឆ្នាំ</w:t>
            </w:r>
          </w:p>
        </w:tc>
        <w:tc>
          <w:tcPr>
            <w:tcW w:w="634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669D422B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២.៨៧៥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005CEA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២.៤៩៥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F94910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២.៤៤២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74AC4E" w14:textId="05A7628F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៥៣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7F02D65E" w14:textId="0DB8A5E2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៣៨០</w:t>
            </w:r>
          </w:p>
        </w:tc>
        <w:tc>
          <w:tcPr>
            <w:tcW w:w="705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2AE6D088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៨៦.៨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DAB8F6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៨៤.៩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F6A11E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២.១</w:t>
            </w:r>
          </w:p>
        </w:tc>
      </w:tr>
      <w:tr w:rsidR="00E77E3A" w:rsidRPr="00E77E3A" w14:paraId="37932EA6" w14:textId="77777777" w:rsidTr="0031598B">
        <w:trPr>
          <w:trHeight w:val="410"/>
        </w:trPr>
        <w:tc>
          <w:tcPr>
            <w:tcW w:w="614" w:type="pct"/>
            <w:tcBorders>
              <w:top w:val="nil"/>
              <w:left w:val="nil"/>
              <w:bottom w:val="nil"/>
            </w:tcBorders>
            <w:shd w:val="clear" w:color="000000" w:fill="A6C9EC"/>
            <w:noWrap/>
            <w:vAlign w:val="center"/>
            <w:hideMark/>
          </w:tcPr>
          <w:p w14:paraId="5C72BA18" w14:textId="77777777" w:rsidR="00E77E3A" w:rsidRPr="00E77E3A" w:rsidRDefault="00E77E3A" w:rsidP="00E77E3A">
            <w:pPr>
              <w:widowControl/>
              <w:autoSpaceDE/>
              <w:autoSpaceDN/>
              <w:adjustRightInd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៤៥–៥៤ ឆ្នាំ</w:t>
            </w:r>
          </w:p>
        </w:tc>
        <w:tc>
          <w:tcPr>
            <w:tcW w:w="634" w:type="pct"/>
            <w:tcBorders>
              <w:top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85A23E1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១.៨៨៨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51F3D8F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១.៤៨៩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A899A73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១.៤៤៦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BF6FF3A" w14:textId="017CBA88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៤៤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</w:tcBorders>
            <w:shd w:val="clear" w:color="000000" w:fill="A6C9EC"/>
            <w:noWrap/>
            <w:vAlign w:val="center"/>
            <w:hideMark/>
          </w:tcPr>
          <w:p w14:paraId="6DAA188D" w14:textId="7FC08413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៣៩៩</w:t>
            </w:r>
          </w:p>
        </w:tc>
        <w:tc>
          <w:tcPr>
            <w:tcW w:w="705" w:type="pct"/>
            <w:tcBorders>
              <w:top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17CDA2D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៧៨.៩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DCABB0E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៧៦.៦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576BF3D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២.៩</w:t>
            </w:r>
          </w:p>
        </w:tc>
      </w:tr>
      <w:tr w:rsidR="00E77E3A" w:rsidRPr="00E77E3A" w14:paraId="41ABBFEA" w14:textId="77777777" w:rsidTr="0031598B">
        <w:trPr>
          <w:trHeight w:val="410"/>
        </w:trPr>
        <w:tc>
          <w:tcPr>
            <w:tcW w:w="614" w:type="pct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24716595" w14:textId="77777777" w:rsidR="00E77E3A" w:rsidRPr="00E77E3A" w:rsidRDefault="00E77E3A" w:rsidP="00E77E3A">
            <w:pPr>
              <w:widowControl/>
              <w:autoSpaceDE/>
              <w:autoSpaceDN/>
              <w:adjustRightInd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៥៥–៦៤ ឆ្នាំ</w:t>
            </w:r>
          </w:p>
        </w:tc>
        <w:tc>
          <w:tcPr>
            <w:tcW w:w="634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2D52BF5A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១.៥០៦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839857" w14:textId="14E1515F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៩៣០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7827BD" w14:textId="2310C638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៩១៨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9920E0" w14:textId="290C97D3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១៣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268F1974" w14:textId="1797B6DB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៥៧៥</w:t>
            </w:r>
          </w:p>
        </w:tc>
        <w:tc>
          <w:tcPr>
            <w:tcW w:w="705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5AD03627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៦១.៨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BA6D29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៦១.០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FA5C18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១.៤</w:t>
            </w:r>
          </w:p>
        </w:tc>
      </w:tr>
      <w:tr w:rsidR="00E77E3A" w:rsidRPr="00E77E3A" w14:paraId="74D34AE0" w14:textId="77777777" w:rsidTr="0031598B">
        <w:trPr>
          <w:trHeight w:val="410"/>
        </w:trPr>
        <w:tc>
          <w:tcPr>
            <w:tcW w:w="614" w:type="pct"/>
            <w:tcBorders>
              <w:top w:val="nil"/>
              <w:left w:val="nil"/>
              <w:bottom w:val="nil"/>
            </w:tcBorders>
            <w:shd w:val="clear" w:color="000000" w:fill="A6C9EC"/>
            <w:noWrap/>
            <w:vAlign w:val="center"/>
            <w:hideMark/>
          </w:tcPr>
          <w:p w14:paraId="74EE4604" w14:textId="77777777" w:rsidR="00E77E3A" w:rsidRPr="00E77E3A" w:rsidRDefault="00E77E3A" w:rsidP="00E77E3A">
            <w:pPr>
              <w:widowControl/>
              <w:autoSpaceDE/>
              <w:autoSpaceDN/>
              <w:adjustRightInd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៦៥+</w:t>
            </w:r>
          </w:p>
        </w:tc>
        <w:tc>
          <w:tcPr>
            <w:tcW w:w="634" w:type="pct"/>
            <w:tcBorders>
              <w:top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400ED0E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១.៣៦៩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293179D" w14:textId="22FB7052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៤៥៩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FFDC0AB" w14:textId="5591104F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៤៥៩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4D549C6" w14:textId="632937C4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០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</w:tcBorders>
            <w:shd w:val="clear" w:color="000000" w:fill="A6C9EC"/>
            <w:noWrap/>
            <w:vAlign w:val="center"/>
            <w:hideMark/>
          </w:tcPr>
          <w:p w14:paraId="057BE8C1" w14:textId="324E9D0B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៩១០</w:t>
            </w:r>
          </w:p>
        </w:tc>
        <w:tc>
          <w:tcPr>
            <w:tcW w:w="705" w:type="pct"/>
            <w:tcBorders>
              <w:top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D9CF3F3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៣៣.៥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947A831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៣៣.៥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D0C1D78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០.១</w:t>
            </w:r>
          </w:p>
        </w:tc>
      </w:tr>
      <w:tr w:rsidR="00E77E3A" w:rsidRPr="00E77E3A" w14:paraId="3E49CD77" w14:textId="77777777" w:rsidTr="0031598B">
        <w:trPr>
          <w:trHeight w:val="410"/>
        </w:trPr>
        <w:tc>
          <w:tcPr>
            <w:tcW w:w="614" w:type="pct"/>
            <w:tcBorders>
              <w:top w:val="nil"/>
              <w:left w:val="nil"/>
              <w:bottom w:val="single" w:sz="4" w:space="0" w:color="auto"/>
            </w:tcBorders>
            <w:noWrap/>
            <w:vAlign w:val="center"/>
            <w:hideMark/>
          </w:tcPr>
          <w:p w14:paraId="68EC5BBF" w14:textId="77777777" w:rsidR="00E77E3A" w:rsidRPr="00E77E3A" w:rsidRDefault="00E77E3A" w:rsidP="00E77E3A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សរុប</w:t>
            </w:r>
          </w:p>
        </w:tc>
        <w:tc>
          <w:tcPr>
            <w:tcW w:w="634" w:type="pct"/>
            <w:tcBorders>
              <w:top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E88AFA3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cs/>
              </w:rPr>
              <w:t>១៣.១៤៤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C6E6B7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cs/>
              </w:rPr>
              <w:t>៩.៤០៨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8DE6E7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cs/>
              </w:rPr>
              <w:t>៩.០៦៦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DFFF76" w14:textId="3F4D55CC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cs/>
              </w:rPr>
              <w:t>៣៤២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</w:tcBorders>
            <w:noWrap/>
            <w:vAlign w:val="center"/>
            <w:hideMark/>
          </w:tcPr>
          <w:p w14:paraId="5F584003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cs/>
              </w:rPr>
              <w:t>៣.៧៣៦</w:t>
            </w:r>
          </w:p>
        </w:tc>
        <w:tc>
          <w:tcPr>
            <w:tcW w:w="705" w:type="pct"/>
            <w:tcBorders>
              <w:top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79C8D61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cs/>
              </w:rPr>
              <w:t>៧១.៦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BE8975C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cs/>
              </w:rPr>
              <w:t>៦៩.០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036517" w14:textId="77777777" w:rsidR="00E77E3A" w:rsidRPr="00E77E3A" w:rsidRDefault="00E77E3A" w:rsidP="00D16AD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E77E3A"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cs/>
              </w:rPr>
              <w:t>៣.៦</w:t>
            </w:r>
          </w:p>
        </w:tc>
      </w:tr>
    </w:tbl>
    <w:p w14:paraId="46A54FCA" w14:textId="77777777" w:rsidR="00844D6E" w:rsidRPr="00E77E3A" w:rsidRDefault="00844D6E" w:rsidP="000D34EC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  <w:b/>
          <w:bCs/>
          <w:sz w:val="10"/>
          <w:szCs w:val="10"/>
        </w:rPr>
      </w:pPr>
    </w:p>
    <w:p w14:paraId="6197FE85" w14:textId="76DEA743" w:rsidR="00E77E3A" w:rsidRDefault="00844D6E" w:rsidP="005A1C98">
      <w:pPr>
        <w:widowControl/>
        <w:autoSpaceDE/>
        <w:autoSpaceDN/>
        <w:adjustRightInd/>
        <w:spacing w:line="400" w:lineRule="exact"/>
        <w:ind w:firstLine="720"/>
        <w:jc w:val="both"/>
        <w:rPr>
          <w:rFonts w:ascii="Khmer OS Battambang" w:hAnsi="Khmer OS Battambang" w:cs="Khmer OS Battambang"/>
        </w:rPr>
      </w:pPr>
      <w:r w:rsidRPr="00844D6E">
        <w:rPr>
          <w:rFonts w:ascii="Khmer OS Battambang" w:hAnsi="Khmer OS Battambang" w:cs="Khmer OS Battambang"/>
          <w:cs/>
        </w:rPr>
        <w:t>តារាង ៤</w:t>
      </w:r>
      <w:r w:rsidR="003E0239">
        <w:rPr>
          <w:rFonts w:ascii="Khmer OS Battambang" w:hAnsi="Khmer OS Battambang" w:cs="Khmer OS Battambang"/>
        </w:rPr>
        <w:t>.</w:t>
      </w:r>
      <w:r w:rsidR="009223B0">
        <w:rPr>
          <w:rFonts w:ascii="Khmer OS Battambang" w:hAnsi="Khmer OS Battambang" w:cs="Khmer OS Battambang" w:hint="cs"/>
          <w:cs/>
        </w:rPr>
        <w:t>៤</w:t>
      </w:r>
      <w:r w:rsidRPr="00844D6E">
        <w:rPr>
          <w:rFonts w:ascii="Khmer OS Battambang" w:hAnsi="Khmer OS Battambang" w:cs="Khmer OS Battambang"/>
        </w:rPr>
        <w:t xml:space="preserve"> </w:t>
      </w:r>
      <w:r w:rsidRPr="00844D6E">
        <w:rPr>
          <w:rFonts w:ascii="Khmer OS Battambang" w:hAnsi="Khmer OS Battambang" w:cs="Khmer OS Battambang"/>
          <w:cs/>
        </w:rPr>
        <w:t>បង្ហាញពីចំនួន និងភាគរយនៃប្រជាជនដែលមានសកម្មភាពសេដ្ឋកិច្ច</w:t>
      </w:r>
      <w:r w:rsidRPr="00844D6E">
        <w:rPr>
          <w:rFonts w:ascii="Khmer OS Battambang" w:hAnsi="Khmer OS Battambang" w:cs="Khmer OS Battambang"/>
        </w:rPr>
        <w:t xml:space="preserve"> </w:t>
      </w:r>
      <w:r w:rsidRPr="00844D6E">
        <w:rPr>
          <w:rFonts w:ascii="Khmer OS Battambang" w:hAnsi="Khmer OS Battambang" w:cs="Khmer OS Battambang"/>
          <w:cs/>
        </w:rPr>
        <w:t>តាមភេទ ក្នុងឆ្នាំ ២០២៥។ ប្រជាជនដែលមានសកម្មភាពសេដ្ឋកិច្ចជារួម (កម្លាំងពលកម្ម</w:t>
      </w:r>
      <w:r w:rsidRPr="00844D6E">
        <w:rPr>
          <w:rFonts w:ascii="Khmer OS Battambang" w:hAnsi="Khmer OS Battambang" w:cs="Khmer OS Battambang"/>
        </w:rPr>
        <w:t xml:space="preserve">) </w:t>
      </w:r>
      <w:r w:rsidRPr="00844D6E">
        <w:rPr>
          <w:rFonts w:ascii="Khmer OS Battambang" w:hAnsi="Khmer OS Battambang" w:cs="Khmer OS Battambang"/>
          <w:cs/>
        </w:rPr>
        <w:t>មានចំនួន</w:t>
      </w:r>
      <w:r w:rsidRPr="00844D6E">
        <w:rPr>
          <w:rFonts w:ascii="Khmer OS Battambang" w:hAnsi="Khmer OS Battambang" w:cs="Khmer OS Battambang"/>
        </w:rPr>
        <w:t xml:space="preserve"> </w:t>
      </w:r>
      <w:r w:rsidRPr="00844D6E">
        <w:rPr>
          <w:rFonts w:ascii="Khmer OS Battambang" w:hAnsi="Khmer OS Battambang" w:cs="Khmer OS Battambang"/>
          <w:cs/>
        </w:rPr>
        <w:t>៧១</w:t>
      </w:r>
      <w:r w:rsidR="003E0239">
        <w:rPr>
          <w:rFonts w:ascii="Khmer OS Battambang" w:hAnsi="Khmer OS Battambang" w:cs="Khmer OS Battambang"/>
        </w:rPr>
        <w:t>.</w:t>
      </w:r>
      <w:r w:rsidRPr="00844D6E">
        <w:rPr>
          <w:rFonts w:ascii="Khmer OS Battambang" w:hAnsi="Khmer OS Battambang" w:cs="Khmer OS Battambang"/>
          <w:cs/>
        </w:rPr>
        <w:t xml:space="preserve">៦ </w:t>
      </w:r>
      <w:r w:rsidR="002705CE">
        <w:rPr>
          <w:rFonts w:ascii="Khmer OS Battambang" w:hAnsi="Khmer OS Battambang" w:cs="Khmer OS Battambang" w:hint="cs"/>
          <w:cs/>
        </w:rPr>
        <w:t>%</w:t>
      </w:r>
      <w:r w:rsidRPr="00844D6E">
        <w:rPr>
          <w:rFonts w:ascii="Khmer OS Battambang" w:hAnsi="Khmer OS Battambang" w:cs="Khmer OS Battambang"/>
        </w:rPr>
        <w:t xml:space="preserve"> </w:t>
      </w:r>
      <w:r w:rsidRPr="00844D6E">
        <w:rPr>
          <w:rFonts w:ascii="Khmer OS Battambang" w:hAnsi="Khmer OS Battambang" w:cs="Khmer OS Battambang"/>
          <w:cs/>
        </w:rPr>
        <w:t>នៃប្រជាជនក្នុង</w:t>
      </w:r>
      <w:r w:rsidR="00D64FF0">
        <w:rPr>
          <w:rFonts w:ascii="Khmer OS Battambang" w:hAnsi="Khmer OS Battambang" w:cs="Khmer OS Battambang"/>
          <w:cs/>
        </w:rPr>
        <w:t>អាយុធ្វើការ</w:t>
      </w:r>
      <w:r w:rsidRPr="00844D6E">
        <w:rPr>
          <w:rFonts w:ascii="Khmer OS Battambang" w:hAnsi="Khmer OS Battambang" w:cs="Khmer OS Battambang"/>
          <w:cs/>
        </w:rPr>
        <w:t>សរុបសម្រាប់ភេទទាំងពីរ។ បើពិនិត្យតាមភេទ</w:t>
      </w:r>
      <w:r w:rsidRPr="00844D6E">
        <w:rPr>
          <w:rFonts w:ascii="Khmer OS Battambang" w:hAnsi="Khmer OS Battambang" w:cs="Khmer OS Battambang"/>
        </w:rPr>
        <w:t xml:space="preserve"> </w:t>
      </w:r>
      <w:r w:rsidRPr="00844D6E">
        <w:rPr>
          <w:rFonts w:ascii="Khmer OS Battambang" w:hAnsi="Khmer OS Battambang" w:cs="Khmer OS Battambang"/>
          <w:cs/>
        </w:rPr>
        <w:t>អត្រាចូលរួមក្នុងកម្លាំងពលកម្មរបស់បុរស (៧៧</w:t>
      </w:r>
      <w:r w:rsidR="003E0239">
        <w:rPr>
          <w:rFonts w:ascii="Khmer OS Battambang" w:hAnsi="Khmer OS Battambang" w:cs="Khmer OS Battambang"/>
        </w:rPr>
        <w:t>.</w:t>
      </w:r>
      <w:r w:rsidRPr="00844D6E">
        <w:rPr>
          <w:rFonts w:ascii="Khmer OS Battambang" w:hAnsi="Khmer OS Battambang" w:cs="Khmer OS Battambang"/>
          <w:cs/>
        </w:rPr>
        <w:t>៧%</w:t>
      </w:r>
      <w:r w:rsidRPr="00844D6E">
        <w:rPr>
          <w:rFonts w:ascii="Khmer OS Battambang" w:hAnsi="Khmer OS Battambang" w:cs="Khmer OS Battambang"/>
        </w:rPr>
        <w:t xml:space="preserve">) </w:t>
      </w:r>
      <w:r w:rsidRPr="00844D6E">
        <w:rPr>
          <w:rFonts w:ascii="Khmer OS Battambang" w:hAnsi="Khmer OS Battambang" w:cs="Khmer OS Battambang"/>
          <w:cs/>
        </w:rPr>
        <w:t>មានកម្រិតខ្ពស់ជាងស្ត្រី (៦៦</w:t>
      </w:r>
      <w:r w:rsidR="003E0239">
        <w:rPr>
          <w:rFonts w:ascii="Khmer OS Battambang" w:hAnsi="Khmer OS Battambang" w:cs="Khmer OS Battambang"/>
        </w:rPr>
        <w:t>.</w:t>
      </w:r>
      <w:r w:rsidRPr="00844D6E">
        <w:rPr>
          <w:rFonts w:ascii="Khmer OS Battambang" w:hAnsi="Khmer OS Battambang" w:cs="Khmer OS Battambang"/>
          <w:cs/>
        </w:rPr>
        <w:t>០%</w:t>
      </w:r>
      <w:r w:rsidRPr="00844D6E">
        <w:rPr>
          <w:rFonts w:ascii="Khmer OS Battambang" w:hAnsi="Khmer OS Battambang" w:cs="Khmer OS Battambang"/>
        </w:rPr>
        <w:t>)</w:t>
      </w:r>
      <w:r w:rsidRPr="00844D6E">
        <w:rPr>
          <w:rFonts w:ascii="Khmer OS Battambang" w:hAnsi="Khmer OS Battambang" w:cs="Khmer OS Battambang"/>
          <w:cs/>
        </w:rPr>
        <w:t>។</w:t>
      </w:r>
      <w:r w:rsidRPr="00844D6E">
        <w:rPr>
          <w:rFonts w:ascii="Khmer OS Battambang" w:hAnsi="Khmer OS Battambang" w:cs="Khmer OS Battambang"/>
        </w:rPr>
        <w:t xml:space="preserve"> </w:t>
      </w:r>
      <w:r w:rsidRPr="00844D6E">
        <w:rPr>
          <w:rFonts w:ascii="Khmer OS Battambang" w:hAnsi="Khmer OS Battambang" w:cs="Khmer OS Battambang"/>
          <w:cs/>
        </w:rPr>
        <w:t>អត្រា</w:t>
      </w:r>
      <w:r w:rsidR="002705CE">
        <w:rPr>
          <w:rFonts w:ascii="Khmer OS Battambang" w:hAnsi="Khmer OS Battambang" w:cs="Khmer OS Battambang" w:hint="cs"/>
          <w:cs/>
        </w:rPr>
        <w:t>គ្មាន</w:t>
      </w:r>
      <w:r w:rsidRPr="00844D6E">
        <w:rPr>
          <w:rFonts w:ascii="Khmer OS Battambang" w:hAnsi="Khmer OS Battambang" w:cs="Khmer OS Battambang"/>
          <w:cs/>
        </w:rPr>
        <w:t>ការងារធ្វើ</w:t>
      </w:r>
      <w:r w:rsidRPr="00844D6E">
        <w:rPr>
          <w:rFonts w:ascii="Khmer OS Battambang" w:hAnsi="Khmer OS Battambang" w:cs="Khmer OS Battambang"/>
        </w:rPr>
        <w:t xml:space="preserve"> </w:t>
      </w:r>
      <w:r w:rsidRPr="00844D6E">
        <w:rPr>
          <w:rFonts w:ascii="Khmer OS Battambang" w:hAnsi="Khmer OS Battambang" w:cs="Khmer OS Battambang"/>
          <w:cs/>
        </w:rPr>
        <w:t>គឺមានចំនួន</w:t>
      </w:r>
      <w:r w:rsidRPr="00844D6E">
        <w:rPr>
          <w:rFonts w:ascii="Khmer OS Battambang" w:hAnsi="Khmer OS Battambang" w:cs="Khmer OS Battambang"/>
        </w:rPr>
        <w:t xml:space="preserve"> </w:t>
      </w:r>
      <w:r w:rsidRPr="00844D6E">
        <w:rPr>
          <w:rFonts w:ascii="Khmer OS Battambang" w:hAnsi="Khmer OS Battambang" w:cs="Khmer OS Battambang"/>
          <w:cs/>
        </w:rPr>
        <w:t>៣</w:t>
      </w:r>
      <w:r w:rsidR="003E0239">
        <w:rPr>
          <w:rFonts w:ascii="Khmer OS Battambang" w:hAnsi="Khmer OS Battambang" w:cs="Khmer OS Battambang"/>
        </w:rPr>
        <w:t>.</w:t>
      </w:r>
      <w:r w:rsidRPr="00844D6E">
        <w:rPr>
          <w:rFonts w:ascii="Khmer OS Battambang" w:hAnsi="Khmer OS Battambang" w:cs="Khmer OS Battambang"/>
          <w:cs/>
        </w:rPr>
        <w:t xml:space="preserve">៦ </w:t>
      </w:r>
      <w:r w:rsidR="002705CE">
        <w:rPr>
          <w:rFonts w:ascii="Khmer OS Battambang" w:hAnsi="Khmer OS Battambang" w:cs="Khmer OS Battambang" w:hint="cs"/>
          <w:cs/>
        </w:rPr>
        <w:t>%</w:t>
      </w:r>
      <w:r w:rsidRPr="00844D6E">
        <w:rPr>
          <w:rFonts w:ascii="Khmer OS Battambang" w:hAnsi="Khmer OS Battambang" w:cs="Khmer OS Battambang"/>
        </w:rPr>
        <w:t xml:space="preserve"> </w:t>
      </w:r>
      <w:r w:rsidRPr="00844D6E">
        <w:rPr>
          <w:rFonts w:ascii="Khmer OS Battambang" w:hAnsi="Khmer OS Battambang" w:cs="Khmer OS Battambang"/>
          <w:cs/>
        </w:rPr>
        <w:t>សម្រាប់</w:t>
      </w:r>
      <w:r w:rsidR="002705CE">
        <w:rPr>
          <w:rFonts w:ascii="Khmer OS Battambang" w:hAnsi="Khmer OS Battambang" w:cs="Khmer OS Battambang" w:hint="cs"/>
          <w:cs/>
        </w:rPr>
        <w:t>ទាំងពីរ</w:t>
      </w:r>
      <w:r w:rsidRPr="00844D6E">
        <w:rPr>
          <w:rFonts w:ascii="Khmer OS Battambang" w:hAnsi="Khmer OS Battambang" w:cs="Khmer OS Battambang"/>
          <w:cs/>
        </w:rPr>
        <w:t>ភេទ ដោយក្នុងនោះអត្រា</w:t>
      </w:r>
      <w:r w:rsidR="002705CE">
        <w:rPr>
          <w:rFonts w:ascii="Khmer OS Battambang" w:hAnsi="Khmer OS Battambang" w:cs="Khmer OS Battambang" w:hint="cs"/>
          <w:cs/>
        </w:rPr>
        <w:t>គ្មាន</w:t>
      </w:r>
      <w:r w:rsidRPr="00844D6E">
        <w:rPr>
          <w:rFonts w:ascii="Khmer OS Battambang" w:hAnsi="Khmer OS Battambang" w:cs="Khmer OS Battambang"/>
          <w:cs/>
        </w:rPr>
        <w:t>ការងារធ្វើរបស់ស្ត្រី (៤</w:t>
      </w:r>
      <w:r w:rsidR="003E0239">
        <w:rPr>
          <w:rFonts w:ascii="Khmer OS Battambang" w:hAnsi="Khmer OS Battambang" w:cs="Khmer OS Battambang"/>
        </w:rPr>
        <w:t>.</w:t>
      </w:r>
      <w:r w:rsidRPr="00844D6E">
        <w:rPr>
          <w:rFonts w:ascii="Khmer OS Battambang" w:hAnsi="Khmer OS Battambang" w:cs="Khmer OS Battambang"/>
          <w:cs/>
        </w:rPr>
        <w:t>៤%</w:t>
      </w:r>
      <w:r w:rsidRPr="00844D6E">
        <w:rPr>
          <w:rFonts w:ascii="Khmer OS Battambang" w:hAnsi="Khmer OS Battambang" w:cs="Khmer OS Battambang"/>
        </w:rPr>
        <w:t xml:space="preserve">) </w:t>
      </w:r>
      <w:r w:rsidRPr="00844D6E">
        <w:rPr>
          <w:rFonts w:ascii="Khmer OS Battambang" w:hAnsi="Khmer OS Battambang" w:cs="Khmer OS Battambang"/>
          <w:cs/>
        </w:rPr>
        <w:t>មានកម្រិតខ្ពស់ជាងបុរស (៣</w:t>
      </w:r>
      <w:r w:rsidR="003E0239">
        <w:rPr>
          <w:rFonts w:ascii="Khmer OS Battambang" w:hAnsi="Khmer OS Battambang" w:cs="Khmer OS Battambang"/>
        </w:rPr>
        <w:t>.</w:t>
      </w:r>
      <w:r w:rsidRPr="00844D6E">
        <w:rPr>
          <w:rFonts w:ascii="Khmer OS Battambang" w:hAnsi="Khmer OS Battambang" w:cs="Khmer OS Battambang"/>
          <w:cs/>
        </w:rPr>
        <w:t>០%</w:t>
      </w:r>
      <w:r w:rsidRPr="00844D6E">
        <w:rPr>
          <w:rFonts w:ascii="Khmer OS Battambang" w:hAnsi="Khmer OS Battambang" w:cs="Khmer OS Battambang"/>
        </w:rPr>
        <w:t>)</w:t>
      </w:r>
      <w:r w:rsidRPr="00844D6E">
        <w:rPr>
          <w:rFonts w:ascii="Khmer OS Battambang" w:hAnsi="Khmer OS Battambang" w:cs="Khmer OS Battambang"/>
          <w:cs/>
        </w:rPr>
        <w:t>។</w:t>
      </w:r>
    </w:p>
    <w:p w14:paraId="1D091D18" w14:textId="77777777" w:rsidR="00A004B3" w:rsidRPr="00377B13" w:rsidRDefault="00A004B3" w:rsidP="000D34EC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  <w:sz w:val="8"/>
          <w:szCs w:val="8"/>
        </w:rPr>
      </w:pPr>
    </w:p>
    <w:p w14:paraId="7DC155E6" w14:textId="0A656253" w:rsidR="00844D6E" w:rsidRDefault="00844D6E" w:rsidP="00844D6E">
      <w:pPr>
        <w:pStyle w:val="Heading3"/>
        <w:ind w:hanging="253"/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</w:pPr>
      <w:bookmarkStart w:id="131" w:name="_Toc227594600"/>
      <w:bookmarkStart w:id="132" w:name="_Toc227594853"/>
      <w:bookmarkStart w:id="133" w:name="_Toc228782826"/>
      <w:bookmarkStart w:id="134" w:name="_Toc228784804"/>
      <w:bookmarkStart w:id="135" w:name="_Toc228784902"/>
      <w:bookmarkStart w:id="136" w:name="_Toc230184809"/>
      <w:r w:rsidRPr="00D00387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តារាង ៤</w:t>
      </w:r>
      <w:r w:rsidR="003E0239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  <w:t>.</w:t>
      </w:r>
      <w:r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 xml:space="preserve">៤ </w:t>
      </w:r>
      <w:r w:rsidRPr="00D00387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៖ ប្រជាជនដែលមានសកម្មភាពសេដ្ឋកិច្ច តាម</w:t>
      </w:r>
      <w:r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ភេទ</w:t>
      </w:r>
      <w:r w:rsidRPr="00D00387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 xml:space="preserve"> ឆ្នាំ២០២៥</w:t>
      </w:r>
      <w:bookmarkEnd w:id="131"/>
      <w:bookmarkEnd w:id="132"/>
      <w:bookmarkEnd w:id="133"/>
      <w:bookmarkEnd w:id="134"/>
      <w:bookmarkEnd w:id="135"/>
      <w:bookmarkEnd w:id="136"/>
    </w:p>
    <w:tbl>
      <w:tblPr>
        <w:tblW w:w="5057" w:type="pct"/>
        <w:tblLook w:val="04A0" w:firstRow="1" w:lastRow="0" w:firstColumn="1" w:lastColumn="0" w:noHBand="0" w:noVBand="1"/>
      </w:tblPr>
      <w:tblGrid>
        <w:gridCol w:w="1013"/>
        <w:gridCol w:w="1063"/>
        <w:gridCol w:w="968"/>
        <w:gridCol w:w="918"/>
        <w:gridCol w:w="794"/>
        <w:gridCol w:w="1094"/>
        <w:gridCol w:w="1174"/>
        <w:gridCol w:w="829"/>
        <w:gridCol w:w="788"/>
        <w:gridCol w:w="1061"/>
      </w:tblGrid>
      <w:tr w:rsidR="005A1C98" w:rsidRPr="005A1C98" w14:paraId="28C333C3" w14:textId="77777777" w:rsidTr="0031598B">
        <w:trPr>
          <w:trHeight w:val="144"/>
        </w:trPr>
        <w:tc>
          <w:tcPr>
            <w:tcW w:w="522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215E99" w:themeFill="text2" w:themeFillTint="BF"/>
            <w:noWrap/>
            <w:tcMar>
              <w:left w:w="43" w:type="dxa"/>
              <w:right w:w="43" w:type="dxa"/>
            </w:tcMar>
            <w:vAlign w:val="center"/>
            <w:hideMark/>
          </w:tcPr>
          <w:p w14:paraId="2E08556F" w14:textId="77777777" w:rsidR="005A1C98" w:rsidRPr="005A1C98" w:rsidRDefault="005A1C98" w:rsidP="005A1C9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  <w:r w:rsidRPr="005A1C98"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cs/>
              </w:rPr>
              <w:t>ភេទ</w:t>
            </w:r>
          </w:p>
        </w:tc>
        <w:tc>
          <w:tcPr>
            <w:tcW w:w="3096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215E99" w:themeFill="text2" w:themeFillTint="BF"/>
            <w:noWrap/>
            <w:tcMar>
              <w:left w:w="43" w:type="dxa"/>
              <w:right w:w="43" w:type="dxa"/>
            </w:tcMar>
            <w:vAlign w:val="center"/>
            <w:hideMark/>
          </w:tcPr>
          <w:p w14:paraId="10C2469D" w14:textId="77777777" w:rsidR="005A1C98" w:rsidRPr="005A1C98" w:rsidRDefault="005A1C98" w:rsidP="005A1C9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  <w:r w:rsidRPr="005A1C98"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cs/>
              </w:rPr>
              <w:t>ចំនួនកម្លាំងពលកម្ម (០០០)</w:t>
            </w:r>
          </w:p>
        </w:tc>
        <w:tc>
          <w:tcPr>
            <w:tcW w:w="138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215E99" w:themeFill="text2" w:themeFillTint="BF"/>
            <w:noWrap/>
            <w:tcMar>
              <w:left w:w="43" w:type="dxa"/>
              <w:right w:w="43" w:type="dxa"/>
            </w:tcMar>
            <w:vAlign w:val="center"/>
            <w:hideMark/>
          </w:tcPr>
          <w:p w14:paraId="081BACDC" w14:textId="77777777" w:rsidR="005A1C98" w:rsidRPr="005A1C98" w:rsidRDefault="005A1C98" w:rsidP="005A1C9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  <w:r w:rsidRPr="005A1C98"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cs/>
              </w:rPr>
              <w:t>ភាគរយកម្លាំងពលកម្ម %</w:t>
            </w:r>
          </w:p>
        </w:tc>
      </w:tr>
      <w:tr w:rsidR="005A1C98" w:rsidRPr="005A1C98" w14:paraId="10E34051" w14:textId="77777777" w:rsidTr="0031598B">
        <w:trPr>
          <w:trHeight w:val="144"/>
        </w:trPr>
        <w:tc>
          <w:tcPr>
            <w:tcW w:w="52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15E99" w:themeFill="text2" w:themeFillTint="BF"/>
            <w:tcMar>
              <w:left w:w="43" w:type="dxa"/>
              <w:right w:w="43" w:type="dxa"/>
            </w:tcMar>
            <w:vAlign w:val="center"/>
            <w:hideMark/>
          </w:tcPr>
          <w:p w14:paraId="63A59063" w14:textId="77777777" w:rsidR="005A1C98" w:rsidRPr="005A1C98" w:rsidRDefault="005A1C98" w:rsidP="005A1C9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</w:p>
        </w:tc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215E99" w:themeFill="text2" w:themeFillTint="BF"/>
            <w:noWrap/>
            <w:tcMar>
              <w:left w:w="43" w:type="dxa"/>
              <w:right w:w="43" w:type="dxa"/>
            </w:tcMar>
            <w:vAlign w:val="center"/>
            <w:hideMark/>
          </w:tcPr>
          <w:p w14:paraId="61A109EB" w14:textId="77777777" w:rsidR="005A1C98" w:rsidRPr="005A1C98" w:rsidRDefault="005A1C98" w:rsidP="005A1C9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  <w:r w:rsidRPr="005A1C98"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cs/>
              </w:rPr>
              <w:t>ប្រជាជន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215E99" w:themeFill="text2" w:themeFillTint="BF"/>
            <w:tcMar>
              <w:left w:w="43" w:type="dxa"/>
              <w:right w:w="43" w:type="dxa"/>
            </w:tcMar>
            <w:vAlign w:val="center"/>
            <w:hideMark/>
          </w:tcPr>
          <w:p w14:paraId="7A06620C" w14:textId="77777777" w:rsidR="005A1C98" w:rsidRPr="005A1C98" w:rsidRDefault="005A1C98" w:rsidP="005A1C9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  <w:r w:rsidRPr="005A1C98"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cs/>
              </w:rPr>
              <w:t>កម្លាំងពលកម្ម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215E99" w:themeFill="text2" w:themeFillTint="BF"/>
            <w:tcMar>
              <w:left w:w="43" w:type="dxa"/>
              <w:right w:w="43" w:type="dxa"/>
            </w:tcMar>
            <w:vAlign w:val="center"/>
            <w:hideMark/>
          </w:tcPr>
          <w:p w14:paraId="61EC52DB" w14:textId="77777777" w:rsidR="005A1C98" w:rsidRPr="005A1C98" w:rsidRDefault="005A1C98" w:rsidP="005A1C9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  <w:r w:rsidRPr="005A1C98"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cs/>
              </w:rPr>
              <w:t>អ្នកមានការងារធ្វើ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215E99" w:themeFill="text2" w:themeFillTint="BF"/>
            <w:tcMar>
              <w:left w:w="43" w:type="dxa"/>
              <w:right w:w="43" w:type="dxa"/>
            </w:tcMar>
            <w:vAlign w:val="center"/>
            <w:hideMark/>
          </w:tcPr>
          <w:p w14:paraId="423375FF" w14:textId="07B36417" w:rsidR="005A1C98" w:rsidRPr="005A1C98" w:rsidRDefault="005A1C98" w:rsidP="005A1C9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  <w:r w:rsidRPr="003F05A8">
              <w:rPr>
                <w:rFonts w:ascii="Khmer OS Battambang" w:hAnsi="Khmer OS Battambang" w:cs="Khmer OS Battambang"/>
                <w:color w:val="FFFFFF" w:themeColor="background1"/>
                <w:spacing w:val="-20"/>
                <w:sz w:val="20"/>
                <w:szCs w:val="20"/>
                <w:cs/>
              </w:rPr>
              <w:t>អ្នកគ្មាន</w:t>
            </w:r>
            <w:r w:rsidRPr="003F05A8">
              <w:rPr>
                <w:rFonts w:ascii="Khmer OS Battambang" w:hAnsi="Khmer OS Battambang" w:cs="Khmer OS Battambang"/>
                <w:color w:val="FFFFFF" w:themeColor="background1"/>
                <w:spacing w:val="-24"/>
                <w:sz w:val="20"/>
                <w:szCs w:val="20"/>
                <w:cs/>
              </w:rPr>
              <w:t>ការងារធ្វើ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215E99" w:themeFill="text2" w:themeFillTint="BF"/>
            <w:tcMar>
              <w:left w:w="43" w:type="dxa"/>
              <w:right w:w="43" w:type="dxa"/>
            </w:tcMar>
            <w:vAlign w:val="center"/>
            <w:hideMark/>
          </w:tcPr>
          <w:p w14:paraId="4B429AB1" w14:textId="77777777" w:rsidR="005A1C98" w:rsidRPr="005A1C98" w:rsidRDefault="005A1C98" w:rsidP="005A1C9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  <w:r w:rsidRPr="005A1C98"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cs/>
              </w:rPr>
              <w:t>មិននៅក្នុង</w:t>
            </w:r>
            <w:r w:rsidRPr="003F05A8">
              <w:rPr>
                <w:rFonts w:ascii="Khmer OS Battambang" w:hAnsi="Khmer OS Battambang" w:cs="Khmer OS Battambang"/>
                <w:color w:val="FFFFFF" w:themeColor="background1"/>
                <w:spacing w:val="-22"/>
                <w:sz w:val="20"/>
                <w:szCs w:val="20"/>
                <w:cs/>
              </w:rPr>
              <w:t>កម្លាំងពលកម្ម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15E99" w:themeFill="text2" w:themeFillTint="BF"/>
            <w:tcMar>
              <w:left w:w="43" w:type="dxa"/>
              <w:right w:w="43" w:type="dxa"/>
            </w:tcMar>
            <w:vAlign w:val="center"/>
            <w:hideMark/>
          </w:tcPr>
          <w:p w14:paraId="55355716" w14:textId="77777777" w:rsidR="005A1C98" w:rsidRPr="005A1C98" w:rsidRDefault="005A1C98" w:rsidP="005A1C9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  <w:r w:rsidRPr="005A1C98"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cs/>
              </w:rPr>
              <w:t>ប្រជាជនក្នុងអាយុធ្វើការ</w:t>
            </w: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215E99" w:themeFill="text2" w:themeFillTint="BF"/>
            <w:tcMar>
              <w:left w:w="43" w:type="dxa"/>
              <w:right w:w="43" w:type="dxa"/>
            </w:tcMar>
            <w:vAlign w:val="center"/>
            <w:hideMark/>
          </w:tcPr>
          <w:p w14:paraId="7A5AB836" w14:textId="77777777" w:rsidR="005A1C98" w:rsidRPr="005A1C98" w:rsidRDefault="005A1C98" w:rsidP="005A1C9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  <w:r w:rsidRPr="005A1C98"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cs/>
              </w:rPr>
              <w:t>កម្លាំងពលកម្ម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215E99" w:themeFill="text2" w:themeFillTint="BF"/>
            <w:tcMar>
              <w:left w:w="43" w:type="dxa"/>
              <w:right w:w="43" w:type="dxa"/>
            </w:tcMar>
            <w:vAlign w:val="center"/>
            <w:hideMark/>
          </w:tcPr>
          <w:p w14:paraId="0559EBED" w14:textId="77777777" w:rsidR="005A1C98" w:rsidRPr="005A1C98" w:rsidRDefault="005A1C98" w:rsidP="005A1C9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  <w:r w:rsidRPr="005A1C98"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cs/>
              </w:rPr>
              <w:t>អ្នកមាន</w:t>
            </w:r>
            <w:r w:rsidRPr="003F05A8">
              <w:rPr>
                <w:rFonts w:ascii="Khmer OS Battambang" w:hAnsi="Khmer OS Battambang" w:cs="Khmer OS Battambang"/>
                <w:color w:val="FFFFFF" w:themeColor="background1"/>
                <w:spacing w:val="-16"/>
                <w:sz w:val="20"/>
                <w:szCs w:val="20"/>
                <w:cs/>
              </w:rPr>
              <w:t>ការងារធ្វើ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215E99" w:themeFill="text2" w:themeFillTint="BF"/>
            <w:tcMar>
              <w:left w:w="43" w:type="dxa"/>
              <w:right w:w="43" w:type="dxa"/>
            </w:tcMar>
            <w:vAlign w:val="center"/>
            <w:hideMark/>
          </w:tcPr>
          <w:p w14:paraId="65BCA3C2" w14:textId="08137903" w:rsidR="005A1C98" w:rsidRPr="005A1C98" w:rsidRDefault="005A1C98" w:rsidP="005A1C9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  <w:r w:rsidRPr="005A1C98"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cs/>
              </w:rPr>
              <w:t>អ្នកគ្មានការងារធ្វើ</w:t>
            </w:r>
          </w:p>
        </w:tc>
      </w:tr>
      <w:tr w:rsidR="005A1C98" w:rsidRPr="005A1C98" w14:paraId="255C24D7" w14:textId="77777777" w:rsidTr="0031598B">
        <w:trPr>
          <w:trHeight w:val="144"/>
        </w:trPr>
        <w:tc>
          <w:tcPr>
            <w:tcW w:w="522" w:type="pct"/>
            <w:tcBorders>
              <w:top w:val="single" w:sz="4" w:space="0" w:color="auto"/>
              <w:left w:val="nil"/>
              <w:bottom w:val="nil"/>
            </w:tcBorders>
            <w:shd w:val="clear" w:color="000000" w:fill="FFFFFF"/>
            <w:noWrap/>
            <w:tcMar>
              <w:left w:w="43" w:type="dxa"/>
              <w:right w:w="43" w:type="dxa"/>
            </w:tcMar>
            <w:vAlign w:val="center"/>
            <w:hideMark/>
          </w:tcPr>
          <w:p w14:paraId="79271A0C" w14:textId="77777777" w:rsidR="005A1C98" w:rsidRPr="005A1C98" w:rsidRDefault="005A1C98" w:rsidP="005A1C9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Battambang" w:hAnsi="Khmer OS Battambang" w:cs="Khmer OS Battambang"/>
                <w:sz w:val="20"/>
                <w:szCs w:val="20"/>
                <w:cs/>
              </w:rPr>
              <w:t>ប្រុស</w:t>
            </w:r>
          </w:p>
        </w:tc>
        <w:tc>
          <w:tcPr>
            <w:tcW w:w="548" w:type="pct"/>
            <w:tcBorders>
              <w:top w:val="single" w:sz="4" w:space="0" w:color="auto"/>
              <w:bottom w:val="nil"/>
              <w:right w:val="nil"/>
            </w:tcBorders>
            <w:noWrap/>
            <w:tcMar>
              <w:left w:w="43" w:type="dxa"/>
              <w:right w:w="43" w:type="dxa"/>
            </w:tcMar>
            <w:vAlign w:val="center"/>
            <w:hideMark/>
          </w:tcPr>
          <w:p w14:paraId="6C1F2828" w14:textId="77777777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sz w:val="20"/>
                <w:szCs w:val="20"/>
                <w:cs/>
              </w:rPr>
              <w:t>៨.៥៧៣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43" w:type="dxa"/>
              <w:right w:w="43" w:type="dxa"/>
            </w:tcMar>
            <w:vAlign w:val="center"/>
            <w:hideMark/>
          </w:tcPr>
          <w:p w14:paraId="025472A8" w14:textId="77777777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sz w:val="20"/>
                <w:szCs w:val="20"/>
                <w:cs/>
              </w:rPr>
              <w:t>៤.៨៩៣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43" w:type="dxa"/>
              <w:right w:w="43" w:type="dxa"/>
            </w:tcMar>
            <w:vAlign w:val="center"/>
            <w:hideMark/>
          </w:tcPr>
          <w:p w14:paraId="7CBF4EB3" w14:textId="77777777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sz w:val="20"/>
                <w:szCs w:val="20"/>
                <w:cs/>
              </w:rPr>
              <w:t>៤.៧៤៨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43" w:type="dxa"/>
              <w:right w:w="43" w:type="dxa"/>
            </w:tcMar>
            <w:vAlign w:val="center"/>
            <w:hideMark/>
          </w:tcPr>
          <w:p w14:paraId="523B27A8" w14:textId="46FD23F2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sz w:val="20"/>
                <w:szCs w:val="20"/>
                <w:cs/>
              </w:rPr>
              <w:t>១៤៥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43" w:type="dxa"/>
              <w:right w:w="43" w:type="dxa"/>
            </w:tcMar>
            <w:vAlign w:val="center"/>
            <w:hideMark/>
          </w:tcPr>
          <w:p w14:paraId="426D47E6" w14:textId="77777777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sz w:val="20"/>
                <w:szCs w:val="20"/>
                <w:cs/>
              </w:rPr>
              <w:t>១.៤០៦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nil"/>
            </w:tcBorders>
            <w:noWrap/>
            <w:tcMar>
              <w:left w:w="43" w:type="dxa"/>
              <w:right w:w="43" w:type="dxa"/>
            </w:tcMar>
            <w:vAlign w:val="center"/>
            <w:hideMark/>
          </w:tcPr>
          <w:p w14:paraId="756C23A9" w14:textId="77777777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sz w:val="20"/>
                <w:szCs w:val="20"/>
                <w:cs/>
              </w:rPr>
              <w:t>៦.២៩៩</w:t>
            </w:r>
          </w:p>
        </w:tc>
        <w:tc>
          <w:tcPr>
            <w:tcW w:w="427" w:type="pct"/>
            <w:tcBorders>
              <w:top w:val="single" w:sz="4" w:space="0" w:color="auto"/>
              <w:bottom w:val="nil"/>
              <w:right w:val="nil"/>
            </w:tcBorders>
            <w:noWrap/>
            <w:tcMar>
              <w:left w:w="43" w:type="dxa"/>
              <w:right w:w="43" w:type="dxa"/>
            </w:tcMar>
            <w:vAlign w:val="center"/>
            <w:hideMark/>
          </w:tcPr>
          <w:p w14:paraId="50A0F3D1" w14:textId="77777777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sz w:val="20"/>
                <w:szCs w:val="20"/>
                <w:cs/>
              </w:rPr>
              <w:t>៧៧.៧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43" w:type="dxa"/>
              <w:right w:w="43" w:type="dxa"/>
            </w:tcMar>
            <w:vAlign w:val="center"/>
            <w:hideMark/>
          </w:tcPr>
          <w:p w14:paraId="49B688A5" w14:textId="77777777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sz w:val="20"/>
                <w:szCs w:val="20"/>
                <w:cs/>
              </w:rPr>
              <w:t>៧៥.៤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43" w:type="dxa"/>
              <w:right w:w="43" w:type="dxa"/>
            </w:tcMar>
            <w:vAlign w:val="center"/>
            <w:hideMark/>
          </w:tcPr>
          <w:p w14:paraId="7AA4F51C" w14:textId="64FFDE39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sz w:val="20"/>
                <w:szCs w:val="20"/>
                <w:cs/>
              </w:rPr>
              <w:t>៣.</w:t>
            </w:r>
            <w:r w:rsidR="00A629C5">
              <w:rPr>
                <w:rFonts w:ascii="Khmer OS System" w:hAnsi="Khmer OS System" w:cs="Khmer OS System"/>
                <w:sz w:val="20"/>
                <w:szCs w:val="20"/>
              </w:rPr>
              <w:t>0</w:t>
            </w:r>
          </w:p>
        </w:tc>
      </w:tr>
      <w:tr w:rsidR="005A1C98" w:rsidRPr="005A1C98" w14:paraId="3DBFE9E3" w14:textId="77777777" w:rsidTr="0031598B">
        <w:trPr>
          <w:trHeight w:val="144"/>
        </w:trPr>
        <w:tc>
          <w:tcPr>
            <w:tcW w:w="522" w:type="pct"/>
            <w:tcBorders>
              <w:top w:val="nil"/>
              <w:left w:val="nil"/>
              <w:bottom w:val="nil"/>
            </w:tcBorders>
            <w:shd w:val="clear" w:color="000000" w:fill="A6C9EC"/>
            <w:noWrap/>
            <w:tcMar>
              <w:left w:w="43" w:type="dxa"/>
              <w:right w:w="43" w:type="dxa"/>
            </w:tcMar>
            <w:vAlign w:val="center"/>
            <w:hideMark/>
          </w:tcPr>
          <w:p w14:paraId="5AFE14B6" w14:textId="77777777" w:rsidR="005A1C98" w:rsidRPr="005A1C98" w:rsidRDefault="005A1C98" w:rsidP="005A1C9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/>
                <w:sz w:val="20"/>
                <w:szCs w:val="20"/>
                <w:lang w:bidi="ar-SA"/>
              </w:rPr>
            </w:pPr>
            <w:r w:rsidRPr="005A1C98">
              <w:rPr>
                <w:rFonts w:ascii="Khmer OS Battambang" w:hAnsi="Khmer OS Battambang" w:cs="Khmer OS Battambang"/>
                <w:sz w:val="20"/>
                <w:szCs w:val="20"/>
                <w:cs/>
              </w:rPr>
              <w:t>ស្រី</w:t>
            </w:r>
          </w:p>
        </w:tc>
        <w:tc>
          <w:tcPr>
            <w:tcW w:w="548" w:type="pct"/>
            <w:tcBorders>
              <w:top w:val="nil"/>
              <w:right w:val="nil"/>
            </w:tcBorders>
            <w:shd w:val="clear" w:color="000000" w:fill="A6C9EC"/>
            <w:noWrap/>
            <w:tcMar>
              <w:left w:w="43" w:type="dxa"/>
              <w:right w:w="43" w:type="dxa"/>
            </w:tcMar>
            <w:vAlign w:val="center"/>
            <w:hideMark/>
          </w:tcPr>
          <w:p w14:paraId="606D6454" w14:textId="77777777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sz w:val="20"/>
                <w:szCs w:val="20"/>
                <w:cs/>
              </w:rPr>
              <w:t>៩.០៣៦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tcMar>
              <w:left w:w="43" w:type="dxa"/>
              <w:right w:w="43" w:type="dxa"/>
            </w:tcMar>
            <w:vAlign w:val="center"/>
            <w:hideMark/>
          </w:tcPr>
          <w:p w14:paraId="5FAEDF07" w14:textId="77777777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sz w:val="20"/>
                <w:szCs w:val="20"/>
                <w:cs/>
              </w:rPr>
              <w:t>៤.៥១៥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tcMar>
              <w:left w:w="43" w:type="dxa"/>
              <w:right w:w="43" w:type="dxa"/>
            </w:tcMar>
            <w:vAlign w:val="center"/>
            <w:hideMark/>
          </w:tcPr>
          <w:p w14:paraId="52AEFAB1" w14:textId="77777777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sz w:val="20"/>
                <w:szCs w:val="20"/>
                <w:cs/>
              </w:rPr>
              <w:t>៤.៣១៨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tcMar>
              <w:left w:w="43" w:type="dxa"/>
              <w:right w:w="43" w:type="dxa"/>
            </w:tcMar>
            <w:vAlign w:val="center"/>
            <w:hideMark/>
          </w:tcPr>
          <w:p w14:paraId="1DD42867" w14:textId="7858E2B0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sz w:val="20"/>
                <w:szCs w:val="20"/>
                <w:cs/>
              </w:rPr>
              <w:t>១៩៧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tcMar>
              <w:left w:w="43" w:type="dxa"/>
              <w:right w:w="43" w:type="dxa"/>
            </w:tcMar>
            <w:vAlign w:val="center"/>
            <w:hideMark/>
          </w:tcPr>
          <w:p w14:paraId="6F1EB18F" w14:textId="77777777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sz w:val="20"/>
                <w:szCs w:val="20"/>
                <w:cs/>
              </w:rPr>
              <w:t>២.៣៣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</w:tcBorders>
            <w:shd w:val="clear" w:color="000000" w:fill="A6C9EC"/>
            <w:noWrap/>
            <w:tcMar>
              <w:left w:w="43" w:type="dxa"/>
              <w:right w:w="43" w:type="dxa"/>
            </w:tcMar>
            <w:vAlign w:val="center"/>
            <w:hideMark/>
          </w:tcPr>
          <w:p w14:paraId="078EB95B" w14:textId="77777777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sz w:val="20"/>
                <w:szCs w:val="20"/>
                <w:cs/>
              </w:rPr>
              <w:t>៦.៨៤៥</w:t>
            </w:r>
          </w:p>
        </w:tc>
        <w:tc>
          <w:tcPr>
            <w:tcW w:w="427" w:type="pct"/>
            <w:tcBorders>
              <w:top w:val="nil"/>
              <w:bottom w:val="nil"/>
              <w:right w:val="nil"/>
            </w:tcBorders>
            <w:shd w:val="clear" w:color="000000" w:fill="A6C9EC"/>
            <w:noWrap/>
            <w:tcMar>
              <w:left w:w="43" w:type="dxa"/>
              <w:right w:w="43" w:type="dxa"/>
            </w:tcMar>
            <w:vAlign w:val="center"/>
            <w:hideMark/>
          </w:tcPr>
          <w:p w14:paraId="09699C06" w14:textId="1C9C793A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sz w:val="20"/>
                <w:szCs w:val="20"/>
                <w:cs/>
              </w:rPr>
              <w:t>៦៦.</w:t>
            </w:r>
            <w:r w:rsidR="00A629C5">
              <w:rPr>
                <w:rFonts w:ascii="Khmer OS System" w:hAnsi="Khmer OS System" w:cs="Khmer OS System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tcMar>
              <w:left w:w="43" w:type="dxa"/>
              <w:right w:w="43" w:type="dxa"/>
            </w:tcMar>
            <w:vAlign w:val="center"/>
            <w:hideMark/>
          </w:tcPr>
          <w:p w14:paraId="33933BFE" w14:textId="77777777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sz w:val="20"/>
                <w:szCs w:val="20"/>
                <w:cs/>
              </w:rPr>
              <w:t>៦៣.១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tcMar>
              <w:left w:w="43" w:type="dxa"/>
              <w:right w:w="43" w:type="dxa"/>
            </w:tcMar>
            <w:vAlign w:val="center"/>
            <w:hideMark/>
          </w:tcPr>
          <w:p w14:paraId="32714063" w14:textId="77777777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sz w:val="20"/>
                <w:szCs w:val="20"/>
                <w:cs/>
              </w:rPr>
              <w:t>៤.៤</w:t>
            </w:r>
          </w:p>
        </w:tc>
      </w:tr>
      <w:tr w:rsidR="005A1C98" w:rsidRPr="005A1C98" w14:paraId="2694925B" w14:textId="77777777" w:rsidTr="0031598B">
        <w:trPr>
          <w:trHeight w:val="144"/>
        </w:trPr>
        <w:tc>
          <w:tcPr>
            <w:tcW w:w="522" w:type="pct"/>
            <w:tcBorders>
              <w:top w:val="nil"/>
              <w:left w:val="nil"/>
              <w:bottom w:val="single" w:sz="4" w:space="0" w:color="auto"/>
            </w:tcBorders>
            <w:shd w:val="clear" w:color="000000" w:fill="FFFFFF"/>
            <w:noWrap/>
            <w:tcMar>
              <w:left w:w="43" w:type="dxa"/>
              <w:right w:w="43" w:type="dxa"/>
            </w:tcMar>
            <w:vAlign w:val="center"/>
            <w:hideMark/>
          </w:tcPr>
          <w:p w14:paraId="067C6DBA" w14:textId="77777777" w:rsidR="005A1C98" w:rsidRPr="005A1C98" w:rsidRDefault="005A1C98" w:rsidP="005A1C98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Battambang" w:hAnsi="Khmer OS Battambang" w:cs="Khmer OS Battambang"/>
                <w:b/>
                <w:bCs/>
                <w:sz w:val="20"/>
                <w:szCs w:val="20"/>
                <w:cs/>
              </w:rPr>
              <w:t>សរុប</w:t>
            </w:r>
          </w:p>
        </w:tc>
        <w:tc>
          <w:tcPr>
            <w:tcW w:w="548" w:type="pct"/>
            <w:tcBorders>
              <w:top w:val="nil"/>
              <w:bottom w:val="single" w:sz="4" w:space="0" w:color="auto"/>
              <w:right w:val="nil"/>
            </w:tcBorders>
            <w:noWrap/>
            <w:tcMar>
              <w:left w:w="43" w:type="dxa"/>
              <w:right w:w="43" w:type="dxa"/>
            </w:tcMar>
            <w:vAlign w:val="center"/>
            <w:hideMark/>
          </w:tcPr>
          <w:p w14:paraId="6E8A3E40" w14:textId="77777777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១៧.៦០៩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left w:w="43" w:type="dxa"/>
              <w:right w:w="43" w:type="dxa"/>
            </w:tcMar>
            <w:vAlign w:val="center"/>
            <w:hideMark/>
          </w:tcPr>
          <w:p w14:paraId="48831A9B" w14:textId="77777777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៩.៤០៨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left w:w="43" w:type="dxa"/>
              <w:right w:w="43" w:type="dxa"/>
            </w:tcMar>
            <w:vAlign w:val="center"/>
            <w:hideMark/>
          </w:tcPr>
          <w:p w14:paraId="68A081CD" w14:textId="77777777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៩.០៦៦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left w:w="43" w:type="dxa"/>
              <w:right w:w="43" w:type="dxa"/>
            </w:tcMar>
            <w:vAlign w:val="center"/>
            <w:hideMark/>
          </w:tcPr>
          <w:p w14:paraId="70A078FA" w14:textId="04FD69BC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៣៤២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left w:w="43" w:type="dxa"/>
              <w:right w:w="43" w:type="dxa"/>
            </w:tcMar>
            <w:vAlign w:val="center"/>
            <w:hideMark/>
          </w:tcPr>
          <w:p w14:paraId="574DF10D" w14:textId="77777777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៣.៧៣៦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</w:tcBorders>
            <w:noWrap/>
            <w:tcMar>
              <w:left w:w="43" w:type="dxa"/>
              <w:right w:w="43" w:type="dxa"/>
            </w:tcMar>
            <w:vAlign w:val="center"/>
            <w:hideMark/>
          </w:tcPr>
          <w:p w14:paraId="64255EA8" w14:textId="77777777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១៣.១៤៤</w:t>
            </w:r>
          </w:p>
        </w:tc>
        <w:tc>
          <w:tcPr>
            <w:tcW w:w="427" w:type="pct"/>
            <w:tcBorders>
              <w:top w:val="nil"/>
              <w:bottom w:val="single" w:sz="4" w:space="0" w:color="auto"/>
              <w:right w:val="nil"/>
            </w:tcBorders>
            <w:noWrap/>
            <w:tcMar>
              <w:left w:w="43" w:type="dxa"/>
              <w:right w:w="43" w:type="dxa"/>
            </w:tcMar>
            <w:vAlign w:val="center"/>
            <w:hideMark/>
          </w:tcPr>
          <w:p w14:paraId="08AD3232" w14:textId="77777777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៧១.៦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left w:w="43" w:type="dxa"/>
              <w:right w:w="43" w:type="dxa"/>
            </w:tcMar>
            <w:vAlign w:val="center"/>
            <w:hideMark/>
          </w:tcPr>
          <w:p w14:paraId="776B4F80" w14:textId="39E36E01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៦៩.</w:t>
            </w:r>
            <w:r w:rsidR="00A629C5">
              <w:rPr>
                <w:rFonts w:ascii="Khmer OS System" w:hAnsi="Khmer OS System" w:cs="Khmer OS System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left w:w="43" w:type="dxa"/>
              <w:right w:w="43" w:type="dxa"/>
            </w:tcMar>
            <w:vAlign w:val="center"/>
            <w:hideMark/>
          </w:tcPr>
          <w:p w14:paraId="6AD5C933" w14:textId="77777777" w:rsidR="005A1C98" w:rsidRPr="005A1C98" w:rsidRDefault="005A1C98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5A1C98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៣.៦</w:t>
            </w:r>
          </w:p>
        </w:tc>
      </w:tr>
    </w:tbl>
    <w:p w14:paraId="70D70B06" w14:textId="3BC1C027" w:rsidR="000754A0" w:rsidRPr="00D73594" w:rsidRDefault="000754A0" w:rsidP="00C27A73">
      <w:pPr>
        <w:pStyle w:val="Heading1"/>
        <w:jc w:val="center"/>
        <w:rPr>
          <w:rFonts w:ascii="Khmer OS Muol Light" w:hAnsi="Khmer OS Muol Light" w:cs="Khmer OS Muol Light"/>
          <w:color w:val="2E5395"/>
          <w:sz w:val="32"/>
          <w:szCs w:val="32"/>
          <w:cs/>
        </w:rPr>
      </w:pPr>
      <w:r>
        <w:rPr>
          <w:rFonts w:ascii="Khmer OS Battambang" w:hAnsi="Khmer OS Battambang" w:cs="Khmer OS Battambang"/>
          <w:cs/>
        </w:rPr>
        <w:br w:type="page"/>
      </w:r>
      <w:bookmarkStart w:id="137" w:name="_Toc228784903"/>
      <w:bookmarkStart w:id="138" w:name="_Toc230184810"/>
      <w:r w:rsidRPr="00C27A73">
        <w:rPr>
          <w:rFonts w:ascii="Khmer OS Muol Light" w:hAnsi="Khmer OS Muol Light" w:cs="Khmer OS Muol Light"/>
          <w:b w:val="0"/>
          <w:bCs w:val="0"/>
          <w:sz w:val="36"/>
          <w:szCs w:val="36"/>
          <w:cs/>
        </w:rPr>
        <w:lastRenderedPageBreak/>
        <w:t>ជំពូក</w:t>
      </w:r>
      <w:r w:rsidRPr="00C27A73">
        <w:rPr>
          <w:rFonts w:ascii="Khmer OS Muol Light" w:hAnsi="Khmer OS Muol Light" w:cs="Khmer OS Muol Light" w:hint="cs"/>
          <w:b w:val="0"/>
          <w:bCs w:val="0"/>
          <w:sz w:val="36"/>
          <w:szCs w:val="36"/>
          <w:cs/>
        </w:rPr>
        <w:t xml:space="preserve"> ៥</w:t>
      </w:r>
      <w:bookmarkEnd w:id="137"/>
      <w:bookmarkEnd w:id="138"/>
    </w:p>
    <w:p w14:paraId="04CEC804" w14:textId="59ADB003" w:rsidR="000754A0" w:rsidRPr="00C27A73" w:rsidRDefault="000754A0" w:rsidP="002F14A6">
      <w:pPr>
        <w:pStyle w:val="Heading1"/>
        <w:jc w:val="center"/>
        <w:rPr>
          <w:rFonts w:ascii="Khmer OS Muol Light" w:hAnsi="Khmer OS Muol Light" w:cs="Khmer OS Muol Light"/>
          <w:b w:val="0"/>
          <w:bCs w:val="0"/>
        </w:rPr>
      </w:pPr>
      <w:bookmarkStart w:id="139" w:name="_Toc227595243"/>
      <w:bookmarkStart w:id="140" w:name="_Toc228784904"/>
      <w:bookmarkStart w:id="141" w:name="_Toc230184811"/>
      <w:r w:rsidRPr="00C27A73">
        <w:rPr>
          <w:rFonts w:ascii="Khmer OS Muol Light" w:hAnsi="Khmer OS Muol Light" w:cs="Khmer OS Muol Light" w:hint="cs"/>
          <w:b w:val="0"/>
          <w:bCs w:val="0"/>
          <w:cs/>
        </w:rPr>
        <w:t>ភាពមានការងារធ្វើការ</w:t>
      </w:r>
      <w:bookmarkEnd w:id="139"/>
      <w:bookmarkEnd w:id="140"/>
      <w:bookmarkEnd w:id="141"/>
    </w:p>
    <w:p w14:paraId="0BDBE50C" w14:textId="282FE106" w:rsidR="000754A0" w:rsidRDefault="000754A0" w:rsidP="00AC7A55">
      <w:pPr>
        <w:tabs>
          <w:tab w:val="left" w:pos="836"/>
        </w:tabs>
        <w:kinsoku w:val="0"/>
        <w:overflowPunct w:val="0"/>
        <w:spacing w:before="56"/>
        <w:outlineLvl w:val="3"/>
        <w:rPr>
          <w:rFonts w:ascii="Khmer OS Muol Light" w:hAnsi="Khmer OS Muol Light" w:cs="Khmer OS Muol Light"/>
          <w:color w:val="2E5395"/>
        </w:rPr>
      </w:pPr>
      <w:r>
        <w:rPr>
          <w:rFonts w:ascii="Khmer OS Muol Light" w:hAnsi="Khmer OS Muol Light" w:cs="Khmer OS Muol Light" w:hint="cs"/>
          <w:color w:val="2E5395"/>
          <w:cs/>
        </w:rPr>
        <w:t>៥</w:t>
      </w:r>
      <w:r w:rsidR="003E0239">
        <w:rPr>
          <w:rFonts w:ascii="Khmer OS Muol Light" w:hAnsi="Khmer OS Muol Light" w:cs="Khmer OS Muol Light" w:hint="cs"/>
          <w:color w:val="2E5395"/>
        </w:rPr>
        <w:t>.</w:t>
      </w:r>
      <w:r>
        <w:rPr>
          <w:rFonts w:ascii="Khmer OS Muol Light" w:hAnsi="Khmer OS Muol Light" w:cs="Khmer OS Muol Light" w:hint="cs"/>
          <w:color w:val="2E5395"/>
          <w:cs/>
        </w:rPr>
        <w:t>១</w:t>
      </w:r>
      <w:r w:rsidR="003E0239">
        <w:rPr>
          <w:rFonts w:ascii="Khmer OS Muol Light" w:hAnsi="Khmer OS Muol Light" w:cs="Khmer OS Muol Light" w:hint="cs"/>
          <w:color w:val="2E5395"/>
        </w:rPr>
        <w:t>.</w:t>
      </w:r>
      <w:r w:rsidRPr="00C01F84">
        <w:rPr>
          <w:rFonts w:ascii="Khmer OS Muol Light" w:hAnsi="Khmer OS Muol Light" w:cs="Khmer OS Muol Light" w:hint="cs"/>
          <w:color w:val="2E5395"/>
          <w:cs/>
        </w:rPr>
        <w:t xml:space="preserve"> </w:t>
      </w:r>
      <w:r>
        <w:rPr>
          <w:rFonts w:ascii="Khmer OS Muol Light" w:hAnsi="Khmer OS Muol Light" w:cs="Khmer OS Muol Light" w:hint="cs"/>
          <w:color w:val="2E5395"/>
          <w:cs/>
        </w:rPr>
        <w:t>សេចក្តីផ្តើម</w:t>
      </w:r>
    </w:p>
    <w:p w14:paraId="60951238" w14:textId="74395549" w:rsidR="00A16825" w:rsidRDefault="00A16825" w:rsidP="00AC7A55">
      <w:pPr>
        <w:widowControl/>
        <w:autoSpaceDE/>
        <w:autoSpaceDN/>
        <w:adjustRightInd/>
        <w:ind w:firstLine="540"/>
        <w:jc w:val="both"/>
        <w:rPr>
          <w:rFonts w:ascii="Khmer OS Battambang" w:hAnsi="Khmer OS Battambang" w:cs="Khmer OS Battambang"/>
        </w:rPr>
      </w:pPr>
      <w:r w:rsidRPr="00A16825">
        <w:rPr>
          <w:rFonts w:ascii="Khmer OS Battambang" w:hAnsi="Khmer OS Battambang" w:cs="Khmer OS Battambang"/>
          <w:cs/>
        </w:rPr>
        <w:t>ការមានការងារធ្វើ</w:t>
      </w:r>
      <w:r w:rsidRPr="00A16825">
        <w:rPr>
          <w:rFonts w:ascii="Khmer OS Battambang" w:hAnsi="Khmer OS Battambang" w:cs="Khmer OS Battambang"/>
        </w:rPr>
        <w:t xml:space="preserve"> </w:t>
      </w:r>
      <w:r w:rsidRPr="00A16825">
        <w:rPr>
          <w:rFonts w:ascii="Khmer OS Battambang" w:hAnsi="Khmer OS Battambang" w:cs="Khmer OS Battambang"/>
          <w:cs/>
        </w:rPr>
        <w:t>គឺជាសូចនាករគន្លឹះដែលត្រូវបានប្រើប្រាស់ដើម្បីវាយតម្លៃសមិទ្ធផលនៃទីផ្សារការងារ</w:t>
      </w:r>
      <w:r w:rsidRPr="00A16825">
        <w:rPr>
          <w:rFonts w:ascii="Khmer OS Battambang" w:hAnsi="Khmer OS Battambang" w:cs="Khmer OS Battambang"/>
        </w:rPr>
        <w:t xml:space="preserve"> </w:t>
      </w:r>
      <w:r w:rsidRPr="00A16825">
        <w:rPr>
          <w:rFonts w:ascii="Khmer OS Battambang" w:hAnsi="Khmer OS Battambang" w:cs="Khmer OS Battambang"/>
          <w:cs/>
        </w:rPr>
        <w:t>និងកម្រិតនៃការចូលរួមក្នុងសេដ្ឋកិច្ចរបស់ប្រទេសមួយ។ វាឆ្លុះបញ្ចាំងពីវិសាលភាពដែលប្រជាជនក្នុង</w:t>
      </w:r>
      <w:r w:rsidR="00D64FF0">
        <w:rPr>
          <w:rFonts w:ascii="Khmer OS Battambang" w:hAnsi="Khmer OS Battambang" w:cs="Khmer OS Battambang"/>
          <w:cs/>
        </w:rPr>
        <w:t>អាយុធ្វើការ</w:t>
      </w:r>
      <w:r w:rsidRPr="00A16825">
        <w:rPr>
          <w:rFonts w:ascii="Khmer OS Battambang" w:hAnsi="Khmer OS Battambang" w:cs="Khmer OS Battambang"/>
          <w:cs/>
        </w:rPr>
        <w:t>បានចូលរួមក្នុងសកម្មភាពផលិតកម្ម ដែលរួមចំណែកដល់ការផលិតទំនិញ និងសេវាកម្មនៅក្នុងសេដ្ឋកិច្ច។</w:t>
      </w:r>
    </w:p>
    <w:p w14:paraId="51E8E2DB" w14:textId="26B86607" w:rsidR="00A16825" w:rsidRPr="00A16825" w:rsidRDefault="00A16825" w:rsidP="00AC7A55">
      <w:pPr>
        <w:widowControl/>
        <w:autoSpaceDE/>
        <w:autoSpaceDN/>
        <w:adjustRightInd/>
        <w:ind w:firstLine="540"/>
        <w:jc w:val="both"/>
        <w:rPr>
          <w:rFonts w:ascii="Khmer OS Battambang" w:hAnsi="Khmer OS Battambang" w:cs="Khmer OS Battambang"/>
        </w:rPr>
      </w:pPr>
      <w:r w:rsidRPr="00A16825">
        <w:rPr>
          <w:rFonts w:ascii="Khmer OS Battambang" w:hAnsi="Khmer OS Battambang" w:cs="Khmer OS Battambang"/>
          <w:cs/>
        </w:rPr>
        <w:t>យោងតាមស្តង់ដារស្ថិតិអន្តរជាតិដែលអនុម័តដោយអង្គការអន្តរជាតិខាងការងារ អ្នកមានការងារធ្វើ</w:t>
      </w:r>
      <w:r w:rsidRPr="00A16825">
        <w:rPr>
          <w:rFonts w:ascii="Khmer OS Battambang" w:hAnsi="Khmer OS Battambang" w:cs="Khmer OS Battambang"/>
        </w:rPr>
        <w:t xml:space="preserve"> </w:t>
      </w:r>
      <w:r w:rsidRPr="00A16825">
        <w:rPr>
          <w:rFonts w:ascii="Khmer OS Battambang" w:hAnsi="Khmer OS Battambang" w:cs="Khmer OS Battambang"/>
          <w:cs/>
        </w:rPr>
        <w:t>គឺជាបុគ្គលទាំងឡាយក្នុង</w:t>
      </w:r>
      <w:r w:rsidR="00D64FF0">
        <w:rPr>
          <w:rFonts w:ascii="Khmer OS Battambang" w:hAnsi="Khmer OS Battambang" w:cs="Khmer OS Battambang"/>
          <w:cs/>
        </w:rPr>
        <w:t>អាយុធ្វើការ</w:t>
      </w:r>
      <w:r w:rsidRPr="00A16825">
        <w:rPr>
          <w:rFonts w:ascii="Khmer OS Battambang" w:hAnsi="Khmer OS Battambang" w:cs="Khmer OS Battambang"/>
          <w:cs/>
        </w:rPr>
        <w:t xml:space="preserve"> ដែលក្នុងអំឡុងពេលយោងជាក់លាក់ (ជាទូទៅគឺមួយសប្តាហ៍) បានបំពេញការងារដើម្បីទទួលបានប្រាក់កម្រៃ ប្រាក់ចំណេញ ឬផលប្រយោជន៍គ្រួសារ។ នេះរាប់បញ្ចូលទាំងបុគ្គលដែលបានអវត្តមានបណ្តោះអាសន្នពីការងាររបស់ពួកគេ ដោយសារមូលហេតុដូចជា </w:t>
      </w:r>
      <w:r w:rsidR="0045280B">
        <w:rPr>
          <w:rFonts w:ascii="Khmer OS Battambang" w:hAnsi="Khmer OS Battambang" w:cs="Khmer OS Battambang" w:hint="cs"/>
          <w:cs/>
        </w:rPr>
        <w:t>មាន</w:t>
      </w:r>
      <w:r w:rsidRPr="00A16825">
        <w:rPr>
          <w:rFonts w:ascii="Khmer OS Battambang" w:hAnsi="Khmer OS Battambang" w:cs="Khmer OS Battambang"/>
          <w:cs/>
        </w:rPr>
        <w:t>ជំងឺ ការឈប់សម្រាកវិស្សមកាល កា</w:t>
      </w:r>
      <w:r w:rsidR="0045280B">
        <w:rPr>
          <w:rFonts w:ascii="Khmer OS Battambang" w:hAnsi="Khmer OS Battambang" w:cs="Khmer OS Battambang" w:hint="cs"/>
          <w:cs/>
        </w:rPr>
        <w:t>រ</w:t>
      </w:r>
      <w:r w:rsidRPr="00A16825">
        <w:rPr>
          <w:rFonts w:ascii="Khmer OS Battambang" w:hAnsi="Khmer OS Battambang" w:cs="Khmer OS Battambang"/>
          <w:cs/>
        </w:rPr>
        <w:t>សម្រាក</w:t>
      </w:r>
      <w:r w:rsidR="0045280B">
        <w:rPr>
          <w:rFonts w:ascii="Khmer OS Battambang" w:hAnsi="Khmer OS Battambang" w:cs="Khmer OS Battambang" w:hint="cs"/>
          <w:cs/>
        </w:rPr>
        <w:t>លំហែ</w:t>
      </w:r>
      <w:r w:rsidRPr="00A16825">
        <w:rPr>
          <w:rFonts w:ascii="Khmer OS Battambang" w:hAnsi="Khmer OS Battambang" w:cs="Khmer OS Battambang"/>
          <w:cs/>
        </w:rPr>
        <w:t>មាតុភាព ការបណ្តុះបណ្តាល ឬការអាក់ខានបណ្តោះអាសន្នផ្សេងៗទៀត ប៉ុន្តែពួកគេនៅតែរក្សាបាននូវការផ្សារភ្ជាប់ជាផ្លូវការជាមួយការងាររបស់ពួកគេ។</w:t>
      </w:r>
    </w:p>
    <w:p w14:paraId="6E53D6B4" w14:textId="745DBE43" w:rsidR="00A16825" w:rsidRPr="00A16825" w:rsidRDefault="00A16825" w:rsidP="00AC7A55">
      <w:pPr>
        <w:widowControl/>
        <w:autoSpaceDE/>
        <w:autoSpaceDN/>
        <w:adjustRightInd/>
        <w:ind w:firstLine="540"/>
        <w:jc w:val="both"/>
        <w:rPr>
          <w:rFonts w:ascii="Khmer OS Battambang" w:hAnsi="Khmer OS Battambang" w:cs="Khmer OS Battambang"/>
        </w:rPr>
      </w:pPr>
      <w:r w:rsidRPr="00A16825">
        <w:rPr>
          <w:rFonts w:ascii="Khmer OS Battambang" w:hAnsi="Khmer OS Battambang" w:cs="Khmer OS Battambang"/>
          <w:cs/>
        </w:rPr>
        <w:t>ការមានការងារធ្វើគ្របដណ្តប់លើការរៀបចំការងារយ៉ាងទូលំទូលាយ រួមមាន៖</w:t>
      </w:r>
      <w:r w:rsidRPr="00A16825">
        <w:rPr>
          <w:rFonts w:ascii="Khmer OS Battambang" w:hAnsi="Khmer OS Battambang" w:cs="Khmer OS Battambang"/>
        </w:rPr>
        <w:t xml:space="preserve"> </w:t>
      </w:r>
      <w:r w:rsidRPr="00A16825">
        <w:rPr>
          <w:rFonts w:ascii="Khmer OS Battambang" w:hAnsi="Khmer OS Battambang" w:cs="Khmer OS Battambang"/>
          <w:cs/>
        </w:rPr>
        <w:t>និយោជិត និយោជក អ្នកធ្វើការងារផ្ទាល់ខ្លួន ជំនួយការគ្រួសារដែលមិនទទួលបានកម្រៃ</w:t>
      </w:r>
      <w:r w:rsidRPr="00A16825">
        <w:rPr>
          <w:rFonts w:ascii="Khmer OS Battambang" w:hAnsi="Khmer OS Battambang" w:cs="Khmer OS Battambang"/>
        </w:rPr>
        <w:t xml:space="preserve"> </w:t>
      </w:r>
      <w:r w:rsidRPr="00A16825">
        <w:rPr>
          <w:rFonts w:ascii="Khmer OS Battambang" w:hAnsi="Khmer OS Battambang" w:cs="Khmer OS Battambang"/>
          <w:cs/>
        </w:rPr>
        <w:t>និងសមាជិកនៃសហករណ៍</w:t>
      </w:r>
      <w:r w:rsidR="003345E4">
        <w:rPr>
          <w:rFonts w:ascii="Khmer OS Battambang" w:hAnsi="Khmer OS Battambang" w:cs="Khmer OS Battambang" w:hint="cs"/>
          <w:cs/>
        </w:rPr>
        <w:t xml:space="preserve"> </w:t>
      </w:r>
      <w:r w:rsidRPr="00A16825">
        <w:rPr>
          <w:rFonts w:ascii="Khmer OS Battambang" w:hAnsi="Khmer OS Battambang" w:cs="Khmer OS Battambang"/>
          <w:cs/>
        </w:rPr>
        <w:t>ផលិតកម្ម។ លើសពីនេះ បុគ្គលដែលចូលរួមក្នុងផលិតកម្មសម្រាប់ប្រើប្រាស់ផ្ទាល់ខ្លួន</w:t>
      </w:r>
      <w:r w:rsidRPr="00A16825">
        <w:rPr>
          <w:rFonts w:ascii="Khmer OS Battambang" w:hAnsi="Khmer OS Battambang" w:cs="Khmer OS Battambang"/>
        </w:rPr>
        <w:t xml:space="preserve"> </w:t>
      </w:r>
      <w:r w:rsidRPr="00A16825">
        <w:rPr>
          <w:rFonts w:ascii="Khmer OS Battambang" w:hAnsi="Khmer OS Battambang" w:cs="Khmer OS Battambang"/>
          <w:cs/>
        </w:rPr>
        <w:t>ក៏អាចត្រូវបានចាត់ទុកថាមានការងារធ្វើផងដែរ នៅក្រោមគោលការណ៍ណែនាំអន្តរជាតិ។</w:t>
      </w:r>
    </w:p>
    <w:p w14:paraId="2160ADDB" w14:textId="77777777" w:rsidR="00A16825" w:rsidRPr="00A16825" w:rsidRDefault="00A16825" w:rsidP="00AC7A55">
      <w:pPr>
        <w:widowControl/>
        <w:autoSpaceDE/>
        <w:autoSpaceDN/>
        <w:adjustRightInd/>
        <w:ind w:firstLine="540"/>
        <w:jc w:val="both"/>
        <w:rPr>
          <w:rFonts w:ascii="Khmer OS Battambang" w:hAnsi="Khmer OS Battambang" w:cs="Khmer OS Battambang"/>
        </w:rPr>
      </w:pPr>
      <w:r w:rsidRPr="00A16825">
        <w:rPr>
          <w:rFonts w:ascii="Khmer OS Battambang" w:hAnsi="Khmer OS Battambang" w:cs="Khmer OS Battambang"/>
          <w:cs/>
        </w:rPr>
        <w:t>ការវាស់វែងការមានការងារធ្វើ គឺចាំបាច់ណាស់សម្រាប់ស្វែងយល់ពីរចនាសម្ព័ន្ធនៃទីផ្សារការងារ</w:t>
      </w:r>
      <w:r w:rsidRPr="00A16825">
        <w:rPr>
          <w:rFonts w:ascii="Khmer OS Battambang" w:hAnsi="Khmer OS Battambang" w:cs="Khmer OS Battambang"/>
        </w:rPr>
        <w:t xml:space="preserve"> </w:t>
      </w:r>
      <w:r w:rsidRPr="00A16825">
        <w:rPr>
          <w:rFonts w:ascii="Khmer OS Battambang" w:hAnsi="Khmer OS Battambang" w:cs="Khmer OS Battambang"/>
          <w:cs/>
        </w:rPr>
        <w:t>ការកំណត់ការបែងចែកកម្មករតាមវិស័យសេដ្ឋកិច្ច និងមុខរបរ</w:t>
      </w:r>
      <w:r w:rsidRPr="00A16825">
        <w:rPr>
          <w:rFonts w:ascii="Khmer OS Battambang" w:hAnsi="Khmer OS Battambang" w:cs="Khmer OS Battambang"/>
        </w:rPr>
        <w:t xml:space="preserve"> </w:t>
      </w:r>
      <w:r w:rsidRPr="00A16825">
        <w:rPr>
          <w:rFonts w:ascii="Khmer OS Battambang" w:hAnsi="Khmer OS Battambang" w:cs="Khmer OS Battambang"/>
          <w:cs/>
        </w:rPr>
        <w:t>និងការតាមដាននិន្នាការទីផ្សារការងារតាមពេលវេលា។ ស្ថិតិការងារក៏ផ្តល់នូវភស្តុតាងដ៏សំខាន់សម្រាប់រៀបចំគោលនយោបាយក្នុងគោលបំណងលើកកម្ពស់ការបង្កើតការងារ</w:t>
      </w:r>
      <w:r w:rsidRPr="00A16825">
        <w:rPr>
          <w:rFonts w:ascii="Khmer OS Battambang" w:hAnsi="Khmer OS Battambang" w:cs="Khmer OS Battambang"/>
        </w:rPr>
        <w:t xml:space="preserve"> </w:t>
      </w:r>
      <w:r w:rsidRPr="00A16825">
        <w:rPr>
          <w:rFonts w:ascii="Khmer OS Battambang" w:hAnsi="Khmer OS Battambang" w:cs="Khmer OS Battambang"/>
          <w:cs/>
        </w:rPr>
        <w:t>ការកែលម្អលក្ខខណ្ឌការងារ</w:t>
      </w:r>
      <w:r w:rsidRPr="00A16825">
        <w:rPr>
          <w:rFonts w:ascii="Khmer OS Battambang" w:hAnsi="Khmer OS Battambang" w:cs="Khmer OS Battambang"/>
        </w:rPr>
        <w:t xml:space="preserve"> </w:t>
      </w:r>
      <w:r w:rsidRPr="00A16825">
        <w:rPr>
          <w:rFonts w:ascii="Khmer OS Battambang" w:hAnsi="Khmer OS Battambang" w:cs="Khmer OS Battambang"/>
          <w:cs/>
        </w:rPr>
        <w:t>និងការគាំទ្រដល់ការអភិវឌ្ឍសេដ្ឋកិច្ចប្រកបដោយបរិយាបន្ន និងចីរភាព។</w:t>
      </w:r>
    </w:p>
    <w:p w14:paraId="14FA64C8" w14:textId="77777777" w:rsidR="00A16825" w:rsidRPr="00A16825" w:rsidRDefault="00A16825" w:rsidP="00AC7A55">
      <w:pPr>
        <w:widowControl/>
        <w:autoSpaceDE/>
        <w:autoSpaceDN/>
        <w:adjustRightInd/>
        <w:ind w:firstLine="540"/>
        <w:jc w:val="both"/>
        <w:rPr>
          <w:rFonts w:ascii="Khmer OS Battambang" w:hAnsi="Khmer OS Battambang" w:cs="Khmer OS Battambang"/>
        </w:rPr>
      </w:pPr>
      <w:r w:rsidRPr="00A16825">
        <w:rPr>
          <w:rFonts w:ascii="Khmer OS Battambang" w:hAnsi="Khmer OS Battambang" w:cs="Khmer OS Battambang"/>
          <w:cs/>
        </w:rPr>
        <w:t>ដូចនេះ ស្ថិតិការងារដែលផលិតឡើងតាមរយៈការអង្កេតកម្លាំងពលកម្ម</w:t>
      </w:r>
      <w:r w:rsidRPr="00A16825">
        <w:rPr>
          <w:rFonts w:ascii="Khmer OS Battambang" w:hAnsi="Khmer OS Battambang" w:cs="Khmer OS Battambang"/>
        </w:rPr>
        <w:t xml:space="preserve"> </w:t>
      </w:r>
      <w:r w:rsidRPr="00A16825">
        <w:rPr>
          <w:rFonts w:ascii="Khmer OS Battambang" w:hAnsi="Khmer OS Battambang" w:cs="Khmer OS Battambang"/>
          <w:cs/>
        </w:rPr>
        <w:t>គឺជាសមាសភាគមូលដ្ឋាននៃប្រព័ន្ធស្ថិតិជាតិ ហើយវារួមចំណែកដល់ការតាមដានវឌ្ឍនភាពឆ្ពោះទៅរកគោលដៅអភិវឌ្ឍន៍ជាតិ និងគោលដៅអភិវឌ្ឍន៍ប្រកបដោយចីរភាព (</w:t>
      </w:r>
      <w:r w:rsidRPr="00A16825">
        <w:rPr>
          <w:rFonts w:ascii="Khmer OS Battambang" w:hAnsi="Khmer OS Battambang" w:cs="Khmer OS Battambang"/>
        </w:rPr>
        <w:t xml:space="preserve">SDGs) </w:t>
      </w:r>
      <w:r w:rsidRPr="00A16825">
        <w:rPr>
          <w:rFonts w:ascii="Khmer OS Battambang" w:hAnsi="Khmer OS Battambang" w:cs="Khmer OS Battambang"/>
          <w:cs/>
        </w:rPr>
        <w:t>ជាពិសេសគោលដៅដែលពាក់ព័ន្ធនឹងការងារសមរម្យ និងកំណើនសេដ្ឋកិច្ច។</w:t>
      </w:r>
    </w:p>
    <w:p w14:paraId="231DA827" w14:textId="4F2326A6" w:rsidR="00AF69F6" w:rsidRDefault="00AF69F6" w:rsidP="00AC7A55">
      <w:pPr>
        <w:tabs>
          <w:tab w:val="left" w:pos="836"/>
        </w:tabs>
        <w:kinsoku w:val="0"/>
        <w:overflowPunct w:val="0"/>
        <w:spacing w:before="56"/>
        <w:jc w:val="both"/>
        <w:outlineLvl w:val="3"/>
        <w:rPr>
          <w:rFonts w:ascii="Khmer OS Muol Light" w:hAnsi="Khmer OS Muol Light" w:cs="Khmer OS Muol Light"/>
          <w:color w:val="2E5395"/>
        </w:rPr>
      </w:pPr>
      <w:r>
        <w:rPr>
          <w:rFonts w:ascii="Khmer OS Muol Light" w:hAnsi="Khmer OS Muol Light" w:cs="Khmer OS Muol Light" w:hint="cs"/>
          <w:color w:val="2E5395"/>
          <w:cs/>
        </w:rPr>
        <w:t>៥</w:t>
      </w:r>
      <w:r w:rsidR="003E0239">
        <w:rPr>
          <w:rFonts w:ascii="Khmer OS Muol Light" w:hAnsi="Khmer OS Muol Light" w:cs="Khmer OS Muol Light" w:hint="cs"/>
          <w:color w:val="2E5395"/>
        </w:rPr>
        <w:t>.</w:t>
      </w:r>
      <w:r>
        <w:rPr>
          <w:rFonts w:ascii="Khmer OS Muol Light" w:hAnsi="Khmer OS Muol Light" w:cs="Khmer OS Muol Light" w:hint="cs"/>
          <w:color w:val="2E5395"/>
          <w:cs/>
        </w:rPr>
        <w:t>២</w:t>
      </w:r>
      <w:r w:rsidR="003E0239">
        <w:rPr>
          <w:rFonts w:ascii="Khmer OS Muol Light" w:hAnsi="Khmer OS Muol Light" w:cs="Khmer OS Muol Light" w:hint="cs"/>
          <w:color w:val="2E5395"/>
        </w:rPr>
        <w:t>.</w:t>
      </w:r>
      <w:r>
        <w:rPr>
          <w:rFonts w:ascii="Khmer OS Muol Light" w:hAnsi="Khmer OS Muol Light" w:cs="Khmer OS Muol Light" w:hint="cs"/>
          <w:color w:val="2E5395"/>
          <w:cs/>
        </w:rPr>
        <w:t xml:space="preserve"> </w:t>
      </w:r>
      <w:r w:rsidRPr="00AF69F6">
        <w:rPr>
          <w:rFonts w:ascii="Khmer OS Muol Light" w:hAnsi="Khmer OS Muol Light" w:cs="Khmer OS Muol Light"/>
          <w:color w:val="2E5395"/>
          <w:cs/>
        </w:rPr>
        <w:t>ប្រជាជនមានការងារធ្វើ</w:t>
      </w:r>
    </w:p>
    <w:p w14:paraId="01421430" w14:textId="30DF5E80" w:rsidR="00000F40" w:rsidRPr="00000F40" w:rsidRDefault="00000F40" w:rsidP="00AC7A55">
      <w:pPr>
        <w:widowControl/>
        <w:autoSpaceDE/>
        <w:autoSpaceDN/>
        <w:adjustRightInd/>
        <w:ind w:firstLine="540"/>
        <w:jc w:val="both"/>
        <w:rPr>
          <w:rFonts w:ascii="Khmer OS Battambang" w:hAnsi="Khmer OS Battambang" w:cs="Khmer OS Battambang"/>
        </w:rPr>
      </w:pPr>
      <w:r w:rsidRPr="00000F40">
        <w:rPr>
          <w:rFonts w:ascii="Khmer OS Battambang" w:hAnsi="Khmer OS Battambang" w:cs="Khmer OS Battambang"/>
          <w:cs/>
        </w:rPr>
        <w:t>តារាង ៥</w:t>
      </w:r>
      <w:r w:rsidR="003E0239">
        <w:rPr>
          <w:rFonts w:ascii="Khmer OS Battambang" w:hAnsi="Khmer OS Battambang" w:cs="Khmer OS Battambang"/>
        </w:rPr>
        <w:t>.</w:t>
      </w:r>
      <w:r w:rsidRPr="00000F40">
        <w:rPr>
          <w:rFonts w:ascii="Khmer OS Battambang" w:hAnsi="Khmer OS Battambang" w:cs="Khmer OS Battambang"/>
          <w:cs/>
        </w:rPr>
        <w:t>១</w:t>
      </w:r>
      <w:r w:rsidRPr="00000F40">
        <w:rPr>
          <w:rFonts w:ascii="Khmer OS Battambang" w:hAnsi="Khmer OS Battambang" w:cs="Khmer OS Battambang"/>
        </w:rPr>
        <w:t xml:space="preserve"> </w:t>
      </w:r>
      <w:r w:rsidRPr="00000F40">
        <w:rPr>
          <w:rFonts w:ascii="Khmer OS Battambang" w:hAnsi="Khmer OS Battambang" w:cs="Khmer OS Battambang"/>
          <w:cs/>
        </w:rPr>
        <w:t>បង្ហាញពីចំនួន និងការបែងចែកជាភាគរយនៃប្រជាជនមានការងារធ្វើក្នុង</w:t>
      </w:r>
      <w:r w:rsidR="00D64FF0">
        <w:rPr>
          <w:rFonts w:ascii="Khmer OS Battambang" w:hAnsi="Khmer OS Battambang" w:cs="Khmer OS Battambang"/>
          <w:cs/>
        </w:rPr>
        <w:t>អាយុធ្វើការ</w:t>
      </w:r>
      <w:r w:rsidRPr="00000F40">
        <w:rPr>
          <w:rFonts w:ascii="Khmer OS Battambang" w:hAnsi="Khmer OS Battambang" w:cs="Khmer OS Battambang"/>
        </w:rPr>
        <w:t xml:space="preserve"> </w:t>
      </w:r>
      <w:r w:rsidRPr="00000F40">
        <w:rPr>
          <w:rFonts w:ascii="Khmer OS Battambang" w:hAnsi="Khmer OS Battambang" w:cs="Khmer OS Battambang"/>
          <w:cs/>
        </w:rPr>
        <w:t>តាមក្រុមអាយុ តំបន់ស្នាក់នៅ និងភេទ ក្នុងឆ្នាំ២០២៥។ ចំនួនប្រជាជនមានការងារធ្វើសរុបត្រូវបានប៉ាន់</w:t>
      </w:r>
      <w:r w:rsidRPr="00000F40">
        <w:rPr>
          <w:rFonts w:ascii="Khmer OS Battambang" w:hAnsi="Khmer OS Battambang" w:cs="Khmer OS Battambang"/>
          <w:cs/>
        </w:rPr>
        <w:lastRenderedPageBreak/>
        <w:t>ប្រមាណថាមាន</w:t>
      </w:r>
      <w:r w:rsidRPr="00000F40">
        <w:rPr>
          <w:rFonts w:ascii="Khmer OS Battambang" w:hAnsi="Khmer OS Battambang" w:cs="Khmer OS Battambang"/>
        </w:rPr>
        <w:t xml:space="preserve"> </w:t>
      </w:r>
      <w:r w:rsidRPr="00000F40">
        <w:rPr>
          <w:rFonts w:ascii="Khmer OS Battambang" w:hAnsi="Khmer OS Battambang" w:cs="Khmer OS Battambang"/>
          <w:cs/>
        </w:rPr>
        <w:t>៩</w:t>
      </w:r>
      <w:r w:rsidR="003E0239">
        <w:rPr>
          <w:rFonts w:ascii="Khmer OS Battambang" w:hAnsi="Khmer OS Battambang" w:cs="Khmer OS Battambang"/>
        </w:rPr>
        <w:t>.</w:t>
      </w:r>
      <w:r w:rsidRPr="00000F40">
        <w:rPr>
          <w:rFonts w:ascii="Khmer OS Battambang" w:hAnsi="Khmer OS Battambang" w:cs="Khmer OS Battambang"/>
          <w:cs/>
        </w:rPr>
        <w:t>៤</w:t>
      </w:r>
      <w:r w:rsidR="00F601EC">
        <w:rPr>
          <w:rFonts w:ascii="Khmer OS Battambang" w:hAnsi="Khmer OS Battambang" w:cs="Khmer OS Battambang" w:hint="cs"/>
          <w:cs/>
        </w:rPr>
        <w:t xml:space="preserve"> លាន</w:t>
      </w:r>
      <w:r w:rsidRPr="00000F40">
        <w:rPr>
          <w:rFonts w:ascii="Khmer OS Battambang" w:hAnsi="Khmer OS Battambang" w:cs="Khmer OS Battambang"/>
          <w:cs/>
        </w:rPr>
        <w:t>នាក់</w:t>
      </w:r>
      <w:r w:rsidRPr="00000F40">
        <w:rPr>
          <w:rFonts w:ascii="Khmer OS Battambang" w:hAnsi="Khmer OS Battambang" w:cs="Khmer OS Battambang"/>
        </w:rPr>
        <w:t xml:space="preserve"> </w:t>
      </w:r>
      <w:r w:rsidRPr="00000F40">
        <w:rPr>
          <w:rFonts w:ascii="Khmer OS Battambang" w:hAnsi="Khmer OS Battambang" w:cs="Khmer OS Battambang"/>
          <w:cs/>
        </w:rPr>
        <w:t>ដែលក្នុងនោះបុរសមានចំនួន</w:t>
      </w:r>
      <w:r w:rsidRPr="00000F40">
        <w:rPr>
          <w:rFonts w:ascii="Khmer OS Battambang" w:hAnsi="Khmer OS Battambang" w:cs="Khmer OS Battambang"/>
        </w:rPr>
        <w:t xml:space="preserve"> </w:t>
      </w:r>
      <w:r w:rsidRPr="00000F40">
        <w:rPr>
          <w:rFonts w:ascii="Khmer OS Battambang" w:hAnsi="Khmer OS Battambang" w:cs="Khmer OS Battambang"/>
          <w:cs/>
        </w:rPr>
        <w:t>៥២</w:t>
      </w:r>
      <w:r w:rsidR="003E0239">
        <w:rPr>
          <w:rFonts w:ascii="Khmer OS Battambang" w:hAnsi="Khmer OS Battambang" w:cs="Khmer OS Battambang"/>
        </w:rPr>
        <w:t>.</w:t>
      </w:r>
      <w:r w:rsidRPr="00000F40">
        <w:rPr>
          <w:rFonts w:ascii="Khmer OS Battambang" w:hAnsi="Khmer OS Battambang" w:cs="Khmer OS Battambang"/>
          <w:cs/>
        </w:rPr>
        <w:t xml:space="preserve">៤ </w:t>
      </w:r>
      <w:r w:rsidR="007A6961">
        <w:rPr>
          <w:rFonts w:ascii="Khmer OS Battambang" w:hAnsi="Khmer OS Battambang" w:cs="Khmer OS Battambang" w:hint="cs"/>
          <w:cs/>
        </w:rPr>
        <w:t>%</w:t>
      </w:r>
      <w:r w:rsidRPr="00000F40">
        <w:rPr>
          <w:rFonts w:ascii="Khmer OS Battambang" w:hAnsi="Khmer OS Battambang" w:cs="Khmer OS Battambang"/>
        </w:rPr>
        <w:t xml:space="preserve"> </w:t>
      </w:r>
      <w:r w:rsidRPr="00000F40">
        <w:rPr>
          <w:rFonts w:ascii="Khmer OS Battambang" w:hAnsi="Khmer OS Battambang" w:cs="Khmer OS Battambang"/>
          <w:cs/>
        </w:rPr>
        <w:t>និងស្ត្រីមានចំនួន</w:t>
      </w:r>
      <w:r w:rsidRPr="00000F40">
        <w:rPr>
          <w:rFonts w:ascii="Khmer OS Battambang" w:hAnsi="Khmer OS Battambang" w:cs="Khmer OS Battambang"/>
        </w:rPr>
        <w:t xml:space="preserve"> </w:t>
      </w:r>
      <w:r w:rsidRPr="00000F40">
        <w:rPr>
          <w:rFonts w:ascii="Khmer OS Battambang" w:hAnsi="Khmer OS Battambang" w:cs="Khmer OS Battambang"/>
          <w:cs/>
        </w:rPr>
        <w:t>៤៧</w:t>
      </w:r>
      <w:r w:rsidR="003E0239">
        <w:rPr>
          <w:rFonts w:ascii="Khmer OS Battambang" w:hAnsi="Khmer OS Battambang" w:cs="Khmer OS Battambang"/>
        </w:rPr>
        <w:t>.</w:t>
      </w:r>
      <w:r w:rsidRPr="00000F40">
        <w:rPr>
          <w:rFonts w:ascii="Khmer OS Battambang" w:hAnsi="Khmer OS Battambang" w:cs="Khmer OS Battambang"/>
          <w:cs/>
        </w:rPr>
        <w:t xml:space="preserve">៦ </w:t>
      </w:r>
      <w:r w:rsidR="007A6961">
        <w:rPr>
          <w:rFonts w:ascii="Khmer OS Battambang" w:hAnsi="Khmer OS Battambang" w:cs="Khmer OS Battambang" w:hint="cs"/>
          <w:cs/>
        </w:rPr>
        <w:t>%</w:t>
      </w:r>
      <w:r w:rsidRPr="00000F40">
        <w:rPr>
          <w:rFonts w:ascii="Khmer OS Battambang" w:hAnsi="Khmer OS Battambang" w:cs="Khmer OS Battambang"/>
        </w:rPr>
        <w:t xml:space="preserve"> </w:t>
      </w:r>
      <w:r w:rsidRPr="00000F40">
        <w:rPr>
          <w:rFonts w:ascii="Khmer OS Battambang" w:hAnsi="Khmer OS Battambang" w:cs="Khmer OS Battambang"/>
          <w:cs/>
        </w:rPr>
        <w:t>ដែលបង្ហាញពីតុល្យភាពសមរម្យ ប៉ុន្តែមានកម្លាំងពលកម្មជាបុរសច្រើនជាងបន្តិច។</w:t>
      </w:r>
    </w:p>
    <w:p w14:paraId="5F0D191A" w14:textId="4B145FEB" w:rsidR="00000F40" w:rsidRPr="00000F40" w:rsidRDefault="00000F40" w:rsidP="00000F40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</w:rPr>
      </w:pPr>
      <w:r w:rsidRPr="00000F40">
        <w:rPr>
          <w:rFonts w:ascii="Khmer OS Battambang" w:hAnsi="Khmer OS Battambang" w:cs="Khmer OS Battambang"/>
          <w:cs/>
        </w:rPr>
        <w:t>ការបែងចែកតាមតំបន់បង្ហាញថា ភាគច្រើននៃអ្នកមានការងារធ្វើគឺប្រមូលផ្តុំនៅតំបន់ជនបទ</w:t>
      </w:r>
      <w:r w:rsidRPr="00000F40">
        <w:rPr>
          <w:rFonts w:ascii="Khmer OS Battambang" w:hAnsi="Khmer OS Battambang" w:cs="Khmer OS Battambang"/>
        </w:rPr>
        <w:t xml:space="preserve"> </w:t>
      </w:r>
      <w:r w:rsidRPr="00000F40">
        <w:rPr>
          <w:rFonts w:ascii="Khmer OS Battambang" w:hAnsi="Khmer OS Battambang" w:cs="Khmer OS Battambang"/>
          <w:cs/>
        </w:rPr>
        <w:t>ដែលស្មើនឹង</w:t>
      </w:r>
      <w:r w:rsidRPr="00000F40">
        <w:rPr>
          <w:rFonts w:ascii="Khmer OS Battambang" w:hAnsi="Khmer OS Battambang" w:cs="Khmer OS Battambang"/>
        </w:rPr>
        <w:t xml:space="preserve"> </w:t>
      </w:r>
      <w:r w:rsidRPr="00000F40">
        <w:rPr>
          <w:rFonts w:ascii="Khmer OS Battambang" w:hAnsi="Khmer OS Battambang" w:cs="Khmer OS Battambang"/>
          <w:cs/>
        </w:rPr>
        <w:t>៦៥</w:t>
      </w:r>
      <w:r w:rsidR="003E0239">
        <w:rPr>
          <w:rFonts w:ascii="Khmer OS Battambang" w:hAnsi="Khmer OS Battambang" w:cs="Khmer OS Battambang"/>
        </w:rPr>
        <w:t>.</w:t>
      </w:r>
      <w:r w:rsidRPr="00000F40">
        <w:rPr>
          <w:rFonts w:ascii="Khmer OS Battambang" w:hAnsi="Khmer OS Battambang" w:cs="Khmer OS Battambang"/>
          <w:cs/>
        </w:rPr>
        <w:t xml:space="preserve">៧ </w:t>
      </w:r>
      <w:r w:rsidR="007A6961">
        <w:rPr>
          <w:rFonts w:ascii="Khmer OS Battambang" w:hAnsi="Khmer OS Battambang" w:cs="Khmer OS Battambang" w:hint="cs"/>
          <w:cs/>
        </w:rPr>
        <w:t>%</w:t>
      </w:r>
      <w:r w:rsidRPr="00000F40">
        <w:rPr>
          <w:rFonts w:ascii="Khmer OS Battambang" w:hAnsi="Khmer OS Battambang" w:cs="Khmer OS Battambang"/>
        </w:rPr>
        <w:t xml:space="preserve"> </w:t>
      </w:r>
      <w:r w:rsidRPr="00000F40">
        <w:rPr>
          <w:rFonts w:ascii="Khmer OS Battambang" w:hAnsi="Khmer OS Battambang" w:cs="Khmer OS Battambang"/>
          <w:cs/>
        </w:rPr>
        <w:t>នៃចំនួនអ្នកមានការងារធ្វើសរុប ខណៈដែលតំបន់ទីប្រជុំជនមានត្រឹមតែ</w:t>
      </w:r>
      <w:r w:rsidRPr="00000F40">
        <w:rPr>
          <w:rFonts w:ascii="Khmer OS Battambang" w:hAnsi="Khmer OS Battambang" w:cs="Khmer OS Battambang"/>
        </w:rPr>
        <w:t xml:space="preserve"> </w:t>
      </w:r>
      <w:r w:rsidRPr="00000F40">
        <w:rPr>
          <w:rFonts w:ascii="Khmer OS Battambang" w:hAnsi="Khmer OS Battambang" w:cs="Khmer OS Battambang"/>
          <w:cs/>
        </w:rPr>
        <w:t>៣៤</w:t>
      </w:r>
      <w:r w:rsidR="003E0239">
        <w:rPr>
          <w:rFonts w:ascii="Khmer OS Battambang" w:hAnsi="Khmer OS Battambang" w:cs="Khmer OS Battambang"/>
        </w:rPr>
        <w:t>.</w:t>
      </w:r>
      <w:r w:rsidRPr="00000F40">
        <w:rPr>
          <w:rFonts w:ascii="Khmer OS Battambang" w:hAnsi="Khmer OS Battambang" w:cs="Khmer OS Battambang"/>
          <w:cs/>
        </w:rPr>
        <w:t xml:space="preserve">៣ </w:t>
      </w:r>
      <w:r w:rsidR="007A6961">
        <w:rPr>
          <w:rFonts w:ascii="Khmer OS Battambang" w:hAnsi="Khmer OS Battambang" w:cs="Khmer OS Battambang" w:hint="cs"/>
          <w:cs/>
        </w:rPr>
        <w:t>%</w:t>
      </w:r>
      <w:r w:rsidRPr="00000F40">
        <w:rPr>
          <w:rFonts w:ascii="Khmer OS Battambang" w:hAnsi="Khmer OS Battambang" w:cs="Khmer OS Battambang"/>
          <w:cs/>
        </w:rPr>
        <w:t>។ ទាំងនៅក្នុងតំបន់ជនបទ និងទីប្រជុំជន បុរសមានចំណែកធំជាងនៅក្នុងចំនួនប្រជាជនមានការងារធ្វើសរុប ដោយក្នុងនោះមាន</w:t>
      </w:r>
      <w:r w:rsidRPr="00000F40">
        <w:rPr>
          <w:rFonts w:ascii="Khmer OS Battambang" w:hAnsi="Khmer OS Battambang" w:cs="Khmer OS Battambang"/>
        </w:rPr>
        <w:t xml:space="preserve"> </w:t>
      </w:r>
      <w:r w:rsidRPr="00000F40">
        <w:rPr>
          <w:rFonts w:ascii="Khmer OS Battambang" w:hAnsi="Khmer OS Battambang" w:cs="Khmer OS Battambang"/>
          <w:cs/>
        </w:rPr>
        <w:t>៥៩</w:t>
      </w:r>
      <w:r w:rsidR="003E0239">
        <w:rPr>
          <w:rFonts w:ascii="Khmer OS Battambang" w:hAnsi="Khmer OS Battambang" w:cs="Khmer OS Battambang"/>
        </w:rPr>
        <w:t>.</w:t>
      </w:r>
      <w:r w:rsidRPr="00000F40">
        <w:rPr>
          <w:rFonts w:ascii="Khmer OS Battambang" w:hAnsi="Khmer OS Battambang" w:cs="Khmer OS Battambang"/>
          <w:cs/>
        </w:rPr>
        <w:t xml:space="preserve">០ </w:t>
      </w:r>
      <w:r w:rsidR="007A6961">
        <w:rPr>
          <w:rFonts w:ascii="Khmer OS Battambang" w:hAnsi="Khmer OS Battambang" w:cs="Khmer OS Battambang" w:hint="cs"/>
          <w:cs/>
        </w:rPr>
        <w:t>%</w:t>
      </w:r>
      <w:r w:rsidRPr="00000F40">
        <w:rPr>
          <w:rFonts w:ascii="Khmer OS Battambang" w:hAnsi="Khmer OS Battambang" w:cs="Khmer OS Battambang"/>
        </w:rPr>
        <w:t xml:space="preserve"> </w:t>
      </w:r>
      <w:r w:rsidRPr="00000F40">
        <w:rPr>
          <w:rFonts w:ascii="Khmer OS Battambang" w:hAnsi="Khmer OS Battambang" w:cs="Khmer OS Battambang"/>
          <w:cs/>
        </w:rPr>
        <w:t>នៅតំបន់ជនបទ និង</w:t>
      </w:r>
      <w:r w:rsidRPr="00000F40">
        <w:rPr>
          <w:rFonts w:ascii="Khmer OS Battambang" w:hAnsi="Khmer OS Battambang" w:cs="Khmer OS Battambang"/>
        </w:rPr>
        <w:t xml:space="preserve"> </w:t>
      </w:r>
      <w:r w:rsidRPr="00000F40">
        <w:rPr>
          <w:rFonts w:ascii="Khmer OS Battambang" w:hAnsi="Khmer OS Battambang" w:cs="Khmer OS Battambang"/>
          <w:cs/>
        </w:rPr>
        <w:t>៥១</w:t>
      </w:r>
      <w:r w:rsidR="003E0239">
        <w:rPr>
          <w:rFonts w:ascii="Khmer OS Battambang" w:hAnsi="Khmer OS Battambang" w:cs="Khmer OS Battambang"/>
        </w:rPr>
        <w:t>.</w:t>
      </w:r>
      <w:r w:rsidRPr="00000F40">
        <w:rPr>
          <w:rFonts w:ascii="Khmer OS Battambang" w:hAnsi="Khmer OS Battambang" w:cs="Khmer OS Battambang"/>
          <w:cs/>
        </w:rPr>
        <w:t xml:space="preserve">២ </w:t>
      </w:r>
      <w:r w:rsidR="007A6961">
        <w:rPr>
          <w:rFonts w:ascii="Khmer OS Battambang" w:hAnsi="Khmer OS Battambang" w:cs="Khmer OS Battambang" w:hint="cs"/>
          <w:cs/>
        </w:rPr>
        <w:t>%</w:t>
      </w:r>
      <w:r w:rsidRPr="00000F40">
        <w:rPr>
          <w:rFonts w:ascii="Khmer OS Battambang" w:hAnsi="Khmer OS Battambang" w:cs="Khmer OS Battambang"/>
        </w:rPr>
        <w:t xml:space="preserve"> </w:t>
      </w:r>
      <w:r w:rsidRPr="00000F40">
        <w:rPr>
          <w:rFonts w:ascii="Khmer OS Battambang" w:hAnsi="Khmer OS Battambang" w:cs="Khmer OS Battambang"/>
          <w:cs/>
        </w:rPr>
        <w:t>នៅតំបន់ទីប្រជុំជន។ អ្វីដែលគួរឱ្យចាប់អារម្មណ៍នោះគឺ ក្នុងចំណោមកម្មករវ័យក្មេងដែលមានអាយុ ១៥-២៤ ឆ្នាំ</w:t>
      </w:r>
      <w:r w:rsidRPr="00000F40">
        <w:rPr>
          <w:rFonts w:ascii="Khmer OS Battambang" w:hAnsi="Khmer OS Battambang" w:cs="Khmer OS Battambang"/>
        </w:rPr>
        <w:t xml:space="preserve"> </w:t>
      </w:r>
      <w:r w:rsidRPr="00000F40">
        <w:rPr>
          <w:rFonts w:ascii="Khmer OS Battambang" w:hAnsi="Khmer OS Battambang" w:cs="Khmer OS Battambang"/>
          <w:cs/>
        </w:rPr>
        <w:t>ស្ត្រីគឺជាអ្នកមានចំនួនច្រើនជាងគេទាំងនៅក្នុងតំបន់ទីប្រជុំជន និងជនបទ ដែលឆ្លុះបញ្ចាំងពីគំរូនៃការចូលក្នុងទីផ្សារការងារដំបូងដែលមានភាពខុសគ្នាទៅតាមភេទ។</w:t>
      </w:r>
    </w:p>
    <w:p w14:paraId="1488E5F9" w14:textId="0EE90231" w:rsidR="00000F40" w:rsidRDefault="00000F40" w:rsidP="00000F40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</w:rPr>
      </w:pPr>
      <w:r w:rsidRPr="00000F40">
        <w:rPr>
          <w:rFonts w:ascii="Khmer OS Battambang" w:hAnsi="Khmer OS Battambang" w:cs="Khmer OS Battambang"/>
          <w:cs/>
        </w:rPr>
        <w:t>បើពិនិត្យតាមអាយុ ជាងពាក់កណ្តាលនៃប្រជាជនមានការងារធ្វើ ស្ថិតក្នុងចន្លោះអាយុពី ២៥ ដល់ ៤៤ឆ្នាំ</w:t>
      </w:r>
      <w:r w:rsidRPr="00000F40">
        <w:rPr>
          <w:rFonts w:ascii="Khmer OS Battambang" w:hAnsi="Khmer OS Battambang" w:cs="Khmer OS Battambang"/>
        </w:rPr>
        <w:t xml:space="preserve"> </w:t>
      </w:r>
      <w:r w:rsidRPr="00000F40">
        <w:rPr>
          <w:rFonts w:ascii="Khmer OS Battambang" w:hAnsi="Khmer OS Battambang" w:cs="Khmer OS Battambang"/>
          <w:cs/>
        </w:rPr>
        <w:t>ដែលបញ្ជាក់ពីការប្រមូលផ្តុំការងារក្នុងចំណោមមនុស្សពេញវ័យក្នុង</w:t>
      </w:r>
      <w:r w:rsidR="00D64FF0">
        <w:rPr>
          <w:rFonts w:ascii="Khmer OS Battambang" w:hAnsi="Khmer OS Battambang" w:cs="Khmer OS Battambang"/>
          <w:cs/>
        </w:rPr>
        <w:t>អាយុធ្វើការ</w:t>
      </w:r>
      <w:r w:rsidRPr="00000F40">
        <w:rPr>
          <w:rFonts w:ascii="Khmer OS Battambang" w:hAnsi="Khmer OS Battambang" w:cs="Khmer OS Battambang"/>
          <w:cs/>
        </w:rPr>
        <w:t>ចម្បង។ ក្រុមអាយុដែលក្មេងជាងគេគឺពី</w:t>
      </w:r>
      <w:r w:rsidRPr="00000F40">
        <w:rPr>
          <w:rFonts w:ascii="Khmer OS Battambang" w:hAnsi="Khmer OS Battambang" w:cs="Khmer OS Battambang"/>
        </w:rPr>
        <w:t xml:space="preserve"> </w:t>
      </w:r>
      <w:r w:rsidRPr="00000F40">
        <w:rPr>
          <w:rFonts w:ascii="Khmer OS Battambang" w:hAnsi="Khmer OS Battambang" w:cs="Khmer OS Battambang"/>
          <w:cs/>
        </w:rPr>
        <w:t>១៥ ដល់ ១៩ឆ្នាំ</w:t>
      </w:r>
      <w:r w:rsidRPr="00000F40">
        <w:rPr>
          <w:rFonts w:ascii="Khmer OS Battambang" w:hAnsi="Khmer OS Battambang" w:cs="Khmer OS Battambang"/>
        </w:rPr>
        <w:t xml:space="preserve"> </w:t>
      </w:r>
      <w:r w:rsidRPr="00000F40">
        <w:rPr>
          <w:rFonts w:ascii="Khmer OS Battambang" w:hAnsi="Khmer OS Battambang" w:cs="Khmer OS Battambang"/>
          <w:cs/>
        </w:rPr>
        <w:t>មានចំនួន</w:t>
      </w:r>
      <w:r w:rsidRPr="00000F40">
        <w:rPr>
          <w:rFonts w:ascii="Khmer OS Battambang" w:hAnsi="Khmer OS Battambang" w:cs="Khmer OS Battambang"/>
        </w:rPr>
        <w:t xml:space="preserve"> </w:t>
      </w:r>
      <w:r w:rsidRPr="00000F40">
        <w:rPr>
          <w:rFonts w:ascii="Khmer OS Battambang" w:hAnsi="Khmer OS Battambang" w:cs="Khmer OS Battambang"/>
          <w:cs/>
        </w:rPr>
        <w:t>៧</w:t>
      </w:r>
      <w:r w:rsidR="003E0239">
        <w:rPr>
          <w:rFonts w:ascii="Khmer OS Battambang" w:hAnsi="Khmer OS Battambang" w:cs="Khmer OS Battambang"/>
        </w:rPr>
        <w:t>.</w:t>
      </w:r>
      <w:r w:rsidRPr="00000F40">
        <w:rPr>
          <w:rFonts w:ascii="Khmer OS Battambang" w:hAnsi="Khmer OS Battambang" w:cs="Khmer OS Battambang"/>
          <w:cs/>
        </w:rPr>
        <w:t xml:space="preserve">១ </w:t>
      </w:r>
      <w:r w:rsidR="007A6961">
        <w:rPr>
          <w:rFonts w:ascii="Khmer OS Battambang" w:hAnsi="Khmer OS Battambang" w:cs="Khmer OS Battambang" w:hint="cs"/>
          <w:cs/>
        </w:rPr>
        <w:t>%</w:t>
      </w:r>
      <w:r w:rsidRPr="00000F40">
        <w:rPr>
          <w:rFonts w:ascii="Khmer OS Battambang" w:hAnsi="Khmer OS Battambang" w:cs="Khmer OS Battambang"/>
        </w:rPr>
        <w:t xml:space="preserve"> </w:t>
      </w:r>
      <w:r w:rsidRPr="00000F40">
        <w:rPr>
          <w:rFonts w:ascii="Khmer OS Battambang" w:hAnsi="Khmer OS Battambang" w:cs="Khmer OS Battambang"/>
          <w:cs/>
        </w:rPr>
        <w:t>នៃអ្នកមានការងារធ្វើ ខណៈដែលកម្មករវ័យចំណាស់ដែលមានអាយុចាប់ពី ៦០ឆ្នាំឡើងទៅ</w:t>
      </w:r>
      <w:r w:rsidRPr="00000F40">
        <w:rPr>
          <w:rFonts w:ascii="Khmer OS Battambang" w:hAnsi="Khmer OS Battambang" w:cs="Khmer OS Battambang"/>
        </w:rPr>
        <w:t xml:space="preserve"> </w:t>
      </w:r>
      <w:r w:rsidRPr="00000F40">
        <w:rPr>
          <w:rFonts w:ascii="Khmer OS Battambang" w:hAnsi="Khmer OS Battambang" w:cs="Khmer OS Battambang"/>
          <w:cs/>
        </w:rPr>
        <w:t>មានចំនួន</w:t>
      </w:r>
      <w:r w:rsidRPr="00000F40">
        <w:rPr>
          <w:rFonts w:ascii="Khmer OS Battambang" w:hAnsi="Khmer OS Battambang" w:cs="Khmer OS Battambang"/>
        </w:rPr>
        <w:t xml:space="preserve"> </w:t>
      </w:r>
      <w:r w:rsidRPr="00000F40">
        <w:rPr>
          <w:rFonts w:ascii="Khmer OS Battambang" w:hAnsi="Khmer OS Battambang" w:cs="Khmer OS Battambang"/>
          <w:cs/>
        </w:rPr>
        <w:t>៩</w:t>
      </w:r>
      <w:r w:rsidR="003E0239">
        <w:rPr>
          <w:rFonts w:ascii="Khmer OS Battambang" w:hAnsi="Khmer OS Battambang" w:cs="Khmer OS Battambang"/>
        </w:rPr>
        <w:t>.</w:t>
      </w:r>
      <w:r w:rsidRPr="00000F40">
        <w:rPr>
          <w:rFonts w:ascii="Khmer OS Battambang" w:hAnsi="Khmer OS Battambang" w:cs="Khmer OS Battambang"/>
          <w:cs/>
        </w:rPr>
        <w:t xml:space="preserve">០ </w:t>
      </w:r>
      <w:r w:rsidR="007A6961">
        <w:rPr>
          <w:rFonts w:ascii="Khmer OS Battambang" w:hAnsi="Khmer OS Battambang" w:cs="Khmer OS Battambang" w:hint="cs"/>
          <w:cs/>
        </w:rPr>
        <w:t>%</w:t>
      </w:r>
      <w:r w:rsidRPr="00000F40">
        <w:rPr>
          <w:rFonts w:ascii="Khmer OS Battambang" w:hAnsi="Khmer OS Battambang" w:cs="Khmer OS Battambang"/>
          <w:cs/>
        </w:rPr>
        <w:t>។ គំរូទាំងនេះសង្កត់ធ្ងន់ថា ការមានការងារធ្វើគឺប្រមូលផ្តុំភាគច្រើនលើមនុស្សពេញវ័យវ័យកណ្តាល ដោយមានសមាមាត្រតិចតួចនៃយុវជន និងមនុស្សចាស់ដែលចូលរួមក្នុងទីផ្សារការងារ។</w:t>
      </w:r>
    </w:p>
    <w:p w14:paraId="3AAED77A" w14:textId="77777777" w:rsidR="00DA69C0" w:rsidRPr="00657740" w:rsidRDefault="00DA69C0" w:rsidP="00000F40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  <w:sz w:val="12"/>
          <w:szCs w:val="12"/>
        </w:rPr>
      </w:pPr>
    </w:p>
    <w:p w14:paraId="7A8E2999" w14:textId="524CBECB" w:rsidR="00373243" w:rsidRDefault="004275D7" w:rsidP="004275D7">
      <w:pPr>
        <w:pStyle w:val="Heading3"/>
        <w:ind w:hanging="253"/>
        <w:rPr>
          <w:rFonts w:ascii="Khmer OS Battambang" w:hAnsi="Khmer OS Battambang" w:cs="Khmer OS Battambang"/>
          <w:b/>
          <w:bCs/>
          <w:i w:val="0"/>
          <w:iCs w:val="0"/>
        </w:rPr>
      </w:pPr>
      <w:bookmarkStart w:id="142" w:name="_Toc227594601"/>
      <w:bookmarkStart w:id="143" w:name="_Toc227594856"/>
      <w:bookmarkStart w:id="144" w:name="_Toc228782829"/>
      <w:bookmarkStart w:id="145" w:name="_Toc228784807"/>
      <w:bookmarkStart w:id="146" w:name="_Toc228784905"/>
      <w:bookmarkStart w:id="147" w:name="_Toc230184812"/>
      <w:r w:rsidRPr="005C618A">
        <w:rPr>
          <w:rFonts w:ascii="Khmer OS Battambang" w:hAnsi="Khmer OS Battambang" w:cs="Khmer OS Battambang"/>
          <w:b/>
          <w:bCs/>
          <w:i w:val="0"/>
          <w:iCs w:val="0"/>
          <w:cs/>
        </w:rPr>
        <w:t>តារាង ៥</w:t>
      </w:r>
      <w:r w:rsidR="003E0239">
        <w:rPr>
          <w:rFonts w:ascii="Khmer OS Battambang" w:hAnsi="Khmer OS Battambang" w:cs="Khmer OS Battambang"/>
          <w:b/>
          <w:bCs/>
          <w:i w:val="0"/>
          <w:iCs w:val="0"/>
        </w:rPr>
        <w:t>.</w:t>
      </w:r>
      <w:r w:rsidRPr="005C618A">
        <w:rPr>
          <w:rFonts w:ascii="Khmer OS Battambang" w:hAnsi="Khmer OS Battambang" w:cs="Khmer OS Battambang"/>
          <w:b/>
          <w:bCs/>
          <w:i w:val="0"/>
          <w:iCs w:val="0"/>
          <w:cs/>
        </w:rPr>
        <w:t>១ ការបែងចែក</w:t>
      </w:r>
      <w:r w:rsidR="005C618A" w:rsidRPr="005C618A">
        <w:rPr>
          <w:rFonts w:ascii="Khmer OS Battambang" w:hAnsi="Khmer OS Battambang" w:cs="Khmer OS Battambang" w:hint="cs"/>
          <w:b/>
          <w:bCs/>
          <w:i w:val="0"/>
          <w:iCs w:val="0"/>
          <w:cs/>
        </w:rPr>
        <w:t>ភាគរយ</w:t>
      </w:r>
      <w:r w:rsidRPr="005C618A">
        <w:rPr>
          <w:rFonts w:ascii="Khmer OS Battambang" w:hAnsi="Khmer OS Battambang" w:cs="Khmer OS Battambang"/>
          <w:b/>
          <w:bCs/>
          <w:i w:val="0"/>
          <w:iCs w:val="0"/>
          <w:cs/>
        </w:rPr>
        <w:t>ប្រជាជនមានការងារធ្វើ តាមក្រុមអាយុ តំបន់ និងភេទ ឆ្នាំ ២០២៥</w:t>
      </w:r>
      <w:bookmarkEnd w:id="142"/>
      <w:bookmarkEnd w:id="143"/>
      <w:bookmarkEnd w:id="144"/>
      <w:bookmarkEnd w:id="145"/>
      <w:bookmarkEnd w:id="146"/>
      <w:bookmarkEnd w:id="147"/>
    </w:p>
    <w:tbl>
      <w:tblPr>
        <w:tblW w:w="5068" w:type="pct"/>
        <w:tblLook w:val="04A0" w:firstRow="1" w:lastRow="0" w:firstColumn="1" w:lastColumn="0" w:noHBand="0" w:noVBand="1"/>
      </w:tblPr>
      <w:tblGrid>
        <w:gridCol w:w="1484"/>
        <w:gridCol w:w="878"/>
        <w:gridCol w:w="912"/>
        <w:gridCol w:w="918"/>
        <w:gridCol w:w="961"/>
        <w:gridCol w:w="879"/>
        <w:gridCol w:w="879"/>
        <w:gridCol w:w="918"/>
        <w:gridCol w:w="889"/>
        <w:gridCol w:w="1005"/>
      </w:tblGrid>
      <w:tr w:rsidR="00AC704E" w:rsidRPr="00AC704E" w14:paraId="4D9F3075" w14:textId="77777777" w:rsidTr="00AC704E">
        <w:trPr>
          <w:trHeight w:val="20"/>
        </w:trPr>
        <w:tc>
          <w:tcPr>
            <w:tcW w:w="76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3CC3FA7D" w14:textId="77777777" w:rsidR="00AC704E" w:rsidRPr="00AC704E" w:rsidRDefault="00AC704E" w:rsidP="00AC704E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AC704E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ក្រុមអាយុ</w:t>
            </w:r>
          </w:p>
        </w:tc>
        <w:tc>
          <w:tcPr>
            <w:tcW w:w="13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456D6779" w14:textId="77777777" w:rsidR="00AC704E" w:rsidRPr="00AC704E" w:rsidRDefault="00AC704E" w:rsidP="00AC704E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AC704E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កម្ពុជា</w:t>
            </w:r>
          </w:p>
        </w:tc>
        <w:tc>
          <w:tcPr>
            <w:tcW w:w="139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11277389" w14:textId="77777777" w:rsidR="00AC704E" w:rsidRPr="00AC704E" w:rsidRDefault="00AC704E" w:rsidP="00AC704E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AC704E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ទីប្រជុំជន</w:t>
            </w:r>
          </w:p>
        </w:tc>
        <w:tc>
          <w:tcPr>
            <w:tcW w:w="144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31881BCC" w14:textId="77777777" w:rsidR="00AC704E" w:rsidRPr="00AC704E" w:rsidRDefault="00AC704E" w:rsidP="00AC704E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AC704E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ជនបទ</w:t>
            </w:r>
          </w:p>
        </w:tc>
      </w:tr>
      <w:tr w:rsidR="00AC704E" w:rsidRPr="00AC704E" w14:paraId="33597EB9" w14:textId="77777777" w:rsidTr="00AC704E">
        <w:trPr>
          <w:trHeight w:val="20"/>
        </w:trPr>
        <w:tc>
          <w:tcPr>
            <w:tcW w:w="76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12E00D" w14:textId="77777777" w:rsidR="00AC704E" w:rsidRPr="00AC704E" w:rsidRDefault="00AC704E" w:rsidP="00AC704E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422A53F9" w14:textId="77777777" w:rsidR="00AC704E" w:rsidRPr="00AC704E" w:rsidRDefault="00AC704E" w:rsidP="00AC704E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AC704E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ទាំងពីរភេទ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6CE45E08" w14:textId="77777777" w:rsidR="00AC704E" w:rsidRPr="00AC704E" w:rsidRDefault="00AC704E" w:rsidP="00AC704E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AC704E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ប្រុស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0FF84C4D" w14:textId="77777777" w:rsidR="00AC704E" w:rsidRPr="00AC704E" w:rsidRDefault="00AC704E" w:rsidP="00AC704E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AC704E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ស្រី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4393CEF5" w14:textId="77777777" w:rsidR="00AC704E" w:rsidRPr="00AC704E" w:rsidRDefault="00AC704E" w:rsidP="00AC704E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AC704E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ទាំងពីរភេទ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1877748F" w14:textId="77777777" w:rsidR="00AC704E" w:rsidRPr="00AC704E" w:rsidRDefault="00AC704E" w:rsidP="00AC704E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AC704E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ប្រុស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39BF467A" w14:textId="77777777" w:rsidR="00AC704E" w:rsidRPr="00AC704E" w:rsidRDefault="00AC704E" w:rsidP="00AC704E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AC704E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ស្រី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79FF7675" w14:textId="77777777" w:rsidR="00AC704E" w:rsidRPr="00AC704E" w:rsidRDefault="00AC704E" w:rsidP="00AC704E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AC704E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ទាំងពីរភេទ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587052ED" w14:textId="77777777" w:rsidR="00AC704E" w:rsidRPr="00AC704E" w:rsidRDefault="00AC704E" w:rsidP="00AC704E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AC704E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ប្រុស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682A21A4" w14:textId="77777777" w:rsidR="00AC704E" w:rsidRPr="00AC704E" w:rsidRDefault="00AC704E" w:rsidP="00AC704E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AC704E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ស្រី</w:t>
            </w:r>
          </w:p>
        </w:tc>
      </w:tr>
      <w:tr w:rsidR="00AC704E" w:rsidRPr="00AC704E" w14:paraId="43261E94" w14:textId="77777777" w:rsidTr="00AC704E">
        <w:trPr>
          <w:trHeight w:val="20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5F5980" w14:textId="77777777" w:rsidR="00AC704E" w:rsidRPr="00AC704E" w:rsidRDefault="00AC704E" w:rsidP="00AC704E">
            <w:pPr>
              <w:widowControl/>
              <w:autoSpaceDE/>
              <w:autoSpaceDN/>
              <w:adjustRightInd/>
              <w:rPr>
                <w:rFonts w:ascii="Khmer OS System" w:hAnsi="Khmer OS System" w:cs="Khmer OS System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១៥–១៩ ឆ្នាំ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F93241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៧.១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09CEA3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៧.២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493A0E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៦.៩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44E1B6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៥.៧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93C68E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៥.៥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34FB57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៥.៨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9B3CED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៨.១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7D47E9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៨.៤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3C7A20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៧.៧</w:t>
            </w:r>
          </w:p>
        </w:tc>
      </w:tr>
      <w:tr w:rsidR="00AC704E" w:rsidRPr="00AC704E" w14:paraId="7CDCB8D0" w14:textId="77777777" w:rsidTr="00AC704E">
        <w:trPr>
          <w:trHeight w:val="20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86FDE79" w14:textId="77777777" w:rsidR="00AC704E" w:rsidRPr="00AC704E" w:rsidRDefault="00AC704E" w:rsidP="00AC704E">
            <w:pPr>
              <w:widowControl/>
              <w:autoSpaceDE/>
              <w:autoSpaceDN/>
              <w:adjustRightInd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២០–២៤ ឆ្នាំ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6B67F1A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១០.៧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236FCAA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១១.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287AEAC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១០.៣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A44B6B4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១០.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9220D67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១០.១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A69058D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៩.៨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A06E9F5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១១.១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64A3FE2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១១.៦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9819FCF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១០.៧</w:t>
            </w:r>
          </w:p>
        </w:tc>
      </w:tr>
      <w:tr w:rsidR="00AC704E" w:rsidRPr="00AC704E" w14:paraId="5A6412BA" w14:textId="77777777" w:rsidTr="00AC704E">
        <w:trPr>
          <w:trHeight w:val="20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AB0411" w14:textId="77777777" w:rsidR="00AC704E" w:rsidRPr="00AC704E" w:rsidRDefault="00AC704E" w:rsidP="00AC704E">
            <w:pPr>
              <w:widowControl/>
              <w:autoSpaceDE/>
              <w:autoSpaceDN/>
              <w:adjustRightInd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២៥–២៩ ឆ្នាំ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C7C76F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១១.៦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3ABD34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១១.៥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791921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១១.៧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C5EB65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១១.៦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E44474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១១.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22E9E9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១២.២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746C54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១១.៦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6CC6CE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១១.៨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13A315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១១.៤</w:t>
            </w:r>
          </w:p>
        </w:tc>
      </w:tr>
      <w:tr w:rsidR="00AC704E" w:rsidRPr="00AC704E" w14:paraId="21A352CB" w14:textId="77777777" w:rsidTr="00AC704E">
        <w:trPr>
          <w:trHeight w:val="20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C2F48F4" w14:textId="77777777" w:rsidR="00AC704E" w:rsidRPr="00AC704E" w:rsidRDefault="00AC704E" w:rsidP="00AC704E">
            <w:pPr>
              <w:widowControl/>
              <w:autoSpaceDE/>
              <w:autoSpaceDN/>
              <w:adjustRightInd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៣០–៣៤ ឆ្នាំ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D0E9B3F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១២.៦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4669B39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១២.១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F5DC3A8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១៣.១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B27D7BA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១៣.៤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28BD04B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១៣.១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8C278EE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១៣.៨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7A61854" w14:textId="16B6BD58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១២.</w:t>
            </w:r>
            <w:r w:rsidR="00A629C5">
              <w:rPr>
                <w:rFonts w:ascii="Khmer OS System" w:hAnsi="Khmer OS System" w:cs="Khmer OS System"/>
                <w:sz w:val="20"/>
                <w:szCs w:val="20"/>
              </w:rPr>
              <w:t>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A004580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១១.៤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7772A6D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១២.៦</w:t>
            </w:r>
          </w:p>
        </w:tc>
      </w:tr>
      <w:tr w:rsidR="00AC704E" w:rsidRPr="00AC704E" w14:paraId="68515DC6" w14:textId="77777777" w:rsidTr="00AC704E">
        <w:trPr>
          <w:trHeight w:val="20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ABFC42" w14:textId="77777777" w:rsidR="00AC704E" w:rsidRPr="00AC704E" w:rsidRDefault="00AC704E" w:rsidP="00AC704E">
            <w:pPr>
              <w:widowControl/>
              <w:autoSpaceDE/>
              <w:autoSpaceDN/>
              <w:adjustRightInd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៣៥–៣៩ ឆ្នាំ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F92089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១៣.៨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61CFDC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១៤.៤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6FE538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១៣.១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B954F5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១៤.៧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FD1D02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១៥.៤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4EC60B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១៤.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10788E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១៣.១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ED89EC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១៣.៧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D0EE44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១២.៥</w:t>
            </w:r>
          </w:p>
        </w:tc>
      </w:tr>
      <w:tr w:rsidR="00AC704E" w:rsidRPr="00AC704E" w14:paraId="099F2B1F" w14:textId="77777777" w:rsidTr="00AC704E">
        <w:trPr>
          <w:trHeight w:val="20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487622E" w14:textId="77777777" w:rsidR="00AC704E" w:rsidRPr="00AC704E" w:rsidRDefault="00AC704E" w:rsidP="00AC704E">
            <w:pPr>
              <w:widowControl/>
              <w:autoSpaceDE/>
              <w:autoSpaceDN/>
              <w:adjustRightInd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៤០–៤៤ ឆ្នាំ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8CE2BBF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១៣.២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870F83C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១២.៧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0EFD1F6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១៣.៧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B56C51A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១៤.៥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AD43E4E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១៤.១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B66F13C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១៥.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741356F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១២.២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BABA45C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១១.៧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2CD50BD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១២.៨</w:t>
            </w:r>
          </w:p>
        </w:tc>
      </w:tr>
      <w:tr w:rsidR="00AC704E" w:rsidRPr="00AC704E" w14:paraId="2B202C76" w14:textId="77777777" w:rsidTr="00AC704E">
        <w:trPr>
          <w:trHeight w:val="20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45EA2D" w14:textId="77777777" w:rsidR="00AC704E" w:rsidRPr="00AC704E" w:rsidRDefault="00AC704E" w:rsidP="00AC704E">
            <w:pPr>
              <w:widowControl/>
              <w:autoSpaceDE/>
              <w:autoSpaceDN/>
              <w:adjustRightInd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៤៥–៤៩ ឆ្នាំ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3596BE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៩.៣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E4BB0F" w14:textId="4EC2A764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៩.</w:t>
            </w:r>
            <w:r w:rsidR="00A629C5">
              <w:rPr>
                <w:rFonts w:ascii="Khmer OS System" w:hAnsi="Khmer OS System" w:cs="Khmer OS System"/>
                <w:sz w:val="20"/>
                <w:szCs w:val="20"/>
              </w:rPr>
              <w:t>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E90597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៩.៧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885536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៩.៣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39CCE9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៩.២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76EDC0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៩.៤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8B8FD4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៩.៤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1990E1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៨.៩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D7FD60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៩.៩</w:t>
            </w:r>
          </w:p>
        </w:tc>
      </w:tr>
      <w:tr w:rsidR="00AC704E" w:rsidRPr="00AC704E" w14:paraId="6B5559B9" w14:textId="77777777" w:rsidTr="00AC704E">
        <w:trPr>
          <w:trHeight w:val="20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C566384" w14:textId="77777777" w:rsidR="00AC704E" w:rsidRPr="00AC704E" w:rsidRDefault="00AC704E" w:rsidP="00AC704E">
            <w:pPr>
              <w:widowControl/>
              <w:autoSpaceDE/>
              <w:autoSpaceDN/>
              <w:adjustRightInd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៥០–៥៤ ឆ្នាំ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9347EB7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៦.៦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DEE226D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៦.៦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3AB714F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៦.៦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326C900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៦.៦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1F9F505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៦.៧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D398992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៦.៤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35F8E32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៦.៧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3DEB3B6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៦.៦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1A112A7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៦.៧</w:t>
            </w:r>
          </w:p>
        </w:tc>
      </w:tr>
      <w:tr w:rsidR="00AC704E" w:rsidRPr="00AC704E" w14:paraId="519599EA" w14:textId="77777777" w:rsidTr="00AC704E">
        <w:trPr>
          <w:trHeight w:val="20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5FEBDE" w14:textId="77777777" w:rsidR="00AC704E" w:rsidRPr="00AC704E" w:rsidRDefault="00AC704E" w:rsidP="00AC704E">
            <w:pPr>
              <w:widowControl/>
              <w:autoSpaceDE/>
              <w:autoSpaceDN/>
              <w:adjustRightInd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៥៥–៥៩ ឆ្នាំ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E87F96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៦.២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737276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៦.៤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FAF1F4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៥.៩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211CB9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៥.៩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579B14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៦.១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E53F1B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៥.៦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B2DDC6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៦.៤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F2F594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៦.៥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C42A40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៦.១</w:t>
            </w:r>
          </w:p>
        </w:tc>
      </w:tr>
      <w:tr w:rsidR="00AC704E" w:rsidRPr="00AC704E" w14:paraId="70C32605" w14:textId="77777777" w:rsidTr="00AC704E">
        <w:trPr>
          <w:trHeight w:val="20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33E767A" w14:textId="77777777" w:rsidR="00AC704E" w:rsidRPr="00AC704E" w:rsidRDefault="00AC704E" w:rsidP="00AC704E">
            <w:pPr>
              <w:widowControl/>
              <w:autoSpaceDE/>
              <w:autoSpaceDN/>
              <w:adjustRightInd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៦០–៦៤ ឆ្នាំ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E5429AC" w14:textId="54673706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៤.</w:t>
            </w:r>
            <w:r w:rsidR="00A629C5">
              <w:rPr>
                <w:rFonts w:ascii="Khmer OS System" w:hAnsi="Khmer OS System" w:cs="Khmer OS System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DCF6EFF" w14:textId="7B8A9C7A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៤.</w:t>
            </w:r>
            <w:r w:rsidR="00A629C5">
              <w:rPr>
                <w:rFonts w:ascii="Khmer OS System" w:hAnsi="Khmer OS System" w:cs="Khmer OS System"/>
                <w:sz w:val="20"/>
                <w:szCs w:val="20"/>
              </w:rPr>
              <w:t>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9E1F95D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៣.៩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D283EA0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៣.៧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BF751CD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៣.៨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A09D87F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៣.៦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6C374B9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៤.២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361CF52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៤.១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A5B6F22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៤.២</w:t>
            </w:r>
          </w:p>
        </w:tc>
      </w:tr>
      <w:tr w:rsidR="00AC704E" w:rsidRPr="00AC704E" w14:paraId="7E713746" w14:textId="77777777" w:rsidTr="00AC704E">
        <w:trPr>
          <w:trHeight w:val="20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967047" w14:textId="77777777" w:rsidR="00AC704E" w:rsidRPr="00AC704E" w:rsidRDefault="00AC704E" w:rsidP="00AC704E">
            <w:pPr>
              <w:widowControl/>
              <w:autoSpaceDE/>
              <w:autoSpaceDN/>
              <w:adjustRightInd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color w:val="000000"/>
                <w:sz w:val="20"/>
                <w:szCs w:val="20"/>
                <w:cs/>
              </w:rPr>
              <w:t>៦៥ ឆ្នាំ៎ +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5DFAFA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៥.១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7248F3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៥.១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655D22" w14:textId="442B83AC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៥.</w:t>
            </w:r>
            <w:r w:rsidR="00A629C5">
              <w:rPr>
                <w:rFonts w:ascii="Khmer OS System" w:hAnsi="Khmer OS System" w:cs="Khmer OS System"/>
                <w:sz w:val="20"/>
                <w:szCs w:val="20"/>
              </w:rPr>
              <w:t>0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B2A671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៤.៨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A7DC4C" w14:textId="0FA1E76A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៥.</w:t>
            </w:r>
            <w:r w:rsidR="00A629C5">
              <w:rPr>
                <w:rFonts w:ascii="Khmer OS System" w:hAnsi="Khmer OS System" w:cs="Khmer OS System"/>
                <w:sz w:val="20"/>
                <w:szCs w:val="20"/>
              </w:rPr>
              <w:t>0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BB1FA2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៤.៥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B97A66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៥.៣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9947EF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៥.១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699475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sz w:val="20"/>
                <w:szCs w:val="20"/>
                <w:cs/>
              </w:rPr>
              <w:t>៥.៤</w:t>
            </w:r>
          </w:p>
        </w:tc>
      </w:tr>
      <w:tr w:rsidR="00AC704E" w:rsidRPr="00AC704E" w14:paraId="4E12AFC6" w14:textId="77777777" w:rsidTr="00AC704E">
        <w:trPr>
          <w:trHeight w:val="20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8627269" w14:textId="77777777" w:rsidR="00AC704E" w:rsidRPr="00AC704E" w:rsidRDefault="00AC704E" w:rsidP="00AC704E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Battambang" w:hAnsi="Khmer OS Battambang" w:cs="Khmer OS Battambang"/>
                <w:b/>
                <w:bCs/>
                <w:color w:val="000000"/>
                <w:sz w:val="20"/>
                <w:szCs w:val="20"/>
                <w:cs/>
              </w:rPr>
              <w:t>សរុប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3CC1B42" w14:textId="2D9D34CF" w:rsidR="00AC704E" w:rsidRPr="00A629C5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A629C5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១០០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83E8925" w14:textId="02FFAA77" w:rsidR="00AC704E" w:rsidRPr="00A629C5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A629C5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១០០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22025EF" w14:textId="253B52BA" w:rsidR="00AC704E" w:rsidRPr="00A629C5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A629C5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១០០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65C2554" w14:textId="6FE16596" w:rsidR="00AC704E" w:rsidRPr="00A629C5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A629C5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១០០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810E9C0" w14:textId="35032F4B" w:rsidR="00AC704E" w:rsidRPr="00A629C5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A629C5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១០០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BE4233F" w14:textId="563A1734" w:rsidR="00AC704E" w:rsidRPr="00A629C5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A629C5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១០០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A290013" w14:textId="0D990042" w:rsidR="00AC704E" w:rsidRPr="00A629C5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A629C5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១០០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1F4D116" w14:textId="41AB99B3" w:rsidR="00AC704E" w:rsidRPr="00A629C5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A629C5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១០០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8062051" w14:textId="6F344AEE" w:rsidR="00AC704E" w:rsidRPr="00A629C5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A629C5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១០០</w:t>
            </w:r>
          </w:p>
        </w:tc>
      </w:tr>
      <w:tr w:rsidR="00AC704E" w:rsidRPr="00AC704E" w14:paraId="4468A65C" w14:textId="77777777" w:rsidTr="00AC704E">
        <w:trPr>
          <w:trHeight w:val="20"/>
        </w:trPr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EE0B6F" w14:textId="77777777" w:rsidR="00AC704E" w:rsidRPr="00AC704E" w:rsidRDefault="00AC704E" w:rsidP="00AC704E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AC704E">
              <w:rPr>
                <w:rFonts w:ascii="Khmer OS Battambang" w:hAnsi="Khmer OS Battambang" w:cs="Khmer OS Battambang"/>
                <w:b/>
                <w:bCs/>
                <w:sz w:val="18"/>
                <w:szCs w:val="18"/>
                <w:cs/>
              </w:rPr>
              <w:t>ចំនួនសរុប(០០០)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396641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៩.០៦៦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14D002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៤.៧៤៨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7CDB6E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៤.៣១៨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FAEAB8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៣.៧២១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0B73ED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១.៩០៦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6B3831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១.៨១៤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579BA0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៥.៣៤៥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FA0B4A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២.៨៤១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8FD845" w14:textId="77777777" w:rsidR="00AC704E" w:rsidRPr="00AC704E" w:rsidRDefault="00AC704E" w:rsidP="003F05A8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AC704E">
              <w:rPr>
                <w:rFonts w:ascii="Khmer OS System" w:hAnsi="Khmer OS System" w:cs="Khmer OS System"/>
                <w:b/>
                <w:bCs/>
                <w:sz w:val="20"/>
                <w:szCs w:val="20"/>
                <w:cs/>
              </w:rPr>
              <w:t>២.៥០៤</w:t>
            </w:r>
          </w:p>
        </w:tc>
      </w:tr>
    </w:tbl>
    <w:p w14:paraId="22D19A8E" w14:textId="4866563F" w:rsidR="00B34654" w:rsidRDefault="00B34654">
      <w:pPr>
        <w:widowControl/>
        <w:autoSpaceDE/>
        <w:autoSpaceDN/>
        <w:adjustRightInd/>
        <w:rPr>
          <w:rFonts w:ascii="Khmer OS Battambang" w:hAnsi="Khmer OS Battambang" w:cs="Khmer OS Battambang"/>
          <w:b/>
          <w:bCs/>
          <w:cs/>
        </w:rPr>
      </w:pPr>
    </w:p>
    <w:p w14:paraId="19079637" w14:textId="77777777" w:rsidR="00B34654" w:rsidRDefault="00B34654">
      <w:pPr>
        <w:widowControl/>
        <w:autoSpaceDE/>
        <w:autoSpaceDN/>
        <w:adjustRightInd/>
        <w:rPr>
          <w:rFonts w:ascii="Khmer OS Battambang" w:hAnsi="Khmer OS Battambang" w:cs="Khmer OS Battambang"/>
          <w:b/>
          <w:bCs/>
          <w:cs/>
        </w:rPr>
      </w:pPr>
      <w:r>
        <w:rPr>
          <w:rFonts w:ascii="Khmer OS Battambang" w:hAnsi="Khmer OS Battambang" w:cs="Khmer OS Battambang"/>
          <w:b/>
          <w:bCs/>
          <w:cs/>
        </w:rPr>
        <w:br w:type="page"/>
      </w:r>
    </w:p>
    <w:p w14:paraId="622872D9" w14:textId="76C7B0C8" w:rsidR="009D1DC8" w:rsidRPr="0045244C" w:rsidRDefault="009D1DC8" w:rsidP="00AC7A55">
      <w:pPr>
        <w:tabs>
          <w:tab w:val="left" w:pos="836"/>
        </w:tabs>
        <w:kinsoku w:val="0"/>
        <w:overflowPunct w:val="0"/>
        <w:spacing w:before="56"/>
        <w:jc w:val="both"/>
        <w:outlineLvl w:val="3"/>
        <w:rPr>
          <w:rFonts w:ascii="Khmer OS Muol Light" w:hAnsi="Khmer OS Muol Light" w:cs="Khmer OS Muol Light"/>
          <w:color w:val="2E5395"/>
        </w:rPr>
      </w:pPr>
      <w:r w:rsidRPr="0045244C">
        <w:rPr>
          <w:rFonts w:ascii="Khmer OS Muol Light" w:hAnsi="Khmer OS Muol Light" w:cs="Khmer OS Muol Light"/>
          <w:color w:val="2E5395"/>
          <w:cs/>
        </w:rPr>
        <w:lastRenderedPageBreak/>
        <w:t>៥</w:t>
      </w:r>
      <w:r w:rsidR="003E0239">
        <w:rPr>
          <w:rFonts w:ascii="Khmer OS Muol Light" w:hAnsi="Khmer OS Muol Light" w:cs="Khmer OS Muol Light"/>
          <w:color w:val="2E5395"/>
        </w:rPr>
        <w:t>.</w:t>
      </w:r>
      <w:r w:rsidR="00445320" w:rsidRPr="0045244C">
        <w:rPr>
          <w:rFonts w:ascii="Khmer OS Muol Light" w:hAnsi="Khmer OS Muol Light" w:cs="Khmer OS Muol Light" w:hint="cs"/>
          <w:color w:val="2E5395"/>
          <w:cs/>
        </w:rPr>
        <w:t>៣</w:t>
      </w:r>
      <w:r w:rsidR="003E0239">
        <w:rPr>
          <w:rFonts w:ascii="Khmer OS Muol Light" w:hAnsi="Khmer OS Muol Light" w:cs="Khmer OS Muol Light"/>
          <w:color w:val="2E5395"/>
        </w:rPr>
        <w:t>.</w:t>
      </w:r>
      <w:r w:rsidRPr="0045244C">
        <w:rPr>
          <w:rFonts w:ascii="Khmer OS Muol Light" w:hAnsi="Khmer OS Muol Light" w:cs="Khmer OS Muol Light"/>
          <w:color w:val="2E5395"/>
          <w:cs/>
        </w:rPr>
        <w:t xml:space="preserve"> </w:t>
      </w:r>
      <w:r w:rsidRPr="0045244C">
        <w:rPr>
          <w:rFonts w:ascii="Khmer OS Muol Light" w:hAnsi="Khmer OS Muol Light" w:cs="Khmer OS Muol Light" w:hint="cs"/>
          <w:color w:val="2E5395"/>
          <w:cs/>
        </w:rPr>
        <w:t>ភាព</w:t>
      </w:r>
      <w:r w:rsidRPr="0045244C">
        <w:rPr>
          <w:rFonts w:ascii="Khmer OS Muol Light" w:hAnsi="Khmer OS Muol Light" w:cs="Khmer OS Muol Light"/>
          <w:color w:val="2E5395"/>
          <w:cs/>
        </w:rPr>
        <w:t>មានការងារធ្វើតាមវិស័យឧស្សាហកម្ម</w:t>
      </w:r>
    </w:p>
    <w:p w14:paraId="45A702F2" w14:textId="4B1E3F4C" w:rsidR="00445320" w:rsidRPr="00445320" w:rsidRDefault="00445320" w:rsidP="00AC7A55">
      <w:pPr>
        <w:widowControl/>
        <w:autoSpaceDE/>
        <w:autoSpaceDN/>
        <w:adjustRightInd/>
        <w:ind w:firstLine="540"/>
        <w:jc w:val="both"/>
        <w:rPr>
          <w:rFonts w:ascii="Khmer OS Battambang" w:hAnsi="Khmer OS Battambang" w:cs="Khmer OS Battambang"/>
        </w:rPr>
      </w:pPr>
      <w:r w:rsidRPr="00445320">
        <w:rPr>
          <w:rFonts w:ascii="Khmer OS Battambang" w:hAnsi="Khmer OS Battambang" w:cs="Khmer OS Battambang"/>
          <w:cs/>
        </w:rPr>
        <w:t>ដូចដែលបានបង្ហាញក្នុងតារាង ៥</w:t>
      </w:r>
      <w:r w:rsidR="003E0239">
        <w:rPr>
          <w:rFonts w:ascii="Khmer OS Battambang" w:hAnsi="Khmer OS Battambang" w:cs="Khmer OS Battambang"/>
        </w:rPr>
        <w:t>.</w:t>
      </w:r>
      <w:r w:rsidRPr="00445320">
        <w:rPr>
          <w:rFonts w:ascii="Khmer OS Battambang" w:hAnsi="Khmer OS Battambang" w:cs="Khmer OS Battambang"/>
          <w:cs/>
        </w:rPr>
        <w:t>២</w:t>
      </w:r>
      <w:r w:rsidRPr="00445320">
        <w:rPr>
          <w:rFonts w:ascii="Khmer OS Battambang" w:hAnsi="Khmer OS Battambang" w:cs="Khmer OS Battambang"/>
        </w:rPr>
        <w:t xml:space="preserve"> </w:t>
      </w:r>
      <w:r w:rsidRPr="00445320">
        <w:rPr>
          <w:rFonts w:ascii="Khmer OS Battambang" w:hAnsi="Khmer OS Battambang" w:cs="Khmer OS Battambang"/>
          <w:cs/>
        </w:rPr>
        <w:t>វិស័យសេវាកម្មមានចំណែកធំបំផុតនៃចំនួនអ្នកមានការងារធ្វើសរុប ដែលតំណាងឱ្យ</w:t>
      </w:r>
      <w:r w:rsidRPr="00445320">
        <w:rPr>
          <w:rFonts w:ascii="Khmer OS Battambang" w:hAnsi="Khmer OS Battambang" w:cs="Khmer OS Battambang"/>
        </w:rPr>
        <w:t xml:space="preserve"> </w:t>
      </w:r>
      <w:r w:rsidRPr="00445320">
        <w:rPr>
          <w:rFonts w:ascii="Khmer OS Battambang" w:hAnsi="Khmer OS Battambang" w:cs="Khmer OS Battambang"/>
          <w:cs/>
        </w:rPr>
        <w:t>៤៣</w:t>
      </w:r>
      <w:r w:rsidR="003E0239">
        <w:rPr>
          <w:rFonts w:ascii="Khmer OS Battambang" w:hAnsi="Khmer OS Battambang" w:cs="Khmer OS Battambang"/>
        </w:rPr>
        <w:t>.</w:t>
      </w:r>
      <w:r w:rsidRPr="00445320">
        <w:rPr>
          <w:rFonts w:ascii="Khmer OS Battambang" w:hAnsi="Khmer OS Battambang" w:cs="Khmer OS Battambang"/>
          <w:cs/>
        </w:rPr>
        <w:t xml:space="preserve">០ </w:t>
      </w:r>
      <w:r w:rsidR="00AA7410">
        <w:rPr>
          <w:rFonts w:ascii="Khmer OS Battambang" w:hAnsi="Khmer OS Battambang" w:cs="Khmer OS Battambang" w:hint="cs"/>
          <w:cs/>
        </w:rPr>
        <w:t>%</w:t>
      </w:r>
      <w:r w:rsidRPr="00445320">
        <w:rPr>
          <w:rFonts w:ascii="Khmer OS Battambang" w:hAnsi="Khmer OS Battambang" w:cs="Khmer OS Battambang"/>
        </w:rPr>
        <w:t xml:space="preserve"> </w:t>
      </w:r>
      <w:r w:rsidRPr="00445320">
        <w:rPr>
          <w:rFonts w:ascii="Khmer OS Battambang" w:hAnsi="Khmer OS Battambang" w:cs="Khmer OS Battambang"/>
          <w:cs/>
        </w:rPr>
        <w:t>នៃប្រជាជនមានការងារធ្វើ។ វិស័យឧស្សាហកម្មបានរួមចំណែក</w:t>
      </w:r>
      <w:r w:rsidRPr="00445320">
        <w:rPr>
          <w:rFonts w:ascii="Khmer OS Battambang" w:hAnsi="Khmer OS Battambang" w:cs="Khmer OS Battambang"/>
        </w:rPr>
        <w:t xml:space="preserve"> </w:t>
      </w:r>
      <w:r w:rsidRPr="00445320">
        <w:rPr>
          <w:rFonts w:ascii="Khmer OS Battambang" w:hAnsi="Khmer OS Battambang" w:cs="Khmer OS Battambang"/>
          <w:cs/>
        </w:rPr>
        <w:t>២៩</w:t>
      </w:r>
      <w:r w:rsidR="003E0239">
        <w:rPr>
          <w:rFonts w:ascii="Khmer OS Battambang" w:hAnsi="Khmer OS Battambang" w:cs="Khmer OS Battambang"/>
        </w:rPr>
        <w:t>.</w:t>
      </w:r>
      <w:r w:rsidRPr="00445320">
        <w:rPr>
          <w:rFonts w:ascii="Khmer OS Battambang" w:hAnsi="Khmer OS Battambang" w:cs="Khmer OS Battambang"/>
          <w:cs/>
        </w:rPr>
        <w:t xml:space="preserve">៤ </w:t>
      </w:r>
      <w:r w:rsidR="00AA7410">
        <w:rPr>
          <w:rFonts w:ascii="Khmer OS Battambang" w:hAnsi="Khmer OS Battambang" w:cs="Khmer OS Battambang" w:hint="cs"/>
          <w:cs/>
        </w:rPr>
        <w:t>%</w:t>
      </w:r>
      <w:r w:rsidRPr="00445320">
        <w:rPr>
          <w:rFonts w:ascii="Khmer OS Battambang" w:hAnsi="Khmer OS Battambang" w:cs="Khmer OS Battambang"/>
        </w:rPr>
        <w:t xml:space="preserve"> </w:t>
      </w:r>
      <w:r w:rsidRPr="00445320">
        <w:rPr>
          <w:rFonts w:ascii="Khmer OS Battambang" w:hAnsi="Khmer OS Battambang" w:cs="Khmer OS Battambang"/>
          <w:cs/>
        </w:rPr>
        <w:t>ខណៈដែលវិស័យកសិកម្មមានចំនួន</w:t>
      </w:r>
      <w:r w:rsidRPr="00445320">
        <w:rPr>
          <w:rFonts w:ascii="Khmer OS Battambang" w:hAnsi="Khmer OS Battambang" w:cs="Khmer OS Battambang"/>
        </w:rPr>
        <w:t xml:space="preserve"> </w:t>
      </w:r>
      <w:r w:rsidRPr="00445320">
        <w:rPr>
          <w:rFonts w:ascii="Khmer OS Battambang" w:hAnsi="Khmer OS Battambang" w:cs="Khmer OS Battambang"/>
          <w:cs/>
        </w:rPr>
        <w:t>២៧</w:t>
      </w:r>
      <w:r w:rsidR="003E0239">
        <w:rPr>
          <w:rFonts w:ascii="Khmer OS Battambang" w:hAnsi="Khmer OS Battambang" w:cs="Khmer OS Battambang"/>
        </w:rPr>
        <w:t>.</w:t>
      </w:r>
      <w:r w:rsidRPr="00445320">
        <w:rPr>
          <w:rFonts w:ascii="Khmer OS Battambang" w:hAnsi="Khmer OS Battambang" w:cs="Khmer OS Battambang"/>
          <w:cs/>
        </w:rPr>
        <w:t xml:space="preserve">៦ </w:t>
      </w:r>
      <w:r w:rsidR="00AA7410">
        <w:rPr>
          <w:rFonts w:ascii="Khmer OS Battambang" w:hAnsi="Khmer OS Battambang" w:cs="Khmer OS Battambang" w:hint="cs"/>
          <w:cs/>
        </w:rPr>
        <w:t>%</w:t>
      </w:r>
      <w:r w:rsidRPr="00445320">
        <w:rPr>
          <w:rFonts w:ascii="Khmer OS Battambang" w:hAnsi="Khmer OS Battambang" w:cs="Khmer OS Battambang"/>
          <w:cs/>
        </w:rPr>
        <w:t>។</w:t>
      </w:r>
    </w:p>
    <w:p w14:paraId="3328E9D0" w14:textId="091E94B8" w:rsidR="00445320" w:rsidRDefault="00445320" w:rsidP="00AC7A55">
      <w:pPr>
        <w:widowControl/>
        <w:autoSpaceDE/>
        <w:autoSpaceDN/>
        <w:adjustRightInd/>
        <w:ind w:firstLine="540"/>
        <w:jc w:val="both"/>
        <w:rPr>
          <w:rFonts w:ascii="Khmer OS Battambang" w:hAnsi="Khmer OS Battambang" w:cs="Khmer OS Battambang"/>
        </w:rPr>
      </w:pPr>
      <w:r w:rsidRPr="00AC7A55">
        <w:rPr>
          <w:rFonts w:ascii="Khmer OS Battambang" w:hAnsi="Khmer OS Battambang" w:cs="Khmer OS Battambang"/>
          <w:spacing w:val="-14"/>
          <w:cs/>
        </w:rPr>
        <w:t>តារាងនេះក៏បានបង្ហាញបន្ថែមទៀតថា បុគ្គលមានការងារធ្វើប្រមាណម្នាក់ក្នុងចំណោមបីនាក់នៅកម្ពុជា</w:t>
      </w:r>
      <w:r w:rsidRPr="00445320">
        <w:rPr>
          <w:rFonts w:ascii="Khmer OS Battambang" w:hAnsi="Khmer OS Battambang" w:cs="Khmer OS Battambang"/>
          <w:cs/>
        </w:rPr>
        <w:t xml:space="preserve"> ធ្វើការក្នុងវិស័យកសិកម្ម រុក្ខាប្រមាញ់ និងនេសាទ ដែលមានសមាមាត្រប្រហាក់ប្រហែលគ្នាទាំងបុរស និងស្ត្រី។ ទោះជាយ៉ាងណាក៏ដោយ</w:t>
      </w:r>
      <w:r w:rsidRPr="00445320">
        <w:rPr>
          <w:rFonts w:ascii="Khmer OS Battambang" w:hAnsi="Khmer OS Battambang" w:cs="Khmer OS Battambang"/>
        </w:rPr>
        <w:t xml:space="preserve"> </w:t>
      </w:r>
      <w:r w:rsidRPr="00445320">
        <w:rPr>
          <w:rFonts w:ascii="Khmer OS Battambang" w:hAnsi="Khmer OS Battambang" w:cs="Khmer OS Battambang"/>
          <w:cs/>
        </w:rPr>
        <w:t>គម្លាតយេនឌ័រមានភាពច្បាស់លាស់នៅក្នុងវិស័យមិនមែនកសិកម្មមួយ</w:t>
      </w:r>
      <w:r w:rsidR="00AC7A55">
        <w:rPr>
          <w:rFonts w:ascii="Khmer OS Battambang" w:hAnsi="Khmer OS Battambang" w:cs="Khmer OS Battambang" w:hint="cs"/>
          <w:cs/>
        </w:rPr>
        <w:t xml:space="preserve">  </w:t>
      </w:r>
      <w:r w:rsidRPr="00AC7A55">
        <w:rPr>
          <w:rFonts w:ascii="Khmer OS Battambang" w:hAnsi="Khmer OS Battambang" w:cs="Khmer OS Battambang"/>
          <w:spacing w:val="-14"/>
          <w:cs/>
        </w:rPr>
        <w:t>ចំនួន។ បុរសមានទំនោរធ្វើការច្រើនក្នុងវិស័យសំណង់ (១៤</w:t>
      </w:r>
      <w:r w:rsidR="003E0239" w:rsidRPr="00AC7A55">
        <w:rPr>
          <w:rFonts w:ascii="Khmer OS Battambang" w:hAnsi="Khmer OS Battambang" w:cs="Khmer OS Battambang"/>
          <w:spacing w:val="-14"/>
        </w:rPr>
        <w:t>.</w:t>
      </w:r>
      <w:r w:rsidRPr="00AC7A55">
        <w:rPr>
          <w:rFonts w:ascii="Khmer OS Battambang" w:hAnsi="Khmer OS Battambang" w:cs="Khmer OS Battambang"/>
          <w:spacing w:val="-14"/>
          <w:cs/>
        </w:rPr>
        <w:t xml:space="preserve">០ </w:t>
      </w:r>
      <w:r w:rsidR="00AA7410" w:rsidRPr="00AC7A55">
        <w:rPr>
          <w:rFonts w:ascii="Khmer OS Battambang" w:hAnsi="Khmer OS Battambang" w:cs="Khmer OS Battambang" w:hint="cs"/>
          <w:spacing w:val="-14"/>
          <w:cs/>
        </w:rPr>
        <w:t>%</w:t>
      </w:r>
      <w:r w:rsidRPr="00AC7A55">
        <w:rPr>
          <w:rFonts w:ascii="Khmer OS Battambang" w:hAnsi="Khmer OS Battambang" w:cs="Khmer OS Battambang"/>
          <w:spacing w:val="-14"/>
        </w:rPr>
        <w:t xml:space="preserve">) </w:t>
      </w:r>
      <w:r w:rsidRPr="00AC7A55">
        <w:rPr>
          <w:rFonts w:ascii="Khmer OS Battambang" w:hAnsi="Khmer OS Battambang" w:cs="Khmer OS Battambang"/>
          <w:spacing w:val="-14"/>
          <w:cs/>
        </w:rPr>
        <w:t>ការដឹកជញ្ជូន និងការរក្សាទុក (៨</w:t>
      </w:r>
      <w:r w:rsidR="003E0239" w:rsidRPr="00AC7A55">
        <w:rPr>
          <w:rFonts w:ascii="Khmer OS Battambang" w:hAnsi="Khmer OS Battambang" w:cs="Khmer OS Battambang"/>
          <w:spacing w:val="-14"/>
        </w:rPr>
        <w:t>.</w:t>
      </w:r>
      <w:r w:rsidRPr="00AC7A55">
        <w:rPr>
          <w:rFonts w:ascii="Khmer OS Battambang" w:hAnsi="Khmer OS Battambang" w:cs="Khmer OS Battambang"/>
          <w:spacing w:val="-14"/>
          <w:cs/>
        </w:rPr>
        <w:t xml:space="preserve">៣ </w:t>
      </w:r>
      <w:r w:rsidR="00AA7410" w:rsidRPr="00AC7A55">
        <w:rPr>
          <w:rFonts w:ascii="Khmer OS Battambang" w:hAnsi="Khmer OS Battambang" w:cs="Khmer OS Battambang" w:hint="cs"/>
          <w:spacing w:val="-14"/>
          <w:cs/>
        </w:rPr>
        <w:t>%</w:t>
      </w:r>
      <w:r w:rsidRPr="00AC7A55">
        <w:rPr>
          <w:rFonts w:ascii="Khmer OS Battambang" w:hAnsi="Khmer OS Battambang" w:cs="Khmer OS Battambang"/>
          <w:spacing w:val="-14"/>
        </w:rPr>
        <w:t>)</w:t>
      </w:r>
      <w:r w:rsidRPr="00445320">
        <w:rPr>
          <w:rFonts w:ascii="Khmer OS Battambang" w:hAnsi="Khmer OS Battambang" w:cs="Khmer OS Battambang"/>
        </w:rPr>
        <w:t xml:space="preserve"> </w:t>
      </w:r>
      <w:r w:rsidRPr="00445320">
        <w:rPr>
          <w:rFonts w:ascii="Khmer OS Battambang" w:hAnsi="Khmer OS Battambang" w:cs="Khmer OS Battambang"/>
          <w:cs/>
        </w:rPr>
        <w:t>និងរដ្ឋបាលសាធារណៈ និងការពារជាតិ សន្តិសុខសង្គមបង្ខំ (៤</w:t>
      </w:r>
      <w:r w:rsidR="003E0239">
        <w:rPr>
          <w:rFonts w:ascii="Khmer OS Battambang" w:hAnsi="Khmer OS Battambang" w:cs="Khmer OS Battambang"/>
        </w:rPr>
        <w:t>.</w:t>
      </w:r>
      <w:r w:rsidRPr="00445320">
        <w:rPr>
          <w:rFonts w:ascii="Khmer OS Battambang" w:hAnsi="Khmer OS Battambang" w:cs="Khmer OS Battambang"/>
          <w:cs/>
        </w:rPr>
        <w:t xml:space="preserve">៨ </w:t>
      </w:r>
      <w:r w:rsidR="00AA7410">
        <w:rPr>
          <w:rFonts w:ascii="Khmer OS Battambang" w:hAnsi="Khmer OS Battambang" w:cs="Khmer OS Battambang" w:hint="cs"/>
          <w:cs/>
        </w:rPr>
        <w:t>%</w:t>
      </w:r>
      <w:r w:rsidRPr="00445320">
        <w:rPr>
          <w:rFonts w:ascii="Khmer OS Battambang" w:hAnsi="Khmer OS Battambang" w:cs="Khmer OS Battambang"/>
        </w:rPr>
        <w:t>)</w:t>
      </w:r>
      <w:r w:rsidRPr="00445320">
        <w:rPr>
          <w:rFonts w:ascii="Khmer OS Battambang" w:hAnsi="Khmer OS Battambang" w:cs="Khmer OS Battambang"/>
          <w:cs/>
        </w:rPr>
        <w:t>។ ផ្ទុយទៅវិញ ស្ត្រីមានការប្រមូលផ្តុំខ្លាំងនៅក្នុងវិស័យកម្មន្តសាល (២៥</w:t>
      </w:r>
      <w:r w:rsidR="003E0239">
        <w:rPr>
          <w:rFonts w:ascii="Khmer OS Battambang" w:hAnsi="Khmer OS Battambang" w:cs="Khmer OS Battambang"/>
        </w:rPr>
        <w:t>.</w:t>
      </w:r>
      <w:r w:rsidRPr="00445320">
        <w:rPr>
          <w:rFonts w:ascii="Khmer OS Battambang" w:hAnsi="Khmer OS Battambang" w:cs="Khmer OS Battambang"/>
          <w:cs/>
        </w:rPr>
        <w:t xml:space="preserve">៨ </w:t>
      </w:r>
      <w:r w:rsidR="00AA7410">
        <w:rPr>
          <w:rFonts w:ascii="Khmer OS Battambang" w:hAnsi="Khmer OS Battambang" w:cs="Khmer OS Battambang" w:hint="cs"/>
          <w:cs/>
        </w:rPr>
        <w:t>%</w:t>
      </w:r>
      <w:r w:rsidRPr="00445320">
        <w:rPr>
          <w:rFonts w:ascii="Khmer OS Battambang" w:hAnsi="Khmer OS Battambang" w:cs="Khmer OS Battambang"/>
        </w:rPr>
        <w:t xml:space="preserve">) </w:t>
      </w:r>
      <w:r w:rsidRPr="00445320">
        <w:rPr>
          <w:rFonts w:ascii="Khmer OS Battambang" w:hAnsi="Khmer OS Battambang" w:cs="Khmer OS Battambang"/>
          <w:cs/>
        </w:rPr>
        <w:t>និងការលក់ដុំ និងលក់រាយ (២៤</w:t>
      </w:r>
      <w:r w:rsidR="003E0239">
        <w:rPr>
          <w:rFonts w:ascii="Khmer OS Battambang" w:hAnsi="Khmer OS Battambang" w:cs="Khmer OS Battambang"/>
        </w:rPr>
        <w:t>.</w:t>
      </w:r>
      <w:r w:rsidRPr="00445320">
        <w:rPr>
          <w:rFonts w:ascii="Khmer OS Battambang" w:hAnsi="Khmer OS Battambang" w:cs="Khmer OS Battambang"/>
          <w:cs/>
        </w:rPr>
        <w:t xml:space="preserve">២ </w:t>
      </w:r>
      <w:r w:rsidR="00AA7410">
        <w:rPr>
          <w:rFonts w:ascii="Khmer OS Battambang" w:hAnsi="Khmer OS Battambang" w:cs="Khmer OS Battambang" w:hint="cs"/>
          <w:cs/>
        </w:rPr>
        <w:t>%</w:t>
      </w:r>
      <w:r w:rsidRPr="00445320">
        <w:rPr>
          <w:rFonts w:ascii="Khmer OS Battambang" w:hAnsi="Khmer OS Battambang" w:cs="Khmer OS Battambang"/>
        </w:rPr>
        <w:t>)</w:t>
      </w:r>
      <w:r w:rsidRPr="00445320">
        <w:rPr>
          <w:rFonts w:ascii="Khmer OS Battambang" w:hAnsi="Khmer OS Battambang" w:cs="Khmer OS Battambang"/>
          <w:cs/>
        </w:rPr>
        <w:t>។</w:t>
      </w:r>
    </w:p>
    <w:p w14:paraId="581D10C4" w14:textId="77777777" w:rsidR="00472840" w:rsidRPr="00445320" w:rsidRDefault="00472840" w:rsidP="00445320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</w:rPr>
      </w:pPr>
    </w:p>
    <w:p w14:paraId="1A6E64D6" w14:textId="4021CA1D" w:rsidR="00445320" w:rsidRPr="00000F40" w:rsidRDefault="00445320" w:rsidP="00445320">
      <w:pPr>
        <w:pStyle w:val="Heading3"/>
        <w:ind w:hanging="253"/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</w:pPr>
      <w:bookmarkStart w:id="148" w:name="_Toc227594602"/>
      <w:bookmarkStart w:id="149" w:name="_Toc227594857"/>
      <w:bookmarkStart w:id="150" w:name="_Toc228782830"/>
      <w:bookmarkStart w:id="151" w:name="_Toc228784808"/>
      <w:bookmarkStart w:id="152" w:name="_Toc228784906"/>
      <w:bookmarkStart w:id="153" w:name="_Toc230184813"/>
      <w:r w:rsidRPr="004275D7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តារាង ៥</w:t>
      </w:r>
      <w:r w:rsidR="003E0239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  <w:t>.</w:t>
      </w:r>
      <w:r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២</w:t>
      </w:r>
      <w:r w:rsidRPr="004275D7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 xml:space="preserve"> ការបែងចែកប្រជាជនមានការងារធ្វើ តាម</w:t>
      </w:r>
      <w:r w:rsidR="0045244C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វិ</w:t>
      </w:r>
      <w:r w:rsidRPr="009D1DC8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ស័យឧស្សាហកម្ម</w:t>
      </w:r>
      <w:r w:rsidRPr="004275D7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និងភេទ ឆ្នាំ២០២៥</w:t>
      </w:r>
      <w:bookmarkEnd w:id="148"/>
      <w:bookmarkEnd w:id="149"/>
      <w:bookmarkEnd w:id="150"/>
      <w:bookmarkEnd w:id="151"/>
      <w:bookmarkEnd w:id="152"/>
      <w:bookmarkEnd w:id="153"/>
    </w:p>
    <w:tbl>
      <w:tblPr>
        <w:tblW w:w="5000" w:type="pct"/>
        <w:tblLook w:val="04A0" w:firstRow="1" w:lastRow="0" w:firstColumn="1" w:lastColumn="0" w:noHBand="0" w:noVBand="1"/>
      </w:tblPr>
      <w:tblGrid>
        <w:gridCol w:w="4615"/>
        <w:gridCol w:w="849"/>
        <w:gridCol w:w="900"/>
        <w:gridCol w:w="877"/>
        <w:gridCol w:w="728"/>
        <w:gridCol w:w="814"/>
        <w:gridCol w:w="810"/>
      </w:tblGrid>
      <w:tr w:rsidR="00472840" w:rsidRPr="00472840" w14:paraId="203A82B4" w14:textId="77777777" w:rsidTr="00472840">
        <w:trPr>
          <w:trHeight w:val="20"/>
        </w:trPr>
        <w:tc>
          <w:tcPr>
            <w:tcW w:w="237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10581C92" w14:textId="77777777" w:rsidR="00472840" w:rsidRPr="00472840" w:rsidRDefault="00472840" w:rsidP="00472840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FFFFFF" w:themeColor="background1"/>
                <w:sz w:val="16"/>
                <w:szCs w:val="16"/>
                <w:cs/>
              </w:rPr>
              <w:t>វិស័យឧស្សាហកម្ម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1F4CD69F" w14:textId="77777777" w:rsidR="00472840" w:rsidRPr="00472840" w:rsidRDefault="00472840" w:rsidP="00472840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FFFFFF" w:themeColor="background1"/>
                <w:sz w:val="16"/>
                <w:szCs w:val="16"/>
                <w:cs/>
              </w:rPr>
              <w:t>ទាំងពីរភេទ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61D25379" w14:textId="77777777" w:rsidR="00472840" w:rsidRPr="00472840" w:rsidRDefault="00472840" w:rsidP="00472840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ប្រុស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5CD92E42" w14:textId="77777777" w:rsidR="00472840" w:rsidRPr="00472840" w:rsidRDefault="00472840" w:rsidP="00472840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ស្រី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12D089FF" w14:textId="77777777" w:rsidR="00472840" w:rsidRPr="00472840" w:rsidRDefault="00472840" w:rsidP="00472840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ទាំងពីរភេទ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654AC451" w14:textId="77777777" w:rsidR="00472840" w:rsidRPr="00472840" w:rsidRDefault="00472840" w:rsidP="00472840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ប្រុស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005A389D" w14:textId="77777777" w:rsidR="00472840" w:rsidRPr="00472840" w:rsidRDefault="00472840" w:rsidP="00472840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ស្រី</w:t>
            </w:r>
          </w:p>
        </w:tc>
      </w:tr>
      <w:tr w:rsidR="00472840" w:rsidRPr="00472840" w14:paraId="193C488A" w14:textId="77777777" w:rsidTr="00472840">
        <w:trPr>
          <w:trHeight w:val="20"/>
        </w:trPr>
        <w:tc>
          <w:tcPr>
            <w:tcW w:w="237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B4F88C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FFFFFF" w:themeColor="background1"/>
                <w:sz w:val="16"/>
                <w:szCs w:val="16"/>
                <w:lang w:bidi="ar-SA"/>
              </w:rPr>
            </w:pPr>
          </w:p>
        </w:tc>
        <w:tc>
          <w:tcPr>
            <w:tcW w:w="1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5CB0142F" w14:textId="77777777" w:rsidR="00472840" w:rsidRPr="00472840" w:rsidRDefault="00472840" w:rsidP="00472840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6"/>
                <w:szCs w:val="16"/>
                <w:cs/>
              </w:rPr>
              <w:t>ចំនួន (០០០)</w:t>
            </w:r>
          </w:p>
        </w:tc>
        <w:tc>
          <w:tcPr>
            <w:tcW w:w="12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6A033CB1" w14:textId="77777777" w:rsidR="00472840" w:rsidRPr="00472840" w:rsidRDefault="00472840" w:rsidP="00472840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%</w:t>
            </w:r>
          </w:p>
        </w:tc>
      </w:tr>
      <w:tr w:rsidR="00472840" w:rsidRPr="00472840" w14:paraId="5ECDF3CF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B7A1BC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b/>
                <w:bCs/>
                <w:sz w:val="16"/>
                <w:szCs w:val="16"/>
                <w:cs/>
              </w:rPr>
              <w:t>កសិកម្ម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C48DB3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b/>
                <w:bCs/>
                <w:sz w:val="16"/>
                <w:szCs w:val="16"/>
                <w:cs/>
              </w:rPr>
              <w:t>២.៥០២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7CF527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b/>
                <w:bCs/>
                <w:sz w:val="18"/>
                <w:szCs w:val="18"/>
                <w:cs/>
              </w:rPr>
              <w:t>១.៣៧៤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D5AD03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b/>
                <w:bCs/>
                <w:sz w:val="18"/>
                <w:szCs w:val="18"/>
                <w:cs/>
              </w:rPr>
              <w:t>១.១២៧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5B2FBF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b/>
                <w:bCs/>
                <w:sz w:val="18"/>
                <w:szCs w:val="18"/>
                <w:cs/>
              </w:rPr>
              <w:t>២៧.៦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437C31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b/>
                <w:bCs/>
                <w:sz w:val="18"/>
                <w:szCs w:val="18"/>
                <w:cs/>
              </w:rPr>
              <w:t>២៨.៩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003A6A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b/>
                <w:bCs/>
                <w:sz w:val="18"/>
                <w:szCs w:val="18"/>
                <w:cs/>
              </w:rPr>
              <w:t>២៦.១</w:t>
            </w:r>
          </w:p>
        </w:tc>
      </w:tr>
      <w:tr w:rsidR="00472840" w:rsidRPr="00472840" w14:paraId="18062250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E0F3D6B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000000"/>
                <w:sz w:val="16"/>
                <w:szCs w:val="16"/>
                <w:cs/>
              </w:rPr>
              <w:t>ផលិតកម្ម ដំណាំ និងចិញ្ចឹមសត្វ សកម្មភាពបបាញ់ និងសេវាកម្មពាក់ព័ន្ឋ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9B3F6F4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6"/>
                <w:szCs w:val="16"/>
                <w:cs/>
              </w:rPr>
              <w:t>២.៣១៤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815DA9D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១.២៤១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9708910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១.០៧៣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D46DDFE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២៥.៥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2BF0F12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២៦.១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6B20F6A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២៤.៩</w:t>
            </w:r>
          </w:p>
        </w:tc>
      </w:tr>
      <w:tr w:rsidR="00472840" w:rsidRPr="00472840" w14:paraId="6FAE7292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5F1182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000000"/>
                <w:sz w:val="16"/>
                <w:szCs w:val="16"/>
                <w:cs/>
              </w:rPr>
              <w:t>រុក្ខាប្រម៉ាញ់ និងការកាប់ព្រៃឈើ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F75C7" w14:textId="43C1AAAF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6"/>
                <w:szCs w:val="16"/>
                <w:cs/>
              </w:rPr>
              <w:t>៣៨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C62D0F" w14:textId="77BDD3D6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២១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BB6328" w14:textId="4874B7E5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១៧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D7ACAE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០.៤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85D0F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០.៤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E6FE17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០.៤</w:t>
            </w:r>
          </w:p>
        </w:tc>
      </w:tr>
      <w:tr w:rsidR="00472840" w:rsidRPr="00472840" w14:paraId="2E6E1730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26E506A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000000"/>
                <w:sz w:val="16"/>
                <w:szCs w:val="16"/>
                <w:cs/>
              </w:rPr>
              <w:t>ការនេសាទ និងវ៉ារីវប្បកម្ម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D0FB246" w14:textId="40BFAF79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6"/>
                <w:szCs w:val="16"/>
                <w:cs/>
              </w:rPr>
              <w:t>១៥០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E36F102" w14:textId="14BB8249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១១៣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CC8C1CE" w14:textId="7881EF60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៣៧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CBFBAC7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១.៧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26D2DF2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២.៤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1888BF5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០.៩</w:t>
            </w:r>
          </w:p>
        </w:tc>
      </w:tr>
      <w:tr w:rsidR="00472840" w:rsidRPr="00472840" w14:paraId="7E021899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7C5677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b/>
                <w:bCs/>
                <w:sz w:val="16"/>
                <w:szCs w:val="16"/>
                <w:cs/>
              </w:rPr>
              <w:t>ឧស្សាហកម្ម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0DFEC1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b/>
                <w:bCs/>
                <w:color w:val="000000"/>
                <w:sz w:val="16"/>
                <w:szCs w:val="16"/>
                <w:cs/>
              </w:rPr>
              <w:t>២.៦៧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F2FEB1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cs/>
              </w:rPr>
              <w:t>១.៤៣៤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219835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cs/>
              </w:rPr>
              <w:t>១.២៣៦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D8DCCF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b/>
                <w:bCs/>
                <w:sz w:val="18"/>
                <w:szCs w:val="18"/>
                <w:cs/>
              </w:rPr>
              <w:t>២៩.៤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9BA37B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b/>
                <w:bCs/>
                <w:sz w:val="18"/>
                <w:szCs w:val="18"/>
                <w:cs/>
              </w:rPr>
              <w:t>៣០.២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DB6016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b/>
                <w:bCs/>
                <w:sz w:val="18"/>
                <w:szCs w:val="18"/>
                <w:cs/>
              </w:rPr>
              <w:t>២៨.៦</w:t>
            </w:r>
          </w:p>
        </w:tc>
      </w:tr>
      <w:tr w:rsidR="00472840" w:rsidRPr="00472840" w14:paraId="1F1DFDCA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1769D9E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000000"/>
                <w:sz w:val="16"/>
                <w:szCs w:val="16"/>
                <w:cs/>
              </w:rPr>
              <w:t>រុករករ៉ែ និងថ្ម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E898FF0" w14:textId="2BC9334E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6"/>
                <w:szCs w:val="16"/>
                <w:cs/>
              </w:rPr>
              <w:t>១២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E63C659" w14:textId="60C213DF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១១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4BD2E36" w14:textId="1081385E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8A2740E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០.១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B4B1DE5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០.២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BC6A7BE" w14:textId="55AB30C3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</w:t>
            </w:r>
            <w:r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០</w:t>
            </w:r>
          </w:p>
        </w:tc>
      </w:tr>
      <w:tr w:rsidR="00472840" w:rsidRPr="00472840" w14:paraId="2F7108EA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9DF916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000000"/>
                <w:sz w:val="16"/>
                <w:szCs w:val="16"/>
                <w:cs/>
              </w:rPr>
              <w:t>ការផលិតផ្នែកកាត់ដេរសំលៀកបំពាក់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699E81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6"/>
                <w:szCs w:val="16"/>
                <w:cs/>
              </w:rPr>
              <w:t>១.៨២៣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F288B6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៧១០.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3A3C0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១.១១៣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5E03D9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២០.១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6627E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១៥.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BD3A44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២៥.៨</w:t>
            </w:r>
          </w:p>
        </w:tc>
      </w:tr>
      <w:tr w:rsidR="00472840" w:rsidRPr="00472840" w14:paraId="0685B0B0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E6FB40E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000000"/>
                <w:sz w:val="16"/>
                <w:szCs w:val="16"/>
                <w:cs/>
              </w:rPr>
              <w:t>ផ្គត់ផ្គង់អគ្គិសនី ឧស្ម័ន ចំហាយ និងម៉ាស៊ីនត្រជាក់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E5B35A8" w14:textId="796322EE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6"/>
                <w:szCs w:val="16"/>
                <w:cs/>
              </w:rPr>
              <w:t>២២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C264D31" w14:textId="6B3FF573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១៩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46C1E80" w14:textId="0FB839B0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2DAFC33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០.២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60A195A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០.៤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C7B7007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០.១</w:t>
            </w:r>
          </w:p>
        </w:tc>
      </w:tr>
      <w:tr w:rsidR="00472840" w:rsidRPr="00472840" w14:paraId="3AA884FC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D7F1E1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000000"/>
                <w:sz w:val="16"/>
                <w:szCs w:val="16"/>
                <w:cs/>
              </w:rPr>
              <w:t>ផ្គត់ផ្គង់ទឹក គ្រប់គ្រងសំរាម លូទឹក និងសកម្មភាពកែលម្អ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672971" w14:textId="2989C09F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6"/>
                <w:szCs w:val="16"/>
                <w:cs/>
              </w:rPr>
              <w:t>៤៩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ADB2AF" w14:textId="24AF69A2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៣១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ACCD38" w14:textId="78742578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១៧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49E1E4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០.៥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6BCE1B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០.៧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CEB953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០.៤</w:t>
            </w:r>
          </w:p>
        </w:tc>
      </w:tr>
      <w:tr w:rsidR="00472840" w:rsidRPr="00472840" w14:paraId="5185DC44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E029D99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000000"/>
                <w:sz w:val="16"/>
                <w:szCs w:val="16"/>
                <w:cs/>
              </w:rPr>
              <w:t>សំណង់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564DF8E" w14:textId="1ACE6096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6"/>
                <w:szCs w:val="16"/>
                <w:cs/>
              </w:rPr>
              <w:t>៧៦៥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9E136DC" w14:textId="7A5C14DC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៦៦៣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0025B89" w14:textId="399928DE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១០២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57E406E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៨.៤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77A9581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១៤.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4C62BA9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២.៤</w:t>
            </w:r>
          </w:p>
        </w:tc>
      </w:tr>
      <w:tr w:rsidR="00472840" w:rsidRPr="00472840" w14:paraId="3A06EEE5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600FCC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b/>
                <w:bCs/>
                <w:sz w:val="16"/>
                <w:szCs w:val="16"/>
                <w:cs/>
              </w:rPr>
              <w:t>សេវាកម្ម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4AB895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b/>
                <w:bCs/>
                <w:color w:val="000000"/>
                <w:sz w:val="16"/>
                <w:szCs w:val="16"/>
                <w:cs/>
              </w:rPr>
              <w:t>៣.៨៩៤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98242A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cs/>
              </w:rPr>
              <w:t>១.៩៣៩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B038A5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cs/>
              </w:rPr>
              <w:t>១.៩៥៥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7A0688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b/>
                <w:bCs/>
                <w:sz w:val="18"/>
                <w:szCs w:val="18"/>
                <w:cs/>
              </w:rPr>
              <w:t>៤៣.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595B29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b/>
                <w:bCs/>
                <w:sz w:val="18"/>
                <w:szCs w:val="18"/>
                <w:cs/>
              </w:rPr>
              <w:t>៤០.៨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0AFFDF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b/>
                <w:bCs/>
                <w:sz w:val="18"/>
                <w:szCs w:val="18"/>
                <w:cs/>
              </w:rPr>
              <w:t>៤៥.៣</w:t>
            </w:r>
          </w:p>
        </w:tc>
      </w:tr>
      <w:tr w:rsidR="00472840" w:rsidRPr="00472840" w14:paraId="32E8E586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7079BB6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000000"/>
                <w:sz w:val="16"/>
                <w:szCs w:val="16"/>
                <w:cs/>
              </w:rPr>
              <w:t>លក់ដុំ និងលក់រាយ ជួសជុលយានយន្ត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9ED6AC3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6"/>
                <w:szCs w:val="16"/>
                <w:cs/>
              </w:rPr>
              <w:t>១.៦៥២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42585EB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៦០៦.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E8F625D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១.០៤៦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DBD4308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១៨.២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0C15B0E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១២.៨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4CEF710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២៤.២</w:t>
            </w:r>
          </w:p>
        </w:tc>
      </w:tr>
      <w:tr w:rsidR="00472840" w:rsidRPr="00472840" w14:paraId="0CC72C78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BA0ED0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000000"/>
                <w:sz w:val="16"/>
                <w:szCs w:val="16"/>
                <w:cs/>
              </w:rPr>
              <w:t>ដឹកជញ្ជូន និងស្តុកទំនិញ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D6FFD5" w14:textId="5609A432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6"/>
                <w:szCs w:val="16"/>
                <w:cs/>
              </w:rPr>
              <w:t>៤១៩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213FAF" w14:textId="4AECE82F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៣៩៣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94E3FA" w14:textId="7D94261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២៥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AF1FF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៤.៦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228700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៨.៣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A1C9CA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០.៦</w:t>
            </w:r>
          </w:p>
        </w:tc>
      </w:tr>
      <w:tr w:rsidR="00472840" w:rsidRPr="00472840" w14:paraId="7806DA54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001A227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000000"/>
                <w:sz w:val="16"/>
                <w:szCs w:val="16"/>
                <w:cs/>
              </w:rPr>
              <w:t>សកម្មភាពសេវាកម្មស្នាក់នៅ និងអាហារ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9B69299" w14:textId="37864A73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6"/>
                <w:szCs w:val="16"/>
                <w:cs/>
              </w:rPr>
              <w:t>៣៦១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C22EF05" w14:textId="35E2EEA0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១៣៣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3385AD4" w14:textId="5DE94996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២២៨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401197C" w14:textId="3D9A504C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៤.</w:t>
            </w:r>
            <w:r>
              <w:rPr>
                <w:rFonts w:ascii="Khmer OS System" w:hAnsi="Khmer OS System" w:cs="Khmer OS System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93B72CE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២.៨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8B021A0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៥.៣</w:t>
            </w:r>
          </w:p>
        </w:tc>
      </w:tr>
      <w:tr w:rsidR="00472840" w:rsidRPr="00472840" w14:paraId="1D40DCED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F2B53D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000000"/>
                <w:sz w:val="16"/>
                <w:szCs w:val="16"/>
                <w:cs/>
              </w:rPr>
              <w:t>ព័ត៌មាន និងទំនាក់ទំនង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1FAE37" w14:textId="59B8FB0C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6"/>
                <w:szCs w:val="16"/>
                <w:cs/>
              </w:rPr>
              <w:t>៣១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6B51A3" w14:textId="2883E95B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២៥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27DC5D" w14:textId="679C1469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3DC942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០.៣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5EAAE9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០.៥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CFA6DB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០.១</w:t>
            </w:r>
          </w:p>
        </w:tc>
      </w:tr>
      <w:tr w:rsidR="00472840" w:rsidRPr="00472840" w14:paraId="0AE69267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C6840DE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000000"/>
                <w:sz w:val="16"/>
                <w:szCs w:val="16"/>
                <w:cs/>
              </w:rPr>
              <w:t>សកម្មភាពហិរញ្ញវត្ថុ និងធានារ៉ាប់រង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68D7D82" w14:textId="69C7DD81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6"/>
                <w:szCs w:val="16"/>
                <w:cs/>
              </w:rPr>
              <w:t>១២៦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D14BD8B" w14:textId="33898424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៨១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FB844C1" w14:textId="3D9F3098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៤៥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B326FFD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១.៤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8FF0882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១.៧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AF66DFE" w14:textId="485C2645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</w:t>
            </w:r>
            <w:r>
              <w:rPr>
                <w:rFonts w:ascii="Khmer OS System" w:hAnsi="Khmer OS System" w:cs="Khmer OS System"/>
                <w:color w:val="000000"/>
                <w:sz w:val="18"/>
                <w:szCs w:val="18"/>
              </w:rPr>
              <w:t>0</w:t>
            </w:r>
          </w:p>
        </w:tc>
      </w:tr>
      <w:tr w:rsidR="00472840" w:rsidRPr="00472840" w14:paraId="14D53D16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8B26E6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000000"/>
                <w:sz w:val="16"/>
                <w:szCs w:val="16"/>
                <w:cs/>
              </w:rPr>
              <w:t>សកម្មភាពអចលនទ្រព្យ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602935" w14:textId="1F18170E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6"/>
                <w:szCs w:val="16"/>
                <w:cs/>
              </w:rPr>
              <w:t>៣០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19C66D" w14:textId="7A3933C6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១៥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DDF3DA" w14:textId="7F841BE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១៥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E0CB22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០.៣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DDC87F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០.៣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616E67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០.៣</w:t>
            </w:r>
          </w:p>
        </w:tc>
      </w:tr>
      <w:tr w:rsidR="00472840" w:rsidRPr="00472840" w14:paraId="2EF334DF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3953C66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000000"/>
                <w:sz w:val="16"/>
                <w:szCs w:val="16"/>
                <w:cs/>
              </w:rPr>
              <w:t>សកម្មភាពវិជ្ជាជីវៈ វិទ្យាសាស្ត្រ និងបច្ចេកវិទ្យា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F3AF2DE" w14:textId="0A2F5931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6"/>
                <w:szCs w:val="16"/>
                <w:cs/>
              </w:rPr>
              <w:t>៧៤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383F203" w14:textId="557D7268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៣២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7E81BE1" w14:textId="489AF62B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៤៣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E8268D2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០.៨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BFC1135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០.៧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02D250E" w14:textId="123500C8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</w:t>
            </w:r>
            <w:r>
              <w:rPr>
                <w:rFonts w:ascii="Khmer OS System" w:hAnsi="Khmer OS System" w:cs="Khmer OS System"/>
                <w:color w:val="000000"/>
                <w:sz w:val="18"/>
                <w:szCs w:val="18"/>
              </w:rPr>
              <w:t>0</w:t>
            </w:r>
          </w:p>
        </w:tc>
      </w:tr>
      <w:tr w:rsidR="00472840" w:rsidRPr="00472840" w14:paraId="7DEDDB6F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401DFC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000000"/>
                <w:sz w:val="16"/>
                <w:szCs w:val="16"/>
                <w:cs/>
              </w:rPr>
              <w:t>សកម្មភាពរដ្ឋបាល និងសេវាកម្មគាំទ្រ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CB379F" w14:textId="7BE2A928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6"/>
                <w:szCs w:val="16"/>
                <w:cs/>
              </w:rPr>
              <w:t>២៧៤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2197E4" w14:textId="4180660E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១៧០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CCEA75" w14:textId="75D8111B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១០៣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4B622C" w14:textId="5F4ADA72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៣.</w:t>
            </w:r>
            <w:r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01F964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៣.៦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94F24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២.៤</w:t>
            </w:r>
          </w:p>
        </w:tc>
      </w:tr>
      <w:tr w:rsidR="00472840" w:rsidRPr="00472840" w14:paraId="5DD0460C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9083CD8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000000"/>
                <w:sz w:val="16"/>
                <w:szCs w:val="16"/>
                <w:cs/>
              </w:rPr>
              <w:t>រដ្ឋបាលសាធារណៈ និងការពារ សន្តិសុខសង្គមជាកាតព្វកិច្ច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C12E656" w14:textId="7D1539D5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6"/>
                <w:szCs w:val="16"/>
                <w:cs/>
              </w:rPr>
              <w:t>២៨០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C1B501A" w14:textId="3258987D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២២៧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EDCCDA2" w14:textId="0BDED3D9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៥៣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7C9B809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៣.១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0A61899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៤.៨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F0A6BA4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១.២</w:t>
            </w:r>
          </w:p>
        </w:tc>
      </w:tr>
      <w:tr w:rsidR="00472840" w:rsidRPr="00472840" w14:paraId="1DDFCEE7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1C218A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000000"/>
                <w:sz w:val="16"/>
                <w:szCs w:val="16"/>
                <w:cs/>
              </w:rPr>
              <w:t>អប់រំ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3F632E" w14:textId="7E71D68A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6"/>
                <w:szCs w:val="16"/>
                <w:cs/>
              </w:rPr>
              <w:t>២០៨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CCB074" w14:textId="70405A80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៩៤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9A3CB1" w14:textId="6FDCCFC4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១១៤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71104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២.៣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F4A191" w14:textId="237A9184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២.</w:t>
            </w:r>
            <w:r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E70CB8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២.៦</w:t>
            </w:r>
          </w:p>
        </w:tc>
      </w:tr>
      <w:tr w:rsidR="00472840" w:rsidRPr="00472840" w14:paraId="6BA9C41B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E114883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000000"/>
                <w:sz w:val="16"/>
                <w:szCs w:val="16"/>
                <w:cs/>
              </w:rPr>
              <w:t>សកម្មភាពសុខភាពមនុស្ស និងកិច្ចការសង្គម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817A633" w14:textId="051B885E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6"/>
                <w:szCs w:val="16"/>
                <w:cs/>
              </w:rPr>
              <w:t>៧៣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E4FDFD8" w14:textId="0C4B42DC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៣២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94B6233" w14:textId="3E50BB0D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៤១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C02F467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០.៨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866DDE7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០.៧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D5B8928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០.៩</w:t>
            </w:r>
          </w:p>
        </w:tc>
      </w:tr>
      <w:tr w:rsidR="00472840" w:rsidRPr="00472840" w14:paraId="6E9CFDB5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D53452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000000"/>
                <w:sz w:val="16"/>
                <w:szCs w:val="16"/>
                <w:cs/>
              </w:rPr>
              <w:t>សិល្បៈ កម្សាន្ត និងសប្បាយ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451904" w14:textId="3A24C65A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6"/>
                <w:szCs w:val="16"/>
                <w:cs/>
              </w:rPr>
              <w:t>១០១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D5F3B" w14:textId="2FDA425D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៤៥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9B3DCA" w14:textId="6330B131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៥៦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9E42AD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១.១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70CDF4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០.៩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99BAB8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១.៣</w:t>
            </w:r>
          </w:p>
        </w:tc>
      </w:tr>
      <w:tr w:rsidR="00472840" w:rsidRPr="00472840" w14:paraId="6FE18D22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7BDF2EE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000000"/>
                <w:sz w:val="16"/>
                <w:szCs w:val="16"/>
                <w:cs/>
              </w:rPr>
              <w:t>សកម្មភាពសេវាកម្មដទៃទៀត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D1D56C5" w14:textId="5E0A829C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6"/>
                <w:szCs w:val="16"/>
                <w:cs/>
              </w:rPr>
              <w:t>២១០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996BA41" w14:textId="54418465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៧៥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6741EAA" w14:textId="7080FBD8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១៣៥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FC92B6F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២.៣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3942CB3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១.៦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6838DBE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៣.១</w:t>
            </w:r>
          </w:p>
        </w:tc>
      </w:tr>
      <w:tr w:rsidR="00472840" w:rsidRPr="00472840" w14:paraId="14FB3522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F04CC2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000000"/>
                <w:sz w:val="16"/>
                <w:szCs w:val="16"/>
                <w:cs/>
              </w:rPr>
              <w:lastRenderedPageBreak/>
              <w:t>សកម្មភាពគ្រួសារជានិយោជក និងសកម្មភាពផលិតទំនិញ និង សេវាកម្មត្រូវគ្នារបស់គ្រួសារសម្រាប់ប្រើប្រាស់ខ្លួនឯង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BD8E9C" w14:textId="1F4A6F8D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6"/>
                <w:szCs w:val="16"/>
                <w:cs/>
              </w:rPr>
              <w:t>៥១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14D23D" w14:textId="05A64539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D2204A" w14:textId="56BA5CBE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៤៣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2D7E38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០.៦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4FDAD2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០.២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8A9822" w14:textId="166BB8B9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</w:t>
            </w:r>
            <w:r>
              <w:rPr>
                <w:rFonts w:ascii="Khmer OS System" w:hAnsi="Khmer OS System" w:cs="Khmer OS System"/>
                <w:color w:val="000000"/>
                <w:sz w:val="18"/>
                <w:szCs w:val="18"/>
              </w:rPr>
              <w:t>0</w:t>
            </w:r>
          </w:p>
        </w:tc>
      </w:tr>
      <w:tr w:rsidR="00472840" w:rsidRPr="00472840" w14:paraId="0DEA0401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4321898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color w:val="000000"/>
                <w:sz w:val="16"/>
                <w:szCs w:val="16"/>
                <w:cs/>
              </w:rPr>
              <w:t>សកម្មភាពអង្គការ និងអង្គភាពក្រៅប្រទេស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0E63E63" w14:textId="4684D85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6"/>
                <w:szCs w:val="16"/>
                <w:cs/>
              </w:rPr>
              <w:t>៦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BF41429" w14:textId="716C49FC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DB64B94" w14:textId="625F3438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57E28C9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០.១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3EF6D73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០.១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346CB17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០.១</w:t>
            </w:r>
          </w:p>
        </w:tc>
      </w:tr>
      <w:tr w:rsidR="00472840" w:rsidRPr="00472840" w14:paraId="7739D246" w14:textId="77777777" w:rsidTr="00472840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A85B40" w14:textId="77777777" w:rsidR="00472840" w:rsidRPr="00472840" w:rsidRDefault="00472840" w:rsidP="00472840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Battambang" w:hAnsi="Khmer OS Battambang" w:cs="Khmer OS Battambang"/>
                <w:b/>
                <w:bCs/>
                <w:color w:val="000000"/>
                <w:sz w:val="16"/>
                <w:szCs w:val="16"/>
                <w:cs/>
              </w:rPr>
              <w:t>សរុប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6C18BA2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472840">
              <w:rPr>
                <w:rFonts w:ascii="Khmer OS System" w:hAnsi="Khmer OS System" w:cs="Khmer OS System"/>
                <w:b/>
                <w:bCs/>
                <w:color w:val="000000"/>
                <w:sz w:val="16"/>
                <w:szCs w:val="16"/>
                <w:cs/>
              </w:rPr>
              <w:t>៩.០៦៦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16701C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cs/>
              </w:rPr>
              <w:t>៤.៧៤៨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9D7CD18" w14:textId="77777777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cs/>
              </w:rPr>
              <w:t>៤.៣១៨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6E3F346" w14:textId="2819C126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cs/>
              </w:rPr>
              <w:t>១០០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F8B14D" w14:textId="7F1393CF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cs/>
              </w:rPr>
              <w:t>១០០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CB6ADE4" w14:textId="2D1A7791" w:rsidR="00472840" w:rsidRPr="00472840" w:rsidRDefault="00472840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472840"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cs/>
              </w:rPr>
              <w:t>១០០</w:t>
            </w:r>
          </w:p>
        </w:tc>
      </w:tr>
    </w:tbl>
    <w:p w14:paraId="5BC333B1" w14:textId="5E4F7CA0" w:rsidR="00000F40" w:rsidRDefault="00000F40" w:rsidP="00AF69F6">
      <w:pPr>
        <w:tabs>
          <w:tab w:val="left" w:pos="836"/>
        </w:tabs>
        <w:kinsoku w:val="0"/>
        <w:overflowPunct w:val="0"/>
        <w:spacing w:before="56"/>
        <w:ind w:left="360"/>
        <w:jc w:val="both"/>
        <w:outlineLvl w:val="3"/>
        <w:rPr>
          <w:rFonts w:ascii="Khmer OS Muol Light" w:hAnsi="Khmer OS Muol Light" w:cs="Khmer OS Muol Light"/>
          <w:color w:val="2E5395"/>
        </w:rPr>
      </w:pPr>
    </w:p>
    <w:p w14:paraId="226B12BD" w14:textId="2B9845AE" w:rsidR="0045244C" w:rsidRPr="0045244C" w:rsidRDefault="0045244C" w:rsidP="00AC7A55">
      <w:pPr>
        <w:tabs>
          <w:tab w:val="left" w:pos="836"/>
        </w:tabs>
        <w:kinsoku w:val="0"/>
        <w:overflowPunct w:val="0"/>
        <w:spacing w:before="56"/>
        <w:jc w:val="both"/>
        <w:outlineLvl w:val="3"/>
        <w:rPr>
          <w:rFonts w:ascii="Khmer OS Muol Light" w:hAnsi="Khmer OS Muol Light" w:cs="Khmer OS Muol Light"/>
          <w:color w:val="2E5395"/>
        </w:rPr>
      </w:pPr>
      <w:r w:rsidRPr="0045244C">
        <w:rPr>
          <w:rFonts w:ascii="Khmer OS Muol Light" w:hAnsi="Khmer OS Muol Light" w:cs="Khmer OS Muol Light" w:hint="cs"/>
          <w:color w:val="2E5395"/>
          <w:cs/>
        </w:rPr>
        <w:t>៥</w:t>
      </w:r>
      <w:r w:rsidR="003E0239">
        <w:rPr>
          <w:rFonts w:ascii="Khmer OS Muol Light" w:hAnsi="Khmer OS Muol Light" w:cs="Khmer OS Muol Light" w:hint="cs"/>
          <w:color w:val="2E5395"/>
        </w:rPr>
        <w:t>.</w:t>
      </w:r>
      <w:r w:rsidRPr="0045244C">
        <w:rPr>
          <w:rFonts w:ascii="Khmer OS Muol Light" w:hAnsi="Khmer OS Muol Light" w:cs="Khmer OS Muol Light" w:hint="cs"/>
          <w:color w:val="2E5395"/>
          <w:cs/>
        </w:rPr>
        <w:t>៤</w:t>
      </w:r>
      <w:r w:rsidR="003E0239">
        <w:rPr>
          <w:rFonts w:ascii="Khmer OS Muol Light" w:hAnsi="Khmer OS Muol Light" w:cs="Khmer OS Muol Light" w:hint="cs"/>
          <w:color w:val="2E5395"/>
        </w:rPr>
        <w:t>.</w:t>
      </w:r>
      <w:r w:rsidRPr="0045244C">
        <w:rPr>
          <w:rFonts w:ascii="Khmer OS Muol Light" w:hAnsi="Khmer OS Muol Light" w:cs="Khmer OS Muol Light" w:hint="cs"/>
          <w:color w:val="2E5395"/>
          <w:cs/>
        </w:rPr>
        <w:t xml:space="preserve"> ភាព</w:t>
      </w:r>
      <w:r w:rsidRPr="0045244C">
        <w:rPr>
          <w:rFonts w:ascii="Khmer OS Muol Light" w:hAnsi="Khmer OS Muol Light" w:cs="Khmer OS Muol Light"/>
          <w:color w:val="2E5395"/>
          <w:cs/>
        </w:rPr>
        <w:t>មានការងារធ្វើតាម</w:t>
      </w:r>
      <w:r>
        <w:rPr>
          <w:rFonts w:ascii="Khmer OS Muol Light" w:hAnsi="Khmer OS Muol Light" w:cs="Khmer OS Muol Light" w:hint="cs"/>
          <w:color w:val="2E5395"/>
          <w:cs/>
        </w:rPr>
        <w:t>មុខរបរ</w:t>
      </w:r>
    </w:p>
    <w:p w14:paraId="1D6CD99D" w14:textId="51737DB3" w:rsidR="0045244C" w:rsidRPr="0045244C" w:rsidRDefault="0045244C" w:rsidP="00AC7A55">
      <w:pPr>
        <w:widowControl/>
        <w:autoSpaceDE/>
        <w:autoSpaceDN/>
        <w:adjustRightInd/>
        <w:ind w:firstLine="540"/>
        <w:jc w:val="both"/>
        <w:rPr>
          <w:rFonts w:ascii="Khmer OS Battambang" w:hAnsi="Khmer OS Battambang" w:cs="Khmer OS Battambang"/>
        </w:rPr>
      </w:pPr>
      <w:r w:rsidRPr="0045244C">
        <w:rPr>
          <w:rFonts w:ascii="Khmer OS Battambang" w:hAnsi="Khmer OS Battambang" w:cs="Khmer OS Battambang"/>
          <w:cs/>
        </w:rPr>
        <w:t>នៅក្នុងការអង្កេតកម្លាំងពលកម្មកម្ពុជាឆ្នាំ២០២៥ អ្នកឆ្លើយតបដែលបានរាយការណ៍ថាមានការងារធ្វើ ត្រូវបានសួរអំពីការងារចម្បងដែលពួកគេបានបំពេញក្នុងអំឡុងពេលយោង។ ផ្អែកលើការពិពណ៌នាអំពីភារកិច្ច និងការទទួលខុសត្រូវចម្បងរបស់ពួកគេ ការងារនីមួយៗត្រូវបានដាក់លេខកូដតាមប្រព័ន្ធចំណាត់ថ្នាក់ស្តង់ដារអន្តរជាតិនៃមុខរបរ (</w:t>
      </w:r>
      <w:r w:rsidRPr="0045244C">
        <w:rPr>
          <w:rFonts w:ascii="Khmer OS Battambang" w:hAnsi="Khmer OS Battambang" w:cs="Khmer OS Battambang"/>
        </w:rPr>
        <w:t>ISCO-08)</w:t>
      </w:r>
      <w:r w:rsidRPr="0045244C">
        <w:rPr>
          <w:rFonts w:ascii="Khmer OS Battambang" w:hAnsi="Khmer OS Battambang" w:cs="Khmer OS Battambang"/>
          <w:cs/>
        </w:rPr>
        <w:t>។ ការប្រើប្រាស់ស្តង់ដារអន្តរជាតិនេះ ធានាថាស្ថិតិមុខរបរដែលផលិតដោយការអង្កេតកម្លាំងពលកម្មកម្ពុជា</w:t>
      </w:r>
      <w:r w:rsidR="004F5B02">
        <w:rPr>
          <w:rFonts w:ascii="Khmer OS Battambang" w:hAnsi="Khmer OS Battambang" w:cs="Khmer OS Battambang" w:hint="cs"/>
          <w:cs/>
        </w:rPr>
        <w:t>២០២៥</w:t>
      </w:r>
      <w:r w:rsidRPr="0045244C">
        <w:rPr>
          <w:rFonts w:ascii="Khmer OS Battambang" w:hAnsi="Khmer OS Battambang" w:cs="Khmer OS Battambang"/>
        </w:rPr>
        <w:t xml:space="preserve"> </w:t>
      </w:r>
      <w:r w:rsidRPr="0045244C">
        <w:rPr>
          <w:rFonts w:ascii="Khmer OS Battambang" w:hAnsi="Khmer OS Battambang" w:cs="Khmer OS Battambang"/>
          <w:cs/>
        </w:rPr>
        <w:t>មានទិន្ន</w:t>
      </w:r>
      <w:r w:rsidR="00296D6C">
        <w:rPr>
          <w:rFonts w:ascii="Khmer OS Battambang" w:hAnsi="Khmer OS Battambang" w:cs="Khmer OS Battambang" w:hint="cs"/>
          <w:cs/>
        </w:rPr>
        <w:t>ន័យ</w:t>
      </w:r>
      <w:r w:rsidRPr="0045244C">
        <w:rPr>
          <w:rFonts w:ascii="Khmer OS Battambang" w:hAnsi="Khmer OS Battambang" w:cs="Khmer OS Battambang"/>
          <w:cs/>
        </w:rPr>
        <w:t xml:space="preserve"> (ភាពស៊ីគ្នា) ជាមួយស្ថិតិការងារ</w:t>
      </w:r>
      <w:r w:rsidRPr="00AC7A55">
        <w:rPr>
          <w:rFonts w:ascii="Khmer OS Battambang" w:hAnsi="Khmer OS Battambang" w:cs="Khmer OS Battambang"/>
          <w:spacing w:val="-16"/>
          <w:cs/>
        </w:rPr>
        <w:t>សកល និងអាចប្រៀបធៀបជាមួយបណ្តាប្រទេសដទៃទៀតបាន ហើយវាបានបែងចែកកម្មករជា</w:t>
      </w:r>
      <w:r w:rsidRPr="00AC7A55">
        <w:rPr>
          <w:rFonts w:ascii="Khmer OS Battambang" w:hAnsi="Khmer OS Battambang" w:cs="Khmer OS Battambang"/>
          <w:spacing w:val="-16"/>
        </w:rPr>
        <w:t xml:space="preserve"> </w:t>
      </w:r>
      <w:r w:rsidRPr="00AC7A55">
        <w:rPr>
          <w:rFonts w:ascii="Khmer OS Battambang" w:hAnsi="Khmer OS Battambang" w:cs="Khmer OS Battambang"/>
          <w:spacing w:val="-16"/>
          <w:cs/>
        </w:rPr>
        <w:t>១០ ក្រុមធំៗ។</w:t>
      </w:r>
    </w:p>
    <w:p w14:paraId="399A4333" w14:textId="0FD6C4F4" w:rsidR="00C46A1A" w:rsidRDefault="00093D8A" w:rsidP="00AC7A55">
      <w:pPr>
        <w:widowControl/>
        <w:autoSpaceDE/>
        <w:autoSpaceDN/>
        <w:adjustRightInd/>
        <w:ind w:firstLine="450"/>
        <w:jc w:val="both"/>
        <w:rPr>
          <w:rFonts w:ascii="Khmer OS Battambang" w:hAnsi="Khmer OS Battambang" w:cs="Khmer OS Battambang"/>
        </w:rPr>
      </w:pPr>
      <w:r w:rsidRPr="0045244C">
        <w:rPr>
          <w:rFonts w:ascii="Khmer OS Battambang" w:hAnsi="Khmer OS Battambang" w:cs="Khmer OS Battambang"/>
          <w:cs/>
        </w:rPr>
        <w:t>តារាង ៥</w:t>
      </w:r>
      <w:r w:rsidR="003E0239">
        <w:rPr>
          <w:rFonts w:ascii="Khmer OS Battambang" w:hAnsi="Khmer OS Battambang" w:cs="Khmer OS Battambang"/>
        </w:rPr>
        <w:t>.</w:t>
      </w:r>
      <w:r w:rsidRPr="0045244C">
        <w:rPr>
          <w:rFonts w:ascii="Khmer OS Battambang" w:hAnsi="Khmer OS Battambang" w:cs="Khmer OS Battambang"/>
          <w:cs/>
        </w:rPr>
        <w:t>៣</w:t>
      </w:r>
      <w:r w:rsidRPr="0045244C">
        <w:rPr>
          <w:rFonts w:ascii="Khmer OS Battambang" w:hAnsi="Khmer OS Battambang" w:cs="Khmer OS Battambang"/>
        </w:rPr>
        <w:t xml:space="preserve"> </w:t>
      </w:r>
      <w:r w:rsidRPr="00093D8A">
        <w:rPr>
          <w:rFonts w:ascii="Khmer OS Battambang" w:hAnsi="Khmer OS Battambang" w:cs="Khmer OS Battambang"/>
          <w:cs/>
        </w:rPr>
        <w:t xml:space="preserve">បង្ហាញពីការចែកចាយភាគរយនៃអ្នកមានការងារធ្វើតាមមុខរបរ។ កម្មករសេវាកម្ម និងការលក់ដូរនៅហាង/ផ្សារ មានចំណែកការងារច្រើនជាងគេគឺ </w:t>
      </w:r>
      <w:r w:rsidR="007E0D05">
        <w:rPr>
          <w:rFonts w:ascii="Khmer OS Battambang" w:hAnsi="Khmer OS Battambang" w:cs="Khmer OS Battambang" w:hint="cs"/>
          <w:cs/>
        </w:rPr>
        <w:t>២៣</w:t>
      </w:r>
      <w:r w:rsidR="003E0239">
        <w:rPr>
          <w:rFonts w:ascii="Khmer OS Battambang" w:hAnsi="Khmer OS Battambang" w:cs="Khmer OS Battambang" w:hint="cs"/>
          <w:cs/>
        </w:rPr>
        <w:t>.</w:t>
      </w:r>
      <w:r w:rsidR="007E0D05">
        <w:rPr>
          <w:rFonts w:ascii="Khmer OS Battambang" w:hAnsi="Khmer OS Battambang" w:cs="Khmer OS Battambang" w:hint="cs"/>
          <w:cs/>
        </w:rPr>
        <w:t>២</w:t>
      </w:r>
      <w:r w:rsidRPr="00093D8A">
        <w:rPr>
          <w:rFonts w:ascii="Khmer OS Battambang" w:hAnsi="Khmer OS Battambang" w:cs="Khmer OS Battambang"/>
          <w:cs/>
        </w:rPr>
        <w:t>% បន្ទាប់មកគឺកម្មករកសិកម្ម និងនេសាទដែលមានជំនាញ</w:t>
      </w:r>
      <w:r w:rsidR="007E0D05">
        <w:rPr>
          <w:rFonts w:ascii="Khmer OS Battambang" w:hAnsi="Khmer OS Battambang" w:cs="Khmer OS Battambang" w:hint="cs"/>
          <w:cs/>
        </w:rPr>
        <w:t>​២២</w:t>
      </w:r>
      <w:r w:rsidR="003E0239">
        <w:rPr>
          <w:rFonts w:ascii="Khmer OS Battambang" w:hAnsi="Khmer OS Battambang" w:cs="Khmer OS Battambang" w:hint="cs"/>
          <w:cs/>
        </w:rPr>
        <w:t>.</w:t>
      </w:r>
      <w:r w:rsidR="007E0D05">
        <w:rPr>
          <w:rFonts w:ascii="Khmer OS Battambang" w:hAnsi="Khmer OS Battambang" w:cs="Khmer OS Battambang" w:hint="cs"/>
          <w:cs/>
        </w:rPr>
        <w:t>១</w:t>
      </w:r>
      <w:r w:rsidRPr="00093D8A">
        <w:rPr>
          <w:rFonts w:ascii="Khmer OS Battambang" w:hAnsi="Khmer OS Battambang" w:cs="Khmer OS Battambang"/>
          <w:cs/>
        </w:rPr>
        <w:t xml:space="preserve">%។ អ្នកដំឡើងរោងចក្រ និងប្រតិបត្តិករម៉ាស៊ីន មានចំនួន </w:t>
      </w:r>
      <w:r w:rsidR="007E0D05">
        <w:rPr>
          <w:rFonts w:ascii="Khmer OS Battambang" w:hAnsi="Khmer OS Battambang" w:cs="Khmer OS Battambang" w:hint="cs"/>
          <w:cs/>
        </w:rPr>
        <w:t>១៨</w:t>
      </w:r>
      <w:r w:rsidR="003E0239">
        <w:rPr>
          <w:rFonts w:ascii="Khmer OS Battambang" w:hAnsi="Khmer OS Battambang" w:cs="Khmer OS Battambang" w:hint="cs"/>
          <w:cs/>
        </w:rPr>
        <w:t>.</w:t>
      </w:r>
      <w:r w:rsidR="007E0D05">
        <w:rPr>
          <w:rFonts w:ascii="Khmer OS Battambang" w:hAnsi="Khmer OS Battambang" w:cs="Khmer OS Battambang" w:hint="cs"/>
          <w:cs/>
        </w:rPr>
        <w:t>០</w:t>
      </w:r>
      <w:r w:rsidRPr="00093D8A">
        <w:rPr>
          <w:rFonts w:ascii="Khmer OS Battambang" w:hAnsi="Khmer OS Battambang" w:cs="Khmer OS Battambang"/>
          <w:cs/>
        </w:rPr>
        <w:t xml:space="preserve">% និងមុខរបរបឋមមានចំនួន </w:t>
      </w:r>
      <w:r w:rsidR="007E0D05">
        <w:rPr>
          <w:rFonts w:ascii="Khmer OS Battambang" w:hAnsi="Khmer OS Battambang" w:cs="Khmer OS Battambang" w:hint="cs"/>
          <w:cs/>
        </w:rPr>
        <w:t>១១</w:t>
      </w:r>
      <w:r w:rsidR="003E0239">
        <w:rPr>
          <w:rFonts w:ascii="Khmer OS Battambang" w:hAnsi="Khmer OS Battambang" w:cs="Khmer OS Battambang" w:hint="cs"/>
          <w:cs/>
        </w:rPr>
        <w:t>.</w:t>
      </w:r>
      <w:r w:rsidR="007E0D05">
        <w:rPr>
          <w:rFonts w:ascii="Khmer OS Battambang" w:hAnsi="Khmer OS Battambang" w:cs="Khmer OS Battambang" w:hint="cs"/>
          <w:cs/>
        </w:rPr>
        <w:t xml:space="preserve">៧ </w:t>
      </w:r>
      <w:r w:rsidRPr="00093D8A">
        <w:rPr>
          <w:rFonts w:ascii="Khmer OS Battambang" w:hAnsi="Khmer OS Battambang" w:cs="Khmer OS Battambang"/>
          <w:cs/>
        </w:rPr>
        <w:t>% នៃកម្លាំងពលកម្ម។ ផ្ទុយទៅវិញ កងកម្លាំងប្រដាប់អាវុធ (0</w:t>
      </w:r>
      <w:r w:rsidR="003E0239">
        <w:rPr>
          <w:rFonts w:ascii="Khmer OS Battambang" w:hAnsi="Khmer OS Battambang" w:cs="Khmer OS Battambang" w:hint="cs"/>
          <w:cs/>
        </w:rPr>
        <w:t>.</w:t>
      </w:r>
      <w:r w:rsidR="007E0D05">
        <w:rPr>
          <w:rFonts w:ascii="Khmer OS Battambang" w:hAnsi="Khmer OS Battambang" w:cs="Khmer OS Battambang" w:hint="cs"/>
          <w:cs/>
        </w:rPr>
        <w:t>៩</w:t>
      </w:r>
      <w:r w:rsidRPr="00093D8A">
        <w:rPr>
          <w:rFonts w:ascii="Khmer OS Battambang" w:hAnsi="Khmer OS Battambang" w:cs="Khmer OS Battambang"/>
          <w:cs/>
        </w:rPr>
        <w:t>%)</w:t>
      </w:r>
      <w:r w:rsidRPr="00093D8A">
        <w:rPr>
          <w:rFonts w:ascii="Khmer OS Battambang" w:hAnsi="Khmer OS Battambang" w:cs="Khmer OS Battambang"/>
        </w:rPr>
        <w:t xml:space="preserve">; </w:t>
      </w:r>
      <w:r w:rsidRPr="00093D8A">
        <w:rPr>
          <w:rFonts w:ascii="Khmer OS Battambang" w:hAnsi="Khmer OS Battambang" w:cs="Khmer OS Battambang"/>
          <w:cs/>
        </w:rPr>
        <w:t>អ្នកតាក់តែងច្បាប់ និងមន្ត្រីជាន់ខ្ពស់ និងអ្នកគ្រប់គ្រង (</w:t>
      </w:r>
      <w:r w:rsidR="007E0D05">
        <w:rPr>
          <w:rFonts w:ascii="Khmer OS Battambang" w:hAnsi="Khmer OS Battambang" w:cs="Khmer OS Battambang" w:hint="cs"/>
          <w:cs/>
        </w:rPr>
        <w:t>១</w:t>
      </w:r>
      <w:r w:rsidR="003E0239">
        <w:rPr>
          <w:rFonts w:ascii="Khmer OS Battambang" w:hAnsi="Khmer OS Battambang" w:cs="Khmer OS Battambang" w:hint="cs"/>
          <w:cs/>
        </w:rPr>
        <w:t>.</w:t>
      </w:r>
      <w:r w:rsidR="007E0D05">
        <w:rPr>
          <w:rFonts w:ascii="Khmer OS Battambang" w:hAnsi="Khmer OS Battambang" w:cs="Khmer OS Battambang" w:hint="cs"/>
          <w:cs/>
        </w:rPr>
        <w:t xml:space="preserve">៨​​ </w:t>
      </w:r>
      <w:r w:rsidRPr="00093D8A">
        <w:rPr>
          <w:rFonts w:ascii="Khmer OS Battambang" w:hAnsi="Khmer OS Battambang" w:cs="Khmer OS Battambang"/>
          <w:cs/>
        </w:rPr>
        <w:t>%)ស្មៀន (</w:t>
      </w:r>
      <w:r w:rsidR="007E0D05">
        <w:rPr>
          <w:rFonts w:ascii="Khmer OS Battambang" w:hAnsi="Khmer OS Battambang" w:cs="Khmer OS Battambang" w:hint="cs"/>
          <w:cs/>
        </w:rPr>
        <w:t>២</w:t>
      </w:r>
      <w:r w:rsidR="003E0239">
        <w:rPr>
          <w:rFonts w:ascii="Khmer OS Battambang" w:hAnsi="Khmer OS Battambang" w:cs="Khmer OS Battambang" w:hint="cs"/>
          <w:cs/>
        </w:rPr>
        <w:t>.</w:t>
      </w:r>
      <w:r w:rsidR="007E0D05">
        <w:rPr>
          <w:rFonts w:ascii="Khmer OS Battambang" w:hAnsi="Khmer OS Battambang" w:cs="Khmer OS Battambang" w:hint="cs"/>
          <w:cs/>
        </w:rPr>
        <w:t>៨</w:t>
      </w:r>
      <w:r w:rsidRPr="00093D8A">
        <w:rPr>
          <w:rFonts w:ascii="Khmer OS Battambang" w:hAnsi="Khmer OS Battambang" w:cs="Khmer OS Battambang"/>
          <w:cs/>
        </w:rPr>
        <w:t>%)</w:t>
      </w:r>
      <w:r w:rsidRPr="00093D8A">
        <w:rPr>
          <w:rFonts w:ascii="Khmer OS Battambang" w:hAnsi="Khmer OS Battambang" w:cs="Khmer OS Battambang"/>
        </w:rPr>
        <w:t xml:space="preserve"> </w:t>
      </w:r>
      <w:r w:rsidRPr="00093D8A">
        <w:rPr>
          <w:rFonts w:ascii="Khmer OS Battambang" w:hAnsi="Khmer OS Battambang" w:cs="Khmer OS Battambang"/>
          <w:cs/>
        </w:rPr>
        <w:t>អ្នកបច្ចេកទេស និងអ្នកជំនាញរង (</w:t>
      </w:r>
      <w:r w:rsidR="007E0D05">
        <w:rPr>
          <w:rFonts w:ascii="Khmer OS Battambang" w:hAnsi="Khmer OS Battambang" w:cs="Khmer OS Battambang" w:hint="cs"/>
          <w:cs/>
        </w:rPr>
        <w:t>៣</w:t>
      </w:r>
      <w:r w:rsidR="003E0239">
        <w:rPr>
          <w:rFonts w:ascii="Khmer OS Battambang" w:hAnsi="Khmer OS Battambang" w:cs="Khmer OS Battambang" w:hint="cs"/>
          <w:cs/>
        </w:rPr>
        <w:t>.</w:t>
      </w:r>
      <w:r w:rsidR="007E0D05">
        <w:rPr>
          <w:rFonts w:ascii="Khmer OS Battambang" w:hAnsi="Khmer OS Battambang" w:cs="Khmer OS Battambang" w:hint="cs"/>
          <w:cs/>
        </w:rPr>
        <w:t xml:space="preserve">៥ </w:t>
      </w:r>
      <w:r w:rsidRPr="00093D8A">
        <w:rPr>
          <w:rFonts w:ascii="Khmer OS Battambang" w:hAnsi="Khmer OS Battambang" w:cs="Khmer OS Battambang"/>
          <w:cs/>
        </w:rPr>
        <w:t>%)</w:t>
      </w:r>
      <w:r w:rsidRPr="00093D8A">
        <w:rPr>
          <w:rFonts w:ascii="Khmer OS Battambang" w:hAnsi="Khmer OS Battambang" w:cs="Khmer OS Battambang"/>
        </w:rPr>
        <w:t xml:space="preserve">; </w:t>
      </w:r>
      <w:r w:rsidRPr="00093D8A">
        <w:rPr>
          <w:rFonts w:ascii="Khmer OS Battambang" w:hAnsi="Khmer OS Battambang" w:cs="Khmer OS Battambang"/>
          <w:cs/>
        </w:rPr>
        <w:t>និងអ្នកជំនាញ (</w:t>
      </w:r>
      <w:r w:rsidR="007E0D05">
        <w:rPr>
          <w:rFonts w:ascii="Khmer OS Battambang" w:hAnsi="Khmer OS Battambang" w:cs="Khmer OS Battambang" w:hint="cs"/>
          <w:cs/>
        </w:rPr>
        <w:t>៤</w:t>
      </w:r>
      <w:r w:rsidR="003E0239">
        <w:rPr>
          <w:rFonts w:ascii="Khmer OS Battambang" w:hAnsi="Khmer OS Battambang" w:cs="Khmer OS Battambang" w:hint="cs"/>
          <w:cs/>
        </w:rPr>
        <w:t>.</w:t>
      </w:r>
      <w:r w:rsidR="007E0D05">
        <w:rPr>
          <w:rFonts w:ascii="Khmer OS Battambang" w:hAnsi="Khmer OS Battambang" w:cs="Khmer OS Battambang" w:hint="cs"/>
          <w:cs/>
        </w:rPr>
        <w:t xml:space="preserve">៤ </w:t>
      </w:r>
      <w:r w:rsidRPr="00093D8A">
        <w:rPr>
          <w:rFonts w:ascii="Khmer OS Battambang" w:hAnsi="Khmer OS Battambang" w:cs="Khmer OS Battambang"/>
          <w:cs/>
        </w:rPr>
        <w:t>%) ត្រូវបានកត់ត្រាថាជាចំណែកតូចបំផុតនៃការងារសរុប។</w:t>
      </w:r>
      <w:bookmarkStart w:id="154" w:name="_Toc227594603"/>
      <w:bookmarkStart w:id="155" w:name="_Toc227594858"/>
      <w:bookmarkStart w:id="156" w:name="_Toc228782831"/>
      <w:bookmarkStart w:id="157" w:name="_Toc228784809"/>
      <w:bookmarkStart w:id="158" w:name="_Toc228784907"/>
    </w:p>
    <w:p w14:paraId="07BAC448" w14:textId="77777777" w:rsidR="0080706D" w:rsidRPr="0080706D" w:rsidRDefault="0080706D" w:rsidP="0080706D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  <w:cs/>
        </w:rPr>
      </w:pPr>
    </w:p>
    <w:p w14:paraId="57EEB3CD" w14:textId="4D1A25A5" w:rsidR="00E42017" w:rsidRDefault="00E42017" w:rsidP="00E42017">
      <w:pPr>
        <w:pStyle w:val="Heading3"/>
        <w:ind w:hanging="253"/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</w:pPr>
      <w:bookmarkStart w:id="159" w:name="_Toc230184814"/>
      <w:r w:rsidRPr="004275D7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តារាង ៥</w:t>
      </w:r>
      <w:r w:rsidR="003E0239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  <w:t>.</w:t>
      </w:r>
      <w:r w:rsidR="0045244C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៣</w:t>
      </w:r>
      <w:r w:rsidRPr="004275D7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៖ ការបែងចែកប្រជាជនមានការងារធ្វើ តាម</w:t>
      </w:r>
      <w:r w:rsidR="0045244C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 xml:space="preserve">ប្រភេទមុខរបរ </w:t>
      </w:r>
      <w:r w:rsidRPr="004275D7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និងភេទ ឆ្នាំ២០២៥</w:t>
      </w:r>
      <w:bookmarkEnd w:id="154"/>
      <w:bookmarkEnd w:id="155"/>
      <w:bookmarkEnd w:id="156"/>
      <w:bookmarkEnd w:id="157"/>
      <w:bookmarkEnd w:id="158"/>
      <w:bookmarkEnd w:id="159"/>
    </w:p>
    <w:tbl>
      <w:tblPr>
        <w:tblW w:w="10080" w:type="dxa"/>
        <w:tblLook w:val="04A0" w:firstRow="1" w:lastRow="0" w:firstColumn="1" w:lastColumn="0" w:noHBand="0" w:noVBand="1"/>
      </w:tblPr>
      <w:tblGrid>
        <w:gridCol w:w="4240"/>
        <w:gridCol w:w="1020"/>
        <w:gridCol w:w="1080"/>
        <w:gridCol w:w="900"/>
        <w:gridCol w:w="880"/>
        <w:gridCol w:w="980"/>
        <w:gridCol w:w="980"/>
      </w:tblGrid>
      <w:tr w:rsidR="0080706D" w:rsidRPr="0080706D" w14:paraId="18022021" w14:textId="77777777" w:rsidTr="0080706D">
        <w:trPr>
          <w:trHeight w:val="380"/>
        </w:trPr>
        <w:tc>
          <w:tcPr>
            <w:tcW w:w="4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427B32F0" w14:textId="77777777" w:rsidR="0080706D" w:rsidRPr="0080706D" w:rsidRDefault="0080706D" w:rsidP="0080706D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80706D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មុខរបរ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0B5DED8B" w14:textId="77777777" w:rsidR="0080706D" w:rsidRPr="0080706D" w:rsidRDefault="0080706D" w:rsidP="0080706D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80706D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ទាំងពីរភេទ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2D6EA47F" w14:textId="77777777" w:rsidR="0080706D" w:rsidRPr="0080706D" w:rsidRDefault="0080706D" w:rsidP="0080706D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80706D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ប្រុស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08A95C0E" w14:textId="77777777" w:rsidR="0080706D" w:rsidRPr="0080706D" w:rsidRDefault="0080706D" w:rsidP="0080706D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80706D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ស្រី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643D363D" w14:textId="77777777" w:rsidR="0080706D" w:rsidRPr="0080706D" w:rsidRDefault="0080706D" w:rsidP="0080706D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80706D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ទាំងពីរភេទ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1B56A1FF" w14:textId="77777777" w:rsidR="0080706D" w:rsidRPr="0080706D" w:rsidRDefault="0080706D" w:rsidP="0080706D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80706D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ប្រុស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65917353" w14:textId="77777777" w:rsidR="0080706D" w:rsidRPr="0080706D" w:rsidRDefault="0080706D" w:rsidP="0080706D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80706D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ស្រី</w:t>
            </w:r>
          </w:p>
        </w:tc>
      </w:tr>
      <w:tr w:rsidR="0080706D" w:rsidRPr="0080706D" w14:paraId="3884509A" w14:textId="77777777" w:rsidTr="0080706D">
        <w:trPr>
          <w:trHeight w:val="380"/>
        </w:trPr>
        <w:tc>
          <w:tcPr>
            <w:tcW w:w="42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9757D3" w14:textId="77777777" w:rsidR="0080706D" w:rsidRPr="0080706D" w:rsidRDefault="0080706D" w:rsidP="0080706D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5D10F837" w14:textId="77777777" w:rsidR="0080706D" w:rsidRPr="0080706D" w:rsidRDefault="0080706D" w:rsidP="0080706D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80706D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ចំនួន (000)</w:t>
            </w:r>
          </w:p>
        </w:tc>
        <w:tc>
          <w:tcPr>
            <w:tcW w:w="2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6F0F4984" w14:textId="77777777" w:rsidR="0080706D" w:rsidRPr="0080706D" w:rsidRDefault="0080706D" w:rsidP="0080706D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80706D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%</w:t>
            </w:r>
          </w:p>
        </w:tc>
      </w:tr>
      <w:tr w:rsidR="0080706D" w:rsidRPr="0080706D" w14:paraId="71020233" w14:textId="77777777" w:rsidTr="0080706D">
        <w:trPr>
          <w:trHeight w:val="29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150354" w14:textId="77777777" w:rsidR="0080706D" w:rsidRPr="0080706D" w:rsidRDefault="0080706D" w:rsidP="0080706D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Battambang" w:hAnsi="Khmer OS Battambang" w:cs="Khmer OS Battambang"/>
                <w:sz w:val="18"/>
                <w:szCs w:val="18"/>
                <w:cs/>
              </w:rPr>
              <w:t>កងកម្លាំងប្រដាប់អាវុធ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2D9020" w14:textId="5CE4C274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៨៤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FED099" w14:textId="4F04D201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៨០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956788" w14:textId="06F93F7E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៤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B1A019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០.៩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57DB2B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១.៧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7FAC4E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០.១</w:t>
            </w:r>
          </w:p>
        </w:tc>
      </w:tr>
      <w:tr w:rsidR="0080706D" w:rsidRPr="0080706D" w14:paraId="066B0E94" w14:textId="77777777" w:rsidTr="0080706D">
        <w:trPr>
          <w:trHeight w:val="38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51B64DF" w14:textId="77777777" w:rsidR="0080706D" w:rsidRPr="0080706D" w:rsidRDefault="0080706D" w:rsidP="0080706D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Battambang" w:hAnsi="Khmer OS Battambang" w:cs="Khmer OS Battambang"/>
                <w:sz w:val="18"/>
                <w:szCs w:val="18"/>
                <w:cs/>
              </w:rPr>
              <w:t xml:space="preserve">សមាជិកសភានីតិបបញ្ញត្តិ មន្ត្រីជាន់ខ្ពស់ និងអ្នកគ្រប់គ្រង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6F9B314" w14:textId="2305710F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១៥៩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457C7AE" w14:textId="22CF0D5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១២៤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69427A4" w14:textId="7C3F819E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៣៦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CC198B8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១.៨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A0C9206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២.៦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F4ADF73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០.៨</w:t>
            </w:r>
          </w:p>
        </w:tc>
      </w:tr>
      <w:tr w:rsidR="0080706D" w:rsidRPr="0080706D" w14:paraId="447846E2" w14:textId="77777777" w:rsidTr="0080706D">
        <w:trPr>
          <w:trHeight w:val="38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1B0866" w14:textId="77777777" w:rsidR="0080706D" w:rsidRPr="0080706D" w:rsidRDefault="0080706D" w:rsidP="0080706D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Battambang" w:hAnsi="Khmer OS Battambang" w:cs="Khmer OS Battambang"/>
                <w:sz w:val="18"/>
                <w:szCs w:val="18"/>
                <w:cs/>
              </w:rPr>
              <w:t>អ្នកមានវិជ្ជាជីវៈ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1E1995" w14:textId="2B5C8163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៤០០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C82B85" w14:textId="16DC778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១៨៩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3A3E3F" w14:textId="22E2313D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២១១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72C1D0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៤.៤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823AFB" w14:textId="315F7C7A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៤.</w:t>
            </w:r>
            <w:r w:rsidR="00B12F31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1D70AC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៤.៩</w:t>
            </w:r>
          </w:p>
        </w:tc>
      </w:tr>
      <w:tr w:rsidR="0080706D" w:rsidRPr="0080706D" w14:paraId="7D9D3618" w14:textId="77777777" w:rsidTr="0080706D">
        <w:trPr>
          <w:trHeight w:val="38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544221E" w14:textId="77777777" w:rsidR="0080706D" w:rsidRPr="0080706D" w:rsidRDefault="0080706D" w:rsidP="0080706D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Battambang" w:hAnsi="Khmer OS Battambang" w:cs="Khmer OS Battambang"/>
                <w:sz w:val="18"/>
                <w:szCs w:val="18"/>
                <w:cs/>
              </w:rPr>
              <w:t>អ្នកបច្ចេកទេស និង និងវិជ្ជាជីវៈរង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1DDC6D2" w14:textId="5A87B7AB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៣២០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4212BAD" w14:textId="239DF20A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១៩០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79546F8" w14:textId="7D5B3814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១២៩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4D057A3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៣.៥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7BEBCE3" w14:textId="373715BC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៤.</w:t>
            </w:r>
            <w:r w:rsidR="00B12F31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B6144E8" w14:textId="574996BA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៣.</w:t>
            </w:r>
            <w:r w:rsidR="00B12F31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០</w:t>
            </w:r>
          </w:p>
        </w:tc>
      </w:tr>
      <w:tr w:rsidR="0080706D" w:rsidRPr="0080706D" w14:paraId="6154D988" w14:textId="77777777" w:rsidTr="0080706D">
        <w:trPr>
          <w:trHeight w:val="38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31314E" w14:textId="77777777" w:rsidR="0080706D" w:rsidRPr="0080706D" w:rsidRDefault="0080706D" w:rsidP="0080706D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Battambang" w:hAnsi="Khmer OS Battambang" w:cs="Khmer OS Battambang"/>
                <w:sz w:val="18"/>
                <w:szCs w:val="18"/>
                <w:cs/>
              </w:rPr>
              <w:t>ស្មៀន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D371B" w14:textId="2F835E4A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២៥១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77E260" w14:textId="5DC4FCA5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១២៧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342F02" w14:textId="691D35E2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១២៤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C00B3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២.៨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B38381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២.៧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C8D9B6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២.៩</w:t>
            </w:r>
          </w:p>
        </w:tc>
      </w:tr>
      <w:tr w:rsidR="0080706D" w:rsidRPr="0080706D" w14:paraId="52840080" w14:textId="77777777" w:rsidTr="0080706D">
        <w:trPr>
          <w:trHeight w:val="38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F2A1C03" w14:textId="77777777" w:rsidR="0080706D" w:rsidRPr="0080706D" w:rsidRDefault="0080706D" w:rsidP="0080706D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Battambang" w:hAnsi="Khmer OS Battambang" w:cs="Khmer OS Battambang"/>
                <w:sz w:val="18"/>
                <w:szCs w:val="18"/>
                <w:cs/>
              </w:rPr>
              <w:t>បុគ្គលិកបម្រើសេវាកម្ម និង អ្នកលក់ដូរតាមហាង ឬផ្សារ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D815E41" w14:textId="20A9072E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២១០៧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709C22C" w14:textId="0F852EA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៧៦៧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C6AF4AA" w14:textId="035B8654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១៣៤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E390011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២៣.២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BC44BA4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១៦.២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496A6A5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៣១.</w:t>
            </w:r>
          </w:p>
        </w:tc>
      </w:tr>
      <w:tr w:rsidR="0080706D" w:rsidRPr="0080706D" w14:paraId="267D109C" w14:textId="77777777" w:rsidTr="0080706D">
        <w:trPr>
          <w:trHeight w:val="38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141262" w14:textId="77777777" w:rsidR="0080706D" w:rsidRPr="0080706D" w:rsidRDefault="0080706D" w:rsidP="0080706D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Battambang" w:hAnsi="Khmer OS Battambang" w:cs="Khmer OS Battambang"/>
                <w:sz w:val="18"/>
                <w:szCs w:val="18"/>
                <w:cs/>
              </w:rPr>
              <w:t>អ្នកជំនាញកសិកម្ម រុក្ខាប្រម៉ាញ់ និងនេសាទ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11F1F2" w14:textId="693CE6D5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២០០៧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7BC188" w14:textId="60705A8F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១០៨២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BC588C" w14:textId="514F105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៩២៥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9DBA0A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២២.១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700E6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២២.៨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EA6DA4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២១.៤</w:t>
            </w:r>
          </w:p>
        </w:tc>
      </w:tr>
      <w:tr w:rsidR="0080706D" w:rsidRPr="0080706D" w14:paraId="7AF94108" w14:textId="77777777" w:rsidTr="0080706D">
        <w:trPr>
          <w:trHeight w:val="38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6F2F708" w14:textId="77777777" w:rsidR="0080706D" w:rsidRPr="0080706D" w:rsidRDefault="0080706D" w:rsidP="0080706D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Battambang" w:hAnsi="Khmer OS Battambang" w:cs="Khmer OS Battambang"/>
                <w:sz w:val="18"/>
                <w:szCs w:val="18"/>
                <w:cs/>
              </w:rPr>
              <w:t xml:space="preserve">អ្នកធ្វើសិប្បកម្ម និងអាជិវកម្មពាក់ព័ន្ឋ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1FBB6E3" w14:textId="6132C520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១០៤៤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0A3F928" w14:textId="73C14F90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៨៣៧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D9A5370" w14:textId="5A163994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២០៧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47FDCB5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១១.៥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842F0AF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១៧.៦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B1836C0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៤.៨</w:t>
            </w:r>
          </w:p>
        </w:tc>
      </w:tr>
      <w:tr w:rsidR="0080706D" w:rsidRPr="0080706D" w14:paraId="23F512F6" w14:textId="77777777" w:rsidTr="0080706D">
        <w:trPr>
          <w:trHeight w:val="38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40D594" w14:textId="77777777" w:rsidR="0080706D" w:rsidRPr="0080706D" w:rsidRDefault="0080706D" w:rsidP="0080706D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Battambang" w:hAnsi="Khmer OS Battambang" w:cs="Khmer OS Battambang"/>
                <w:sz w:val="18"/>
                <w:szCs w:val="18"/>
                <w:cs/>
              </w:rPr>
              <w:t xml:space="preserve">ការីម៉ាស៊ីន និងរោងចក្រ និងអ្នកផ្គុំតម្លើង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4E6A68" w14:textId="21ABBCC2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១៦៣១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54D0E0" w14:textId="547517B9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៧៧២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DE0AF3" w14:textId="2B1BE55B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៨៥៩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56E37E" w14:textId="3D2837B6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១៨.</w:t>
            </w:r>
            <w:r w:rsidR="00B12F31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624319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១៦.៣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B4E654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១៩.៩</w:t>
            </w:r>
          </w:p>
        </w:tc>
      </w:tr>
      <w:tr w:rsidR="0080706D" w:rsidRPr="0080706D" w14:paraId="66CA356D" w14:textId="77777777" w:rsidTr="0080706D">
        <w:trPr>
          <w:trHeight w:val="38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BE5372B" w14:textId="77777777" w:rsidR="0080706D" w:rsidRPr="0080706D" w:rsidRDefault="0080706D" w:rsidP="0080706D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Battambang" w:hAnsi="Khmer OS Battambang" w:cs="Khmer OS Battambang"/>
                <w:sz w:val="18"/>
                <w:szCs w:val="18"/>
                <w:cs/>
              </w:rPr>
              <w:t>អ្នកធ្វើមុខរបរងាយ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3823141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១.០៦៣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4A87323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៥៨០.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D55EE8A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sz w:val="18"/>
                <w:szCs w:val="18"/>
                <w:cs/>
              </w:rPr>
              <w:t>៤៨៣.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4AD0264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១១.៧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C41A381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១២.២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D2A31ED" w14:textId="77777777" w:rsidR="0080706D" w:rsidRPr="0080706D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80706D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១១.២</w:t>
            </w:r>
          </w:p>
        </w:tc>
      </w:tr>
      <w:tr w:rsidR="0080706D" w:rsidRPr="0080706D" w14:paraId="400E33F7" w14:textId="77777777" w:rsidTr="0080706D">
        <w:trPr>
          <w:trHeight w:val="380"/>
        </w:trPr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7078C0" w14:textId="77777777" w:rsidR="0080706D" w:rsidRPr="00B12F31" w:rsidRDefault="0080706D" w:rsidP="0080706D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B12F31">
              <w:rPr>
                <w:rFonts w:ascii="Khmer OS Battambang" w:hAnsi="Khmer OS Battambang" w:cs="Khmer OS Battambang"/>
                <w:b/>
                <w:bCs/>
                <w:sz w:val="18"/>
                <w:szCs w:val="18"/>
                <w:cs/>
              </w:rPr>
              <w:t>សរុប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D55C01" w14:textId="77777777" w:rsidR="0080706D" w:rsidRPr="00B12F31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B12F31">
              <w:rPr>
                <w:rFonts w:ascii="Khmer OS System" w:hAnsi="Khmer OS System" w:cs="Khmer OS System"/>
                <w:b/>
                <w:bCs/>
                <w:sz w:val="18"/>
                <w:szCs w:val="18"/>
                <w:cs/>
              </w:rPr>
              <w:t>៩.០៦៦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376EC0" w14:textId="77777777" w:rsidR="0080706D" w:rsidRPr="00B12F31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B12F31">
              <w:rPr>
                <w:rFonts w:ascii="Khmer OS System" w:hAnsi="Khmer OS System" w:cs="Khmer OS System"/>
                <w:b/>
                <w:bCs/>
                <w:sz w:val="18"/>
                <w:szCs w:val="18"/>
                <w:cs/>
              </w:rPr>
              <w:t>៤.៧៤៨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A0942A" w14:textId="77777777" w:rsidR="0080706D" w:rsidRPr="00B12F31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B12F31">
              <w:rPr>
                <w:rFonts w:ascii="Khmer OS System" w:hAnsi="Khmer OS System" w:cs="Khmer OS System"/>
                <w:b/>
                <w:bCs/>
                <w:sz w:val="18"/>
                <w:szCs w:val="18"/>
                <w:cs/>
              </w:rPr>
              <w:t>៤.៣១៨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360F5FD" w14:textId="683AA308" w:rsidR="0080706D" w:rsidRPr="00B12F31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B12F31"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cs/>
              </w:rPr>
              <w:t>១០០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9C99F82" w14:textId="2C8D54FB" w:rsidR="0080706D" w:rsidRPr="00B12F31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B12F31"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cs/>
              </w:rPr>
              <w:t>១០០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6F92BB3" w14:textId="4501EA50" w:rsidR="0080706D" w:rsidRPr="00B12F31" w:rsidRDefault="0080706D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B12F31">
              <w:rPr>
                <w:rFonts w:ascii="Khmer OS System" w:hAnsi="Khmer OS System" w:cs="Khmer OS System"/>
                <w:b/>
                <w:bCs/>
                <w:color w:val="000000"/>
                <w:sz w:val="18"/>
                <w:szCs w:val="18"/>
                <w:cs/>
              </w:rPr>
              <w:t>១០០</w:t>
            </w:r>
          </w:p>
        </w:tc>
      </w:tr>
    </w:tbl>
    <w:p w14:paraId="13AFC8C1" w14:textId="229892E8" w:rsidR="00175065" w:rsidRPr="006D6EBA" w:rsidRDefault="006D6EBA" w:rsidP="00AC7A55">
      <w:pPr>
        <w:tabs>
          <w:tab w:val="left" w:pos="836"/>
        </w:tabs>
        <w:kinsoku w:val="0"/>
        <w:overflowPunct w:val="0"/>
        <w:spacing w:before="56"/>
        <w:jc w:val="both"/>
        <w:outlineLvl w:val="3"/>
        <w:rPr>
          <w:rFonts w:ascii="Khmer OS Muol Light" w:hAnsi="Khmer OS Muol Light" w:cs="Khmer OS Muol Light"/>
          <w:color w:val="2E5395"/>
        </w:rPr>
      </w:pPr>
      <w:r>
        <w:rPr>
          <w:rFonts w:ascii="Khmer OS Muol Light" w:hAnsi="Khmer OS Muol Light" w:cs="Khmer OS Muol Light" w:hint="cs"/>
          <w:color w:val="2E5395"/>
          <w:cs/>
        </w:rPr>
        <w:lastRenderedPageBreak/>
        <w:t>៥</w:t>
      </w:r>
      <w:r w:rsidR="003E0239">
        <w:rPr>
          <w:rFonts w:ascii="Khmer OS Muol Light" w:hAnsi="Khmer OS Muol Light" w:cs="Khmer OS Muol Light" w:hint="cs"/>
          <w:color w:val="2E5395"/>
        </w:rPr>
        <w:t>.</w:t>
      </w:r>
      <w:r>
        <w:rPr>
          <w:rFonts w:ascii="Khmer OS Muol Light" w:hAnsi="Khmer OS Muol Light" w:cs="Khmer OS Muol Light" w:hint="cs"/>
          <w:color w:val="2E5395"/>
          <w:cs/>
        </w:rPr>
        <w:t>៥</w:t>
      </w:r>
      <w:r w:rsidR="003E0239">
        <w:rPr>
          <w:rFonts w:ascii="Khmer OS Muol Light" w:hAnsi="Khmer OS Muol Light" w:cs="Khmer OS Muol Light" w:hint="cs"/>
          <w:color w:val="2E5395"/>
        </w:rPr>
        <w:t>.</w:t>
      </w:r>
      <w:r>
        <w:rPr>
          <w:rFonts w:ascii="Khmer OS Muol Light" w:hAnsi="Khmer OS Muol Light" w:cs="Khmer OS Muol Light" w:hint="cs"/>
          <w:color w:val="2E5395"/>
          <w:cs/>
        </w:rPr>
        <w:t xml:space="preserve"> </w:t>
      </w:r>
      <w:r w:rsidRPr="006D6EBA">
        <w:rPr>
          <w:rFonts w:ascii="Khmer OS Muol Light" w:hAnsi="Khmer OS Muol Light" w:cs="Khmer OS Muol Light"/>
          <w:color w:val="2E5395"/>
          <w:cs/>
        </w:rPr>
        <w:t>ស្ថានភាពការងារ</w:t>
      </w:r>
    </w:p>
    <w:p w14:paraId="79573862" w14:textId="796972A2" w:rsidR="00186B40" w:rsidRDefault="00186B40" w:rsidP="00AC7A55">
      <w:pPr>
        <w:widowControl/>
        <w:autoSpaceDE/>
        <w:autoSpaceDN/>
        <w:adjustRightInd/>
        <w:ind w:firstLine="540"/>
        <w:jc w:val="both"/>
        <w:rPr>
          <w:rFonts w:ascii="Khmer OS Battambang" w:hAnsi="Khmer OS Battambang" w:cs="Khmer OS Battambang"/>
        </w:rPr>
      </w:pPr>
      <w:r w:rsidRPr="00186B40">
        <w:rPr>
          <w:rFonts w:ascii="Khmer OS Battambang" w:hAnsi="Khmer OS Battambang" w:cs="Khmer OS Battambang"/>
          <w:cs/>
        </w:rPr>
        <w:t>នៅពេលនិយាយអំពីស្ថានភាពការងារ</w:t>
      </w:r>
      <w:r w:rsidRPr="00186B40">
        <w:rPr>
          <w:rFonts w:ascii="Khmer OS Battambang" w:hAnsi="Khmer OS Battambang" w:cs="Khmer OS Battambang"/>
        </w:rPr>
        <w:t xml:space="preserve"> </w:t>
      </w:r>
      <w:r w:rsidRPr="00186B40">
        <w:rPr>
          <w:rFonts w:ascii="Khmer OS Battambang" w:hAnsi="Khmer OS Battambang" w:cs="Khmer OS Battambang"/>
          <w:cs/>
        </w:rPr>
        <w:t>ប្រជាជនមានការងារធ្វើត្រូវបានបែងចែកជាពីរប្រភេទមូលដ្ឋានគឺ៖</w:t>
      </w:r>
      <w:r w:rsidRPr="00186B40">
        <w:rPr>
          <w:rFonts w:ascii="Khmer OS Battambang" w:hAnsi="Khmer OS Battambang" w:cs="Khmer OS Battambang"/>
        </w:rPr>
        <w:t xml:space="preserve"> </w:t>
      </w:r>
      <w:r w:rsidRPr="00186B40">
        <w:rPr>
          <w:rFonts w:ascii="Khmer OS Battambang" w:hAnsi="Khmer OS Battambang" w:cs="Khmer OS Battambang"/>
          <w:cs/>
        </w:rPr>
        <w:t>និយោជិតដែលទទួលបានប្រាក់ឈ្នួល ឬប្រាក់បៀវត្សរ៍</w:t>
      </w:r>
      <w:r w:rsidRPr="00186B40">
        <w:rPr>
          <w:rFonts w:ascii="Khmer OS Battambang" w:hAnsi="Khmer OS Battambang" w:cs="Khmer OS Battambang"/>
        </w:rPr>
        <w:t xml:space="preserve"> </w:t>
      </w:r>
      <w:r w:rsidRPr="00186B40">
        <w:rPr>
          <w:rFonts w:ascii="Khmer OS Battambang" w:hAnsi="Khmer OS Battambang" w:cs="Khmer OS Battambang"/>
          <w:cs/>
        </w:rPr>
        <w:t>និងអ្នកធ្វើការងារដោយខ្លួនឯង។ អ្នកធ្វើការងារដោយខ្លួនឯង អាចត្រូវបានបែងចែកបន្តជាបីក្រុមគឺ៖</w:t>
      </w:r>
      <w:r w:rsidRPr="00186B40">
        <w:rPr>
          <w:rFonts w:ascii="Khmer OS Battambang" w:hAnsi="Khmer OS Battambang" w:cs="Khmer OS Battambang"/>
        </w:rPr>
        <w:t xml:space="preserve"> </w:t>
      </w:r>
      <w:r w:rsidRPr="00186B40">
        <w:rPr>
          <w:rFonts w:ascii="Khmer OS Battambang" w:hAnsi="Khmer OS Battambang" w:cs="Khmer OS Battambang"/>
          <w:cs/>
        </w:rPr>
        <w:t>និយោជក</w:t>
      </w:r>
      <w:r w:rsidRPr="00186B40">
        <w:rPr>
          <w:rFonts w:ascii="Khmer OS Battambang" w:hAnsi="Khmer OS Battambang" w:cs="Khmer OS Battambang"/>
        </w:rPr>
        <w:t xml:space="preserve"> </w:t>
      </w:r>
      <w:r w:rsidRPr="00186B40">
        <w:rPr>
          <w:rFonts w:ascii="Khmer OS Battambang" w:hAnsi="Khmer OS Battambang" w:cs="Khmer OS Battambang"/>
          <w:cs/>
        </w:rPr>
        <w:t>អ្នកធ្វើការងារផ្ទាល់ខ្លួន</w:t>
      </w:r>
      <w:r w:rsidRPr="00186B40">
        <w:rPr>
          <w:rFonts w:ascii="Khmer OS Battambang" w:hAnsi="Khmer OS Battambang" w:cs="Khmer OS Battambang"/>
        </w:rPr>
        <w:t xml:space="preserve"> </w:t>
      </w:r>
      <w:r w:rsidRPr="00186B40">
        <w:rPr>
          <w:rFonts w:ascii="Khmer OS Battambang" w:hAnsi="Khmer OS Battambang" w:cs="Khmer OS Battambang"/>
          <w:cs/>
        </w:rPr>
        <w:t>និងជំនួយការគ្រួសារដែលមិនទទួលបានកម្រៃ។ គោលគំនិតនៃស្ថានភាពការងារ គ្របដណ្តប់លើឥរិយាបថការងារ លក្ខណៈនៃសកម្មភាពការងារ និងលក្ខខណ្ឌការងារ។ សមាមាត្រខ្ពស់នៃអ្នកធ្វើការងារដោយខ្លួនឯង អាចជាសូចនាករបញ្ជាក់ពីវិស័យកសិកម្មដែលមានទំហំធំ ខណៈដែលសមាមាត្រខ្ពស់នៃនិយោជិត អាចជាសូចនាករនៃការធ្វើពិពិធកម្មឱកាសការងារ នៅពេលដែលសេដ្ឋកិច្ចមានការអភិវឌ្ឍ។</w:t>
      </w:r>
    </w:p>
    <w:p w14:paraId="68B114B0" w14:textId="1FAA2BDD" w:rsidR="001A6F5C" w:rsidRDefault="00FF56EE" w:rsidP="00AC7A55">
      <w:pPr>
        <w:widowControl/>
        <w:autoSpaceDE/>
        <w:autoSpaceDN/>
        <w:adjustRightInd/>
        <w:ind w:firstLine="540"/>
        <w:jc w:val="both"/>
        <w:rPr>
          <w:rFonts w:ascii="Khmer OS Battambang" w:hAnsi="Khmer OS Battambang" w:cs="Khmer OS Battambang"/>
        </w:rPr>
      </w:pPr>
      <w:r w:rsidRPr="00743EA4">
        <w:rPr>
          <w:rFonts w:ascii="Khmer OS Battambang" w:hAnsi="Khmer OS Battambang" w:cs="Khmer OS Battambang"/>
          <w:cs/>
        </w:rPr>
        <w:t>តារាង ៥</w:t>
      </w:r>
      <w:r w:rsidR="003E0239">
        <w:rPr>
          <w:rFonts w:ascii="Khmer OS Battambang" w:hAnsi="Khmer OS Battambang" w:cs="Khmer OS Battambang"/>
        </w:rPr>
        <w:t>.</w:t>
      </w:r>
      <w:r w:rsidRPr="00743EA4">
        <w:rPr>
          <w:rFonts w:ascii="Khmer OS Battambang" w:hAnsi="Khmer OS Battambang" w:cs="Khmer OS Battambang"/>
          <w:cs/>
        </w:rPr>
        <w:t>៤</w:t>
      </w:r>
      <w:r w:rsidRPr="00743EA4">
        <w:rPr>
          <w:rFonts w:ascii="Khmer OS Battambang" w:hAnsi="Khmer OS Battambang" w:cs="Khmer OS Battambang"/>
        </w:rPr>
        <w:t xml:space="preserve"> </w:t>
      </w:r>
      <w:r w:rsidRPr="00743EA4">
        <w:rPr>
          <w:rFonts w:ascii="Khmer OS Battambang" w:hAnsi="Khmer OS Battambang" w:cs="Khmer OS Battambang"/>
          <w:cs/>
        </w:rPr>
        <w:t>បង្ហាញពីការបែងចែកអ្នកមានការងារធ្វើតាមស្ថានភាពការងារ។ ក្នុងឆ្នាំ ២០២៥ សមាមាត្រធំបំផុតនៃប្រជាជនមានការងារធ្វើ គឺជានិយោជិត</w:t>
      </w:r>
      <w:r w:rsidRPr="00743EA4">
        <w:rPr>
          <w:rFonts w:ascii="Khmer OS Battambang" w:hAnsi="Khmer OS Battambang" w:cs="Khmer OS Battambang"/>
        </w:rPr>
        <w:t xml:space="preserve"> </w:t>
      </w:r>
      <w:r w:rsidRPr="00743EA4">
        <w:rPr>
          <w:rFonts w:ascii="Khmer OS Battambang" w:hAnsi="Khmer OS Battambang" w:cs="Khmer OS Battambang"/>
          <w:cs/>
        </w:rPr>
        <w:t>ដែលស្មើនឹង</w:t>
      </w:r>
      <w:r w:rsidRPr="00743EA4">
        <w:rPr>
          <w:rFonts w:ascii="Khmer OS Battambang" w:hAnsi="Khmer OS Battambang" w:cs="Khmer OS Battambang"/>
        </w:rPr>
        <w:t xml:space="preserve"> </w:t>
      </w:r>
      <w:r w:rsidRPr="00743EA4">
        <w:rPr>
          <w:rFonts w:ascii="Khmer OS Battambang" w:hAnsi="Khmer OS Battambang" w:cs="Khmer OS Battambang"/>
          <w:cs/>
        </w:rPr>
        <w:t>៥០</w:t>
      </w:r>
      <w:r w:rsidR="003E0239">
        <w:rPr>
          <w:rFonts w:ascii="Khmer OS Battambang" w:hAnsi="Khmer OS Battambang" w:cs="Khmer OS Battambang"/>
        </w:rPr>
        <w:t>.</w:t>
      </w:r>
      <w:r w:rsidRPr="00743EA4">
        <w:rPr>
          <w:rFonts w:ascii="Khmer OS Battambang" w:hAnsi="Khmer OS Battambang" w:cs="Khmer OS Battambang"/>
          <w:cs/>
        </w:rPr>
        <w:t xml:space="preserve">១ </w:t>
      </w:r>
      <w:r w:rsidR="001F6826">
        <w:rPr>
          <w:rFonts w:ascii="Khmer OS Battambang" w:hAnsi="Khmer OS Battambang" w:cs="Khmer OS Battambang" w:hint="cs"/>
          <w:cs/>
        </w:rPr>
        <w:t xml:space="preserve">% </w:t>
      </w:r>
      <w:r w:rsidRPr="00743EA4">
        <w:rPr>
          <w:rFonts w:ascii="Khmer OS Battambang" w:hAnsi="Khmer OS Battambang" w:cs="Khmer OS Battambang"/>
          <w:cs/>
        </w:rPr>
        <w:t>។ បន្ទាប់មកគឺអ្នកធ្វើការងារផ្ទាល់ខ្លួន</w:t>
      </w:r>
      <w:r w:rsidRPr="00743EA4">
        <w:rPr>
          <w:rFonts w:ascii="Khmer OS Battambang" w:hAnsi="Khmer OS Battambang" w:cs="Khmer OS Battambang"/>
        </w:rPr>
        <w:t xml:space="preserve"> </w:t>
      </w:r>
      <w:r w:rsidRPr="00743EA4">
        <w:rPr>
          <w:rFonts w:ascii="Khmer OS Battambang" w:hAnsi="Khmer OS Battambang" w:cs="Khmer OS Battambang"/>
          <w:cs/>
        </w:rPr>
        <w:t>ដែលតំណាងឱ្យ</w:t>
      </w:r>
      <w:r w:rsidRPr="00743EA4">
        <w:rPr>
          <w:rFonts w:ascii="Khmer OS Battambang" w:hAnsi="Khmer OS Battambang" w:cs="Khmer OS Battambang"/>
        </w:rPr>
        <w:t xml:space="preserve"> </w:t>
      </w:r>
      <w:r w:rsidRPr="00743EA4">
        <w:rPr>
          <w:rFonts w:ascii="Khmer OS Battambang" w:hAnsi="Khmer OS Battambang" w:cs="Khmer OS Battambang"/>
          <w:cs/>
        </w:rPr>
        <w:t>២២</w:t>
      </w:r>
      <w:r w:rsidR="003E0239">
        <w:rPr>
          <w:rFonts w:ascii="Khmer OS Battambang" w:hAnsi="Khmer OS Battambang" w:cs="Khmer OS Battambang"/>
        </w:rPr>
        <w:t>.</w:t>
      </w:r>
      <w:r w:rsidRPr="00743EA4">
        <w:rPr>
          <w:rFonts w:ascii="Khmer OS Battambang" w:hAnsi="Khmer OS Battambang" w:cs="Khmer OS Battambang"/>
          <w:cs/>
        </w:rPr>
        <w:t xml:space="preserve">២ </w:t>
      </w:r>
      <w:r w:rsidR="001F6826">
        <w:rPr>
          <w:rFonts w:ascii="Khmer OS Battambang" w:hAnsi="Khmer OS Battambang" w:cs="Khmer OS Battambang" w:hint="cs"/>
          <w:cs/>
        </w:rPr>
        <w:t>%</w:t>
      </w:r>
      <w:r w:rsidRPr="00743EA4">
        <w:rPr>
          <w:rFonts w:ascii="Khmer OS Battambang" w:hAnsi="Khmer OS Battambang" w:cs="Khmer OS Battambang"/>
        </w:rPr>
        <w:t xml:space="preserve"> </w:t>
      </w:r>
      <w:r w:rsidRPr="00743EA4">
        <w:rPr>
          <w:rFonts w:ascii="Khmer OS Battambang" w:hAnsi="Khmer OS Battambang" w:cs="Khmer OS Battambang"/>
          <w:cs/>
        </w:rPr>
        <w:t>នៃចំនួនអ្នកមានការងារធ្វើសរុប។</w:t>
      </w:r>
      <w:r w:rsidRPr="00743EA4">
        <w:rPr>
          <w:rFonts w:ascii="Khmer OS Battambang" w:hAnsi="Khmer OS Battambang" w:cs="Khmer OS Battambang"/>
        </w:rPr>
        <w:t xml:space="preserve"> </w:t>
      </w:r>
      <w:r w:rsidRPr="00743EA4">
        <w:rPr>
          <w:rFonts w:ascii="Khmer OS Battambang" w:hAnsi="Khmer OS Battambang" w:cs="Khmer OS Battambang"/>
          <w:cs/>
        </w:rPr>
        <w:t>និយោជកមានចំនួន</w:t>
      </w:r>
      <w:r w:rsidRPr="00743EA4">
        <w:rPr>
          <w:rFonts w:ascii="Khmer OS Battambang" w:hAnsi="Khmer OS Battambang" w:cs="Khmer OS Battambang"/>
        </w:rPr>
        <w:t xml:space="preserve"> </w:t>
      </w:r>
      <w:r w:rsidRPr="00743EA4">
        <w:rPr>
          <w:rFonts w:ascii="Khmer OS Battambang" w:hAnsi="Khmer OS Battambang" w:cs="Khmer OS Battambang"/>
          <w:cs/>
        </w:rPr>
        <w:t>៥</w:t>
      </w:r>
      <w:r w:rsidR="003E0239">
        <w:rPr>
          <w:rFonts w:ascii="Khmer OS Battambang" w:hAnsi="Khmer OS Battambang" w:cs="Khmer OS Battambang"/>
        </w:rPr>
        <w:t>.</w:t>
      </w:r>
      <w:r w:rsidRPr="00743EA4">
        <w:rPr>
          <w:rFonts w:ascii="Khmer OS Battambang" w:hAnsi="Khmer OS Battambang" w:cs="Khmer OS Battambang"/>
          <w:cs/>
        </w:rPr>
        <w:t xml:space="preserve">០ </w:t>
      </w:r>
      <w:r w:rsidR="001F6826">
        <w:rPr>
          <w:rFonts w:ascii="Khmer OS Battambang" w:hAnsi="Khmer OS Battambang" w:cs="Khmer OS Battambang" w:hint="cs"/>
          <w:cs/>
        </w:rPr>
        <w:t>%</w:t>
      </w:r>
      <w:r w:rsidRPr="00743EA4">
        <w:rPr>
          <w:rFonts w:ascii="Khmer OS Battambang" w:hAnsi="Khmer OS Battambang" w:cs="Khmer OS Battambang"/>
        </w:rPr>
        <w:t xml:space="preserve"> </w:t>
      </w:r>
      <w:r w:rsidRPr="00743EA4">
        <w:rPr>
          <w:rFonts w:ascii="Khmer OS Battambang" w:hAnsi="Khmer OS Battambang" w:cs="Khmer OS Battambang"/>
          <w:cs/>
        </w:rPr>
        <w:t>នៃប្រជាជនមានការងារធ្វើ ខណៈដែលជំនួយការគ្រួសារដែលមិនទទួលបានកម្រៃ</w:t>
      </w:r>
      <w:r w:rsidRPr="00743EA4">
        <w:rPr>
          <w:rFonts w:ascii="Khmer OS Battambang" w:hAnsi="Khmer OS Battambang" w:cs="Khmer OS Battambang"/>
        </w:rPr>
        <w:t xml:space="preserve"> </w:t>
      </w:r>
      <w:r w:rsidRPr="00743EA4">
        <w:rPr>
          <w:rFonts w:ascii="Khmer OS Battambang" w:hAnsi="Khmer OS Battambang" w:cs="Khmer OS Battambang"/>
          <w:cs/>
        </w:rPr>
        <w:t>មានចំនួន</w:t>
      </w:r>
      <w:r w:rsidRPr="00743EA4">
        <w:rPr>
          <w:rFonts w:ascii="Khmer OS Battambang" w:hAnsi="Khmer OS Battambang" w:cs="Khmer OS Battambang"/>
        </w:rPr>
        <w:t xml:space="preserve"> </w:t>
      </w:r>
      <w:r w:rsidRPr="00743EA4">
        <w:rPr>
          <w:rFonts w:ascii="Khmer OS Battambang" w:hAnsi="Khmer OS Battambang" w:cs="Khmer OS Battambang"/>
          <w:cs/>
        </w:rPr>
        <w:t>២</w:t>
      </w:r>
      <w:r w:rsidR="003E0239">
        <w:rPr>
          <w:rFonts w:ascii="Khmer OS Battambang" w:hAnsi="Khmer OS Battambang" w:cs="Khmer OS Battambang"/>
        </w:rPr>
        <w:t>.</w:t>
      </w:r>
      <w:r w:rsidRPr="00743EA4">
        <w:rPr>
          <w:rFonts w:ascii="Khmer OS Battambang" w:hAnsi="Khmer OS Battambang" w:cs="Khmer OS Battambang"/>
          <w:cs/>
        </w:rPr>
        <w:t xml:space="preserve">៨ </w:t>
      </w:r>
      <w:r w:rsidR="005D5807">
        <w:rPr>
          <w:rFonts w:ascii="Khmer OS Battambang" w:hAnsi="Khmer OS Battambang" w:cs="Khmer OS Battambang" w:hint="cs"/>
          <w:cs/>
        </w:rPr>
        <w:t>%</w:t>
      </w:r>
      <w:r w:rsidRPr="00743EA4">
        <w:rPr>
          <w:rFonts w:ascii="Khmer OS Battambang" w:hAnsi="Khmer OS Battambang" w:cs="Khmer OS Battambang"/>
          <w:cs/>
        </w:rPr>
        <w:t>។</w:t>
      </w:r>
    </w:p>
    <w:p w14:paraId="24776C68" w14:textId="70E4B6B9" w:rsidR="003B087C" w:rsidRDefault="001A6F5C" w:rsidP="00C46A1A">
      <w:pPr>
        <w:pStyle w:val="Heading3"/>
        <w:ind w:hanging="253"/>
        <w:rPr>
          <w:rFonts w:ascii="Khmer OS Battambang" w:hAnsi="Khmer OS Battambang" w:cs="Khmer OS Battambang"/>
          <w:i w:val="0"/>
          <w:iCs w:val="0"/>
          <w:sz w:val="12"/>
          <w:szCs w:val="12"/>
        </w:rPr>
      </w:pPr>
      <w:bookmarkStart w:id="160" w:name="_Toc227241167"/>
      <w:bookmarkStart w:id="161" w:name="_Toc227241202"/>
      <w:bookmarkStart w:id="162" w:name="_Toc227594604"/>
      <w:bookmarkStart w:id="163" w:name="_Toc227594859"/>
      <w:bookmarkStart w:id="164" w:name="_Toc228782832"/>
      <w:bookmarkStart w:id="165" w:name="_Toc228784810"/>
      <w:bookmarkStart w:id="166" w:name="_Toc228784908"/>
      <w:bookmarkStart w:id="167" w:name="_Toc230184815"/>
      <w:r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តារាង ៥</w:t>
      </w:r>
      <w:r w:rsidR="003E0239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</w:rPr>
        <w:t>.</w:t>
      </w:r>
      <w:r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 xml:space="preserve">៤ </w:t>
      </w:r>
      <w:r w:rsidR="003B087C" w:rsidRPr="001A6F5C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  <w:t xml:space="preserve"> </w:t>
      </w:r>
      <w:r w:rsidRPr="001A6F5C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ស្ថានភាពប្រជាជនដែលមានការងារធ្វើឆ្នាំ ២០២៥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p w14:paraId="07EFFDB3" w14:textId="77777777" w:rsidR="0010099D" w:rsidRPr="00C46A1A" w:rsidRDefault="0010099D" w:rsidP="0010099D">
      <w:pPr>
        <w:jc w:val="right"/>
        <w:rPr>
          <w:sz w:val="10"/>
          <w:szCs w:val="10"/>
        </w:rPr>
      </w:pPr>
    </w:p>
    <w:tbl>
      <w:tblPr>
        <w:tblW w:w="6340" w:type="dxa"/>
        <w:tblInd w:w="630" w:type="dxa"/>
        <w:tblLook w:val="04A0" w:firstRow="1" w:lastRow="0" w:firstColumn="1" w:lastColumn="0" w:noHBand="0" w:noVBand="1"/>
      </w:tblPr>
      <w:tblGrid>
        <w:gridCol w:w="4240"/>
        <w:gridCol w:w="1020"/>
        <w:gridCol w:w="1080"/>
      </w:tblGrid>
      <w:tr w:rsidR="00B12F31" w:rsidRPr="00B12F31" w14:paraId="4622BACB" w14:textId="77777777" w:rsidTr="00B12F31">
        <w:trPr>
          <w:trHeight w:val="116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28954AB6" w14:textId="77777777" w:rsidR="00B12F31" w:rsidRPr="00B12F31" w:rsidRDefault="00B12F31" w:rsidP="00B12F31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  <w:r w:rsidRPr="00B12F31"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cs/>
              </w:rPr>
              <w:t>ស្ថានភាពអ្នកមានការងារធ្វើ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025FEF14" w14:textId="77777777" w:rsidR="00B12F31" w:rsidRPr="00B12F31" w:rsidRDefault="00B12F31" w:rsidP="00B12F31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  <w:r w:rsidRPr="00B12F31"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cs/>
              </w:rPr>
              <w:t xml:space="preserve">អ្នកមានការងារធ្វើ </w:t>
            </w:r>
            <w:r w:rsidRPr="00B12F31">
              <w:rPr>
                <w:rFonts w:ascii="DaunPenh" w:hAnsi="DaunPenh"/>
                <w:color w:val="FFFFFF" w:themeColor="background1"/>
                <w:sz w:val="20"/>
                <w:szCs w:val="20"/>
                <w:cs/>
              </w:rPr>
              <w:t xml:space="preserve"> </w:t>
            </w:r>
            <w:r w:rsidRPr="00B12F31">
              <w:rPr>
                <w:color w:val="FFFFFF" w:themeColor="background1"/>
                <w:sz w:val="20"/>
                <w:szCs w:val="20"/>
                <w:cs/>
              </w:rPr>
              <w:t>(000)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35638644" w14:textId="77777777" w:rsidR="00B12F31" w:rsidRPr="00B12F31" w:rsidRDefault="00B12F31" w:rsidP="00B12F31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lang w:bidi="ar-SA"/>
              </w:rPr>
            </w:pPr>
            <w:r w:rsidRPr="00B12F31">
              <w:rPr>
                <w:rFonts w:ascii="Khmer OS Battambang" w:hAnsi="Khmer OS Battambang" w:cs="Khmer OS Battambang"/>
                <w:color w:val="FFFFFF" w:themeColor="background1"/>
                <w:sz w:val="20"/>
                <w:szCs w:val="20"/>
                <w:cs/>
              </w:rPr>
              <w:t>ភាគរយ</w:t>
            </w:r>
          </w:p>
        </w:tc>
      </w:tr>
      <w:tr w:rsidR="00B12F31" w:rsidRPr="00B12F31" w14:paraId="752A507F" w14:textId="77777777" w:rsidTr="00B12F31">
        <w:trPr>
          <w:trHeight w:val="41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64D14B" w14:textId="77777777" w:rsidR="00B12F31" w:rsidRPr="00B12F31" w:rsidRDefault="00B12F31" w:rsidP="00B12F31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B12F31">
              <w:rPr>
                <w:rFonts w:ascii="Khmer OS Battambang" w:hAnsi="Khmer OS Battambang" w:cs="Khmer OS Battambang"/>
                <w:sz w:val="20"/>
                <w:szCs w:val="20"/>
                <w:cs/>
              </w:rPr>
              <w:t>និយោជិត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BDF207" w14:textId="77777777" w:rsidR="00B12F31" w:rsidRPr="00B12F31" w:rsidRDefault="00B12F31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B12F31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៤.៥៤២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FAD0D6" w14:textId="77777777" w:rsidR="00B12F31" w:rsidRPr="00B12F31" w:rsidRDefault="00B12F31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B12F31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៥០.១</w:t>
            </w:r>
          </w:p>
        </w:tc>
      </w:tr>
      <w:tr w:rsidR="00B12F31" w:rsidRPr="00B12F31" w14:paraId="1FE1B2EF" w14:textId="77777777" w:rsidTr="00B12F31">
        <w:trPr>
          <w:trHeight w:val="41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35EFF29" w14:textId="77777777" w:rsidR="00B12F31" w:rsidRPr="00B12F31" w:rsidRDefault="00B12F31" w:rsidP="00B12F31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B12F31">
              <w:rPr>
                <w:rFonts w:ascii="Khmer OS Battambang" w:hAnsi="Khmer OS Battambang" w:cs="Khmer OS Battambang"/>
                <w:sz w:val="20"/>
                <w:szCs w:val="20"/>
                <w:cs/>
              </w:rPr>
              <w:t>និយោជក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E6FBECF" w14:textId="12D9C030" w:rsidR="00B12F31" w:rsidRPr="00B12F31" w:rsidRDefault="00B12F31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B12F31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៤៥០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FF7C8DE" w14:textId="37B3F741" w:rsidR="00B12F31" w:rsidRPr="00B12F31" w:rsidRDefault="00B12F31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B12F31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៥.</w:t>
            </w:r>
            <w:r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០</w:t>
            </w:r>
          </w:p>
        </w:tc>
      </w:tr>
      <w:tr w:rsidR="00B12F31" w:rsidRPr="00B12F31" w14:paraId="02A81272" w14:textId="77777777" w:rsidTr="00B12F31">
        <w:trPr>
          <w:trHeight w:val="41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9A3CD6" w14:textId="77777777" w:rsidR="00B12F31" w:rsidRPr="00B12F31" w:rsidRDefault="00B12F31" w:rsidP="00B12F31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B12F31">
              <w:rPr>
                <w:rFonts w:ascii="Khmer OS Battambang" w:hAnsi="Khmer OS Battambang" w:cs="Khmer OS Battambang"/>
                <w:sz w:val="20"/>
                <w:szCs w:val="20"/>
                <w:cs/>
              </w:rPr>
              <w:t>អ្នក​ដែល​ធ្វើការ​ដោយ​ខ្លួនឯង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1CB88F" w14:textId="77777777" w:rsidR="00B12F31" w:rsidRPr="00B12F31" w:rsidRDefault="00B12F31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B12F31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២.០១៧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E0FF1E" w14:textId="77777777" w:rsidR="00B12F31" w:rsidRPr="00B12F31" w:rsidRDefault="00B12F31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B12F31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២២.២</w:t>
            </w:r>
          </w:p>
        </w:tc>
      </w:tr>
      <w:tr w:rsidR="00B12F31" w:rsidRPr="00B12F31" w14:paraId="524B84A5" w14:textId="77777777" w:rsidTr="00B12F31">
        <w:trPr>
          <w:trHeight w:val="41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4D84C4D" w14:textId="77777777" w:rsidR="00B12F31" w:rsidRPr="00B12F31" w:rsidRDefault="00B12F31" w:rsidP="00B12F31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B12F31">
              <w:rPr>
                <w:rFonts w:ascii="Khmer OS Battambang" w:hAnsi="Khmer OS Battambang" w:cs="Khmer OS Battambang"/>
                <w:sz w:val="20"/>
                <w:szCs w:val="20"/>
                <w:cs/>
              </w:rPr>
              <w:t>កម្មករ​ដែល​ធ្វើការ​ដោយ​គ្រួសារ​ដែល​ចូលរួមចំណែក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8F3D1E1" w14:textId="46AEB71F" w:rsidR="00B12F31" w:rsidRPr="00B12F31" w:rsidRDefault="00B12F31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B12F31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២៥៥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CC7A681" w14:textId="77777777" w:rsidR="00B12F31" w:rsidRPr="00B12F31" w:rsidRDefault="00B12F31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B12F31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២.៨</w:t>
            </w:r>
          </w:p>
        </w:tc>
      </w:tr>
      <w:tr w:rsidR="00B12F31" w:rsidRPr="00B12F31" w14:paraId="3E3AB6C4" w14:textId="77777777" w:rsidTr="00B12F31">
        <w:trPr>
          <w:trHeight w:val="41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2C895B" w14:textId="77777777" w:rsidR="00B12F31" w:rsidRPr="00B12F31" w:rsidRDefault="00B12F31" w:rsidP="00B12F31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B12F31">
              <w:rPr>
                <w:rFonts w:ascii="Khmer OS Battambang" w:hAnsi="Khmer OS Battambang" w:cs="Khmer OS Battambang"/>
                <w:sz w:val="20"/>
                <w:szCs w:val="20"/>
                <w:cs/>
              </w:rPr>
              <w:t>អ្នកម៉ៅការ​ដែល​ពឹងផ្អែក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9E329C" w14:textId="77777777" w:rsidR="00B12F31" w:rsidRPr="00B12F31" w:rsidRDefault="00B12F31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B12F31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១.៨០២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08809D" w14:textId="77777777" w:rsidR="00B12F31" w:rsidRPr="00B12F31" w:rsidRDefault="00B12F31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B12F31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១៩.៩</w:t>
            </w:r>
          </w:p>
        </w:tc>
      </w:tr>
      <w:tr w:rsidR="00B12F31" w:rsidRPr="00B12F31" w14:paraId="05DC8179" w14:textId="77777777" w:rsidTr="00B12F31">
        <w:trPr>
          <w:trHeight w:val="38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D824BBA" w14:textId="77777777" w:rsidR="00B12F31" w:rsidRPr="00B12F31" w:rsidRDefault="00B12F31" w:rsidP="00B12F31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000000"/>
                <w:sz w:val="18"/>
                <w:szCs w:val="18"/>
                <w:lang w:bidi="ar-SA"/>
              </w:rPr>
            </w:pPr>
            <w:r w:rsidRPr="00B12F31">
              <w:rPr>
                <w:rFonts w:ascii="Khmer OS Battambang" w:hAnsi="Khmer OS Battambang" w:cs="Khmer OS Battambang"/>
                <w:sz w:val="18"/>
                <w:szCs w:val="18"/>
                <w:cs/>
              </w:rPr>
              <w:t>សរុប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AA011A9" w14:textId="77777777" w:rsidR="00B12F31" w:rsidRPr="00B12F31" w:rsidRDefault="00B12F31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B12F31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៩.០៦៦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9D25A3C" w14:textId="0E214E09" w:rsidR="00B12F31" w:rsidRPr="00B12F31" w:rsidRDefault="00B12F31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B12F31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១០០</w:t>
            </w:r>
          </w:p>
        </w:tc>
      </w:tr>
    </w:tbl>
    <w:p w14:paraId="74AF14BC" w14:textId="33488E46" w:rsidR="00AF4403" w:rsidRPr="00AF4403" w:rsidRDefault="0010099D" w:rsidP="00AF4403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  <w:sz w:val="12"/>
          <w:szCs w:val="12"/>
        </w:rPr>
      </w:pPr>
      <w:r>
        <w:rPr>
          <w:rFonts w:ascii="Khmer OS Battambang" w:hAnsi="Khmer OS Battambang" w:cs="Khmer OS Battambang"/>
          <w:sz w:val="12"/>
          <w:szCs w:val="12"/>
        </w:rPr>
        <w:br w:type="textWrapping" w:clear="all"/>
      </w:r>
    </w:p>
    <w:p w14:paraId="4AE5D32A" w14:textId="44D75A2D" w:rsidR="00AF4403" w:rsidRPr="00AF4403" w:rsidRDefault="00AF4403" w:rsidP="00AC7A55">
      <w:pPr>
        <w:widowControl/>
        <w:autoSpaceDE/>
        <w:autoSpaceDN/>
        <w:adjustRightInd/>
        <w:ind w:firstLine="540"/>
        <w:jc w:val="both"/>
        <w:rPr>
          <w:rFonts w:ascii="Khmer OS Battambang" w:hAnsi="Khmer OS Battambang" w:cs="Khmer OS Battambang"/>
        </w:rPr>
      </w:pPr>
      <w:r w:rsidRPr="00AF4403">
        <w:rPr>
          <w:rFonts w:ascii="Khmer OS Battambang" w:hAnsi="Khmer OS Battambang" w:cs="Khmer OS Battambang"/>
          <w:cs/>
        </w:rPr>
        <w:t>តារាង ៥</w:t>
      </w:r>
      <w:r w:rsidR="003E0239">
        <w:rPr>
          <w:rFonts w:ascii="Khmer OS Battambang" w:hAnsi="Khmer OS Battambang" w:cs="Khmer OS Battambang"/>
        </w:rPr>
        <w:t>.</w:t>
      </w:r>
      <w:r w:rsidRPr="00AF4403">
        <w:rPr>
          <w:rFonts w:ascii="Khmer OS Battambang" w:hAnsi="Khmer OS Battambang" w:cs="Khmer OS Battambang"/>
          <w:cs/>
        </w:rPr>
        <w:t>៥ បង្ហាញពីការចែកចាយជាភាគរយនៃកម្លាំងពលកម្ម អ្នកមានការងារធ្វើ និងអ្នក</w:t>
      </w:r>
      <w:r>
        <w:rPr>
          <w:rFonts w:ascii="Khmer OS Battambang" w:hAnsi="Khmer OS Battambang" w:cs="Khmer OS Battambang" w:hint="cs"/>
          <w:cs/>
        </w:rPr>
        <w:t>គ្មាន</w:t>
      </w:r>
      <w:r w:rsidRPr="00AF4403">
        <w:rPr>
          <w:rFonts w:ascii="Khmer OS Battambang" w:hAnsi="Khmer OS Battambang" w:cs="Khmer OS Battambang"/>
          <w:cs/>
        </w:rPr>
        <w:t>ការងារធ្វើ តាមកម្រិតការអប់រំ។ ប្រហែល ៤៥</w:t>
      </w:r>
      <w:r w:rsidR="003E0239">
        <w:rPr>
          <w:rFonts w:ascii="Khmer OS Battambang" w:hAnsi="Khmer OS Battambang" w:cs="Khmer OS Battambang"/>
        </w:rPr>
        <w:t>.</w:t>
      </w:r>
      <w:r w:rsidRPr="00AF4403">
        <w:rPr>
          <w:rFonts w:ascii="Khmer OS Battambang" w:hAnsi="Khmer OS Battambang" w:cs="Khmer OS Battambang"/>
          <w:cs/>
        </w:rPr>
        <w:t xml:space="preserve">២ </w:t>
      </w:r>
      <w:r>
        <w:rPr>
          <w:rFonts w:ascii="Khmer OS Battambang" w:hAnsi="Khmer OS Battambang" w:cs="Khmer OS Battambang" w:hint="cs"/>
          <w:cs/>
        </w:rPr>
        <w:t xml:space="preserve">% </w:t>
      </w:r>
      <w:r w:rsidRPr="00AF4403">
        <w:rPr>
          <w:rFonts w:ascii="Khmer OS Battambang" w:hAnsi="Khmer OS Battambang" w:cs="Khmer OS Battambang"/>
          <w:cs/>
        </w:rPr>
        <w:t>នៃកម្លាំងពលកម្ម ៤៣</w:t>
      </w:r>
      <w:r w:rsidR="003E0239">
        <w:rPr>
          <w:rFonts w:ascii="Khmer OS Battambang" w:hAnsi="Khmer OS Battambang" w:cs="Khmer OS Battambang"/>
        </w:rPr>
        <w:t>.</w:t>
      </w:r>
      <w:r w:rsidRPr="00AF4403">
        <w:rPr>
          <w:rFonts w:ascii="Khmer OS Battambang" w:hAnsi="Khmer OS Battambang" w:cs="Khmer OS Battambang"/>
          <w:cs/>
        </w:rPr>
        <w:t xml:space="preserve">៦ </w:t>
      </w:r>
      <w:r>
        <w:rPr>
          <w:rFonts w:ascii="Khmer OS Battambang" w:hAnsi="Khmer OS Battambang" w:cs="Khmer OS Battambang" w:hint="cs"/>
          <w:cs/>
        </w:rPr>
        <w:t xml:space="preserve">% </w:t>
      </w:r>
      <w:r w:rsidRPr="00AF4403">
        <w:rPr>
          <w:rFonts w:ascii="Khmer OS Battambang" w:hAnsi="Khmer OS Battambang" w:cs="Khmer OS Battambang"/>
          <w:cs/>
        </w:rPr>
        <w:t>នៃអ្នកមានការងារធ្វើ និង ៣</w:t>
      </w:r>
      <w:r w:rsidR="003E0239">
        <w:rPr>
          <w:rFonts w:ascii="Khmer OS Battambang" w:hAnsi="Khmer OS Battambang" w:cs="Khmer OS Battambang"/>
        </w:rPr>
        <w:t>.</w:t>
      </w:r>
      <w:r w:rsidRPr="00AF4403">
        <w:rPr>
          <w:rFonts w:ascii="Khmer OS Battambang" w:hAnsi="Khmer OS Battambang" w:cs="Khmer OS Battambang"/>
          <w:cs/>
        </w:rPr>
        <w:t xml:space="preserve">៤ </w:t>
      </w:r>
      <w:r>
        <w:rPr>
          <w:rFonts w:ascii="Khmer OS Battambang" w:hAnsi="Khmer OS Battambang" w:cs="Khmer OS Battambang" w:hint="cs"/>
          <w:cs/>
        </w:rPr>
        <w:t xml:space="preserve">% </w:t>
      </w:r>
      <w:r w:rsidRPr="00AF4403">
        <w:rPr>
          <w:rFonts w:ascii="Khmer OS Battambang" w:hAnsi="Khmer OS Battambang" w:cs="Khmer OS Battambang"/>
          <w:cs/>
        </w:rPr>
        <w:t>នៃអ្នក</w:t>
      </w:r>
      <w:r>
        <w:rPr>
          <w:rFonts w:ascii="Khmer OS Battambang" w:hAnsi="Khmer OS Battambang" w:cs="Khmer OS Battambang" w:hint="cs"/>
          <w:cs/>
        </w:rPr>
        <w:t>គ្មាន</w:t>
      </w:r>
      <w:r w:rsidRPr="00AF4403">
        <w:rPr>
          <w:rFonts w:ascii="Khmer OS Battambang" w:hAnsi="Khmer OS Battambang" w:cs="Khmer OS Battambang"/>
          <w:cs/>
        </w:rPr>
        <w:t>ការងារធ្វើ មិនដែលចូលរៀន ។</w:t>
      </w:r>
      <w:r>
        <w:rPr>
          <w:rFonts w:ascii="Khmer OS Battambang" w:hAnsi="Khmer OS Battambang" w:cs="Khmer OS Battambang" w:hint="cs"/>
          <w:cs/>
        </w:rPr>
        <w:t xml:space="preserve"> </w:t>
      </w:r>
      <w:r w:rsidRPr="00AF4403">
        <w:rPr>
          <w:rFonts w:ascii="Khmer OS Battambang" w:hAnsi="Khmer OS Battambang" w:cs="Khmer OS Battambang"/>
          <w:cs/>
        </w:rPr>
        <w:t>ប្រហែល ៧៣</w:t>
      </w:r>
      <w:r w:rsidR="003E0239">
        <w:rPr>
          <w:rFonts w:ascii="Khmer OS Battambang" w:hAnsi="Khmer OS Battambang" w:cs="Khmer OS Battambang"/>
        </w:rPr>
        <w:t>.</w:t>
      </w:r>
      <w:r w:rsidRPr="00AF4403">
        <w:rPr>
          <w:rFonts w:ascii="Khmer OS Battambang" w:hAnsi="Khmer OS Battambang" w:cs="Khmer OS Battambang"/>
          <w:cs/>
        </w:rPr>
        <w:t xml:space="preserve">២ </w:t>
      </w:r>
      <w:r>
        <w:rPr>
          <w:rFonts w:ascii="Khmer OS Battambang" w:hAnsi="Khmer OS Battambang" w:cs="Khmer OS Battambang" w:hint="cs"/>
          <w:cs/>
        </w:rPr>
        <w:t xml:space="preserve">% </w:t>
      </w:r>
      <w:r w:rsidRPr="00AF4403">
        <w:rPr>
          <w:rFonts w:ascii="Khmer OS Battambang" w:hAnsi="Khmer OS Battambang" w:cs="Khmer OS Battambang"/>
          <w:cs/>
        </w:rPr>
        <w:t>នៃកម្លាំងពលកម្មសរុប និង ៧១</w:t>
      </w:r>
      <w:r w:rsidR="003E0239">
        <w:rPr>
          <w:rFonts w:ascii="Khmer OS Battambang" w:hAnsi="Khmer OS Battambang" w:cs="Khmer OS Battambang"/>
        </w:rPr>
        <w:t>.</w:t>
      </w:r>
      <w:r w:rsidRPr="00AF4403">
        <w:rPr>
          <w:rFonts w:ascii="Khmer OS Battambang" w:hAnsi="Khmer OS Battambang" w:cs="Khmer OS Battambang"/>
          <w:cs/>
        </w:rPr>
        <w:t xml:space="preserve">៣ </w:t>
      </w:r>
      <w:r>
        <w:rPr>
          <w:rFonts w:ascii="Khmer OS Battambang" w:hAnsi="Khmer OS Battambang" w:cs="Khmer OS Battambang" w:hint="cs"/>
          <w:cs/>
        </w:rPr>
        <w:t xml:space="preserve">% </w:t>
      </w:r>
      <w:r w:rsidRPr="00AF4403">
        <w:rPr>
          <w:rFonts w:ascii="Khmer OS Battambang" w:hAnsi="Khmer OS Battambang" w:cs="Khmer OS Battambang"/>
          <w:cs/>
        </w:rPr>
        <w:t>នៃអ្នកមានការងារធ្វើ មានការអប់រំកម្រិតបឋមសិក្សា ខណៈដែល ២</w:t>
      </w:r>
      <w:r w:rsidR="003E0239">
        <w:rPr>
          <w:rFonts w:ascii="Khmer OS Battambang" w:hAnsi="Khmer OS Battambang" w:cs="Khmer OS Battambang"/>
        </w:rPr>
        <w:t>.</w:t>
      </w:r>
      <w:r w:rsidRPr="00AF4403">
        <w:rPr>
          <w:rFonts w:ascii="Khmer OS Battambang" w:hAnsi="Khmer OS Battambang" w:cs="Khmer OS Battambang"/>
          <w:cs/>
        </w:rPr>
        <w:t xml:space="preserve">៥ </w:t>
      </w:r>
      <w:r>
        <w:rPr>
          <w:rFonts w:ascii="Khmer OS Battambang" w:hAnsi="Khmer OS Battambang" w:cs="Khmer OS Battambang" w:hint="cs"/>
          <w:cs/>
        </w:rPr>
        <w:t xml:space="preserve">% </w:t>
      </w:r>
      <w:r w:rsidRPr="00AF4403">
        <w:rPr>
          <w:rFonts w:ascii="Khmer OS Battambang" w:hAnsi="Khmer OS Battambang" w:cs="Khmer OS Battambang"/>
          <w:cs/>
        </w:rPr>
        <w:t>នៃអ្នកអត់ការងារធ្វើ មានការអប់រំកម្រិតបឋមសិក្សា។</w:t>
      </w:r>
      <w:r>
        <w:rPr>
          <w:rFonts w:ascii="Khmer OS Battambang" w:hAnsi="Khmer OS Battambang" w:cs="Khmer OS Battambang" w:hint="cs"/>
          <w:cs/>
        </w:rPr>
        <w:t xml:space="preserve"> </w:t>
      </w:r>
      <w:r w:rsidRPr="00AF4403">
        <w:rPr>
          <w:rFonts w:ascii="Khmer OS Battambang" w:hAnsi="Khmer OS Battambang" w:cs="Khmer OS Battambang"/>
          <w:cs/>
        </w:rPr>
        <w:t>ក្នុងពេលតែមួយ ១៦</w:t>
      </w:r>
      <w:r w:rsidR="003E0239">
        <w:rPr>
          <w:rFonts w:ascii="Khmer OS Battambang" w:hAnsi="Khmer OS Battambang" w:cs="Khmer OS Battambang"/>
        </w:rPr>
        <w:t>.</w:t>
      </w:r>
      <w:r w:rsidRPr="00AF4403">
        <w:rPr>
          <w:rFonts w:ascii="Khmer OS Battambang" w:hAnsi="Khmer OS Battambang" w:cs="Khmer OS Battambang"/>
          <w:cs/>
        </w:rPr>
        <w:t xml:space="preserve">៤ </w:t>
      </w:r>
      <w:r>
        <w:rPr>
          <w:rFonts w:ascii="Khmer OS Battambang" w:hAnsi="Khmer OS Battambang" w:cs="Khmer OS Battambang" w:hint="cs"/>
          <w:cs/>
        </w:rPr>
        <w:t xml:space="preserve">% </w:t>
      </w:r>
      <w:r w:rsidRPr="00AF4403">
        <w:rPr>
          <w:rFonts w:ascii="Khmer OS Battambang" w:hAnsi="Khmer OS Battambang" w:cs="Khmer OS Battambang"/>
          <w:cs/>
        </w:rPr>
        <w:t>នៃកម្លាំងពលកម្ម ១៦</w:t>
      </w:r>
      <w:r w:rsidR="003E0239">
        <w:rPr>
          <w:rFonts w:ascii="Khmer OS Battambang" w:hAnsi="Khmer OS Battambang" w:cs="Khmer OS Battambang"/>
        </w:rPr>
        <w:t>.</w:t>
      </w:r>
      <w:r w:rsidRPr="00AF4403">
        <w:rPr>
          <w:rFonts w:ascii="Khmer OS Battambang" w:hAnsi="Khmer OS Battambang" w:cs="Khmer OS Battambang"/>
          <w:cs/>
        </w:rPr>
        <w:t xml:space="preserve">១ </w:t>
      </w:r>
      <w:r>
        <w:rPr>
          <w:rFonts w:ascii="Khmer OS Battambang" w:hAnsi="Khmer OS Battambang" w:cs="Khmer OS Battambang" w:hint="cs"/>
          <w:cs/>
        </w:rPr>
        <w:t xml:space="preserve">% </w:t>
      </w:r>
      <w:r w:rsidRPr="00AF4403">
        <w:rPr>
          <w:rFonts w:ascii="Khmer OS Battambang" w:hAnsi="Khmer OS Battambang" w:cs="Khmer OS Battambang"/>
          <w:cs/>
        </w:rPr>
        <w:t>នៃអ្នកមានការងារធ្វើ និង ២</w:t>
      </w:r>
      <w:r w:rsidR="003E0239">
        <w:rPr>
          <w:rFonts w:ascii="Khmer OS Battambang" w:hAnsi="Khmer OS Battambang" w:cs="Khmer OS Battambang"/>
        </w:rPr>
        <w:t>.</w:t>
      </w:r>
      <w:r w:rsidRPr="00AF4403">
        <w:rPr>
          <w:rFonts w:ascii="Khmer OS Battambang" w:hAnsi="Khmer OS Battambang" w:cs="Khmer OS Battambang"/>
          <w:cs/>
        </w:rPr>
        <w:t xml:space="preserve">៩ </w:t>
      </w:r>
      <w:r>
        <w:rPr>
          <w:rFonts w:ascii="Khmer OS Battambang" w:hAnsi="Khmer OS Battambang" w:cs="Khmer OS Battambang" w:hint="cs"/>
          <w:cs/>
        </w:rPr>
        <w:t xml:space="preserve">% </w:t>
      </w:r>
      <w:r w:rsidRPr="00AF4403">
        <w:rPr>
          <w:rFonts w:ascii="Khmer OS Battambang" w:hAnsi="Khmer OS Battambang" w:cs="Khmer OS Battambang"/>
          <w:cs/>
        </w:rPr>
        <w:t>នៃអ្នក</w:t>
      </w:r>
      <w:r>
        <w:rPr>
          <w:rFonts w:ascii="Khmer OS Battambang" w:hAnsi="Khmer OS Battambang" w:cs="Khmer OS Battambang" w:hint="cs"/>
          <w:cs/>
        </w:rPr>
        <w:t>គ្មាន</w:t>
      </w:r>
      <w:r w:rsidRPr="00AF4403">
        <w:rPr>
          <w:rFonts w:ascii="Khmer OS Battambang" w:hAnsi="Khmer OS Battambang" w:cs="Khmer OS Battambang"/>
          <w:cs/>
        </w:rPr>
        <w:t>ការងារធ្វើ មានការអប់រំកម្រិតអនុវិទ្យាល័យក្រោម។</w:t>
      </w:r>
      <w:r>
        <w:rPr>
          <w:rFonts w:ascii="Khmer OS Battambang" w:hAnsi="Khmer OS Battambang" w:cs="Khmer OS Battambang" w:hint="cs"/>
          <w:cs/>
        </w:rPr>
        <w:t xml:space="preserve"> </w:t>
      </w:r>
      <w:r w:rsidRPr="00AF4403">
        <w:rPr>
          <w:rFonts w:ascii="Khmer OS Battambang" w:hAnsi="Khmer OS Battambang" w:cs="Khmer OS Battambang"/>
          <w:cs/>
        </w:rPr>
        <w:t>សម្រាប់អ្នកដែលមានការអប់រំកម្រិតខ្ពស់ភាគរយសរុបគឺ ៧៨</w:t>
      </w:r>
      <w:r w:rsidR="003E0239">
        <w:rPr>
          <w:rFonts w:ascii="Khmer OS Battambang" w:hAnsi="Khmer OS Battambang" w:cs="Khmer OS Battambang"/>
        </w:rPr>
        <w:t>.</w:t>
      </w:r>
      <w:r w:rsidRPr="00AF4403">
        <w:rPr>
          <w:rFonts w:ascii="Khmer OS Battambang" w:hAnsi="Khmer OS Battambang" w:cs="Khmer OS Battambang"/>
          <w:cs/>
        </w:rPr>
        <w:t xml:space="preserve">៨ </w:t>
      </w:r>
      <w:r>
        <w:rPr>
          <w:rFonts w:ascii="Khmer OS Battambang" w:hAnsi="Khmer OS Battambang" w:cs="Khmer OS Battambang" w:hint="cs"/>
          <w:cs/>
        </w:rPr>
        <w:t xml:space="preserve">% </w:t>
      </w:r>
      <w:r w:rsidRPr="00AF4403">
        <w:rPr>
          <w:rFonts w:ascii="Khmer OS Battambang" w:hAnsi="Khmer OS Battambang" w:cs="Khmer OS Battambang"/>
          <w:cs/>
        </w:rPr>
        <w:t>នៃកម្លាំងពលកម្ម ៧៣</w:t>
      </w:r>
      <w:r w:rsidR="003E0239">
        <w:rPr>
          <w:rFonts w:ascii="Khmer OS Battambang" w:hAnsi="Khmer OS Battambang" w:cs="Khmer OS Battambang"/>
        </w:rPr>
        <w:t>.</w:t>
      </w:r>
      <w:r w:rsidRPr="00AF4403">
        <w:rPr>
          <w:rFonts w:ascii="Khmer OS Battambang" w:hAnsi="Khmer OS Battambang" w:cs="Khmer OS Battambang"/>
          <w:cs/>
        </w:rPr>
        <w:t xml:space="preserve">៦ </w:t>
      </w:r>
      <w:r>
        <w:rPr>
          <w:rFonts w:ascii="Khmer OS Battambang" w:hAnsi="Khmer OS Battambang" w:cs="Khmer OS Battambang" w:hint="cs"/>
          <w:cs/>
        </w:rPr>
        <w:t xml:space="preserve">% </w:t>
      </w:r>
      <w:r w:rsidRPr="00AF4403">
        <w:rPr>
          <w:rFonts w:ascii="Khmer OS Battambang" w:hAnsi="Khmer OS Battambang" w:cs="Khmer OS Battambang"/>
          <w:cs/>
        </w:rPr>
        <w:t>នៃអ្នកមានការងារធ្វើ និង ៦</w:t>
      </w:r>
      <w:r w:rsidR="003E0239">
        <w:rPr>
          <w:rFonts w:ascii="Khmer OS Battambang" w:hAnsi="Khmer OS Battambang" w:cs="Khmer OS Battambang"/>
        </w:rPr>
        <w:t>.</w:t>
      </w:r>
      <w:r w:rsidRPr="00AF4403">
        <w:rPr>
          <w:rFonts w:ascii="Khmer OS Battambang" w:hAnsi="Khmer OS Battambang" w:cs="Khmer OS Battambang"/>
          <w:cs/>
        </w:rPr>
        <w:t xml:space="preserve">៦ </w:t>
      </w:r>
      <w:r>
        <w:rPr>
          <w:rFonts w:ascii="Khmer OS Battambang" w:hAnsi="Khmer OS Battambang" w:cs="Khmer OS Battambang" w:hint="cs"/>
          <w:cs/>
        </w:rPr>
        <w:t xml:space="preserve">% </w:t>
      </w:r>
      <w:r w:rsidRPr="00AF4403">
        <w:rPr>
          <w:rFonts w:ascii="Khmer OS Battambang" w:hAnsi="Khmer OS Battambang" w:cs="Khmer OS Battambang"/>
          <w:cs/>
        </w:rPr>
        <w:t>នៃអ្នក</w:t>
      </w:r>
      <w:r>
        <w:rPr>
          <w:rFonts w:ascii="Khmer OS Battambang" w:hAnsi="Khmer OS Battambang" w:cs="Khmer OS Battambang" w:hint="cs"/>
          <w:cs/>
        </w:rPr>
        <w:t>គ្មាន</w:t>
      </w:r>
      <w:r w:rsidRPr="00AF4403">
        <w:rPr>
          <w:rFonts w:ascii="Khmer OS Battambang" w:hAnsi="Khmer OS Battambang" w:cs="Khmer OS Battambang"/>
          <w:cs/>
        </w:rPr>
        <w:t>ការងារធ្វើ។</w:t>
      </w:r>
    </w:p>
    <w:p w14:paraId="170AC6C3" w14:textId="77777777" w:rsidR="00AC7A55" w:rsidRDefault="00AC7A55" w:rsidP="002A6BAB">
      <w:pPr>
        <w:pStyle w:val="Heading3"/>
        <w:ind w:hanging="253"/>
        <w:rPr>
          <w:rFonts w:ascii="Khmer OS Battambang" w:hAnsi="Khmer OS Battambang" w:cs="Khmer OS Battambang"/>
          <w:b/>
          <w:bCs/>
          <w:i w:val="0"/>
          <w:iCs w:val="0"/>
          <w:spacing w:val="-12"/>
          <w:sz w:val="24"/>
          <w:szCs w:val="24"/>
        </w:rPr>
      </w:pPr>
      <w:bookmarkStart w:id="168" w:name="_Toc227594605"/>
      <w:bookmarkStart w:id="169" w:name="_Toc227594860"/>
      <w:bookmarkStart w:id="170" w:name="_Toc228782833"/>
      <w:bookmarkStart w:id="171" w:name="_Toc228784811"/>
      <w:bookmarkStart w:id="172" w:name="_Toc228784909"/>
      <w:bookmarkStart w:id="173" w:name="_Toc230184816"/>
    </w:p>
    <w:p w14:paraId="7F0C5F57" w14:textId="0FC86D03" w:rsidR="002A6BAB" w:rsidRPr="001E1D3E" w:rsidRDefault="002A6BAB" w:rsidP="002A6BAB">
      <w:pPr>
        <w:pStyle w:val="Heading3"/>
        <w:ind w:hanging="253"/>
        <w:rPr>
          <w:rFonts w:ascii="Khmer OS Battambang" w:hAnsi="Khmer OS Battambang" w:cs="Khmer OS Battambang"/>
          <w:b/>
          <w:bCs/>
          <w:i w:val="0"/>
          <w:iCs w:val="0"/>
          <w:spacing w:val="-12"/>
          <w:sz w:val="24"/>
          <w:szCs w:val="24"/>
        </w:rPr>
      </w:pPr>
      <w:r w:rsidRPr="001E1D3E">
        <w:rPr>
          <w:rFonts w:ascii="Khmer OS Battambang" w:hAnsi="Khmer OS Battambang" w:cs="Khmer OS Battambang"/>
          <w:b/>
          <w:bCs/>
          <w:i w:val="0"/>
          <w:iCs w:val="0"/>
          <w:spacing w:val="-12"/>
          <w:sz w:val="24"/>
          <w:szCs w:val="24"/>
          <w:cs/>
        </w:rPr>
        <w:lastRenderedPageBreak/>
        <w:t>តារាង ៥</w:t>
      </w:r>
      <w:r w:rsidR="003E0239">
        <w:rPr>
          <w:rFonts w:ascii="Khmer OS Battambang" w:hAnsi="Khmer OS Battambang" w:cs="Khmer OS Battambang"/>
          <w:b/>
          <w:bCs/>
          <w:i w:val="0"/>
          <w:iCs w:val="0"/>
          <w:spacing w:val="-12"/>
          <w:sz w:val="24"/>
          <w:szCs w:val="24"/>
        </w:rPr>
        <w:t>.</w:t>
      </w:r>
      <w:r w:rsidRPr="001E1D3E">
        <w:rPr>
          <w:rFonts w:ascii="Khmer OS Battambang" w:hAnsi="Khmer OS Battambang" w:cs="Khmer OS Battambang"/>
          <w:b/>
          <w:bCs/>
          <w:i w:val="0"/>
          <w:iCs w:val="0"/>
          <w:spacing w:val="-12"/>
          <w:sz w:val="24"/>
          <w:szCs w:val="24"/>
          <w:cs/>
        </w:rPr>
        <w:t xml:space="preserve">៥ ចំនួនកម្លាំងពលកម្ម </w:t>
      </w:r>
      <w:r w:rsidR="00C50327" w:rsidRPr="001E1D3E">
        <w:rPr>
          <w:rFonts w:ascii="Khmer OS Battambang" w:hAnsi="Khmer OS Battambang" w:cs="Khmer OS Battambang"/>
          <w:b/>
          <w:bCs/>
          <w:i w:val="0"/>
          <w:iCs w:val="0"/>
          <w:spacing w:val="-12"/>
          <w:sz w:val="24"/>
          <w:szCs w:val="24"/>
          <w:cs/>
        </w:rPr>
        <w:t>អ្នកមានការងារធ្វើ</w:t>
      </w:r>
      <w:r w:rsidR="00C50327" w:rsidRPr="001E1D3E">
        <w:rPr>
          <w:rFonts w:ascii="Khmer OS Battambang" w:hAnsi="Khmer OS Battambang" w:cs="Khmer OS Battambang" w:hint="cs"/>
          <w:b/>
          <w:bCs/>
          <w:i w:val="0"/>
          <w:iCs w:val="0"/>
          <w:spacing w:val="-12"/>
          <w:sz w:val="24"/>
          <w:szCs w:val="24"/>
          <w:cs/>
        </w:rPr>
        <w:t xml:space="preserve"> </w:t>
      </w:r>
      <w:r w:rsidRPr="001E1D3E">
        <w:rPr>
          <w:rFonts w:ascii="Khmer OS Battambang" w:hAnsi="Khmer OS Battambang" w:cs="Khmer OS Battambang"/>
          <w:b/>
          <w:bCs/>
          <w:i w:val="0"/>
          <w:iCs w:val="0"/>
          <w:spacing w:val="-12"/>
          <w:sz w:val="24"/>
          <w:szCs w:val="24"/>
          <w:cs/>
        </w:rPr>
        <w:t>និងអ្នក</w:t>
      </w:r>
      <w:r w:rsidR="00200793" w:rsidRPr="001E1D3E">
        <w:rPr>
          <w:rFonts w:ascii="Khmer OS Battambang" w:hAnsi="Khmer OS Battambang" w:cs="Khmer OS Battambang" w:hint="cs"/>
          <w:b/>
          <w:bCs/>
          <w:i w:val="0"/>
          <w:iCs w:val="0"/>
          <w:spacing w:val="-12"/>
          <w:sz w:val="24"/>
          <w:szCs w:val="24"/>
          <w:cs/>
        </w:rPr>
        <w:t>គ្មាន</w:t>
      </w:r>
      <w:r w:rsidRPr="001E1D3E">
        <w:rPr>
          <w:rFonts w:ascii="Khmer OS Battambang" w:hAnsi="Khmer OS Battambang" w:cs="Khmer OS Battambang"/>
          <w:b/>
          <w:bCs/>
          <w:i w:val="0"/>
          <w:iCs w:val="0"/>
          <w:spacing w:val="-12"/>
          <w:sz w:val="24"/>
          <w:szCs w:val="24"/>
          <w:cs/>
        </w:rPr>
        <w:t>ការងារធ្វើ តាមកម្រិតអប់រំ ឆ្នាំ ២០២៥</w:t>
      </w:r>
      <w:bookmarkEnd w:id="168"/>
      <w:bookmarkEnd w:id="169"/>
      <w:bookmarkEnd w:id="170"/>
      <w:bookmarkEnd w:id="171"/>
      <w:bookmarkEnd w:id="172"/>
      <w:bookmarkEnd w:id="173"/>
    </w:p>
    <w:p w14:paraId="2FC2DCAB" w14:textId="77777777" w:rsidR="002A6BAB" w:rsidRPr="00AF4403" w:rsidRDefault="002A6BAB" w:rsidP="00186B40">
      <w:pPr>
        <w:widowControl/>
        <w:autoSpaceDE/>
        <w:autoSpaceDN/>
        <w:adjustRightInd/>
        <w:ind w:firstLine="720"/>
        <w:jc w:val="both"/>
        <w:rPr>
          <w:rFonts w:ascii="Khmer OS Battambang" w:hAnsi="Khmer OS Battambang" w:cs="Khmer OS Battambang"/>
          <w:sz w:val="12"/>
          <w:szCs w:val="1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546"/>
        <w:gridCol w:w="877"/>
        <w:gridCol w:w="820"/>
        <w:gridCol w:w="820"/>
        <w:gridCol w:w="891"/>
        <w:gridCol w:w="842"/>
        <w:gridCol w:w="847"/>
        <w:gridCol w:w="669"/>
        <w:gridCol w:w="656"/>
        <w:gridCol w:w="625"/>
      </w:tblGrid>
      <w:tr w:rsidR="00297F87" w:rsidRPr="00297F87" w14:paraId="3C08A363" w14:textId="77777777" w:rsidTr="00297F87">
        <w:trPr>
          <w:trHeight w:val="20"/>
        </w:trPr>
        <w:tc>
          <w:tcPr>
            <w:tcW w:w="163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6532506A" w14:textId="77777777" w:rsidR="00297F87" w:rsidRPr="00297F87" w:rsidRDefault="00297F87" w:rsidP="00297F87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/>
                <w:sz w:val="20"/>
                <w:szCs w:val="20"/>
                <w:lang w:bidi="ar-SA"/>
              </w:rPr>
            </w:pPr>
            <w:r w:rsidRPr="00297F87">
              <w:rPr>
                <w:rFonts w:ascii="Khmer OS Battambang" w:hAnsi="Khmer OS Battambang" w:cs="Khmer OS Battambang"/>
                <w:color w:val="FFFFFF"/>
                <w:sz w:val="20"/>
                <w:szCs w:val="20"/>
                <w:cs/>
              </w:rPr>
              <w:t>កម្រឹតសិក្សា</w:t>
            </w:r>
          </w:p>
        </w:tc>
        <w:tc>
          <w:tcPr>
            <w:tcW w:w="11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5643D304" w14:textId="77777777" w:rsidR="00297F87" w:rsidRPr="00BF6906" w:rsidRDefault="00297F87" w:rsidP="00297F87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BF6906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កម្លាំងពលកម្ម</w:t>
            </w:r>
          </w:p>
        </w:tc>
        <w:tc>
          <w:tcPr>
            <w:tcW w:w="110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0303187F" w14:textId="77777777" w:rsidR="00297F87" w:rsidRPr="00BF6906" w:rsidRDefault="00297F87" w:rsidP="00297F87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BF6906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អ្នកមានការងារធ្វើ</w:t>
            </w:r>
          </w:p>
        </w:tc>
        <w:tc>
          <w:tcPr>
            <w:tcW w:w="109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28CF8406" w14:textId="77777777" w:rsidR="00297F87" w:rsidRPr="00BF6906" w:rsidRDefault="00297F87" w:rsidP="00297F87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BF6906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អ្នកគ្មានការងារធ្វើ</w:t>
            </w:r>
          </w:p>
        </w:tc>
      </w:tr>
      <w:tr w:rsidR="00297F87" w:rsidRPr="00297F87" w14:paraId="6AC29F86" w14:textId="77777777" w:rsidTr="00297F87">
        <w:trPr>
          <w:trHeight w:val="20"/>
        </w:trPr>
        <w:tc>
          <w:tcPr>
            <w:tcW w:w="163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70E934" w14:textId="77777777" w:rsidR="00297F87" w:rsidRPr="00297F87" w:rsidRDefault="00297F87" w:rsidP="00297F87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FFFFFF"/>
                <w:sz w:val="20"/>
                <w:szCs w:val="20"/>
                <w:lang w:bidi="ar-SA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30AF3A5F" w14:textId="77777777" w:rsidR="00297F87" w:rsidRPr="00BF6906" w:rsidRDefault="00297F87" w:rsidP="00297F87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BF6906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ទាំងពីរភេទ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4D5F171E" w14:textId="77777777" w:rsidR="00297F87" w:rsidRPr="00BF6906" w:rsidRDefault="00297F87" w:rsidP="00297F87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BF6906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ប្រុស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5406B41C" w14:textId="77777777" w:rsidR="00297F87" w:rsidRPr="00BF6906" w:rsidRDefault="00297F87" w:rsidP="00297F87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BF6906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ស្រី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20388AB0" w14:textId="77777777" w:rsidR="00297F87" w:rsidRPr="00BF6906" w:rsidRDefault="00297F87" w:rsidP="00297F87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BF6906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ទាំងពីរភេទ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342D46B9" w14:textId="77777777" w:rsidR="00297F87" w:rsidRPr="00BF6906" w:rsidRDefault="00297F87" w:rsidP="00297F87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BF6906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ប្រុស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47FEF74E" w14:textId="77777777" w:rsidR="00297F87" w:rsidRPr="00BF6906" w:rsidRDefault="00297F87" w:rsidP="00297F87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BF6906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ស្រី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1B624BD9" w14:textId="77777777" w:rsidR="00297F87" w:rsidRPr="00B34654" w:rsidRDefault="00297F87" w:rsidP="00297F87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pacing w:val="-16"/>
                <w:sz w:val="18"/>
                <w:szCs w:val="18"/>
                <w:lang w:bidi="ar-SA"/>
              </w:rPr>
            </w:pPr>
            <w:r w:rsidRPr="00B34654">
              <w:rPr>
                <w:rFonts w:ascii="Khmer OS Battambang" w:hAnsi="Khmer OS Battambang" w:cs="Khmer OS Battambang"/>
                <w:color w:val="FFFFFF" w:themeColor="background1"/>
                <w:spacing w:val="-16"/>
                <w:sz w:val="18"/>
                <w:szCs w:val="18"/>
                <w:cs/>
              </w:rPr>
              <w:t>ទាំងពីរភេទ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25047583" w14:textId="77777777" w:rsidR="00297F87" w:rsidRPr="00BF6906" w:rsidRDefault="00297F87" w:rsidP="00297F87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BF6906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ប្រុស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vAlign w:val="center"/>
            <w:hideMark/>
          </w:tcPr>
          <w:p w14:paraId="371CE67A" w14:textId="77777777" w:rsidR="00297F87" w:rsidRPr="00BF6906" w:rsidRDefault="00297F87" w:rsidP="00297F87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lang w:bidi="ar-SA"/>
              </w:rPr>
            </w:pPr>
            <w:r w:rsidRPr="00BF6906">
              <w:rPr>
                <w:rFonts w:ascii="Khmer OS Battambang" w:hAnsi="Khmer OS Battambang" w:cs="Khmer OS Battambang"/>
                <w:color w:val="FFFFFF" w:themeColor="background1"/>
                <w:sz w:val="18"/>
                <w:szCs w:val="18"/>
                <w:cs/>
              </w:rPr>
              <w:t>ស្រី</w:t>
            </w:r>
          </w:p>
        </w:tc>
      </w:tr>
      <w:tr w:rsidR="00297F87" w:rsidRPr="00297F87" w14:paraId="47382763" w14:textId="77777777" w:rsidTr="00297F87">
        <w:trPr>
          <w:trHeight w:val="20"/>
        </w:trPr>
        <w:tc>
          <w:tcPr>
            <w:tcW w:w="163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6EC347" w14:textId="77777777" w:rsidR="00297F87" w:rsidRPr="00297F87" w:rsidRDefault="00297F87" w:rsidP="00297F87">
            <w:pPr>
              <w:widowControl/>
              <w:autoSpaceDE/>
              <w:autoSpaceDN/>
              <w:adjustRightInd/>
              <w:rPr>
                <w:rFonts w:ascii="Khmer OS Battambang" w:hAnsi="Khmer OS Battambang" w:cs="Khmer OS Battambang"/>
                <w:color w:val="FFFFFF"/>
                <w:sz w:val="20"/>
                <w:szCs w:val="20"/>
                <w:lang w:bidi="ar-SA"/>
              </w:rPr>
            </w:pPr>
          </w:p>
        </w:tc>
        <w:tc>
          <w:tcPr>
            <w:tcW w:w="3361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7F464E56" w14:textId="77777777" w:rsidR="00297F87" w:rsidRPr="00BF6906" w:rsidRDefault="00297F87" w:rsidP="00297F87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</w:pPr>
            <w:r w:rsidRPr="00BF6906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cs/>
              </w:rPr>
              <w:t>ចំនូន (</w:t>
            </w:r>
            <w:r w:rsidRPr="00BF6906">
              <w:rPr>
                <w:rFonts w:ascii="Khmer OS Battambang" w:hAnsi="Khmer OS Battambang" w:cs="Khmer OS Battambang"/>
                <w:b/>
                <w:bCs/>
                <w:color w:val="FFFFFF" w:themeColor="background1"/>
                <w:sz w:val="18"/>
                <w:szCs w:val="18"/>
                <w:lang w:bidi="ar-SA"/>
              </w:rPr>
              <w:t>000)</w:t>
            </w:r>
          </w:p>
        </w:tc>
      </w:tr>
      <w:tr w:rsidR="00297F87" w:rsidRPr="00297F87" w14:paraId="3F9E0A1E" w14:textId="77777777" w:rsidTr="00297F87">
        <w:trPr>
          <w:trHeight w:val="20"/>
        </w:trPr>
        <w:tc>
          <w:tcPr>
            <w:tcW w:w="16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4BDB67" w14:textId="77777777" w:rsidR="00297F87" w:rsidRPr="00297F87" w:rsidRDefault="00297F87" w:rsidP="00297F87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297F87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មិនដែលចូលរៀន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2CE17A" w14:textId="1358CD2C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៤៥៤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D2BDBE" w14:textId="50C3CA61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១៨១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C5F33F" w14:textId="0237CA54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២៧៤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118DD4" w14:textId="315998E3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៤៣៩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7AE4F8" w14:textId="554B01ED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១៧៧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AEC7BF" w14:textId="3995BA30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២៦២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31D96F" w14:textId="40149C2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១៦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6F3225" w14:textId="71B7606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E37F78" w14:textId="22FA4043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១២</w:t>
            </w:r>
          </w:p>
        </w:tc>
      </w:tr>
      <w:tr w:rsidR="00297F87" w:rsidRPr="00297F87" w14:paraId="52E4B862" w14:textId="77777777" w:rsidTr="00297F87">
        <w:trPr>
          <w:trHeight w:val="20"/>
        </w:trPr>
        <w:tc>
          <w:tcPr>
            <w:tcW w:w="163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CF6ED8D" w14:textId="77777777" w:rsidR="00297F87" w:rsidRPr="00297F87" w:rsidRDefault="00297F87" w:rsidP="00297F87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297F87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បឋមសិក្សា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8040D19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៣.៩៨៧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E772782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១.៩៩២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C33A59A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១.៩៩៥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464FD0F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៣.៨៨៨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14CE286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១៩.៥៧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D9AD963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១.៩៣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8929956" w14:textId="50ECFEAC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១០០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B114CAF" w14:textId="6971E1B6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៣៥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1B7CA9E" w14:textId="3F102540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៦៥</w:t>
            </w:r>
          </w:p>
        </w:tc>
      </w:tr>
      <w:tr w:rsidR="00297F87" w:rsidRPr="00297F87" w14:paraId="1A7CE577" w14:textId="77777777" w:rsidTr="00297F87">
        <w:trPr>
          <w:trHeight w:val="20"/>
        </w:trPr>
        <w:tc>
          <w:tcPr>
            <w:tcW w:w="16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826F27" w14:textId="77777777" w:rsidR="00297F87" w:rsidRPr="00297F87" w:rsidRDefault="00297F87" w:rsidP="00297F87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297F87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អនុវិទ្យាល័យ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EF060E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២.៣៨២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C82D96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១.២៩៩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89BFEB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១.០៨២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94478D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២.៣១៣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89DA5F" w14:textId="6A93B192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១២៦២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8B226F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១.០៥១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B4F7CF" w14:textId="2EF2FA7B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៦៩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9380DD" w14:textId="3A800D09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៣៧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C36EC2" w14:textId="5D80EFA1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៣២</w:t>
            </w:r>
          </w:p>
        </w:tc>
      </w:tr>
      <w:tr w:rsidR="00297F87" w:rsidRPr="00297F87" w14:paraId="2C4FAB8D" w14:textId="77777777" w:rsidTr="00297F87">
        <w:trPr>
          <w:trHeight w:val="20"/>
        </w:trPr>
        <w:tc>
          <w:tcPr>
            <w:tcW w:w="163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47BC9AA" w14:textId="77777777" w:rsidR="00297F87" w:rsidRPr="00297F87" w:rsidRDefault="00297F87" w:rsidP="00297F87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297F87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វិទ្យាល័យ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BF46AE1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១.៣២៥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AB517B3" w14:textId="17CB66D2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៧១៧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05AFF54" w14:textId="71345782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៦០៨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E01F010" w14:textId="000E1289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១២៤៤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B6378A5" w14:textId="36E9D26F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៦៨៤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2181BD3" w14:textId="433ABCCC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៥៦០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1F024DF" w14:textId="3F69C8BC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៨១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4C37A33" w14:textId="584699FB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៣២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A33B264" w14:textId="278E092D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៤៨</w:t>
            </w:r>
          </w:p>
        </w:tc>
      </w:tr>
      <w:tr w:rsidR="00297F87" w:rsidRPr="00297F87" w14:paraId="354B7A2F" w14:textId="77777777" w:rsidTr="00297F87">
        <w:trPr>
          <w:trHeight w:val="20"/>
        </w:trPr>
        <w:tc>
          <w:tcPr>
            <w:tcW w:w="16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751891" w14:textId="77777777" w:rsidR="00297F87" w:rsidRPr="00297F87" w:rsidRDefault="00297F87" w:rsidP="00297F87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297F87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បច្ចេកទេស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3C2C12" w14:textId="75801318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៤៩៥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738D9F" w14:textId="4D6967DE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២៨៣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0CF9DB" w14:textId="5FC29C11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២១២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DA3262" w14:textId="47EA3202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៤៦៨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CB9BC3" w14:textId="7E8D5DE6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២៦៨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237097" w14:textId="10584555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២០០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A32826" w14:textId="25687C43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២៧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4804BD" w14:textId="3473DA8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១៥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EA6C59" w14:textId="5B932BC2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១២</w:t>
            </w:r>
          </w:p>
        </w:tc>
      </w:tr>
      <w:tr w:rsidR="00297F87" w:rsidRPr="00297F87" w14:paraId="703B8D1D" w14:textId="77777777" w:rsidTr="00297F87">
        <w:trPr>
          <w:trHeight w:val="20"/>
        </w:trPr>
        <w:tc>
          <w:tcPr>
            <w:tcW w:w="163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B9B2D79" w14:textId="77777777" w:rsidR="00297F87" w:rsidRPr="00297F87" w:rsidRDefault="00297F87" w:rsidP="00297F87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297F87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ឧត្តមសិក្សា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B2C50F9" w14:textId="6E8E77B8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៧៦០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E2B4E60" w14:textId="38028C9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៤២១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E6AA4B3" w14:textId="54D851E6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៣៣៩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C3D2931" w14:textId="09CAC49E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៧១០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161FF30" w14:textId="42E58FA1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៣៩៧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787ABBA" w14:textId="7BC3F019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៣១៣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AD3EFDC" w14:textId="26DEDC6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៥០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FA5BD57" w14:textId="4EBA35DB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២៤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45D7417" w14:textId="58B0F59D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២៦</w:t>
            </w:r>
          </w:p>
        </w:tc>
      </w:tr>
      <w:tr w:rsidR="00297F87" w:rsidRPr="00297F87" w14:paraId="5F3BBD1E" w14:textId="77777777" w:rsidTr="00297F87">
        <w:trPr>
          <w:trHeight w:val="20"/>
        </w:trPr>
        <w:tc>
          <w:tcPr>
            <w:tcW w:w="16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A18DEB" w14:textId="77777777" w:rsidR="00297F87" w:rsidRPr="00297F87" w:rsidRDefault="00297F87" w:rsidP="00297F87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297F87">
              <w:rPr>
                <w:rFonts w:ascii="Khmer OS Battambang" w:hAnsi="Khmer OS Battambang" w:cs="Khmer OS Battambang"/>
                <w:sz w:val="20"/>
                <w:szCs w:val="20"/>
                <w:cs/>
              </w:rPr>
              <w:t>សរុប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CE37ED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៩.៤០៨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446AD8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៤.៨៩៤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C3C1F3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៤.៥១៤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F46D2F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៩.០៦៦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0D58C0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៤.៧៤៨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128BD4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៤.៣១៨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8B01D4" w14:textId="7D6A355F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៣៤២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D21C98" w14:textId="0F02D8C5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១៤៧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9FF9B7" w14:textId="728BEF5A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១៩៦</w:t>
            </w:r>
          </w:p>
        </w:tc>
      </w:tr>
      <w:tr w:rsidR="00297F87" w:rsidRPr="00297F87" w14:paraId="686D7911" w14:textId="77777777" w:rsidTr="00297F87">
        <w:trPr>
          <w:trHeight w:val="20"/>
        </w:trPr>
        <w:tc>
          <w:tcPr>
            <w:tcW w:w="163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11D3075C" w14:textId="77777777" w:rsidR="00297F87" w:rsidRPr="00297F87" w:rsidRDefault="00297F87" w:rsidP="00297F87">
            <w:pPr>
              <w:widowControl/>
              <w:autoSpaceDE/>
              <w:autoSpaceDN/>
              <w:adjustRightInd/>
              <w:rPr>
                <w:rFonts w:ascii="Khmer OS Siemreap-Kh Auto" w:hAnsi="Khmer OS Siemreap-Kh Auto" w:cs="Khmer OS Siemreap-Kh Auto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iemreap-Kh Auto" w:hAnsi="Khmer OS Siemreap-Kh Auto" w:cs="Khmer OS Siemreap-Kh Auto"/>
                <w:color w:val="000000"/>
                <w:sz w:val="18"/>
                <w:szCs w:val="18"/>
                <w:lang w:bidi="ar-SA"/>
              </w:rPr>
              <w:t> </w:t>
            </w:r>
          </w:p>
        </w:tc>
        <w:tc>
          <w:tcPr>
            <w:tcW w:w="3361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215C98"/>
            <w:noWrap/>
            <w:vAlign w:val="center"/>
            <w:hideMark/>
          </w:tcPr>
          <w:p w14:paraId="67CE17A1" w14:textId="77777777" w:rsidR="00297F87" w:rsidRPr="00297F87" w:rsidRDefault="00297F87" w:rsidP="00297F87">
            <w:pPr>
              <w:widowControl/>
              <w:autoSpaceDE/>
              <w:autoSpaceDN/>
              <w:adjustRightInd/>
              <w:jc w:val="center"/>
              <w:rPr>
                <w:rFonts w:ascii="Khmer OS Battambang" w:hAnsi="Khmer OS Battambang" w:cs="Khmer OS Battambang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297F87">
              <w:rPr>
                <w:rFonts w:ascii="Khmer OS Battambang" w:hAnsi="Khmer OS Battambang" w:cs="Khmer OS Battambang"/>
                <w:b/>
                <w:bCs/>
                <w:color w:val="FFFFFF"/>
                <w:sz w:val="18"/>
                <w:szCs w:val="18"/>
                <w:lang w:bidi="ar-SA"/>
              </w:rPr>
              <w:t>%</w:t>
            </w:r>
          </w:p>
        </w:tc>
      </w:tr>
      <w:tr w:rsidR="00297F87" w:rsidRPr="00297F87" w14:paraId="7CEE2BBB" w14:textId="77777777" w:rsidTr="00297F87">
        <w:trPr>
          <w:trHeight w:val="20"/>
        </w:trPr>
        <w:tc>
          <w:tcPr>
            <w:tcW w:w="16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CA6B80" w14:textId="77777777" w:rsidR="00297F87" w:rsidRPr="00297F87" w:rsidRDefault="00297F87" w:rsidP="00297F87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297F87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មិនដែលចូលរៀន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8ADDAC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៤៥.២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66F6F6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៥៨.៩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1D0F49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៣៩.១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E04E25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៤៣.៦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22A733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៥៧.៧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752D7D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៣៧.៥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5EE5B6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៣.៤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9F2DAA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២.១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A7B597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៤.៣</w:t>
            </w:r>
          </w:p>
        </w:tc>
      </w:tr>
      <w:tr w:rsidR="00297F87" w:rsidRPr="00297F87" w14:paraId="25E26DFA" w14:textId="77777777" w:rsidTr="00297F87">
        <w:trPr>
          <w:trHeight w:val="20"/>
        </w:trPr>
        <w:tc>
          <w:tcPr>
            <w:tcW w:w="163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810A8E2" w14:textId="77777777" w:rsidR="00297F87" w:rsidRPr="00297F87" w:rsidRDefault="00297F87" w:rsidP="00297F87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297F87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បឋមសិក្សា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22BBB00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៧៣.២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2B19AC2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៧៩.៥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28AE150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៦៧.៨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4F295EE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៧១.៣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96E7319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៧៨.១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D42634B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៦៥.៦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6E80C97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២.៥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F37B641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១.៧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7579455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៣.៣</w:t>
            </w:r>
          </w:p>
        </w:tc>
      </w:tr>
      <w:tr w:rsidR="00297F87" w:rsidRPr="00297F87" w14:paraId="6F5AC613" w14:textId="77777777" w:rsidTr="00297F87">
        <w:trPr>
          <w:trHeight w:val="20"/>
        </w:trPr>
        <w:tc>
          <w:tcPr>
            <w:tcW w:w="16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A1D547" w14:textId="77777777" w:rsidR="00297F87" w:rsidRPr="00297F87" w:rsidRDefault="00297F87" w:rsidP="00297F87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297F87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អនុវិទ្យាល័យ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7FED3F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៧៦.៧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BD4575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៨០.៤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1E5C7E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៧២.៦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CF1016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៧៤.៤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A8EC51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៧៨.១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7EAE7B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៧០.៥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F84A00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២.៩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3BA702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២.៩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82DCBC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២.៩</w:t>
            </w:r>
          </w:p>
        </w:tc>
      </w:tr>
      <w:tr w:rsidR="00297F87" w:rsidRPr="00297F87" w14:paraId="0E5A3F06" w14:textId="77777777" w:rsidTr="00297F87">
        <w:trPr>
          <w:trHeight w:val="20"/>
        </w:trPr>
        <w:tc>
          <w:tcPr>
            <w:tcW w:w="163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86DC66F" w14:textId="77777777" w:rsidR="00297F87" w:rsidRPr="00297F87" w:rsidRDefault="00297F87" w:rsidP="00297F87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297F87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វិទ្យាល័យ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66249CB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៦៧.៤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3B5D6CD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៧១.៤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1FE393B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៦៣.២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0E68690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៦៣.៣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6C5455C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៦៨.២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902CEC9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៥៨.២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BC3D23B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៦.១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1264F9C7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៤.៥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6CF00B0" w14:textId="1D6052E5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៨.</w:t>
            </w:r>
            <w:r w:rsidR="00BF6906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០</w:t>
            </w:r>
          </w:p>
        </w:tc>
      </w:tr>
      <w:tr w:rsidR="00297F87" w:rsidRPr="00297F87" w14:paraId="31816568" w14:textId="77777777" w:rsidTr="00297F87">
        <w:trPr>
          <w:trHeight w:val="20"/>
        </w:trPr>
        <w:tc>
          <w:tcPr>
            <w:tcW w:w="16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308FEA" w14:textId="77777777" w:rsidR="00297F87" w:rsidRPr="00297F87" w:rsidRDefault="00297F87" w:rsidP="00297F87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297F87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បច្ចេកទេស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0DC977" w14:textId="1E64D58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៧៧.</w:t>
            </w:r>
            <w:r w:rsidR="00BF6906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០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F6C2AD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៧៩.៤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976EFE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៧៤.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89E1C4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៧២.៨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A6C75D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៧៥.៣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3B063E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៦៩.៦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6B3420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៥.៥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BBAFA4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៥.២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4DFA20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៥.៩</w:t>
            </w:r>
          </w:p>
        </w:tc>
      </w:tr>
      <w:tr w:rsidR="00297F87" w:rsidRPr="00297F87" w14:paraId="06872861" w14:textId="77777777" w:rsidTr="00297F87">
        <w:trPr>
          <w:trHeight w:val="20"/>
        </w:trPr>
        <w:tc>
          <w:tcPr>
            <w:tcW w:w="163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4C1C2112" w14:textId="77777777" w:rsidR="00297F87" w:rsidRPr="00297F87" w:rsidRDefault="00297F87" w:rsidP="00297F87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297F87">
              <w:rPr>
                <w:rFonts w:ascii="Khmer OS Battambang" w:hAnsi="Khmer OS Battambang" w:cs="Khmer OS Battambang"/>
                <w:color w:val="000000"/>
                <w:sz w:val="20"/>
                <w:szCs w:val="20"/>
                <w:cs/>
              </w:rPr>
              <w:t>ឧត្តមសិក្សា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E2D84A8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៧៨.៨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6347080E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៨២.៦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370CF7FF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៧៤.៤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792D598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៧៣.៦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718E789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៧៧.៩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017738E8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៦៨.៨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55CED05B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៦.៦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7A1C161D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៥.៧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A6C9EC"/>
            <w:noWrap/>
            <w:vAlign w:val="center"/>
            <w:hideMark/>
          </w:tcPr>
          <w:p w14:paraId="228940C9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៧.៦</w:t>
            </w:r>
          </w:p>
        </w:tc>
      </w:tr>
      <w:tr w:rsidR="00297F87" w:rsidRPr="00297F87" w14:paraId="71962C3D" w14:textId="77777777" w:rsidTr="00297F87">
        <w:trPr>
          <w:trHeight w:val="20"/>
        </w:trPr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24BE0D" w14:textId="77777777" w:rsidR="00297F87" w:rsidRPr="00297F87" w:rsidRDefault="00297F87" w:rsidP="00297F87">
            <w:pPr>
              <w:widowControl/>
              <w:autoSpaceDE/>
              <w:autoSpaceDN/>
              <w:adjustRightInd/>
              <w:jc w:val="both"/>
              <w:rPr>
                <w:rFonts w:ascii="Khmer OS Battambang" w:hAnsi="Khmer OS Battambang" w:cs="Khmer OS Battambang"/>
                <w:color w:val="000000"/>
                <w:sz w:val="20"/>
                <w:szCs w:val="20"/>
                <w:lang w:bidi="ar-SA"/>
              </w:rPr>
            </w:pPr>
            <w:r w:rsidRPr="00297F87">
              <w:rPr>
                <w:rFonts w:ascii="Khmer OS Battambang" w:hAnsi="Khmer OS Battambang" w:cs="Khmer OS Battambang"/>
                <w:sz w:val="20"/>
                <w:szCs w:val="20"/>
                <w:cs/>
              </w:rPr>
              <w:t>សរុប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E9B9DAA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៧១.៦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FC4B49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៧៧.៧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E12921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៦៥.៩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F3A955" w14:textId="47CDE2D5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៦៩.</w:t>
            </w:r>
            <w:r w:rsidR="00BF6906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B4139F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៧៥.៤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618A69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៦៣.១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07BB35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៣.៦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A5AAA8" w14:textId="4083E13E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៣.</w:t>
            </w:r>
            <w:r w:rsidR="00BF6906">
              <w:rPr>
                <w:rFonts w:ascii="Khmer OS System" w:hAnsi="Khmer OS System" w:cs="Khmer OS System" w:hint="cs"/>
                <w:color w:val="000000"/>
                <w:sz w:val="18"/>
                <w:szCs w:val="18"/>
                <w:cs/>
              </w:rPr>
              <w:t>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90D709" w14:textId="77777777" w:rsidR="00297F87" w:rsidRPr="00297F87" w:rsidRDefault="00297F87" w:rsidP="00B34654">
            <w:pPr>
              <w:widowControl/>
              <w:autoSpaceDE/>
              <w:autoSpaceDN/>
              <w:adjustRightInd/>
              <w:jc w:val="right"/>
              <w:rPr>
                <w:rFonts w:ascii="Khmer OS System" w:hAnsi="Khmer OS System" w:cs="Khmer OS System"/>
                <w:color w:val="000000"/>
                <w:sz w:val="18"/>
                <w:szCs w:val="18"/>
                <w:lang w:bidi="ar-SA"/>
              </w:rPr>
            </w:pPr>
            <w:r w:rsidRPr="00297F87">
              <w:rPr>
                <w:rFonts w:ascii="Khmer OS System" w:hAnsi="Khmer OS System" w:cs="Khmer OS System"/>
                <w:color w:val="000000"/>
                <w:sz w:val="18"/>
                <w:szCs w:val="18"/>
                <w:cs/>
              </w:rPr>
              <w:t>៤.៣</w:t>
            </w:r>
          </w:p>
        </w:tc>
      </w:tr>
    </w:tbl>
    <w:p w14:paraId="7949B839" w14:textId="77777777" w:rsidR="00AC7A55" w:rsidRDefault="00AC7A55" w:rsidP="00A131E9">
      <w:pPr>
        <w:tabs>
          <w:tab w:val="left" w:pos="836"/>
        </w:tabs>
        <w:kinsoku w:val="0"/>
        <w:overflowPunct w:val="0"/>
        <w:spacing w:before="56"/>
        <w:ind w:left="360"/>
        <w:jc w:val="both"/>
        <w:outlineLvl w:val="3"/>
        <w:rPr>
          <w:rFonts w:ascii="Khmer OS Muol Light" w:hAnsi="Khmer OS Muol Light" w:cs="Khmer OS Muol Light"/>
          <w:color w:val="2E5395"/>
        </w:rPr>
      </w:pPr>
    </w:p>
    <w:p w14:paraId="755450B2" w14:textId="1377E2EF" w:rsidR="00A131E9" w:rsidRPr="00A131E9" w:rsidRDefault="00A131E9" w:rsidP="00AC7A55">
      <w:pPr>
        <w:kinsoku w:val="0"/>
        <w:overflowPunct w:val="0"/>
        <w:spacing w:before="56"/>
        <w:jc w:val="both"/>
        <w:outlineLvl w:val="3"/>
        <w:rPr>
          <w:rFonts w:ascii="Khmer OS Muol Light" w:hAnsi="Khmer OS Muol Light" w:cs="Khmer OS Muol Light"/>
          <w:color w:val="2E5395"/>
        </w:rPr>
      </w:pPr>
      <w:r w:rsidRPr="00A131E9">
        <w:rPr>
          <w:rFonts w:ascii="Khmer OS Muol Light" w:hAnsi="Khmer OS Muol Light" w:cs="Khmer OS Muol Light"/>
          <w:color w:val="2E5395"/>
          <w:cs/>
        </w:rPr>
        <w:t>៥</w:t>
      </w:r>
      <w:r w:rsidR="003E0239">
        <w:rPr>
          <w:rFonts w:ascii="Khmer OS Muol Light" w:hAnsi="Khmer OS Muol Light" w:cs="Khmer OS Muol Light"/>
          <w:color w:val="2E5395"/>
        </w:rPr>
        <w:t>.</w:t>
      </w:r>
      <w:r w:rsidR="005A0E86">
        <w:rPr>
          <w:rFonts w:ascii="Khmer OS Muol Light" w:hAnsi="Khmer OS Muol Light" w:cs="Khmer OS Muol Light" w:hint="cs"/>
          <w:color w:val="2E5395"/>
          <w:cs/>
        </w:rPr>
        <w:t>៦</w:t>
      </w:r>
      <w:r w:rsidR="003E0239">
        <w:rPr>
          <w:rFonts w:ascii="Khmer OS Muol Light" w:hAnsi="Khmer OS Muol Light" w:cs="Khmer OS Muol Light"/>
          <w:color w:val="2E5395"/>
        </w:rPr>
        <w:t>.</w:t>
      </w:r>
      <w:r w:rsidRPr="00A131E9">
        <w:rPr>
          <w:rFonts w:ascii="Khmer OS Muol Light" w:hAnsi="Khmer OS Muol Light" w:cs="Khmer OS Muol Light"/>
          <w:color w:val="2E5395"/>
          <w:cs/>
        </w:rPr>
        <w:t xml:space="preserve"> អត្រាអត់ការងារធ្វើរបស់យុវជន (តាមក្រុមអាយុ ១៥-២៤ ឆ្នាំ) តាមកម្រិត</w:t>
      </w:r>
      <w:r w:rsidR="00B34654">
        <w:rPr>
          <w:rFonts w:ascii="Khmer OS Muol Light" w:hAnsi="Khmer OS Muol Light" w:cs="Khmer OS Muol Light"/>
          <w:color w:val="2E5395"/>
          <w:cs/>
        </w:rPr>
        <w:br/>
      </w:r>
      <w:r w:rsidR="00B34654">
        <w:rPr>
          <w:rFonts w:ascii="Khmer OS Muol Light" w:hAnsi="Khmer OS Muol Light" w:cs="Khmer OS Muol Light" w:hint="cs"/>
          <w:color w:val="2E5395"/>
          <w:cs/>
        </w:rPr>
        <w:t xml:space="preserve">        </w:t>
      </w:r>
      <w:r w:rsidRPr="00A131E9">
        <w:rPr>
          <w:rFonts w:ascii="Khmer OS Muol Light" w:hAnsi="Khmer OS Muol Light" w:cs="Khmer OS Muol Light"/>
          <w:color w:val="2E5395"/>
          <w:cs/>
        </w:rPr>
        <w:t>អប់រំ ឆ្នាំ២០២៥</w:t>
      </w:r>
    </w:p>
    <w:p w14:paraId="0BCA26DA" w14:textId="4B18CBBD" w:rsidR="00027F92" w:rsidRPr="00027F92" w:rsidRDefault="00027F92" w:rsidP="00AC7A55">
      <w:pPr>
        <w:widowControl/>
        <w:autoSpaceDE/>
        <w:autoSpaceDN/>
        <w:adjustRightInd/>
        <w:ind w:firstLine="540"/>
        <w:jc w:val="both"/>
        <w:rPr>
          <w:rFonts w:ascii="Khmer OS Battambang" w:hAnsi="Khmer OS Battambang" w:cs="Khmer OS Battambang"/>
        </w:rPr>
      </w:pPr>
      <w:r w:rsidRPr="00027F92">
        <w:rPr>
          <w:rFonts w:ascii="Khmer OS Battambang" w:hAnsi="Khmer OS Battambang" w:cs="Khmer OS Battambang"/>
          <w:cs/>
        </w:rPr>
        <w:t xml:space="preserve">រូបភាព </w:t>
      </w:r>
      <w:r>
        <w:rPr>
          <w:rFonts w:ascii="Khmer OS Battambang" w:hAnsi="Khmer OS Battambang" w:cs="Khmer OS Battambang" w:hint="cs"/>
          <w:cs/>
        </w:rPr>
        <w:t>៥</w:t>
      </w:r>
      <w:r w:rsidR="003E0239">
        <w:rPr>
          <w:rFonts w:ascii="Khmer OS Battambang" w:hAnsi="Khmer OS Battambang" w:cs="Khmer OS Battambang" w:hint="cs"/>
        </w:rPr>
        <w:t>.</w:t>
      </w:r>
      <w:r>
        <w:rPr>
          <w:rFonts w:ascii="Khmer OS Battambang" w:hAnsi="Khmer OS Battambang" w:cs="Khmer OS Battambang" w:hint="cs"/>
          <w:cs/>
        </w:rPr>
        <w:t>១</w:t>
      </w:r>
      <w:r w:rsidRPr="00027F92">
        <w:rPr>
          <w:rFonts w:ascii="Khmer OS Battambang" w:hAnsi="Khmer OS Battambang" w:cs="Khmer OS Battambang"/>
          <w:cs/>
        </w:rPr>
        <w:t xml:space="preserve"> បង្ហាញទិន្នន័យដែលបានចាត់ថ្នាក់តាមកម្រិតអប់រំ និងភេទ ដែលបង្ហាញពីនិន្នាការទូទៅដែលកម្រិតឧត្តមសិក្សាត្រូវបានផ្សារភ្ជាប់ជាមួយនឹងភាគរយខ្ពស់នៅក្នុងភេទ "ភេទទាំងពីរ" ដោយឡើងដល់កម្រិតវិជ្ជាជីវៈ</w:t>
      </w:r>
      <w:r w:rsidR="003F0614">
        <w:rPr>
          <w:rFonts w:ascii="Khmer OS Battambang" w:hAnsi="Khmer OS Battambang" w:cs="Khmer OS Battambang" w:hint="cs"/>
          <w:cs/>
        </w:rPr>
        <w:t>/បច្ចេកទេស</w:t>
      </w:r>
      <w:r w:rsidRPr="00027F92">
        <w:rPr>
          <w:rFonts w:ascii="Khmer OS Battambang" w:hAnsi="Khmer OS Battambang" w:cs="Khmer OS Battambang"/>
          <w:cs/>
        </w:rPr>
        <w:t>។ រូបភាពបង្ហាញគំរូដូចខាងក្រោម៖</w:t>
      </w:r>
    </w:p>
    <w:p w14:paraId="6D5B12A2" w14:textId="6F83FA81" w:rsidR="00027F92" w:rsidRPr="00027F92" w:rsidRDefault="00027F92" w:rsidP="00AC7A55">
      <w:pPr>
        <w:widowControl/>
        <w:autoSpaceDE/>
        <w:autoSpaceDN/>
        <w:adjustRightInd/>
        <w:ind w:firstLine="450"/>
        <w:jc w:val="both"/>
        <w:rPr>
          <w:rFonts w:ascii="Khmer OS Battambang" w:hAnsi="Khmer OS Battambang" w:cs="Khmer OS Battambang"/>
        </w:rPr>
      </w:pPr>
      <w:r w:rsidRPr="00027F92">
        <w:rPr>
          <w:rFonts w:ascii="Khmer OS Battambang" w:hAnsi="Khmer OS Battambang" w:cs="Khmer OS Battambang"/>
          <w:cs/>
        </w:rPr>
        <w:t>សម្រាប់បឋមសិក្សា ភាគរយកើនឡើងជាលំដាប់ នៅពេលដែលកម្រិតអប់រំកើនឡើង។ នៅកម្រិត</w:t>
      </w:r>
      <w:r w:rsidR="003F0614">
        <w:rPr>
          <w:rFonts w:ascii="Khmer OS Battambang" w:hAnsi="Khmer OS Battambang" w:cs="Khmer OS Battambang" w:hint="cs"/>
          <w:cs/>
        </w:rPr>
        <w:t>អនុវិទ្យាល័យ</w:t>
      </w:r>
      <w:r w:rsidRPr="00027F92">
        <w:rPr>
          <w:rFonts w:ascii="Khmer OS Battambang" w:hAnsi="Khmer OS Battambang" w:cs="Khmer OS Battambang"/>
          <w:cs/>
        </w:rPr>
        <w:t>សមាមាត្រកើនឡើងបន្ថែមទៀត។ បុរស (</w:t>
      </w:r>
      <w:r w:rsidR="003F0614">
        <w:rPr>
          <w:rFonts w:ascii="Khmer OS Battambang" w:hAnsi="Khmer OS Battambang" w:cs="Khmer OS Battambang" w:hint="cs"/>
          <w:cs/>
        </w:rPr>
        <w:t>៤៩</w:t>
      </w:r>
      <w:r w:rsidR="003E0239">
        <w:rPr>
          <w:rFonts w:ascii="Khmer OS Battambang" w:hAnsi="Khmer OS Battambang" w:cs="Khmer OS Battambang" w:hint="cs"/>
          <w:cs/>
        </w:rPr>
        <w:t>.</w:t>
      </w:r>
      <w:r w:rsidR="003F0614">
        <w:rPr>
          <w:rFonts w:ascii="Khmer OS Battambang" w:hAnsi="Khmer OS Battambang" w:cs="Khmer OS Battambang" w:hint="cs"/>
          <w:cs/>
        </w:rPr>
        <w:t>៣</w:t>
      </w:r>
      <w:r w:rsidRPr="00027F92">
        <w:rPr>
          <w:rFonts w:ascii="Khmer OS Battambang" w:hAnsi="Khmer OS Battambang" w:cs="Khmer OS Battambang"/>
        </w:rPr>
        <w:t xml:space="preserve">%) </w:t>
      </w:r>
      <w:r w:rsidRPr="00027F92">
        <w:rPr>
          <w:rFonts w:ascii="Khmer OS Battambang" w:hAnsi="Khmer OS Battambang" w:cs="Khmer OS Battambang"/>
          <w:cs/>
        </w:rPr>
        <w:t>លើសពីស្ត្រី (</w:t>
      </w:r>
      <w:r w:rsidR="003F0614">
        <w:rPr>
          <w:rFonts w:ascii="Khmer OS Battambang" w:hAnsi="Khmer OS Battambang" w:cs="Khmer OS Battambang" w:hint="cs"/>
          <w:cs/>
        </w:rPr>
        <w:t>៤០</w:t>
      </w:r>
      <w:r w:rsidR="003E0239">
        <w:rPr>
          <w:rFonts w:ascii="Khmer OS Battambang" w:hAnsi="Khmer OS Battambang" w:cs="Khmer OS Battambang" w:hint="cs"/>
          <w:cs/>
        </w:rPr>
        <w:t>.</w:t>
      </w:r>
      <w:r w:rsidR="003F0614">
        <w:rPr>
          <w:rFonts w:ascii="Khmer OS Battambang" w:hAnsi="Khmer OS Battambang" w:cs="Khmer OS Battambang" w:hint="cs"/>
          <w:cs/>
        </w:rPr>
        <w:t>៦</w:t>
      </w:r>
      <w:r w:rsidRPr="00027F92">
        <w:rPr>
          <w:rFonts w:ascii="Khmer OS Battambang" w:hAnsi="Khmer OS Battambang" w:cs="Khmer OS Battambang"/>
        </w:rPr>
        <w:t xml:space="preserve">%) </w:t>
      </w:r>
      <w:r w:rsidR="003F0614">
        <w:rPr>
          <w:rFonts w:ascii="Khmer OS Battambang" w:hAnsi="Khmer OS Battambang" w:cs="Khmer OS Battambang" w:hint="cs"/>
          <w:cs/>
        </w:rPr>
        <w:t>ហើយទាំងពី</w:t>
      </w:r>
      <w:r w:rsidR="00F47F4C">
        <w:rPr>
          <w:rFonts w:ascii="Khmer OS Battambang" w:hAnsi="Khmer OS Battambang" w:cs="Khmer OS Battambang" w:hint="cs"/>
          <w:cs/>
        </w:rPr>
        <w:t>រ</w:t>
      </w:r>
      <w:r w:rsidR="003F0614">
        <w:rPr>
          <w:rFonts w:ascii="Khmer OS Battambang" w:hAnsi="Khmer OS Battambang" w:cs="Khmer OS Battambang" w:hint="cs"/>
          <w:cs/>
        </w:rPr>
        <w:t>ភេទ</w:t>
      </w:r>
      <w:r w:rsidRPr="00027F92">
        <w:rPr>
          <w:rFonts w:ascii="Khmer OS Battambang" w:hAnsi="Khmer OS Battambang" w:cs="Khmer OS Battambang"/>
          <w:cs/>
        </w:rPr>
        <w:t>មាន</w:t>
      </w:r>
      <w:r w:rsidR="003F0614">
        <w:rPr>
          <w:rFonts w:ascii="Khmer OS Battambang" w:hAnsi="Khmer OS Battambang" w:cs="Khmer OS Battambang" w:hint="cs"/>
          <w:cs/>
        </w:rPr>
        <w:t>៤៥</w:t>
      </w:r>
      <w:r w:rsidR="003E0239">
        <w:rPr>
          <w:rFonts w:ascii="Khmer OS Battambang" w:hAnsi="Khmer OS Battambang" w:cs="Khmer OS Battambang" w:hint="cs"/>
          <w:cs/>
        </w:rPr>
        <w:t>.</w:t>
      </w:r>
      <w:r w:rsidR="003F0614">
        <w:rPr>
          <w:rFonts w:ascii="Khmer OS Battambang" w:hAnsi="Khmer OS Battambang" w:cs="Khmer OS Battambang" w:hint="cs"/>
          <w:cs/>
        </w:rPr>
        <w:t>៣</w:t>
      </w:r>
      <w:r w:rsidRPr="00027F92">
        <w:rPr>
          <w:rFonts w:ascii="Khmer OS Battambang" w:hAnsi="Khmer OS Battambang" w:cs="Khmer OS Battambang"/>
        </w:rPr>
        <w:t>%</w:t>
      </w:r>
      <w:r w:rsidRPr="00027F92">
        <w:rPr>
          <w:rFonts w:ascii="Khmer OS Battambang" w:hAnsi="Khmer OS Battambang" w:cs="Khmer OS Battambang"/>
          <w:cs/>
        </w:rPr>
        <w:t>។ នេះបង្ហាញថា ការ</w:t>
      </w:r>
      <w:r w:rsidR="003F0614">
        <w:rPr>
          <w:rFonts w:ascii="Khmer OS Battambang" w:hAnsi="Khmer OS Battambang" w:cs="Khmer OS Battambang" w:hint="cs"/>
          <w:cs/>
        </w:rPr>
        <w:t>សិក្សានៅអនុវិទ្យាល័យ</w:t>
      </w:r>
      <w:r w:rsidR="003F0614" w:rsidRPr="00027F92">
        <w:rPr>
          <w:rFonts w:ascii="Khmer OS Battambang" w:hAnsi="Khmer OS Battambang" w:cs="Khmer OS Battambang"/>
          <w:cs/>
        </w:rPr>
        <w:t>ស</w:t>
      </w:r>
      <w:r w:rsidRPr="00027F92">
        <w:rPr>
          <w:rFonts w:ascii="Khmer OS Battambang" w:hAnsi="Khmer OS Battambang" w:cs="Khmer OS Battambang"/>
          <w:cs/>
        </w:rPr>
        <w:t>គឺជាកម្រិតសំខាន់ដែលបុគ្គលជាច្រើនសម្រេចបាននូវគុណវុឌ្ឍិខ្ពស់បំផុតរបស់ពួកគេ។</w:t>
      </w:r>
    </w:p>
    <w:p w14:paraId="59E6C716" w14:textId="2BFC345F" w:rsidR="00027F92" w:rsidRPr="00027F92" w:rsidRDefault="003F0614" w:rsidP="00AC7A55">
      <w:pPr>
        <w:widowControl/>
        <w:autoSpaceDE/>
        <w:autoSpaceDN/>
        <w:adjustRightInd/>
        <w:ind w:firstLine="450"/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 w:hint="cs"/>
          <w:cs/>
        </w:rPr>
        <w:t>សម្រាប់ការសិក្សានៅវិទ្យាល័យ</w:t>
      </w:r>
      <w:r w:rsidR="00027F92" w:rsidRPr="00027F92">
        <w:rPr>
          <w:rFonts w:ascii="Khmer OS Battambang" w:hAnsi="Khmer OS Battambang" w:cs="Khmer OS Battambang"/>
          <w:cs/>
        </w:rPr>
        <w:t>មានភាគរយខ្ពស់</w:t>
      </w:r>
      <w:r>
        <w:rPr>
          <w:rFonts w:ascii="Khmer OS Battambang" w:hAnsi="Khmer OS Battambang" w:cs="Khmer OS Battambang" w:hint="cs"/>
          <w:cs/>
        </w:rPr>
        <w:t>ជាងគេនៅគ្រប់កម្រឹតសិក្សា</w:t>
      </w:r>
      <w:r w:rsidR="00027F92" w:rsidRPr="00027F92">
        <w:rPr>
          <w:rFonts w:ascii="Khmer OS Battambang" w:hAnsi="Khmer OS Battambang" w:cs="Khmer OS Battambang"/>
          <w:cs/>
        </w:rPr>
        <w:t xml:space="preserve">។ ស្ត្រីមានចំនួន </w:t>
      </w:r>
      <w:r>
        <w:rPr>
          <w:rFonts w:ascii="Khmer OS Battambang" w:hAnsi="Khmer OS Battambang" w:cs="Khmer OS Battambang" w:hint="cs"/>
          <w:cs/>
        </w:rPr>
        <w:t>៦៩</w:t>
      </w:r>
      <w:r w:rsidR="003E0239">
        <w:rPr>
          <w:rFonts w:ascii="Khmer OS Battambang" w:hAnsi="Khmer OS Battambang" w:cs="Khmer OS Battambang" w:hint="cs"/>
          <w:cs/>
        </w:rPr>
        <w:t>.</w:t>
      </w:r>
      <w:r>
        <w:rPr>
          <w:rFonts w:ascii="Khmer OS Battambang" w:hAnsi="Khmer OS Battambang" w:cs="Khmer OS Battambang" w:hint="cs"/>
          <w:cs/>
        </w:rPr>
        <w:t xml:space="preserve">៤ </w:t>
      </w:r>
      <w:r w:rsidR="00027F92" w:rsidRPr="00027F92">
        <w:rPr>
          <w:rFonts w:ascii="Khmer OS Battambang" w:hAnsi="Khmer OS Battambang" w:cs="Khmer OS Battambang"/>
        </w:rPr>
        <w:t>%</w:t>
      </w:r>
      <w:r w:rsidR="00027F92" w:rsidRPr="00027F92">
        <w:rPr>
          <w:rFonts w:ascii="Khmer OS Battambang" w:hAnsi="Khmer OS Battambang" w:cs="Khmer OS Battambang"/>
          <w:cs/>
        </w:rPr>
        <w:t xml:space="preserve"> </w:t>
      </w:r>
      <w:r>
        <w:rPr>
          <w:rFonts w:ascii="Khmer OS Battambang" w:hAnsi="Khmer OS Battambang" w:cs="Khmer OS Battambang" w:hint="cs"/>
          <w:cs/>
        </w:rPr>
        <w:t>ហើយ</w:t>
      </w:r>
      <w:r w:rsidR="00027F92" w:rsidRPr="00027F92">
        <w:rPr>
          <w:rFonts w:ascii="Khmer OS Battambang" w:hAnsi="Khmer OS Battambang" w:cs="Khmer OS Battambang"/>
          <w:cs/>
        </w:rPr>
        <w:t>បុរសមាន</w:t>
      </w:r>
      <w:r>
        <w:rPr>
          <w:rFonts w:ascii="Khmer OS Battambang" w:hAnsi="Khmer OS Battambang" w:cs="Khmer OS Battambang" w:hint="cs"/>
          <w:cs/>
        </w:rPr>
        <w:t xml:space="preserve"> ៧២</w:t>
      </w:r>
      <w:r w:rsidR="003E0239">
        <w:rPr>
          <w:rFonts w:ascii="Khmer OS Battambang" w:hAnsi="Khmer OS Battambang" w:cs="Khmer OS Battambang" w:hint="cs"/>
          <w:cs/>
        </w:rPr>
        <w:t>.</w:t>
      </w:r>
      <w:r>
        <w:rPr>
          <w:rFonts w:ascii="Khmer OS Battambang" w:hAnsi="Khmer OS Battambang" w:cs="Khmer OS Battambang" w:hint="cs"/>
          <w:cs/>
        </w:rPr>
        <w:t xml:space="preserve">៨ </w:t>
      </w:r>
      <w:r w:rsidR="00027F92" w:rsidRPr="00027F92">
        <w:rPr>
          <w:rFonts w:ascii="Khmer OS Battambang" w:hAnsi="Khmer OS Battambang" w:cs="Khmer OS Battambang"/>
        </w:rPr>
        <w:t>%</w:t>
      </w:r>
      <w:r w:rsidR="00027F92" w:rsidRPr="00027F92">
        <w:rPr>
          <w:rFonts w:ascii="Khmer OS Battambang" w:hAnsi="Khmer OS Battambang" w:cs="Khmer OS Battambang"/>
          <w:cs/>
        </w:rPr>
        <w:t xml:space="preserve"> ហើយទាំង</w:t>
      </w:r>
      <w:r w:rsidRPr="00027F92">
        <w:rPr>
          <w:rFonts w:ascii="Khmer OS Battambang" w:hAnsi="Khmer OS Battambang" w:cs="Khmer OS Battambang"/>
          <w:cs/>
        </w:rPr>
        <w:t>ពីរភេទ</w:t>
      </w:r>
      <w:r>
        <w:rPr>
          <w:rFonts w:ascii="Khmer OS Battambang" w:hAnsi="Khmer OS Battambang" w:cs="Khmer OS Battambang" w:hint="cs"/>
          <w:cs/>
        </w:rPr>
        <w:t>សរុបមានរហូត</w:t>
      </w:r>
      <w:r w:rsidR="00027F92" w:rsidRPr="00027F92">
        <w:rPr>
          <w:rFonts w:ascii="Khmer OS Battambang" w:hAnsi="Khmer OS Battambang" w:cs="Khmer OS Battambang"/>
          <w:cs/>
        </w:rPr>
        <w:t xml:space="preserve">ដល់ </w:t>
      </w:r>
      <w:r>
        <w:rPr>
          <w:rFonts w:ascii="Khmer OS Battambang" w:hAnsi="Khmer OS Battambang" w:cs="Khmer OS Battambang" w:hint="cs"/>
          <w:cs/>
        </w:rPr>
        <w:t>៧០</w:t>
      </w:r>
      <w:r w:rsidR="003E0239">
        <w:rPr>
          <w:rFonts w:ascii="Khmer OS Battambang" w:hAnsi="Khmer OS Battambang" w:cs="Khmer OS Battambang" w:hint="cs"/>
          <w:cs/>
        </w:rPr>
        <w:t>.</w:t>
      </w:r>
      <w:r>
        <w:rPr>
          <w:rFonts w:ascii="Khmer OS Battambang" w:hAnsi="Khmer OS Battambang" w:cs="Khmer OS Battambang" w:hint="cs"/>
          <w:cs/>
        </w:rPr>
        <w:t xml:space="preserve">៧ </w:t>
      </w:r>
      <w:r w:rsidR="00027F92" w:rsidRPr="00027F92">
        <w:rPr>
          <w:rFonts w:ascii="Khmer OS Battambang" w:hAnsi="Khmer OS Battambang" w:cs="Khmer OS Battambang"/>
        </w:rPr>
        <w:t>%</w:t>
      </w:r>
      <w:r w:rsidR="00027F92" w:rsidRPr="00027F92">
        <w:rPr>
          <w:rFonts w:ascii="Khmer OS Battambang" w:hAnsi="Khmer OS Battambang" w:cs="Khmer OS Battambang"/>
          <w:cs/>
        </w:rPr>
        <w:t>។</w:t>
      </w:r>
    </w:p>
    <w:p w14:paraId="0570891D" w14:textId="25061E61" w:rsidR="00027F92" w:rsidRPr="00027F92" w:rsidRDefault="00027F92" w:rsidP="00AC7A55">
      <w:pPr>
        <w:widowControl/>
        <w:autoSpaceDE/>
        <w:autoSpaceDN/>
        <w:adjustRightInd/>
        <w:ind w:firstLine="450"/>
        <w:jc w:val="both"/>
        <w:rPr>
          <w:rFonts w:ascii="Khmer OS Battambang" w:hAnsi="Khmer OS Battambang" w:cs="Khmer OS Battambang"/>
        </w:rPr>
      </w:pPr>
      <w:r w:rsidRPr="00027F92">
        <w:rPr>
          <w:rFonts w:ascii="Khmer OS Battambang" w:hAnsi="Khmer OS Battambang" w:cs="Khmer OS Battambang"/>
          <w:cs/>
        </w:rPr>
        <w:t>ការ</w:t>
      </w:r>
      <w:r w:rsidR="003F0614">
        <w:rPr>
          <w:rFonts w:ascii="Khmer OS Battambang" w:hAnsi="Khmer OS Battambang" w:cs="Khmer OS Battambang" w:hint="cs"/>
          <w:cs/>
        </w:rPr>
        <w:t>សិក្សាបច្ចេកទេស/</w:t>
      </w:r>
      <w:r w:rsidRPr="00027F92">
        <w:rPr>
          <w:rFonts w:ascii="Khmer OS Battambang" w:hAnsi="Khmer OS Battambang" w:cs="Khmer OS Battambang"/>
          <w:cs/>
        </w:rPr>
        <w:t>វិជ្ជាជីវៈ</w:t>
      </w:r>
      <w:r w:rsidR="003F0614">
        <w:rPr>
          <w:rFonts w:ascii="Khmer OS Battambang" w:hAnsi="Khmer OS Battambang" w:cs="Khmer OS Battambang" w:hint="cs"/>
          <w:cs/>
        </w:rPr>
        <w:t>មាន</w:t>
      </w:r>
      <w:r w:rsidRPr="00027F92">
        <w:rPr>
          <w:rFonts w:ascii="Khmer OS Battambang" w:hAnsi="Khmer OS Battambang" w:cs="Khmer OS Battambang"/>
          <w:cs/>
        </w:rPr>
        <w:t>ភាគរយសរុបខ្ពស់បំផុតនៅក្នុង</w:t>
      </w:r>
      <w:r w:rsidR="003F0614">
        <w:rPr>
          <w:rFonts w:ascii="Khmer OS Battambang" w:hAnsi="Khmer OS Battambang" w:cs="Khmer OS Battambang" w:hint="cs"/>
          <w:cs/>
        </w:rPr>
        <w:t>កម្រឹតសិក្សា</w:t>
      </w:r>
      <w:r w:rsidRPr="00027F92">
        <w:rPr>
          <w:rFonts w:ascii="Khmer OS Battambang" w:hAnsi="Khmer OS Battambang" w:cs="Khmer OS Battambang"/>
          <w:cs/>
        </w:rPr>
        <w:t xml:space="preserve"> គឺ </w:t>
      </w:r>
      <w:r w:rsidR="003F0614">
        <w:rPr>
          <w:rFonts w:ascii="Khmer OS Battambang" w:hAnsi="Khmer OS Battambang" w:cs="Khmer OS Battambang" w:hint="cs"/>
          <w:cs/>
        </w:rPr>
        <w:t>៨៤</w:t>
      </w:r>
      <w:r w:rsidR="003E0239">
        <w:rPr>
          <w:rFonts w:ascii="Khmer OS Battambang" w:hAnsi="Khmer OS Battambang" w:cs="Khmer OS Battambang" w:hint="cs"/>
          <w:cs/>
        </w:rPr>
        <w:t>.</w:t>
      </w:r>
      <w:r w:rsidR="003F0614">
        <w:rPr>
          <w:rFonts w:ascii="Khmer OS Battambang" w:hAnsi="Khmer OS Battambang" w:cs="Khmer OS Battambang" w:hint="cs"/>
          <w:cs/>
        </w:rPr>
        <w:t xml:space="preserve">៥ </w:t>
      </w:r>
      <w:r w:rsidRPr="00027F92">
        <w:rPr>
          <w:rFonts w:ascii="Khmer OS Battambang" w:hAnsi="Khmer OS Battambang" w:cs="Khmer OS Battambang"/>
        </w:rPr>
        <w:t>%</w:t>
      </w:r>
      <w:r w:rsidRPr="00027F92">
        <w:rPr>
          <w:rFonts w:ascii="Khmer OS Battambang" w:hAnsi="Khmer OS Battambang" w:cs="Khmer OS Battambang"/>
          <w:cs/>
        </w:rPr>
        <w:t>។ វាក៏ជាប្រភេទតែមួយគត់ដែលតួលេខសម្រាប់ស្ត្រី (</w:t>
      </w:r>
      <w:r w:rsidR="003F0614">
        <w:rPr>
          <w:rFonts w:ascii="Khmer OS Battambang" w:hAnsi="Khmer OS Battambang" w:cs="Khmer OS Battambang" w:hint="cs"/>
          <w:cs/>
        </w:rPr>
        <w:t>៨៥</w:t>
      </w:r>
      <w:r w:rsidR="003E0239">
        <w:rPr>
          <w:rFonts w:ascii="Khmer OS Battambang" w:hAnsi="Khmer OS Battambang" w:cs="Khmer OS Battambang" w:hint="cs"/>
          <w:cs/>
        </w:rPr>
        <w:t>.</w:t>
      </w:r>
      <w:r w:rsidR="003F0614">
        <w:rPr>
          <w:rFonts w:ascii="Khmer OS Battambang" w:hAnsi="Khmer OS Battambang" w:cs="Khmer OS Battambang" w:hint="cs"/>
          <w:cs/>
        </w:rPr>
        <w:t xml:space="preserve">៨ </w:t>
      </w:r>
      <w:r w:rsidRPr="00027F92">
        <w:rPr>
          <w:rFonts w:ascii="Khmer OS Battambang" w:hAnsi="Khmer OS Battambang" w:cs="Khmer OS Battambang"/>
        </w:rPr>
        <w:t xml:space="preserve">%) </w:t>
      </w:r>
      <w:r w:rsidRPr="00027F92">
        <w:rPr>
          <w:rFonts w:ascii="Khmer OS Battambang" w:hAnsi="Khmer OS Battambang" w:cs="Khmer OS Battambang"/>
          <w:cs/>
        </w:rPr>
        <w:t>លើសពីបុរស (</w:t>
      </w:r>
      <w:r w:rsidR="003F0614">
        <w:rPr>
          <w:rFonts w:ascii="Khmer OS Battambang" w:hAnsi="Khmer OS Battambang" w:cs="Khmer OS Battambang" w:hint="cs"/>
          <w:cs/>
        </w:rPr>
        <w:t>៨៣</w:t>
      </w:r>
      <w:r w:rsidR="003E0239">
        <w:rPr>
          <w:rFonts w:ascii="Khmer OS Battambang" w:hAnsi="Khmer OS Battambang" w:cs="Khmer OS Battambang"/>
        </w:rPr>
        <w:t>.</w:t>
      </w:r>
      <w:r w:rsidR="003F0614">
        <w:rPr>
          <w:rFonts w:ascii="Khmer OS Battambang" w:hAnsi="Khmer OS Battambang" w:cs="Khmer OS Battambang" w:hint="cs"/>
          <w:cs/>
        </w:rPr>
        <w:t>៤</w:t>
      </w:r>
      <w:r w:rsidRPr="00027F92">
        <w:rPr>
          <w:rFonts w:ascii="Khmer OS Battambang" w:hAnsi="Khmer OS Battambang" w:cs="Khmer OS Battambang"/>
        </w:rPr>
        <w:t>%)</w:t>
      </w:r>
      <w:r w:rsidRPr="00027F92">
        <w:rPr>
          <w:rFonts w:ascii="Khmer OS Battambang" w:hAnsi="Khmer OS Battambang" w:cs="Khmer OS Battambang"/>
          <w:cs/>
        </w:rPr>
        <w:t>។</w:t>
      </w:r>
    </w:p>
    <w:p w14:paraId="0216966C" w14:textId="774A53C1" w:rsidR="00A131E9" w:rsidRPr="00027F92" w:rsidRDefault="00027F92" w:rsidP="00AC7A55">
      <w:pPr>
        <w:widowControl/>
        <w:autoSpaceDE/>
        <w:autoSpaceDN/>
        <w:adjustRightInd/>
        <w:ind w:firstLine="540"/>
        <w:jc w:val="both"/>
        <w:rPr>
          <w:rFonts w:ascii="Khmer OS Battambang" w:hAnsi="Khmer OS Battambang" w:cs="Khmer OS Battambang"/>
        </w:rPr>
      </w:pPr>
      <w:r w:rsidRPr="00027F92">
        <w:rPr>
          <w:rFonts w:ascii="Khmer OS Battambang" w:hAnsi="Khmer OS Battambang" w:cs="Khmer OS Battambang"/>
          <w:cs/>
        </w:rPr>
        <w:lastRenderedPageBreak/>
        <w:t>សម្រាប់កម្រិត</w:t>
      </w:r>
      <w:r w:rsidR="003F0614">
        <w:rPr>
          <w:rFonts w:ascii="Khmer OS Battambang" w:hAnsi="Khmer OS Battambang" w:cs="Khmer OS Battambang" w:hint="cs"/>
          <w:cs/>
        </w:rPr>
        <w:t>ឧត្តមសិក្សា</w:t>
      </w:r>
      <w:r w:rsidRPr="00027F92">
        <w:rPr>
          <w:rFonts w:ascii="Khmer OS Battambang" w:hAnsi="Khmer OS Battambang" w:cs="Khmer OS Battambang"/>
          <w:cs/>
        </w:rPr>
        <w:t xml:space="preserve"> មានការថយចុះបន្តិចបន្តួចពីកម្រិត</w:t>
      </w:r>
      <w:r w:rsidR="003F0614">
        <w:rPr>
          <w:rFonts w:ascii="Khmer OS Battambang" w:hAnsi="Khmer OS Battambang" w:cs="Khmer OS Battambang" w:hint="cs"/>
          <w:cs/>
        </w:rPr>
        <w:t>បច្ចេកទេស/</w:t>
      </w:r>
      <w:r w:rsidR="003F0614" w:rsidRPr="00027F92">
        <w:rPr>
          <w:rFonts w:ascii="Khmer OS Battambang" w:hAnsi="Khmer OS Battambang" w:cs="Khmer OS Battambang"/>
          <w:cs/>
        </w:rPr>
        <w:t>វិជ្ជាជីវៈ</w:t>
      </w:r>
      <w:r w:rsidRPr="00027F92">
        <w:rPr>
          <w:rFonts w:ascii="Khmer OS Battambang" w:hAnsi="Khmer OS Battambang" w:cs="Khmer OS Battambang"/>
          <w:cs/>
        </w:rPr>
        <w:t xml:space="preserve"> ដោយស្ថិតនៅត្រឹម </w:t>
      </w:r>
      <w:r w:rsidR="003F0614">
        <w:rPr>
          <w:rFonts w:ascii="Khmer OS Battambang" w:hAnsi="Khmer OS Battambang" w:cs="Khmer OS Battambang" w:hint="cs"/>
          <w:cs/>
        </w:rPr>
        <w:t>៧៣</w:t>
      </w:r>
      <w:r w:rsidR="003E0239">
        <w:rPr>
          <w:rFonts w:ascii="Khmer OS Battambang" w:hAnsi="Khmer OS Battambang" w:cs="Khmer OS Battambang" w:hint="cs"/>
          <w:cs/>
        </w:rPr>
        <w:t>.</w:t>
      </w:r>
      <w:r w:rsidR="003F0614">
        <w:rPr>
          <w:rFonts w:ascii="Khmer OS Battambang" w:hAnsi="Khmer OS Battambang" w:cs="Khmer OS Battambang" w:hint="cs"/>
          <w:cs/>
        </w:rPr>
        <w:t>៧</w:t>
      </w:r>
      <w:r w:rsidRPr="00027F92">
        <w:rPr>
          <w:rFonts w:ascii="Khmer OS Battambang" w:hAnsi="Khmer OS Battambang" w:cs="Khmer OS Battambang"/>
        </w:rPr>
        <w:t xml:space="preserve">% </w:t>
      </w:r>
      <w:r w:rsidRPr="00027F92">
        <w:rPr>
          <w:rFonts w:ascii="Khmer OS Battambang" w:hAnsi="Khmer OS Battambang" w:cs="Khmer OS Battambang"/>
          <w:cs/>
        </w:rPr>
        <w:t>សម្រាប់</w:t>
      </w:r>
      <w:r w:rsidR="003F0614" w:rsidRPr="00027F92">
        <w:rPr>
          <w:rFonts w:ascii="Khmer OS Battambang" w:hAnsi="Khmer OS Battambang" w:cs="Khmer OS Battambang"/>
          <w:cs/>
        </w:rPr>
        <w:t xml:space="preserve"> </w:t>
      </w:r>
      <w:r w:rsidRPr="00027F92">
        <w:rPr>
          <w:rFonts w:ascii="Khmer OS Battambang" w:hAnsi="Khmer OS Battambang" w:cs="Khmer OS Battambang"/>
          <w:cs/>
        </w:rPr>
        <w:t>ទាំងពី</w:t>
      </w:r>
      <w:r w:rsidR="003F0614">
        <w:rPr>
          <w:rFonts w:ascii="Khmer OS Battambang" w:hAnsi="Khmer OS Battambang" w:cs="Khmer OS Battambang" w:hint="cs"/>
          <w:cs/>
        </w:rPr>
        <w:t>រ</w:t>
      </w:r>
      <w:r w:rsidR="003F0614" w:rsidRPr="00027F92">
        <w:rPr>
          <w:rFonts w:ascii="Khmer OS Battambang" w:hAnsi="Khmer OS Battambang" w:cs="Khmer OS Battambang"/>
          <w:cs/>
        </w:rPr>
        <w:t>ភេទ</w:t>
      </w:r>
      <w:r w:rsidR="003F0614">
        <w:rPr>
          <w:rFonts w:ascii="Khmer OS Battambang" w:hAnsi="Khmer OS Battambang" w:cs="Khmer OS Battambang" w:hint="cs"/>
          <w:cs/>
        </w:rPr>
        <w:t>។</w:t>
      </w:r>
    </w:p>
    <w:p w14:paraId="37956EDF" w14:textId="389B8372" w:rsidR="00A131E9" w:rsidRDefault="00A131E9" w:rsidP="00A131E9">
      <w:pPr>
        <w:pStyle w:val="Heading3"/>
        <w:ind w:left="142" w:firstLine="0"/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</w:pPr>
      <w:bookmarkStart w:id="174" w:name="_Toc227594606"/>
      <w:bookmarkStart w:id="175" w:name="_Toc227594861"/>
      <w:bookmarkStart w:id="176" w:name="_Toc228782834"/>
      <w:bookmarkStart w:id="177" w:name="_Toc228784812"/>
      <w:bookmarkStart w:id="178" w:name="_Toc228784910"/>
      <w:bookmarkStart w:id="179" w:name="_Toc230184817"/>
      <w:r w:rsidRPr="00A131E9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រូបភាព ៥</w:t>
      </w:r>
      <w:r w:rsidR="003E0239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  <w:t>.</w:t>
      </w:r>
      <w:r w:rsidRPr="00A131E9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១៖ អត្រាអត់ការងារធ្វើរបស់យុវជន តាម</w:t>
      </w:r>
      <w:r w:rsidR="000F005C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ភេទ</w:t>
      </w:r>
      <w:r w:rsidRPr="00A131E9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 xml:space="preserve"> (១៥-២៤ ឆ្នាំ) </w:t>
      </w:r>
      <w:r w:rsidR="000F005C">
        <w:rPr>
          <w:rFonts w:ascii="Khmer OS Battambang" w:hAnsi="Khmer OS Battambang" w:cs="Khmer OS Battambang" w:hint="cs"/>
          <w:b/>
          <w:bCs/>
          <w:i w:val="0"/>
          <w:iCs w:val="0"/>
          <w:sz w:val="24"/>
          <w:szCs w:val="24"/>
          <w:cs/>
        </w:rPr>
        <w:t>និង</w:t>
      </w:r>
      <w:r w:rsidR="000F005C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</w:rPr>
        <w:t xml:space="preserve"> </w:t>
      </w:r>
      <w:r w:rsidRPr="00A131E9">
        <w:rPr>
          <w:rFonts w:ascii="Khmer OS Battambang" w:hAnsi="Khmer OS Battambang" w:cs="Khmer OS Battambang"/>
          <w:b/>
          <w:bCs/>
          <w:i w:val="0"/>
          <w:iCs w:val="0"/>
          <w:sz w:val="24"/>
          <w:szCs w:val="24"/>
          <w:cs/>
        </w:rPr>
        <w:t>កម្រិតអប់រំ ឆ្នាំ២០២៥</w:t>
      </w:r>
      <w:bookmarkEnd w:id="174"/>
      <w:bookmarkEnd w:id="175"/>
      <w:bookmarkEnd w:id="176"/>
      <w:bookmarkEnd w:id="177"/>
      <w:bookmarkEnd w:id="178"/>
      <w:bookmarkEnd w:id="179"/>
    </w:p>
    <w:p w14:paraId="3FB3DACB" w14:textId="20491E32" w:rsidR="00C7084E" w:rsidRPr="00C7084E" w:rsidRDefault="00C7084E" w:rsidP="00C7084E"/>
    <w:p w14:paraId="258CDE46" w14:textId="6AF371AF" w:rsidR="00DA69C0" w:rsidRPr="00A131E9" w:rsidRDefault="00C7084E" w:rsidP="00DA69C0">
      <w:r w:rsidRPr="00C7084E">
        <w:rPr>
          <w:noProof/>
          <w:cs/>
        </w:rPr>
        <w:drawing>
          <wp:anchor distT="0" distB="0" distL="114300" distR="114300" simplePos="0" relativeHeight="251834368" behindDoc="0" locked="0" layoutInCell="1" allowOverlap="1" wp14:anchorId="68CDAEC9" wp14:editId="2D3A04F0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091555" cy="3261995"/>
            <wp:effectExtent l="19050" t="19050" r="23495" b="14605"/>
            <wp:wrapNone/>
            <wp:docPr id="683307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750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326199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D1C5791" w14:textId="3A7D109F" w:rsidR="00175065" w:rsidRDefault="00175065" w:rsidP="00CC177C">
      <w:pPr>
        <w:widowControl/>
        <w:autoSpaceDE/>
        <w:autoSpaceDN/>
        <w:adjustRightInd/>
        <w:ind w:firstLine="357"/>
        <w:jc w:val="both"/>
        <w:rPr>
          <w:rFonts w:ascii="Khmer OS Battambang" w:hAnsi="Khmer OS Battambang" w:cs="Khmer OS Battambang"/>
        </w:rPr>
      </w:pPr>
    </w:p>
    <w:p w14:paraId="7A2F0098" w14:textId="7836C758" w:rsidR="00175065" w:rsidRDefault="00175065" w:rsidP="00CC177C">
      <w:pPr>
        <w:widowControl/>
        <w:autoSpaceDE/>
        <w:autoSpaceDN/>
        <w:adjustRightInd/>
        <w:ind w:firstLine="357"/>
        <w:jc w:val="both"/>
        <w:rPr>
          <w:rFonts w:ascii="Khmer OS Battambang" w:hAnsi="Khmer OS Battambang" w:cs="Khmer OS Battambang"/>
        </w:rPr>
      </w:pPr>
    </w:p>
    <w:p w14:paraId="688A6C2F" w14:textId="21653299" w:rsidR="00175065" w:rsidRDefault="00175065" w:rsidP="00CC177C">
      <w:pPr>
        <w:widowControl/>
        <w:autoSpaceDE/>
        <w:autoSpaceDN/>
        <w:adjustRightInd/>
        <w:ind w:firstLine="357"/>
        <w:jc w:val="both"/>
        <w:rPr>
          <w:rFonts w:ascii="Khmer OS Battambang" w:hAnsi="Khmer OS Battambang" w:cs="Khmer OS Battambang"/>
        </w:rPr>
      </w:pPr>
    </w:p>
    <w:p w14:paraId="4252E429" w14:textId="0107C4CD" w:rsidR="00175065" w:rsidRDefault="00175065" w:rsidP="00CC177C">
      <w:pPr>
        <w:widowControl/>
        <w:autoSpaceDE/>
        <w:autoSpaceDN/>
        <w:adjustRightInd/>
        <w:ind w:firstLine="357"/>
        <w:jc w:val="both"/>
        <w:rPr>
          <w:rFonts w:ascii="Khmer OS Battambang" w:hAnsi="Khmer OS Battambang" w:cs="Khmer OS Battambang"/>
        </w:rPr>
      </w:pPr>
    </w:p>
    <w:p w14:paraId="2215A007" w14:textId="74E2D82D" w:rsidR="00175065" w:rsidRDefault="00175065" w:rsidP="00CC177C">
      <w:pPr>
        <w:widowControl/>
        <w:autoSpaceDE/>
        <w:autoSpaceDN/>
        <w:adjustRightInd/>
        <w:ind w:firstLine="357"/>
        <w:jc w:val="both"/>
        <w:rPr>
          <w:rFonts w:ascii="Khmer OS Battambang" w:hAnsi="Khmer OS Battambang" w:cs="Khmer OS Battambang"/>
        </w:rPr>
      </w:pPr>
    </w:p>
    <w:p w14:paraId="7C4D0BE0" w14:textId="77777777" w:rsidR="005E45E8" w:rsidRDefault="005E45E8">
      <w:pPr>
        <w:widowControl/>
        <w:autoSpaceDE/>
        <w:autoSpaceDN/>
        <w:adjustRightInd/>
        <w:rPr>
          <w:rFonts w:cs="Times New Roman"/>
          <w:b/>
          <w:bCs/>
          <w:color w:val="2E5395"/>
          <w:sz w:val="22"/>
          <w:szCs w:val="22"/>
        </w:rPr>
      </w:pPr>
      <w:bookmarkStart w:id="180" w:name="_Toc224902769"/>
      <w:bookmarkStart w:id="181" w:name="_Toc224903692"/>
      <w:r>
        <w:rPr>
          <w:rFonts w:cs="Times New Roman"/>
          <w:color w:val="2E5395"/>
          <w:sz w:val="22"/>
          <w:szCs w:val="22"/>
        </w:rPr>
        <w:br w:type="page"/>
      </w:r>
    </w:p>
    <w:p w14:paraId="073FDEF0" w14:textId="60A2F80C" w:rsidR="008E4FCC" w:rsidRPr="00236E09" w:rsidRDefault="00236E09" w:rsidP="008E4FCC">
      <w:pPr>
        <w:pStyle w:val="Heading1"/>
        <w:kinsoku w:val="0"/>
        <w:overflowPunct w:val="0"/>
        <w:ind w:right="145"/>
        <w:jc w:val="center"/>
        <w:rPr>
          <w:rFonts w:ascii="Khmer OS Muol Light" w:hAnsi="Khmer OS Muol Light" w:cs="Khmer OS Muol Light"/>
          <w:b w:val="0"/>
          <w:bCs w:val="0"/>
          <w:color w:val="2E5395"/>
          <w:sz w:val="28"/>
          <w:szCs w:val="28"/>
        </w:rPr>
      </w:pPr>
      <w:bookmarkStart w:id="182" w:name="_Toc228784911"/>
      <w:bookmarkStart w:id="183" w:name="_Toc230184818"/>
      <w:bookmarkEnd w:id="180"/>
      <w:bookmarkEnd w:id="181"/>
      <w:r w:rsidRPr="00236E09">
        <w:rPr>
          <w:rFonts w:ascii="Khmer OS Muol Light" w:hAnsi="Khmer OS Muol Light" w:cs="Khmer OS Muol Light"/>
          <w:b w:val="0"/>
          <w:bCs w:val="0"/>
          <w:color w:val="2E5395"/>
          <w:sz w:val="28"/>
          <w:szCs w:val="28"/>
          <w:cs/>
        </w:rPr>
        <w:lastRenderedPageBreak/>
        <w:t>ឧបសម្ព័ន្ឋ</w:t>
      </w:r>
      <w:bookmarkEnd w:id="182"/>
      <w:bookmarkEnd w:id="183"/>
    </w:p>
    <w:p w14:paraId="38585CA7" w14:textId="77777777" w:rsidR="008E4FCC" w:rsidRDefault="008E4FCC" w:rsidP="008E4FCC">
      <w:pPr>
        <w:rPr>
          <w:rFonts w:cs="Times New Roman"/>
          <w:sz w:val="22"/>
          <w:szCs w:val="22"/>
        </w:rPr>
      </w:pPr>
    </w:p>
    <w:p w14:paraId="30E746BD" w14:textId="4B94B787" w:rsidR="008E4FCC" w:rsidRDefault="00236E09" w:rsidP="00236E09">
      <w:pPr>
        <w:pStyle w:val="Heading1"/>
        <w:kinsoku w:val="0"/>
        <w:overflowPunct w:val="0"/>
        <w:ind w:right="145"/>
        <w:rPr>
          <w:rFonts w:ascii="Khmer OS Muol Light" w:hAnsi="Khmer OS Muol Light" w:cs="Khmer OS Muol Light"/>
          <w:b w:val="0"/>
          <w:bCs w:val="0"/>
          <w:color w:val="2E5395"/>
          <w:sz w:val="28"/>
          <w:szCs w:val="28"/>
        </w:rPr>
      </w:pPr>
      <w:bookmarkStart w:id="184" w:name="_Toc228784912"/>
      <w:bookmarkStart w:id="185" w:name="_Toc230184819"/>
      <w:r>
        <w:rPr>
          <w:rFonts w:ascii="Khmer OS Muol Light" w:hAnsi="Khmer OS Muol Light" w:cs="Khmer OS Muol Light" w:hint="cs"/>
          <w:b w:val="0"/>
          <w:bCs w:val="0"/>
          <w:color w:val="2E5395"/>
          <w:sz w:val="28"/>
          <w:szCs w:val="28"/>
          <w:cs/>
        </w:rPr>
        <w:t>កម្រង</w:t>
      </w:r>
      <w:r w:rsidR="00B35E97" w:rsidRPr="00236E09">
        <w:rPr>
          <w:rFonts w:ascii="Khmer OS Muol Light" w:hAnsi="Khmer OS Muol Light" w:cs="Khmer OS Muol Light" w:hint="cs"/>
          <w:b w:val="0"/>
          <w:bCs w:val="0"/>
          <w:color w:val="2E5395"/>
          <w:sz w:val="28"/>
          <w:szCs w:val="28"/>
          <w:cs/>
        </w:rPr>
        <w:t>សំណួរ</w:t>
      </w:r>
      <w:r>
        <w:rPr>
          <w:rFonts w:ascii="Khmer OS Muol Light" w:hAnsi="Khmer OS Muol Light" w:cs="Khmer OS Muol Light" w:hint="cs"/>
          <w:b w:val="0"/>
          <w:bCs w:val="0"/>
          <w:color w:val="2E5395"/>
          <w:sz w:val="28"/>
          <w:szCs w:val="28"/>
          <w:cs/>
        </w:rPr>
        <w:t>គ្រួសារ</w:t>
      </w:r>
      <w:r w:rsidR="00DB59C5">
        <w:rPr>
          <w:rFonts w:ascii="Khmer OS Muol Light" w:hAnsi="Khmer OS Muol Light" w:cs="Khmer OS Muol Light" w:hint="cs"/>
          <w:b w:val="0"/>
          <w:bCs w:val="0"/>
          <w:color w:val="2E5395"/>
          <w:sz w:val="28"/>
          <w:szCs w:val="28"/>
          <w:cs/>
        </w:rPr>
        <w:t xml:space="preserve"> ២០២៥</w:t>
      </w:r>
      <w:bookmarkEnd w:id="184"/>
      <w:bookmarkEnd w:id="185"/>
    </w:p>
    <w:p w14:paraId="014BBF35" w14:textId="77777777" w:rsidR="00A96664" w:rsidRPr="00A96664" w:rsidRDefault="00A96664" w:rsidP="00A96664"/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5665"/>
        <w:gridCol w:w="4678"/>
      </w:tblGrid>
      <w:tr w:rsidR="00A96664" w:rsidRPr="00F17F88" w14:paraId="10CF2134" w14:textId="77777777" w:rsidTr="0028437B">
        <w:trPr>
          <w:trHeight w:val="620"/>
        </w:trPr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F5" w:themeFill="accent1" w:themeFillTint="33"/>
            <w:vAlign w:val="center"/>
          </w:tcPr>
          <w:bookmarkEnd w:id="58"/>
          <w:bookmarkEnd w:id="59"/>
          <w:bookmarkEnd w:id="60"/>
          <w:bookmarkEnd w:id="61"/>
          <w:bookmarkEnd w:id="62"/>
          <w:p w14:paraId="0734D4AA" w14:textId="01FB9640" w:rsidR="00A96664" w:rsidRPr="00F17F88" w:rsidRDefault="00A96664" w:rsidP="00053C79">
            <w:pPr>
              <w:jc w:val="center"/>
              <w:rPr>
                <w:rFonts w:ascii="Khmer OS Muol Light" w:hAnsi="Khmer OS Muol Light" w:cs="Khmer OS Muol Light"/>
                <w:szCs w:val="22"/>
                <w:cs/>
              </w:rPr>
            </w:pPr>
            <w:r w:rsidRPr="00F17F88">
              <w:rPr>
                <w:rFonts w:ascii="Khmer OS Muol Light" w:hAnsi="Khmer OS Muol Light" w:cs="Khmer OS Muol Light"/>
                <w:szCs w:val="22"/>
                <w:cs/>
              </w:rPr>
              <w:t>ផ្នែក ០</w:t>
            </w:r>
            <w:r w:rsidR="003E0239">
              <w:rPr>
                <w:rFonts w:ascii="Khmer OS Muol Light" w:hAnsi="Khmer OS Muol Light" w:cs="Khmer OS Muol Light"/>
                <w:szCs w:val="22"/>
              </w:rPr>
              <w:t>.</w:t>
            </w:r>
            <w:r w:rsidRPr="00F17F88">
              <w:rPr>
                <w:rFonts w:ascii="Khmer OS Muol Light" w:hAnsi="Khmer OS Muol Light" w:cs="Khmer OS Muol Light"/>
                <w:szCs w:val="22"/>
                <w:cs/>
              </w:rPr>
              <w:t xml:space="preserve"> ព័ត៌មានសម្គាល់ភូមិសាស្រ្ត</w:t>
            </w:r>
          </w:p>
        </w:tc>
      </w:tr>
      <w:tr w:rsidR="00A96664" w:rsidRPr="00F17F88" w14:paraId="2B590675" w14:textId="77777777" w:rsidTr="0028437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5397824" w14:textId="74CF9869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​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NAME_LISTING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ឈ្មោះមេគ្រួសារដែលត្រូវបានកត់ត្រាក្នុងកំឡុងពេលចុះបញ្ជី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2FC62" w14:textId="2BE95C50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សរសរអក្សរ៖</w:t>
            </w:r>
            <w:r w:rsidRPr="00F17F88">
              <w:rPr>
                <w:rFonts w:ascii="Khmer OS Siemreap" w:hAnsi="Khmer OS Siemreap" w:cs="Khmer OS Siemreap"/>
                <w:szCs w:val="22"/>
              </w:rPr>
              <w:t>……………………………………</w:t>
            </w:r>
          </w:p>
        </w:tc>
      </w:tr>
      <w:tr w:rsidR="00A96664" w:rsidRPr="00F17F88" w14:paraId="2CA70527" w14:textId="77777777" w:rsidTr="0028437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1597B97" w14:textId="77777777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eastAsia="Khmer OS Siemreap" w:hAnsi="Khmer OS Siemreap" w:cs="Khmer OS Siemreap" w:hint="eastAsia"/>
                <w:szCs w:val="22"/>
              </w:rPr>
              <w:t>􀀌􀀍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លេខទូរសព្ទទំនាក់ទំនងរបស់មេគ្រួសារដែលបានកត់ត្រាក្នុង</w:t>
            </w:r>
          </w:p>
          <w:p w14:paraId="30E71577" w14:textId="77777777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កំឡុងពេលចុះបញ្ជី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F4641" w14:textId="71F97B46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សរសរលេខ៖</w:t>
            </w:r>
            <w:r w:rsidRPr="00F17F88">
              <w:rPr>
                <w:rFonts w:ascii="Khmer OS Siemreap" w:hAnsi="Khmer OS Siemreap" w:cs="Khmer OS Siemreap"/>
                <w:szCs w:val="22"/>
              </w:rPr>
              <w:t>…………………………………………</w:t>
            </w:r>
          </w:p>
        </w:tc>
      </w:tr>
      <w:tr w:rsidR="00A96664" w:rsidRPr="00F17F88" w14:paraId="131DB60F" w14:textId="77777777" w:rsidTr="0028437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E7D8555" w14:textId="17A66EBE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BLOCK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ប្លកចុះបញ្ជីក្នុងមណ្ឌលអង្កេត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0D163" w14:textId="098F611F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សរសរលេខ៖</w:t>
            </w:r>
            <w:r w:rsidRPr="00F17F88">
              <w:rPr>
                <w:rFonts w:ascii="Khmer OS Siemreap" w:hAnsi="Khmer OS Siemreap" w:cs="Khmer OS Siemreap"/>
                <w:szCs w:val="22"/>
              </w:rPr>
              <w:t>…………………………………………</w:t>
            </w:r>
          </w:p>
        </w:tc>
      </w:tr>
      <w:tr w:rsidR="00A96664" w:rsidRPr="00F17F88" w14:paraId="1581D01C" w14:textId="77777777" w:rsidTr="0028437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5DE10EC" w14:textId="1842FCE4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HH_ID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លេខសម្គាល់គ្រួសារ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C25C5" w14:textId="06B8AE30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សរសរលេខ៖</w:t>
            </w:r>
            <w:r w:rsidRPr="00F17F88">
              <w:rPr>
                <w:rFonts w:ascii="Khmer OS Siemreap" w:hAnsi="Khmer OS Siemreap" w:cs="Khmer OS Siemreap"/>
                <w:szCs w:val="22"/>
              </w:rPr>
              <w:t>…………………………………………</w:t>
            </w:r>
          </w:p>
        </w:tc>
      </w:tr>
      <w:tr w:rsidR="00A96664" w:rsidRPr="00F17F88" w14:paraId="450E4CD2" w14:textId="77777777" w:rsidTr="0028437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01977F9" w14:textId="761E53D7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SR_HH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លេខយោងសំណាក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C4EF7" w14:textId="041DE62B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សរសរលេខ៖</w:t>
            </w:r>
            <w:r w:rsidRPr="00F17F88">
              <w:rPr>
                <w:rFonts w:ascii="Khmer OS Siemreap" w:hAnsi="Khmer OS Siemreap" w:cs="Khmer OS Siemreap"/>
                <w:szCs w:val="22"/>
              </w:rPr>
              <w:t>…………………………………………</w:t>
            </w:r>
          </w:p>
        </w:tc>
      </w:tr>
      <w:tr w:rsidR="00A96664" w:rsidRPr="00F17F88" w14:paraId="7889E1C8" w14:textId="77777777" w:rsidTr="0028437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0A5EE21" w14:textId="3C65689F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INDEX_ID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លេខសន្ទស្សន៍គ្រួសារ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D39AA" w14:textId="5EF57EB6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សរសរលេខ៖</w:t>
            </w:r>
            <w:r w:rsidRPr="00F17F88">
              <w:rPr>
                <w:rFonts w:ascii="Khmer OS Siemreap" w:hAnsi="Khmer OS Siemreap" w:cs="Khmer OS Siemreap"/>
                <w:szCs w:val="22"/>
              </w:rPr>
              <w:t>…………………………………………</w:t>
            </w:r>
          </w:p>
        </w:tc>
      </w:tr>
      <w:tr w:rsidR="00A96664" w:rsidRPr="00F17F88" w14:paraId="1D47A58F" w14:textId="77777777" w:rsidTr="0028437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CA7AA3E" w14:textId="47CB264D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EA_ID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លេខសម្គាល់មណ្ឌលអង្កេត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AFEA4" w14:textId="6D6A6D36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សរសរលេខ៖</w:t>
            </w:r>
            <w:r w:rsidRPr="00F17F88">
              <w:rPr>
                <w:rFonts w:ascii="Khmer OS Siemreap" w:hAnsi="Khmer OS Siemreap" w:cs="Khmer OS Siemreap"/>
                <w:szCs w:val="22"/>
              </w:rPr>
              <w:t>…………………………………………</w:t>
            </w:r>
          </w:p>
        </w:tc>
      </w:tr>
      <w:tr w:rsidR="00A96664" w:rsidRPr="00F17F88" w14:paraId="6FCA5F2D" w14:textId="77777777" w:rsidTr="0028437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0A71977" w14:textId="470C15EE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PROVINCE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រាជធានី/ខេត្ត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8E51E" w14:textId="67F0B84B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សរសរអក្សរ៖</w:t>
            </w:r>
            <w:r w:rsidRPr="00F17F88">
              <w:rPr>
                <w:rFonts w:ascii="Khmer OS Siemreap" w:hAnsi="Khmer OS Siemreap" w:cs="Khmer OS Siemreap"/>
                <w:szCs w:val="22"/>
              </w:rPr>
              <w:t>…………………………………………</w:t>
            </w:r>
          </w:p>
        </w:tc>
      </w:tr>
      <w:tr w:rsidR="00A96664" w:rsidRPr="00F17F88" w14:paraId="523860DC" w14:textId="77777777" w:rsidTr="0028437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1B232CA" w14:textId="0F02E480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DISTRICT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ក្រុង/ស្រុក/ខណ្ឌ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34985" w14:textId="62B86E20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សរសរអក្សរ៖</w:t>
            </w:r>
            <w:r w:rsidRPr="00F17F88">
              <w:rPr>
                <w:rFonts w:ascii="Khmer OS Siemreap" w:hAnsi="Khmer OS Siemreap" w:cs="Khmer OS Siemreap"/>
                <w:szCs w:val="22"/>
              </w:rPr>
              <w:t>…………………………………………</w:t>
            </w:r>
          </w:p>
        </w:tc>
      </w:tr>
      <w:tr w:rsidR="00A96664" w:rsidRPr="00F17F88" w14:paraId="2579367E" w14:textId="77777777" w:rsidTr="0028437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7E8C757" w14:textId="3A0ADAE1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COMMUNE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ឃុំ/សង្កាត់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43245" w14:textId="2736621E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សរសរអក្សរ៖</w:t>
            </w:r>
            <w:r w:rsidRPr="00F17F88">
              <w:rPr>
                <w:rFonts w:ascii="Khmer OS Siemreap" w:hAnsi="Khmer OS Siemreap" w:cs="Khmer OS Siemreap"/>
                <w:szCs w:val="22"/>
              </w:rPr>
              <w:t>…………………………………………</w:t>
            </w:r>
          </w:p>
        </w:tc>
      </w:tr>
      <w:tr w:rsidR="00A96664" w:rsidRPr="00F17F88" w14:paraId="6AE8FF96" w14:textId="77777777" w:rsidTr="0028437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62C46CE" w14:textId="1F306045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VILLAGE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ភូមិសំណាកគំរូ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52E2B" w14:textId="4FB2C85B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សរសរអក្សរ៖</w:t>
            </w:r>
            <w:r w:rsidRPr="00F17F88">
              <w:rPr>
                <w:rFonts w:ascii="Khmer OS Siemreap" w:hAnsi="Khmer OS Siemreap" w:cs="Khmer OS Siemreap"/>
                <w:szCs w:val="22"/>
              </w:rPr>
              <w:t>…………………………………………</w:t>
            </w:r>
          </w:p>
        </w:tc>
      </w:tr>
      <w:tr w:rsidR="00A96664" w:rsidRPr="00F17F88" w14:paraId="5FAF7DB4" w14:textId="77777777" w:rsidTr="0028437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7A200C7" w14:textId="32B7DE15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EA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មណ្ឌលអង្កេត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47954" w14:textId="3D32B1C0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សរសរលេខ៖</w:t>
            </w:r>
            <w:r w:rsidRPr="00F17F88">
              <w:rPr>
                <w:rFonts w:ascii="Khmer OS Siemreap" w:hAnsi="Khmer OS Siemreap" w:cs="Khmer OS Siemreap"/>
                <w:szCs w:val="22"/>
              </w:rPr>
              <w:t>…………………………………………</w:t>
            </w:r>
          </w:p>
        </w:tc>
      </w:tr>
      <w:tr w:rsidR="00A96664" w:rsidRPr="00F17F88" w14:paraId="39AC2047" w14:textId="77777777" w:rsidTr="0028437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A765BB2" w14:textId="00CCD823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PROVINCE ID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លេខកូដខេត្ត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8BECA" w14:textId="025F14E1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សរសរលេខកូដ៖</w:t>
            </w:r>
            <w:r w:rsidRPr="00F17F88">
              <w:rPr>
                <w:rFonts w:ascii="Khmer OS Siemreap" w:hAnsi="Khmer OS Siemreap" w:cs="Khmer OS Siemreap"/>
                <w:szCs w:val="22"/>
              </w:rPr>
              <w:t>……………………………………</w:t>
            </w:r>
          </w:p>
        </w:tc>
      </w:tr>
      <w:tr w:rsidR="00A96664" w:rsidRPr="00F17F88" w14:paraId="73ECD054" w14:textId="77777777" w:rsidTr="0028437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B5F15EB" w14:textId="1BCA8E65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DISTRICT_ID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លេខកូដស្រុក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88ED8" w14:textId="14056034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សរសរលេខកូដ៖</w:t>
            </w:r>
            <w:r w:rsidRPr="00F17F88">
              <w:rPr>
                <w:rFonts w:ascii="Khmer OS Siemreap" w:hAnsi="Khmer OS Siemreap" w:cs="Khmer OS Siemreap"/>
                <w:szCs w:val="22"/>
              </w:rPr>
              <w:t>……………………………………</w:t>
            </w:r>
          </w:p>
        </w:tc>
      </w:tr>
      <w:tr w:rsidR="00A96664" w:rsidRPr="00F17F88" w14:paraId="3327507D" w14:textId="77777777" w:rsidTr="0028437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F011AE1" w14:textId="667FCC05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COMMUNE_ID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លេខកូដឃុំ/សង្កាត់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10706" w14:textId="7DBA7491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សរសរលេខកូដ៖</w:t>
            </w:r>
            <w:r w:rsidRPr="00F17F88">
              <w:rPr>
                <w:rFonts w:ascii="Khmer OS Siemreap" w:hAnsi="Khmer OS Siemreap" w:cs="Khmer OS Siemreap"/>
                <w:szCs w:val="22"/>
              </w:rPr>
              <w:t>……………………………………</w:t>
            </w:r>
          </w:p>
        </w:tc>
      </w:tr>
      <w:tr w:rsidR="00A96664" w:rsidRPr="00F17F88" w14:paraId="0A6F7981" w14:textId="77777777" w:rsidTr="0028437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647A70D" w14:textId="01659EA8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VILLAGE_ID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លេខកូដភូមិ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056D2" w14:textId="38F57CE2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សរសរលេខកូដ៖</w:t>
            </w:r>
            <w:r w:rsidRPr="00F17F88">
              <w:rPr>
                <w:rFonts w:ascii="Khmer OS Siemreap" w:hAnsi="Khmer OS Siemreap" w:cs="Khmer OS Siemreap"/>
                <w:szCs w:val="22"/>
              </w:rPr>
              <w:t>……………………………………</w:t>
            </w:r>
          </w:p>
        </w:tc>
      </w:tr>
      <w:tr w:rsidR="00A96664" w:rsidRPr="00F17F88" w14:paraId="26213716" w14:textId="77777777" w:rsidTr="0028437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194FAB7" w14:textId="174F9DE0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UR_RU_CODE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សម្គាល់ទីប្រជុំជនជនបទ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328CD" w14:textId="4B257AE9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សរសរលេខ៖</w:t>
            </w:r>
            <w:r w:rsidRPr="00F17F88">
              <w:rPr>
                <w:rFonts w:ascii="Khmer OS Siemreap" w:hAnsi="Khmer OS Siemreap" w:cs="Khmer OS Siemreap"/>
                <w:szCs w:val="22"/>
              </w:rPr>
              <w:t>…………………………………………</w:t>
            </w:r>
          </w:p>
        </w:tc>
      </w:tr>
      <w:tr w:rsidR="00A96664" w:rsidRPr="00F17F88" w14:paraId="420FF6EA" w14:textId="77777777" w:rsidTr="0028437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34B0F25" w14:textId="14DC33A1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UR_RU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ទីប្រជុំជន/ជនបទ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0FB92" w14:textId="18698F56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សរសរអក្សរ៖</w:t>
            </w:r>
            <w:r w:rsidRPr="00F17F88">
              <w:rPr>
                <w:rFonts w:ascii="Khmer OS Siemreap" w:hAnsi="Khmer OS Siemreap" w:cs="Khmer OS Siemreap"/>
                <w:szCs w:val="22"/>
              </w:rPr>
              <w:t>…………………………………………</w:t>
            </w:r>
          </w:p>
        </w:tc>
      </w:tr>
      <w:tr w:rsidR="00A96664" w:rsidRPr="00F17F88" w14:paraId="718E99EA" w14:textId="77777777" w:rsidTr="0028437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98057E7" w14:textId="77777777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GPS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ទីតាំងរបស់គ្រួសារដែលបានកត់ត្រាក្នុងអំឡុងពេលចុះបញ្ជី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94482" w14:textId="6D2963EA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N……………………………………………</w:t>
            </w:r>
            <w:r w:rsidR="003E0239">
              <w:rPr>
                <w:rFonts w:ascii="Khmer OS Siemreap" w:hAnsi="Khmer OS Siemreap" w:cs="Khmer OS Siemreap"/>
                <w:szCs w:val="22"/>
              </w:rPr>
              <w:t>............</w:t>
            </w:r>
          </w:p>
          <w:p w14:paraId="1D86185A" w14:textId="6E60231D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W……………………………………………………</w:t>
            </w:r>
          </w:p>
          <w:p w14:paraId="3C610877" w14:textId="6B7F8DC4" w:rsidR="00A96664" w:rsidRPr="00F17F88" w:rsidRDefault="00A96664" w:rsidP="00053C79">
            <w:pPr>
              <w:spacing w:line="259" w:lineRule="auto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A………………………………………………………</w:t>
            </w:r>
          </w:p>
        </w:tc>
      </w:tr>
    </w:tbl>
    <w:p w14:paraId="06B39A4D" w14:textId="77777777" w:rsidR="00A96664" w:rsidRPr="00F17F88" w:rsidRDefault="00A96664" w:rsidP="00A96664">
      <w:pPr>
        <w:jc w:val="center"/>
        <w:rPr>
          <w:rFonts w:ascii="Khmer OS Siemreap" w:hAnsi="Khmer OS Siemreap" w:cs="Khmer OS Siemreap"/>
          <w:szCs w:val="22"/>
          <w:cs/>
        </w:rPr>
      </w:pPr>
    </w:p>
    <w:p w14:paraId="14437103" w14:textId="116C5CF6" w:rsidR="00A96664" w:rsidRPr="00F17F88" w:rsidRDefault="00A96664" w:rsidP="000D1E6E">
      <w:pPr>
        <w:spacing w:line="400" w:lineRule="exact"/>
        <w:jc w:val="center"/>
        <w:rPr>
          <w:rFonts w:ascii="Khmer OS Siemreap" w:hAnsi="Khmer OS Siemreap" w:cs="Khmer OS Siemreap"/>
          <w:b/>
          <w:bCs/>
        </w:rPr>
      </w:pPr>
      <w:r w:rsidRPr="00F17F88">
        <w:rPr>
          <w:rFonts w:ascii="Khmer OS Siemreap" w:hAnsi="Khmer OS Siemreap" w:cs="Khmer OS Siemreap"/>
          <w:b/>
          <w:bCs/>
          <w:cs/>
        </w:rPr>
        <w:lastRenderedPageBreak/>
        <w:t>ម៉ូឌុលនៃបញ្ជីសំណួរអង្កេតកម្លាំងពលកម្មនេះគឺត្រូវបានបង្កើតជាទម្រង់</w:t>
      </w:r>
    </w:p>
    <w:p w14:paraId="7A5339B5" w14:textId="77777777" w:rsidR="00A96664" w:rsidRPr="00F17F88" w:rsidRDefault="00A96664" w:rsidP="000D1E6E">
      <w:pPr>
        <w:spacing w:line="400" w:lineRule="exact"/>
        <w:jc w:val="center"/>
        <w:rPr>
          <w:rFonts w:ascii="Khmer OS Siemreap" w:hAnsi="Khmer OS Siemreap" w:cs="Khmer OS Siemreap"/>
          <w:b/>
          <w:bCs/>
        </w:rPr>
      </w:pPr>
      <w:r w:rsidRPr="00F17F88">
        <w:rPr>
          <w:rFonts w:ascii="Khmer OS Siemreap" w:hAnsi="Khmer OS Siemreap" w:cs="Khmer OS Siemreap"/>
          <w:b/>
          <w:bCs/>
          <w:cs/>
        </w:rPr>
        <w:t xml:space="preserve">សម្រាប់ការប្រើប្រាស់ក្នុងម៉ាស៊ីនថេប្លេត </w:t>
      </w:r>
      <w:r w:rsidRPr="00F17F88">
        <w:rPr>
          <w:rFonts w:ascii="Khmer OS Siemreap" w:hAnsi="Khmer OS Siemreap" w:cs="Khmer OS Siemreap"/>
          <w:b/>
          <w:bCs/>
        </w:rPr>
        <w:t>(CAPI)</w:t>
      </w:r>
      <w:r w:rsidRPr="00F17F88">
        <w:rPr>
          <w:rStyle w:val="FootnoteReference"/>
          <w:rFonts w:ascii="Khmer OS Siemreap" w:hAnsi="Khmer OS Siemreap" w:cs="Khmer OS Siemreap"/>
          <w:b/>
          <w:bCs/>
        </w:rPr>
        <w:footnoteReference w:id="1"/>
      </w:r>
      <w:r w:rsidRPr="00F17F88">
        <w:rPr>
          <w:rFonts w:ascii="Khmer OS Siemreap" w:hAnsi="Khmer OS Siemreap" w:cs="Khmer OS Siemreap"/>
          <w:b/>
          <w:bCs/>
        </w:rPr>
        <w:t xml:space="preserve"> </w:t>
      </w:r>
      <w:r w:rsidRPr="00F17F88">
        <w:rPr>
          <w:rFonts w:ascii="Khmer OS Siemreap" w:hAnsi="Khmer OS Siemreap" w:cs="Khmer OS Siemreap"/>
          <w:b/>
          <w:bCs/>
          <w:cs/>
        </w:rPr>
        <w:t>ដោយសហការគ្នារវាង វិទ្យាស្ថានជាតិស្ថិតិ និងអង្គការពលកម្ម</w:t>
      </w:r>
      <w:r w:rsidRPr="00F17F88">
        <w:rPr>
          <w:rFonts w:ascii="Khmer OS Siemreap" w:hAnsi="Khmer OS Siemreap" w:cs="Khmer OS Siemreap" w:hint="cs"/>
          <w:b/>
          <w:bCs/>
          <w:cs/>
        </w:rPr>
        <w:t xml:space="preserve">  </w:t>
      </w:r>
      <w:r w:rsidRPr="00F17F88">
        <w:rPr>
          <w:rFonts w:ascii="Khmer OS Siemreap" w:hAnsi="Khmer OS Siemreap" w:cs="Khmer OS Siemreap"/>
          <w:b/>
          <w:bCs/>
          <w:cs/>
        </w:rPr>
        <w:t xml:space="preserve">អន្តរជាតិ </w:t>
      </w:r>
      <w:r w:rsidRPr="00F17F88">
        <w:rPr>
          <w:rFonts w:ascii="Khmer OS Siemreap" w:hAnsi="Khmer OS Siemreap" w:cs="Khmer OS Siemreap"/>
          <w:b/>
          <w:bCs/>
        </w:rPr>
        <w:t>(ILO)</w:t>
      </w:r>
    </w:p>
    <w:p w14:paraId="65D9C8BE" w14:textId="77777777" w:rsidR="00A96664" w:rsidRPr="00F17F88" w:rsidRDefault="00A96664" w:rsidP="000D1E6E">
      <w:pPr>
        <w:spacing w:line="400" w:lineRule="exact"/>
        <w:jc w:val="center"/>
        <w:rPr>
          <w:rFonts w:ascii="Khmer OS Siemreap" w:hAnsi="Khmer OS Siemreap" w:cs="Khmer OS Siemreap"/>
        </w:rPr>
      </w:pPr>
      <w:r w:rsidRPr="00F17F88">
        <w:rPr>
          <w:rFonts w:ascii="Khmer OS Siemreap" w:hAnsi="Khmer OS Siemreap" w:cs="Khmer OS Siemreap"/>
          <w:cs/>
        </w:rPr>
        <w:t>ការចាប់ផ្តើម ប្រភេទការងារ (កំណែ ក្នុងឆ្នាំ ២០២៤)</w:t>
      </w:r>
    </w:p>
    <w:p w14:paraId="6EF701C1" w14:textId="77777777" w:rsidR="00A96664" w:rsidRPr="00F17F88" w:rsidRDefault="00A96664" w:rsidP="00A96664">
      <w:pPr>
        <w:spacing w:line="340" w:lineRule="exact"/>
        <w:rPr>
          <w:rFonts w:ascii="Khmer OS Siemreap" w:hAnsi="Khmer OS Siemreap" w:cs="Khmer OS Siemreap"/>
          <w:b/>
          <w:bCs/>
          <w:szCs w:val="22"/>
          <w:cs/>
        </w:rPr>
      </w:pPr>
      <w:r w:rsidRPr="00F17F88">
        <w:rPr>
          <w:rFonts w:ascii="Khmer OS Siemreap" w:hAnsi="Khmer OS Siemreap" w:cs="Khmer OS Siemreap"/>
          <w:b/>
          <w:bCs/>
          <w:color w:val="215E99" w:themeColor="text2" w:themeTint="BF"/>
          <w:cs/>
        </w:rPr>
        <w:t xml:space="preserve">សិន្និសិទ បានប្រើនៅក្នុងគំរូទម្រង់របស់អង្គការ </w:t>
      </w:r>
      <w:r w:rsidRPr="00F17F88">
        <w:rPr>
          <w:rFonts w:ascii="Khmer OS Siemreap" w:hAnsi="Khmer OS Siemreap" w:cs="Khmer OS Siemreap"/>
          <w:b/>
          <w:bCs/>
          <w:color w:val="215E99" w:themeColor="text2" w:themeTint="BF"/>
        </w:rPr>
        <w:t xml:space="preserve">ILO </w:t>
      </w:r>
      <w:r w:rsidRPr="00F17F88">
        <w:rPr>
          <w:rFonts w:ascii="Khmer OS Siemreap" w:hAnsi="Khmer OS Siemreap" w:cs="Khmer OS Siemreap"/>
          <w:b/>
          <w:bCs/>
          <w:color w:val="215E99" w:themeColor="text2" w:themeTint="BF"/>
          <w:cs/>
        </w:rPr>
        <w:t>ស្តីពីបញ្ជីសំណួរអង្កេតកម្លាំងពលកម្មសម្រាប់ប្រើប្រាស់នៅក្នុងម៉ាស៊ីនថេប្លេត (</w:t>
      </w:r>
      <w:r w:rsidRPr="00F17F88">
        <w:rPr>
          <w:rFonts w:ascii="Khmer OS Siemreap" w:hAnsi="Khmer OS Siemreap" w:cs="Khmer OS Siemreap"/>
          <w:b/>
          <w:bCs/>
          <w:color w:val="215E99" w:themeColor="text2" w:themeTint="BF"/>
        </w:rPr>
        <w:t>CAPI)</w:t>
      </w:r>
      <w:r w:rsidRPr="00F17F88">
        <w:rPr>
          <w:rFonts w:ascii="Khmer OS Siemreap" w:hAnsi="Khmer OS Siemreap" w:cs="Khmer OS Siemreap"/>
          <w:b/>
          <w:bCs/>
          <w:color w:val="215E99" w:themeColor="text2" w:themeTint="BF"/>
          <w:cs/>
        </w:rPr>
        <w:t xml:space="preserve"> </w:t>
      </w:r>
    </w:p>
    <w:p w14:paraId="150B3610" w14:textId="77777777" w:rsidR="00A96664" w:rsidRPr="00F17F88" w:rsidRDefault="00A96664" w:rsidP="004A50F7">
      <w:pPr>
        <w:pStyle w:val="ListParagraph"/>
        <w:widowControl/>
        <w:numPr>
          <w:ilvl w:val="0"/>
          <w:numId w:val="40"/>
        </w:numPr>
        <w:autoSpaceDE/>
        <w:autoSpaceDN/>
        <w:adjustRightInd/>
        <w:spacing w:line="340" w:lineRule="exact"/>
        <w:contextualSpacing/>
        <w:rPr>
          <w:rFonts w:ascii="Khmer OS Siemreap" w:hAnsi="Khmer OS Siemreap" w:cs="Khmer OS Siemreap"/>
          <w:szCs w:val="22"/>
        </w:rPr>
      </w:pPr>
      <w:r w:rsidRPr="00F17F88">
        <w:rPr>
          <w:rFonts w:ascii="Khmer OS Siemreap" w:hAnsi="Khmer OS Siemreap" w:cs="Khmer OS Siemreap"/>
          <w:szCs w:val="22"/>
          <w:cs/>
        </w:rPr>
        <w:t>អក្សរបញ្ឈរ៖ សម្រាប់សម្គាល់ថា អត្ថបទដែលត្រូវអានដោយមន្រ្តីសម្ភាសន៍</w:t>
      </w:r>
    </w:p>
    <w:p w14:paraId="6A25BB7B" w14:textId="77777777" w:rsidR="00A96664" w:rsidRPr="00F17F88" w:rsidRDefault="00A96664" w:rsidP="004A50F7">
      <w:pPr>
        <w:pStyle w:val="ListParagraph"/>
        <w:widowControl/>
        <w:numPr>
          <w:ilvl w:val="0"/>
          <w:numId w:val="40"/>
        </w:numPr>
        <w:autoSpaceDE/>
        <w:autoSpaceDN/>
        <w:adjustRightInd/>
        <w:spacing w:line="340" w:lineRule="exact"/>
        <w:contextualSpacing/>
        <w:rPr>
          <w:rFonts w:ascii="Khmer OS Siemreap" w:hAnsi="Khmer OS Siemreap" w:cs="Khmer OS Siemreap"/>
          <w:i/>
          <w:iCs/>
          <w:szCs w:val="22"/>
        </w:rPr>
      </w:pPr>
      <w:r w:rsidRPr="00F17F88">
        <w:rPr>
          <w:rFonts w:ascii="Khmer OS Siemreap" w:hAnsi="Khmer OS Siemreap" w:cs="Khmer OS Siemreap"/>
          <w:i/>
          <w:iCs/>
          <w:szCs w:val="22"/>
          <w:cs/>
        </w:rPr>
        <w:t>អក្សរទ្រេត៖ បង្ហាញពីការណែនាំ ឬជំនួញដល់ មន្រ្តីសម្ភាសន៍ ហើយដោយមិនត្រូវអាន</w:t>
      </w:r>
    </w:p>
    <w:p w14:paraId="44965C50" w14:textId="77777777" w:rsidR="00A96664" w:rsidRPr="00F17F88" w:rsidRDefault="00A96664" w:rsidP="004A50F7">
      <w:pPr>
        <w:pStyle w:val="ListParagraph"/>
        <w:widowControl/>
        <w:numPr>
          <w:ilvl w:val="0"/>
          <w:numId w:val="40"/>
        </w:numPr>
        <w:autoSpaceDE/>
        <w:autoSpaceDN/>
        <w:adjustRightInd/>
        <w:spacing w:line="340" w:lineRule="exact"/>
        <w:contextualSpacing/>
        <w:rPr>
          <w:rFonts w:ascii="Khmer OS Siemreap" w:hAnsi="Khmer OS Siemreap" w:cs="Khmer OS Siemreap"/>
          <w:szCs w:val="22"/>
        </w:rPr>
      </w:pPr>
      <w:r w:rsidRPr="00F17F88">
        <w:rPr>
          <w:rFonts w:ascii="Khmer OS Siemreap" w:hAnsi="Khmer OS Siemreap" w:cs="Khmer OS Siemreap"/>
          <w:szCs w:val="22"/>
        </w:rPr>
        <w:t>CAPS</w:t>
      </w:r>
      <w:r w:rsidRPr="00F17F88">
        <w:rPr>
          <w:rFonts w:ascii="Khmer OS Siemreap" w:hAnsi="Khmer OS Siemreap" w:cs="Khmer OS Siemreap"/>
          <w:szCs w:val="22"/>
          <w:cs/>
        </w:rPr>
        <w:t>៖ បញ្ជាក់ពីប្រភេទនៃការឆ្លើយតប និងរៀបតាមលំដាប់ ហើយដោយមិនចាំបាច់អាន</w:t>
      </w:r>
    </w:p>
    <w:p w14:paraId="576041DA" w14:textId="77777777" w:rsidR="00A96664" w:rsidRPr="00F17F88" w:rsidRDefault="00A96664" w:rsidP="004A50F7">
      <w:pPr>
        <w:pStyle w:val="ListParagraph"/>
        <w:widowControl/>
        <w:numPr>
          <w:ilvl w:val="0"/>
          <w:numId w:val="40"/>
        </w:numPr>
        <w:autoSpaceDE/>
        <w:autoSpaceDN/>
        <w:adjustRightInd/>
        <w:spacing w:line="340" w:lineRule="exact"/>
        <w:contextualSpacing/>
        <w:rPr>
          <w:rFonts w:ascii="Khmer OS Siemreap" w:hAnsi="Khmer OS Siemreap" w:cs="Khmer OS Siemreap"/>
          <w:szCs w:val="22"/>
        </w:rPr>
      </w:pPr>
      <w:r w:rsidRPr="00F17F88">
        <w:rPr>
          <w:rFonts w:ascii="Khmer OS Siemreap" w:hAnsi="Khmer OS Siemreap" w:cs="Khmer OS Siemreap"/>
          <w:szCs w:val="22"/>
          <w:cs/>
        </w:rPr>
        <w:t>(រង្វង់ក្រចក)៖ បញ្ជាក់ថាការជ្រើសរើស ឬការជំនួសត្រូវបានធ្វើ</w:t>
      </w:r>
    </w:p>
    <w:p w14:paraId="22CB2B67" w14:textId="77777777" w:rsidR="00A96664" w:rsidRPr="000D1E6E" w:rsidRDefault="00A96664" w:rsidP="004A50F7">
      <w:pPr>
        <w:pStyle w:val="ListParagraph"/>
        <w:widowControl/>
        <w:numPr>
          <w:ilvl w:val="0"/>
          <w:numId w:val="40"/>
        </w:numPr>
        <w:autoSpaceDE/>
        <w:autoSpaceDN/>
        <w:adjustRightInd/>
        <w:spacing w:line="340" w:lineRule="exact"/>
        <w:contextualSpacing/>
        <w:rPr>
          <w:rFonts w:ascii="Khmer OS Siemreap" w:hAnsi="Khmer OS Siemreap" w:cs="Khmer OS Siemreap"/>
          <w:spacing w:val="-22"/>
          <w:szCs w:val="22"/>
        </w:rPr>
      </w:pPr>
      <w:r w:rsidRPr="000D1E6E">
        <w:rPr>
          <w:rFonts w:ascii="Khmer OS Siemreap" w:hAnsi="Khmer OS Siemreap" w:cs="Khmer OS Siemreap"/>
          <w:color w:val="EE0000"/>
          <w:spacing w:val="-22"/>
          <w:szCs w:val="22"/>
          <w:cs/>
        </w:rPr>
        <w:t>អក្សរក្រហម</w:t>
      </w:r>
      <w:r w:rsidRPr="000D1E6E">
        <w:rPr>
          <w:rFonts w:ascii="Khmer OS Siemreap" w:hAnsi="Khmer OS Siemreap" w:cs="Khmer OS Siemreap"/>
          <w:spacing w:val="-22"/>
          <w:szCs w:val="22"/>
          <w:cs/>
        </w:rPr>
        <w:t>៖ បញ្ជាក់ពីក្រុមដែលត្រូវបានរៀបចំតំរៀបហើយត្រូវសួរសំណួរ/សំនុំនៃសំណួរ ស្របព័ន្ធនឹងការណែនាំ ឬ</w:t>
      </w:r>
    </w:p>
    <w:p w14:paraId="674CD4C6" w14:textId="77777777" w:rsidR="00A96664" w:rsidRPr="00F17F88" w:rsidRDefault="00A96664" w:rsidP="00A96664">
      <w:pPr>
        <w:pStyle w:val="ListParagraph"/>
        <w:spacing w:line="340" w:lineRule="exact"/>
        <w:rPr>
          <w:rFonts w:ascii="Khmer OS Siemreap" w:hAnsi="Khmer OS Siemreap" w:cs="Khmer OS Siemreap"/>
          <w:szCs w:val="22"/>
        </w:rPr>
      </w:pPr>
      <w:r w:rsidRPr="00F17F88">
        <w:rPr>
          <w:rFonts w:ascii="Khmer OS Siemreap" w:hAnsi="Khmer OS Siemreap" w:cs="Khmer OS Siemreap"/>
          <w:szCs w:val="22"/>
          <w:cs/>
        </w:rPr>
        <w:t>សេចក្តីពន្យល់ណែនាំផ្សេងៗសម្រាប់អ្នកបង្កើត</w:t>
      </w:r>
    </w:p>
    <w:p w14:paraId="098B9F47" w14:textId="77777777" w:rsidR="00A96664" w:rsidRPr="00F17F88" w:rsidRDefault="00A96664" w:rsidP="004A50F7">
      <w:pPr>
        <w:pStyle w:val="ListParagraph"/>
        <w:widowControl/>
        <w:numPr>
          <w:ilvl w:val="0"/>
          <w:numId w:val="40"/>
        </w:numPr>
        <w:autoSpaceDE/>
        <w:autoSpaceDN/>
        <w:adjustRightInd/>
        <w:spacing w:line="340" w:lineRule="exact"/>
        <w:contextualSpacing/>
        <w:rPr>
          <w:rFonts w:ascii="Khmer OS Siemreap" w:hAnsi="Khmer OS Siemreap" w:cs="Khmer OS Siemreap"/>
          <w:b/>
          <w:bCs/>
          <w:szCs w:val="22"/>
        </w:rPr>
      </w:pPr>
      <w:r w:rsidRPr="00F17F88">
        <w:rPr>
          <w:rFonts w:ascii="Khmer OS Siemreap" w:hAnsi="Khmer OS Siemreap" w:cs="Khmer OS Siemreap"/>
          <w:szCs w:val="22"/>
          <w:cs/>
        </w:rPr>
        <w:t>[</w:t>
      </w:r>
      <w:r w:rsidRPr="00F17F88">
        <w:rPr>
          <w:rFonts w:ascii="Khmer OS Siemreap" w:hAnsi="Khmer OS Siemreap" w:cs="Khmer OS Siemreap"/>
          <w:b/>
          <w:bCs/>
          <w:color w:val="215E99" w:themeColor="text2" w:themeTint="BF"/>
          <w:szCs w:val="22"/>
          <w:cs/>
        </w:rPr>
        <w:t>អក្សរពណ៌ខៀវក្នុងដង្គៀប</w:t>
      </w:r>
      <w:r w:rsidRPr="00F17F88">
        <w:rPr>
          <w:rFonts w:ascii="Khmer OS Siemreap" w:hAnsi="Khmer OS Siemreap" w:cs="Khmer OS Siemreap"/>
          <w:szCs w:val="22"/>
          <w:cs/>
        </w:rPr>
        <w:t>]៖ បញ្ជាក់អំពី ការកំណត់ ដែលអនុលោមទៅតាមស្ថានភាពប្រទេសនីមួយៗ</w:t>
      </w:r>
    </w:p>
    <w:p w14:paraId="4C6A171F" w14:textId="77777777" w:rsidR="00A96664" w:rsidRPr="00F17F88" w:rsidRDefault="00A96664" w:rsidP="004A50F7">
      <w:pPr>
        <w:pStyle w:val="ListParagraph"/>
        <w:widowControl/>
        <w:numPr>
          <w:ilvl w:val="0"/>
          <w:numId w:val="40"/>
        </w:numPr>
        <w:autoSpaceDE/>
        <w:autoSpaceDN/>
        <w:adjustRightInd/>
        <w:spacing w:line="340" w:lineRule="exact"/>
        <w:contextualSpacing/>
        <w:rPr>
          <w:rFonts w:ascii="Khmer OS Siemreap" w:hAnsi="Khmer OS Siemreap" w:cs="Khmer OS Siemreap"/>
          <w:b/>
          <w:bCs/>
          <w:szCs w:val="22"/>
        </w:rPr>
      </w:pPr>
      <w:r w:rsidRPr="00F17F88">
        <w:rPr>
          <w:rFonts w:ascii="Khmer OS Siemreap" w:hAnsi="Khmer OS Siemreap" w:cs="Khmer OS Siemreap"/>
          <w:b/>
          <w:bCs/>
          <w:szCs w:val="22"/>
          <w:cs/>
        </w:rPr>
        <w:t>អក្សរដិត៖ បង្ហាញពីលេខសំណួរ ចំណងជើង ការរំលង និងរចនាសម្ពន្ធដទៃទៀ។</w:t>
      </w:r>
    </w:p>
    <w:p w14:paraId="1D05E02C" w14:textId="77777777" w:rsidR="00A96664" w:rsidRPr="00F17F88" w:rsidRDefault="00A96664" w:rsidP="00A96664">
      <w:pPr>
        <w:spacing w:line="340" w:lineRule="exact"/>
        <w:ind w:left="360"/>
        <w:rPr>
          <w:rFonts w:ascii="Khmer OS Siemreap" w:hAnsi="Khmer OS Siemreap" w:cs="Khmer OS Siemreap"/>
          <w:b/>
          <w:bCs/>
          <w:szCs w:val="22"/>
        </w:rPr>
      </w:pPr>
      <w:r w:rsidRPr="00F17F88">
        <w:rPr>
          <w:rFonts w:ascii="Khmer OS Siemreap" w:hAnsi="Khmer OS Siemreap" w:cs="Khmer OS Siemreap"/>
          <w:b/>
          <w:bCs/>
          <w:szCs w:val="22"/>
          <w:cs/>
        </w:rPr>
        <w:t xml:space="preserve">កំណត់សម្គាល់៖ នៅក្នុងកំណែនៃបញ្ជីសំណួរ អាយុធ្វើការងារត្រូវបានកំណត់ </w:t>
      </w:r>
      <w:r w:rsidRPr="00F17F88">
        <w:rPr>
          <w:rFonts w:ascii="Khmer OS Siemreap" w:hAnsi="Khmer OS Siemreap" w:cs="Khmer OS Siemreap"/>
          <w:b/>
          <w:bCs/>
          <w:szCs w:val="22"/>
        </w:rPr>
        <w:t>5+ (</w:t>
      </w:r>
      <w:r w:rsidRPr="00F17F88">
        <w:rPr>
          <w:rFonts w:ascii="Khmer OS Siemreap" w:hAnsi="Khmer OS Siemreap" w:cs="Khmer OS Siemreap"/>
          <w:b/>
          <w:bCs/>
          <w:szCs w:val="22"/>
          <w:cs/>
        </w:rPr>
        <w:t xml:space="preserve">ដោយបង្ហាញជា </w:t>
      </w:r>
      <w:r w:rsidRPr="00F17F88">
        <w:rPr>
          <w:rFonts w:ascii="Khmer OS Siemreap" w:hAnsi="Khmer OS Siemreap" w:cs="Khmer OS Siemreap"/>
          <w:b/>
          <w:bCs/>
          <w:szCs w:val="22"/>
        </w:rPr>
        <w:t>DEM_AGE &gt;= 5</w:t>
      </w:r>
      <w:r w:rsidRPr="00F17F88">
        <w:rPr>
          <w:rFonts w:ascii="Khmer OS Siemreap" w:hAnsi="Khmer OS Siemreap" w:cs="Khmer OS Siemreap"/>
          <w:b/>
          <w:bCs/>
          <w:szCs w:val="22"/>
          <w:cs/>
        </w:rPr>
        <w:t xml:space="preserve">)។ ប្រសិនបើប្រើមានការកម្រិតអាយុផ្សេងទៀតតាមប្រទេស ដូច្នេះត្រូវការកែសម្រួលនៅគ្រប់ </w:t>
      </w:r>
      <w:r w:rsidRPr="00F17F88">
        <w:rPr>
          <w:rFonts w:ascii="Khmer OS Siemreap" w:hAnsi="Khmer OS Siemreap" w:cs="Khmer OS Siemreap"/>
          <w:b/>
          <w:bCs/>
          <w:szCs w:val="22"/>
        </w:rPr>
        <w:t xml:space="preserve">DEM_AGE </w:t>
      </w:r>
      <w:r w:rsidRPr="00F17F88">
        <w:rPr>
          <w:rFonts w:ascii="Khmer OS Siemreap" w:hAnsi="Khmer OS Siemreap" w:cs="Khmer OS Siemreap"/>
          <w:b/>
          <w:bCs/>
          <w:szCs w:val="22"/>
          <w:cs/>
        </w:rPr>
        <w:t>ដែលត្រូវបានប្រើ។</w:t>
      </w:r>
    </w:p>
    <w:p w14:paraId="0575BEA5" w14:textId="77777777" w:rsidR="00A96664" w:rsidRPr="00F17F88" w:rsidRDefault="00A96664" w:rsidP="00ED0907">
      <w:pPr>
        <w:rPr>
          <w:rFonts w:ascii="Khmer OS Siemreap" w:hAnsi="Khmer OS Siemreap" w:cs="Khmer OS Siemreap"/>
          <w:b/>
          <w:bCs/>
          <w:szCs w:val="22"/>
          <w:cs/>
        </w:rPr>
      </w:pPr>
      <w:r w:rsidRPr="00F17F88">
        <w:rPr>
          <w:rFonts w:ascii="Khmer OS Siemreap" w:hAnsi="Khmer OS Siemreap" w:cs="Khmer OS Siemreap"/>
          <w:szCs w:val="22"/>
          <w:cs/>
        </w:rPr>
        <w:t xml:space="preserve">សម្រាប់ការប្រើប្រាស់ក្នុងម៉ាស៊ីនថេប្លេត </w:t>
      </w:r>
      <w:r w:rsidRPr="00F17F88">
        <w:rPr>
          <w:rFonts w:ascii="Khmer OS Siemreap" w:hAnsi="Khmer OS Siemreap" w:cs="Khmer OS Siemreap"/>
          <w:szCs w:val="22"/>
        </w:rPr>
        <w:t>(CAPI)</w:t>
      </w:r>
    </w:p>
    <w:p w14:paraId="00422E89" w14:textId="77777777" w:rsidR="00A96664" w:rsidRPr="00F17F88" w:rsidRDefault="00A96664" w:rsidP="00ED0907">
      <w:pPr>
        <w:jc w:val="center"/>
        <w:rPr>
          <w:rFonts w:ascii="Khmer OS Siemreap" w:hAnsi="Khmer OS Siemreap" w:cs="Khmer OS Siemreap"/>
          <w:color w:val="215E99" w:themeColor="text2" w:themeTint="BF"/>
          <w:szCs w:val="22"/>
        </w:rPr>
      </w:pPr>
      <w:r w:rsidRPr="00F17F88">
        <w:rPr>
          <w:rFonts w:ascii="Khmer OS Siemreap" w:hAnsi="Khmer OS Siemreap" w:cs="Khmer OS Siemreap"/>
          <w:color w:val="215E99" w:themeColor="text2" w:themeTint="BF"/>
          <w:szCs w:val="22"/>
          <w:cs/>
        </w:rPr>
        <w:t xml:space="preserve">អថេរសកលដែលប្រើសម្រាប់ការអនុវត្តបញ្ជីសំណួរនៅក្នុងម៉ាស៊ីនថេប្លេត </w:t>
      </w:r>
      <w:r w:rsidRPr="00F17F88">
        <w:rPr>
          <w:rFonts w:ascii="Khmer OS Siemreap" w:hAnsi="Khmer OS Siemreap" w:cs="Khmer OS Siemreap"/>
          <w:color w:val="215E99" w:themeColor="text2" w:themeTint="BF"/>
          <w:szCs w:val="22"/>
        </w:rPr>
        <w:t>(CAPI)</w:t>
      </w:r>
    </w:p>
    <w:p w14:paraId="05FFF8D1" w14:textId="0F8AF28B" w:rsidR="00A96664" w:rsidRPr="00F17F88" w:rsidRDefault="00A96664" w:rsidP="00ED0907">
      <w:pPr>
        <w:spacing w:line="216" w:lineRule="auto"/>
        <w:jc w:val="both"/>
        <w:rPr>
          <w:rFonts w:ascii="Khmer OS Siemreap" w:hAnsi="Khmer OS Siemreap" w:cs="Khmer OS Siemreap"/>
          <w:szCs w:val="22"/>
        </w:rPr>
      </w:pPr>
      <w:r w:rsidRPr="00F17F88">
        <w:rPr>
          <w:rFonts w:ascii="Khmer OS Siemreap" w:hAnsi="Khmer OS Siemreap" w:cs="Khmer OS Siemreap"/>
          <w:szCs w:val="22"/>
          <w:cs/>
        </w:rPr>
        <w:t>លំហូរអថេរ​ត្រូវ​បានកំណត់​ដូចខាងក្រោម។ អថេរដែលត្រូវបង្កើតទាំងនោះគឺ​ដើម្បីអនុញ្ញាត</w:t>
      </w:r>
      <w:r w:rsidR="007D1B67">
        <w:rPr>
          <w:rFonts w:ascii="Khmer OS Siemreap" w:hAnsi="Khmer OS Siemreap" w:cs="Khmer OS Siemreap"/>
          <w:szCs w:val="22"/>
          <w:cs/>
        </w:rPr>
        <w:t>ឱ្យ</w:t>
      </w:r>
      <w:r w:rsidRPr="00F17F88">
        <w:rPr>
          <w:rFonts w:ascii="Khmer OS Siemreap" w:hAnsi="Khmer OS Siemreap" w:cs="Khmer OS Siemreap"/>
          <w:szCs w:val="22"/>
          <w:cs/>
        </w:rPr>
        <w:t>មានការកំណត់សម្រាប់សំណួរបន្ទាប់ ។ ឧទាហរណ៍ ជាជាង</w:t>
      </w:r>
      <w:r w:rsidR="007D1B67">
        <w:rPr>
          <w:rFonts w:ascii="Khmer OS Siemreap" w:hAnsi="Khmer OS Siemreap" w:cs="Khmer OS Siemreap"/>
          <w:szCs w:val="22"/>
          <w:cs/>
        </w:rPr>
        <w:t>ឱ្យ</w:t>
      </w:r>
      <w:r w:rsidRPr="00F17F88">
        <w:rPr>
          <w:rFonts w:ascii="Khmer OS Siemreap" w:hAnsi="Khmer OS Siemreap" w:cs="Khmer OS Siemreap"/>
          <w:szCs w:val="22"/>
          <w:cs/>
        </w:rPr>
        <w:t xml:space="preserve">បញ្ចាក់គ្រប់អថេរដែលប្រើដើម្បីកំណត់ពីការងារ រាល់ពេល គឺត្រូវសួរអ្នកដែលមានការងារធ្វើដូចជានៅក្នុងអថេរ </w:t>
      </w:r>
      <w:r w:rsidRPr="00F17F88">
        <w:rPr>
          <w:rFonts w:ascii="Khmer OS Siemreap" w:hAnsi="Khmer OS Siemreap" w:cs="Khmer OS Siemreap"/>
          <w:szCs w:val="22"/>
        </w:rPr>
        <w:t xml:space="preserve">GLO_EMP </w:t>
      </w:r>
      <w:r w:rsidRPr="00F17F88">
        <w:rPr>
          <w:rFonts w:ascii="Khmer OS Siemreap" w:hAnsi="Khmer OS Siemreap" w:cs="Khmer OS Siemreap"/>
          <w:szCs w:val="22"/>
          <w:cs/>
        </w:rPr>
        <w:t>ត្រូវបានកំណត់និយមន័យនិងត្រូវបានកំណត់បង្កើតសួមសួរប្រសិនបើ</w:t>
      </w:r>
      <w:r w:rsidRPr="00F17F88">
        <w:rPr>
          <w:rFonts w:ascii="Khmer OS Siemreap" w:hAnsi="Khmer OS Siemreap" w:cs="Khmer OS Siemreap"/>
          <w:szCs w:val="22"/>
        </w:rPr>
        <w:t xml:space="preserve"> </w:t>
      </w:r>
      <w:r w:rsidRPr="00F17F88">
        <w:rPr>
          <w:rFonts w:ascii="Khmer OS Siemreap" w:hAnsi="Khmer OS Siemreap" w:cs="Khmer OS Siemreap"/>
          <w:i/>
          <w:iCs/>
          <w:szCs w:val="22"/>
        </w:rPr>
        <w:t>GLO_EMP=</w:t>
      </w:r>
      <w:r w:rsidRPr="00F17F88">
        <w:rPr>
          <w:rFonts w:ascii="Khmer OS Siemreap" w:hAnsi="Khmer OS Siemreap" w:cs="Khmer OS Siemreap"/>
          <w:i/>
          <w:iCs/>
          <w:szCs w:val="22"/>
          <w:cs/>
        </w:rPr>
        <w:t>1</w:t>
      </w:r>
      <w:r w:rsidRPr="00F17F88">
        <w:rPr>
          <w:rFonts w:ascii="Khmer OS Siemreap" w:hAnsi="Khmer OS Siemreap" w:cs="Khmer OS Siemreap"/>
          <w:szCs w:val="22"/>
          <w:cs/>
        </w:rPr>
        <w:t>។</w:t>
      </w:r>
    </w:p>
    <w:p w14:paraId="3BAD4FAB" w14:textId="77777777" w:rsidR="00A96664" w:rsidRPr="00F17F88" w:rsidRDefault="00A96664" w:rsidP="00ED0907">
      <w:pPr>
        <w:spacing w:line="216" w:lineRule="auto"/>
        <w:rPr>
          <w:rFonts w:ascii="Khmer OS Siemreap" w:hAnsi="Khmer OS Siemreap" w:cs="Khmer OS Siemreap"/>
          <w:color w:val="215E99" w:themeColor="text2" w:themeTint="BF"/>
          <w:szCs w:val="22"/>
        </w:rPr>
      </w:pPr>
      <w:r w:rsidRPr="00F17F88">
        <w:rPr>
          <w:rFonts w:ascii="Khmer OS Siemreap" w:hAnsi="Khmer OS Siemreap" w:cs="Khmer OS Siemreap"/>
          <w:sz w:val="28"/>
          <w:szCs w:val="28"/>
          <w:cs/>
        </w:rPr>
        <w:tab/>
      </w:r>
      <w:r w:rsidRPr="00F17F88">
        <w:rPr>
          <w:rFonts w:ascii="Khmer OS Siemreap" w:hAnsi="Khmer OS Siemreap" w:cs="Khmer OS Siemreap"/>
          <w:b/>
          <w:bCs/>
          <w:szCs w:val="22"/>
        </w:rPr>
        <w:t>GLO_WAP</w:t>
      </w:r>
      <w:r w:rsidRPr="00F17F88">
        <w:rPr>
          <w:rFonts w:ascii="Khmer OS Siemreap" w:hAnsi="Khmer OS Siemreap" w:cs="Khmer OS Siemreap"/>
          <w:szCs w:val="22"/>
        </w:rPr>
        <w:t xml:space="preserve"> </w:t>
      </w:r>
      <w:r w:rsidRPr="00F17F88">
        <w:rPr>
          <w:rFonts w:ascii="Khmer OS Siemreap" w:hAnsi="Khmer OS Siemreap" w:cs="Khmer OS Siemreap"/>
          <w:sz w:val="28"/>
          <w:szCs w:val="28"/>
        </w:rPr>
        <w:t xml:space="preserve">- </w:t>
      </w:r>
      <w:r w:rsidRPr="00F17F88">
        <w:rPr>
          <w:rFonts w:ascii="Khmer OS Siemreap" w:hAnsi="Khmer OS Siemreap" w:cs="Khmer OS Siemreap"/>
          <w:color w:val="215E99" w:themeColor="text2" w:themeTint="BF"/>
          <w:szCs w:val="22"/>
          <w:cs/>
        </w:rPr>
        <w:t>អ្នកឆ្លើយសំណួរនៅក្នុងអាយុធ្វើការ (</w:t>
      </w:r>
      <w:r w:rsidRPr="00F17F88">
        <w:rPr>
          <w:rFonts w:ascii="Khmer OS Siemreap" w:hAnsi="Khmer OS Siemreap" w:cs="Khmer OS Siemreap"/>
          <w:color w:val="215E99" w:themeColor="text2" w:themeTint="BF"/>
          <w:szCs w:val="22"/>
        </w:rPr>
        <w:t>WAP)</w:t>
      </w:r>
      <w:r w:rsidRPr="00F17F88">
        <w:rPr>
          <w:rFonts w:ascii="Khmer OS Siemreap" w:hAnsi="Khmer OS Siemreap" w:cs="Khmer OS Siemreap"/>
          <w:color w:val="215E99" w:themeColor="text2" w:themeTint="BF"/>
          <w:szCs w:val="22"/>
          <w:cs/>
        </w:rPr>
        <w:t>។ ចន្លោះអាយុត្រូវបានបង្កើតជាអថេរសកល។</w:t>
      </w:r>
    </w:p>
    <w:p w14:paraId="6D510D7E" w14:textId="50444904" w:rsidR="00A96664" w:rsidRPr="00F17F88" w:rsidRDefault="00A96664" w:rsidP="00ED0907">
      <w:pPr>
        <w:spacing w:line="216" w:lineRule="auto"/>
        <w:ind w:left="720" w:hanging="90"/>
        <w:rPr>
          <w:rFonts w:ascii="Khmer OS Siemreap" w:hAnsi="Khmer OS Siemreap" w:cs="Khmer OS Siemreap"/>
          <w:color w:val="215E99" w:themeColor="text2" w:themeTint="BF"/>
          <w:szCs w:val="22"/>
        </w:rPr>
      </w:pPr>
      <w:r w:rsidRPr="00F17F88">
        <w:rPr>
          <w:rFonts w:ascii="Khmer OS Siemreap" w:hAnsi="Khmer OS Siemreap" w:cs="Khmer OS Siemreap"/>
          <w:szCs w:val="22"/>
          <w:cs/>
        </w:rPr>
        <w:tab/>
      </w:r>
      <w:r w:rsidRPr="00F17F88">
        <w:rPr>
          <w:rFonts w:ascii="Khmer OS Siemreap" w:hAnsi="Khmer OS Siemreap" w:cs="Khmer OS Siemreap"/>
          <w:b/>
          <w:bCs/>
          <w:szCs w:val="22"/>
        </w:rPr>
        <w:t>GLO_EMP</w:t>
      </w:r>
      <w:r w:rsidRPr="00F17F88">
        <w:rPr>
          <w:rFonts w:ascii="Khmer OS Siemreap" w:hAnsi="Khmer OS Siemreap" w:cs="Khmer OS Siemreap"/>
          <w:szCs w:val="22"/>
        </w:rPr>
        <w:t xml:space="preserve"> - </w:t>
      </w:r>
      <w:r w:rsidRPr="00F17F88">
        <w:rPr>
          <w:rFonts w:ascii="Khmer OS Siemreap" w:hAnsi="Khmer OS Siemreap" w:cs="Khmer OS Siemreap"/>
          <w:color w:val="215E99" w:themeColor="text2" w:themeTint="BF"/>
          <w:szCs w:val="22"/>
          <w:cs/>
        </w:rPr>
        <w:t xml:space="preserve">អថេរនេះបង្ហាញពីថាតើមនុស្សម្នាក់មានការងារឬមិនមានការងារធ្វើ ដោយផ្អែកលើចម្លើយរបស់ពួកគេទៅលើសំណួរ​ក្នុង </w:t>
      </w:r>
      <w:r w:rsidRPr="00F17F88">
        <w:rPr>
          <w:rFonts w:ascii="Khmer OS Siemreap" w:hAnsi="Khmer OS Siemreap" w:cs="Khmer OS Siemreap"/>
          <w:color w:val="215E99" w:themeColor="text2" w:themeTint="BF"/>
          <w:szCs w:val="22"/>
        </w:rPr>
        <w:t>ATW</w:t>
      </w:r>
      <w:r w:rsidR="003E0239">
        <w:rPr>
          <w:rFonts w:ascii="Khmer OS Siemreap" w:hAnsi="Khmer OS Siemreap" w:cs="Khmer OS Siemreap"/>
          <w:color w:val="215E99" w:themeColor="text2" w:themeTint="BF"/>
          <w:szCs w:val="22"/>
        </w:rPr>
        <w:t>.</w:t>
      </w:r>
      <w:r w:rsidRPr="00F17F88">
        <w:rPr>
          <w:rFonts w:ascii="Khmer OS Siemreap" w:hAnsi="Khmer OS Siemreap" w:cs="Khmer OS Siemreap"/>
          <w:color w:val="215E99" w:themeColor="text2" w:themeTint="BF"/>
          <w:szCs w:val="22"/>
        </w:rPr>
        <w:t xml:space="preserve"> ABS</w:t>
      </w:r>
      <w:r w:rsidR="003E0239">
        <w:rPr>
          <w:rFonts w:ascii="Khmer OS Siemreap" w:hAnsi="Khmer OS Siemreap" w:cs="Khmer OS Siemreap"/>
          <w:color w:val="215E99" w:themeColor="text2" w:themeTint="BF"/>
          <w:szCs w:val="22"/>
        </w:rPr>
        <w:t>.</w:t>
      </w:r>
      <w:r w:rsidRPr="00F17F88">
        <w:rPr>
          <w:rFonts w:ascii="Khmer OS Siemreap" w:hAnsi="Khmer OS Siemreap" w:cs="Khmer OS Siemreap"/>
          <w:color w:val="215E99" w:themeColor="text2" w:themeTint="BF"/>
          <w:szCs w:val="22"/>
        </w:rPr>
        <w:t xml:space="preserve"> </w:t>
      </w:r>
      <w:r w:rsidRPr="00F17F88">
        <w:rPr>
          <w:rFonts w:ascii="Khmer OS Siemreap" w:hAnsi="Khmer OS Siemreap" w:cs="Khmer OS Siemreap"/>
          <w:color w:val="215E99" w:themeColor="text2" w:themeTint="BF"/>
          <w:szCs w:val="22"/>
          <w:cs/>
        </w:rPr>
        <w:t xml:space="preserve">និង </w:t>
      </w:r>
      <w:r w:rsidRPr="00F17F88">
        <w:rPr>
          <w:rFonts w:ascii="Khmer OS Siemreap" w:hAnsi="Khmer OS Siemreap" w:cs="Khmer OS Siemreap"/>
          <w:color w:val="215E99" w:themeColor="text2" w:themeTint="BF"/>
          <w:szCs w:val="22"/>
        </w:rPr>
        <w:t xml:space="preserve">AGF </w:t>
      </w:r>
      <w:r w:rsidRPr="00F17F88">
        <w:rPr>
          <w:rFonts w:ascii="Khmer OS Siemreap" w:hAnsi="Khmer OS Siemreap" w:cs="Khmer OS Siemreap"/>
          <w:color w:val="215E99" w:themeColor="text2" w:themeTint="BF"/>
          <w:szCs w:val="22"/>
          <w:cs/>
        </w:rPr>
        <w:t>និងតាមរយៈសំណួរដែលមាននៅក្នងបញ្ចីសំណួរ។</w:t>
      </w:r>
    </w:p>
    <w:p w14:paraId="0F946FA2" w14:textId="48994A35" w:rsidR="00A96664" w:rsidRPr="00F17F88" w:rsidRDefault="00A96664" w:rsidP="00ED0907">
      <w:pPr>
        <w:spacing w:line="216" w:lineRule="auto"/>
        <w:ind w:left="720"/>
        <w:rPr>
          <w:rFonts w:ascii="Khmer OS Siemreap" w:hAnsi="Khmer OS Siemreap" w:cs="Khmer OS Siemreap"/>
          <w:color w:val="215E99" w:themeColor="text2" w:themeTint="BF"/>
          <w:szCs w:val="22"/>
        </w:rPr>
      </w:pPr>
      <w:r w:rsidRPr="00F17F88">
        <w:rPr>
          <w:rFonts w:ascii="Khmer OS Siemreap" w:hAnsi="Khmer OS Siemreap" w:cs="Khmer OS Siemreap"/>
          <w:b/>
          <w:bCs/>
          <w:sz w:val="20"/>
          <w:szCs w:val="20"/>
        </w:rPr>
        <w:t>GLO_PROV</w:t>
      </w:r>
      <w:r w:rsidRPr="00F17F88">
        <w:rPr>
          <w:rFonts w:ascii="Khmer OS Siemreap" w:hAnsi="Khmer OS Siemreap" w:cs="Khmer OS Siemreap"/>
          <w:sz w:val="20"/>
          <w:szCs w:val="20"/>
        </w:rPr>
        <w:t xml:space="preserve"> </w:t>
      </w:r>
      <w:r w:rsidRPr="00F17F88">
        <w:rPr>
          <w:rFonts w:ascii="Khmer OS Siemreap" w:hAnsi="Khmer OS Siemreap" w:cs="Khmer OS Siemreap"/>
          <w:szCs w:val="22"/>
        </w:rPr>
        <w:t xml:space="preserve">- </w:t>
      </w:r>
      <w:r w:rsidRPr="00F17F88">
        <w:rPr>
          <w:rFonts w:ascii="Khmer OS Siemreap" w:hAnsi="Khmer OS Siemreap" w:cs="Khmer OS Siemreap"/>
          <w:color w:val="215E99" w:themeColor="text2" w:themeTint="BF"/>
          <w:szCs w:val="22"/>
          <w:cs/>
        </w:rPr>
        <w:t>អថេរសម្រាបប្រមូលព័ត៌មានថាតើ អ្នកឆ្លើយតបមានគ្រប់លក្ខខណ្ឌដែលត្រូវកំណត់« អ្នកធ្វើការបណ្តោះអាសន្ន»។ ឧទាហរណ៍ អ្នកធ្វើការនៅក្នុងអាជីវកម្មគ្រួសារ ឬអ្នកដែលអវត្តមានពីការងារនៅចំពេលសម្ភាសន៍ ដោយសារការឈប់សម្រាក។ យើងត្រូវការទៅសួរព័ត៌មានបន្ថែមទៀតដើម្បីកំណត់ប្រសិបើបុគ្គលនោះមានការងារធ្វើ ប៉ុន្តែនៅក្នុងស្ថានភាពនេះ អថេរនេះជួយ</w:t>
      </w:r>
      <w:r w:rsidR="007D1B67">
        <w:rPr>
          <w:rFonts w:ascii="Khmer OS Siemreap" w:hAnsi="Khmer OS Siemreap" w:cs="Khmer OS Siemreap"/>
          <w:color w:val="215E99" w:themeColor="text2" w:themeTint="BF"/>
          <w:szCs w:val="22"/>
          <w:cs/>
        </w:rPr>
        <w:t>ឱ្យ</w:t>
      </w:r>
      <w:r w:rsidRPr="00F17F88">
        <w:rPr>
          <w:rFonts w:ascii="Khmer OS Siemreap" w:hAnsi="Khmer OS Siemreap" w:cs="Khmer OS Siemreap"/>
          <w:color w:val="215E99" w:themeColor="text2" w:themeTint="BF"/>
          <w:szCs w:val="22"/>
          <w:cs/>
        </w:rPr>
        <w:t>អាចកំណត់ពីអត្តសញ្ញាណរបស់បុគ្គលនោះមានឬមិនមានការងារធ្វើ។</w:t>
      </w:r>
    </w:p>
    <w:p w14:paraId="1001F223" w14:textId="77777777" w:rsidR="00ED0907" w:rsidRDefault="00A96664" w:rsidP="00ED0907">
      <w:pPr>
        <w:spacing w:line="216" w:lineRule="auto"/>
        <w:ind w:left="720"/>
        <w:rPr>
          <w:rFonts w:ascii="Khmer OS Siemreap" w:hAnsi="Khmer OS Siemreap" w:cs="Khmer OS Siemreap"/>
          <w:color w:val="215E99" w:themeColor="text2" w:themeTint="BF"/>
          <w:szCs w:val="22"/>
        </w:rPr>
      </w:pPr>
      <w:r w:rsidRPr="00F17F88">
        <w:rPr>
          <w:rFonts w:ascii="Khmer OS Siemreap" w:hAnsi="Khmer OS Siemreap" w:cs="Khmer OS Siemreap"/>
          <w:b/>
          <w:bCs/>
          <w:sz w:val="20"/>
          <w:szCs w:val="20"/>
        </w:rPr>
        <w:t>GLO_MLT</w:t>
      </w:r>
      <w:r w:rsidRPr="00F17F88">
        <w:rPr>
          <w:rFonts w:ascii="Khmer OS Siemreap" w:hAnsi="Khmer OS Siemreap" w:cs="Khmer OS Siemreap"/>
          <w:sz w:val="20"/>
          <w:szCs w:val="20"/>
        </w:rPr>
        <w:t xml:space="preserve"> </w:t>
      </w:r>
      <w:r w:rsidRPr="00F17F88">
        <w:rPr>
          <w:rFonts w:ascii="Khmer OS Siemreap" w:hAnsi="Khmer OS Siemreap" w:cs="Khmer OS Siemreap"/>
          <w:szCs w:val="22"/>
        </w:rPr>
        <w:t xml:space="preserve">- </w:t>
      </w:r>
      <w:r w:rsidRPr="00F17F88">
        <w:rPr>
          <w:rFonts w:ascii="Khmer OS Siemreap" w:hAnsi="Khmer OS Siemreap" w:cs="Khmer OS Siemreap"/>
          <w:color w:val="215E99" w:themeColor="text2" w:themeTint="BF"/>
          <w:szCs w:val="22"/>
          <w:cs/>
        </w:rPr>
        <w:t>អថេរដែលបង្ហាញថា ដោយផ្អែកតាមការឆ្លើយតបពីមុន ពួកគេមានសកម្មភាពការងារជាច្រើន ហើយអាចមានការងារច្រើនជាងមួយ។ អថេរនេះត្រូវបានប្រើដើម្បីជះឥទ្ធិពលទៅលើសំណួរពីការងារច្រើន</w:t>
      </w:r>
    </w:p>
    <w:p w14:paraId="18FCABDA" w14:textId="18C31B7B" w:rsidR="00A96664" w:rsidRPr="00F17F88" w:rsidRDefault="00A96664" w:rsidP="00ED0907">
      <w:pPr>
        <w:spacing w:line="216" w:lineRule="auto"/>
        <w:ind w:left="720"/>
        <w:rPr>
          <w:rFonts w:ascii="Khmer OS Siemreap" w:hAnsi="Khmer OS Siemreap" w:cs="Khmer OS Siemreap"/>
          <w:color w:val="215E99" w:themeColor="text2" w:themeTint="BF"/>
          <w:szCs w:val="22"/>
        </w:rPr>
      </w:pPr>
      <w:r w:rsidRPr="00F17F88">
        <w:rPr>
          <w:rFonts w:ascii="Khmer OS Siemreap" w:hAnsi="Khmer OS Siemreap" w:cs="Khmer OS Siemreap"/>
          <w:color w:val="215E99" w:themeColor="text2" w:themeTint="BF"/>
          <w:szCs w:val="22"/>
        </w:rPr>
        <w:t>MJJ_MULT</w:t>
      </w:r>
      <w:r w:rsidRPr="00F17F88">
        <w:rPr>
          <w:rFonts w:ascii="Khmer OS Siemreap" w:hAnsi="Khmer OS Siemreap" w:cs="Khmer OS Siemreap"/>
          <w:color w:val="215E99" w:themeColor="text2" w:themeTint="BF"/>
          <w:szCs w:val="22"/>
          <w:cs/>
        </w:rPr>
        <w:t>ដែលត្រូវបានសាកសួរ។</w:t>
      </w:r>
    </w:p>
    <w:p w14:paraId="75BB0FB2" w14:textId="77777777" w:rsidR="00A96664" w:rsidRPr="00F17F88" w:rsidRDefault="00A96664" w:rsidP="00ED0907">
      <w:pPr>
        <w:ind w:left="720"/>
        <w:rPr>
          <w:rFonts w:ascii="Khmer OS Siemreap" w:hAnsi="Khmer OS Siemreap" w:cs="Khmer OS Siemreap"/>
          <w:szCs w:val="22"/>
          <w:cs/>
        </w:rPr>
      </w:pPr>
      <w:r w:rsidRPr="00F17F88">
        <w:rPr>
          <w:rFonts w:ascii="Khmer OS Siemreap" w:hAnsi="Khmer OS Siemreap" w:cs="Khmer OS Siemreap"/>
          <w:b/>
          <w:bCs/>
          <w:sz w:val="20"/>
          <w:szCs w:val="20"/>
        </w:rPr>
        <w:t>GLO_OPF</w:t>
      </w:r>
      <w:r w:rsidRPr="00F17F88">
        <w:rPr>
          <w:rFonts w:ascii="Khmer OS Siemreap" w:hAnsi="Khmer OS Siemreap" w:cs="Khmer OS Siemreap"/>
          <w:sz w:val="20"/>
          <w:szCs w:val="20"/>
        </w:rPr>
        <w:t xml:space="preserve"> </w:t>
      </w:r>
      <w:r w:rsidRPr="00F17F88">
        <w:rPr>
          <w:rFonts w:ascii="Khmer OS Siemreap" w:hAnsi="Khmer OS Siemreap" w:cs="Khmer OS Siemreap"/>
          <w:szCs w:val="22"/>
        </w:rPr>
        <w:t xml:space="preserve">- </w:t>
      </w:r>
      <w:r w:rsidRPr="00F17F88">
        <w:rPr>
          <w:rFonts w:ascii="Khmer OS Siemreap" w:hAnsi="Khmer OS Siemreap" w:cs="Khmer OS Siemreap"/>
          <w:color w:val="215E99" w:themeColor="text2" w:themeTint="BF"/>
          <w:szCs w:val="22"/>
          <w:cs/>
        </w:rPr>
        <w:t xml:space="preserve">អថេរដើម្បីកំណត់អ្នកឆ្លើយតបសំណួរ​​ថាជាអ្នកផលិតម្ហូបអាហារដែលប្រើប្រាស់ផ្ទាល់ខ្លួន និងផ្អែកទៅលើការឆ្លើយតបក្នុងម៉ូឌុល </w:t>
      </w:r>
      <w:r w:rsidRPr="00F17F88">
        <w:rPr>
          <w:rFonts w:ascii="Khmer OS Siemreap" w:hAnsi="Khmer OS Siemreap" w:cs="Khmer OS Siemreap"/>
          <w:color w:val="215E99" w:themeColor="text2" w:themeTint="BF"/>
          <w:szCs w:val="22"/>
        </w:rPr>
        <w:t>AGF</w:t>
      </w:r>
      <w:r w:rsidRPr="00F17F88">
        <w:rPr>
          <w:rFonts w:ascii="Khmer OS Siemreap" w:hAnsi="Khmer OS Siemreap" w:cs="Khmer OS Siemreap"/>
          <w:color w:val="215E99" w:themeColor="text2" w:themeTint="BF"/>
          <w:szCs w:val="22"/>
          <w:cs/>
        </w:rPr>
        <w:t>។</w:t>
      </w:r>
    </w:p>
    <w:p w14:paraId="4545AEEF" w14:textId="77777777" w:rsidR="00A96664" w:rsidRPr="00C97DBE" w:rsidRDefault="00A96664" w:rsidP="00A96664">
      <w:pPr>
        <w:pStyle w:val="Heading1"/>
        <w:spacing w:before="0"/>
        <w:jc w:val="center"/>
        <w:rPr>
          <w:rFonts w:ascii="Khmer OS Muol Light" w:hAnsi="Khmer OS Muol Light" w:cs="Khmer OS Muol Light"/>
          <w:b w:val="0"/>
          <w:bCs w:val="0"/>
          <w:color w:val="215E99" w:themeColor="text2" w:themeTint="BF"/>
        </w:rPr>
      </w:pPr>
      <w:bookmarkStart w:id="186" w:name="_Toc230184820"/>
      <w:r w:rsidRPr="00C97DBE">
        <w:rPr>
          <w:rFonts w:ascii="Khmer OS Muol Light" w:hAnsi="Khmer OS Muol Light" w:cs="Khmer OS Muol Light"/>
          <w:b w:val="0"/>
          <w:bCs w:val="0"/>
          <w:color w:val="215E99" w:themeColor="text2" w:themeTint="BF"/>
          <w:cs/>
        </w:rPr>
        <w:lastRenderedPageBreak/>
        <w:t>ប្រជាសាស្រ្តនិងចរិតលក្ខណៈ និងតារាងសំណួរគ្រួសារ</w:t>
      </w:r>
      <w:bookmarkEnd w:id="186"/>
    </w:p>
    <w:tbl>
      <w:tblPr>
        <w:tblStyle w:val="TableGrid"/>
        <w:tblpPr w:leftFromText="180" w:rightFromText="180" w:vertAnchor="text" w:horzAnchor="margin" w:tblpY="198"/>
        <w:tblW w:w="9175" w:type="dxa"/>
        <w:tblLayout w:type="fixed"/>
        <w:tblLook w:val="04A0" w:firstRow="1" w:lastRow="0" w:firstColumn="1" w:lastColumn="0" w:noHBand="0" w:noVBand="1"/>
      </w:tblPr>
      <w:tblGrid>
        <w:gridCol w:w="9175"/>
      </w:tblGrid>
      <w:tr w:rsidR="00A96664" w:rsidRPr="00F17F88" w14:paraId="5CF962E5" w14:textId="77777777" w:rsidTr="00C97DBE">
        <w:tc>
          <w:tcPr>
            <w:tcW w:w="9175" w:type="dxa"/>
            <w:shd w:val="clear" w:color="auto" w:fill="A5C9EB" w:themeFill="text2" w:themeFillTint="40"/>
          </w:tcPr>
          <w:p w14:paraId="1D54E59C" w14:textId="53DA0F11" w:rsidR="00A96664" w:rsidRPr="00F17F88" w:rsidRDefault="00A96664" w:rsidP="00053C79">
            <w:pPr>
              <w:spacing w:line="160" w:lineRule="atLeast"/>
              <w:jc w:val="center"/>
              <w:rPr>
                <w:rFonts w:ascii="Khmer OS Muol Light" w:hAnsi="Khmer OS Muol Light" w:cs="Khmer OS Muol Light"/>
                <w:b/>
                <w:i/>
                <w:iCs/>
              </w:rPr>
            </w:pPr>
            <w:r w:rsidRPr="00F17F88">
              <w:rPr>
                <w:rFonts w:ascii="Khmer OS Muol Light" w:hAnsi="Khmer OS Muol Light" w:cs="Khmer OS Muol Light"/>
                <w:b/>
                <w:szCs w:val="22"/>
                <w:cs/>
              </w:rPr>
              <w:t xml:space="preserve">ផ្នែក </w:t>
            </w:r>
            <w:r w:rsidRPr="00F17F88">
              <w:rPr>
                <w:rFonts w:ascii="Khmer OS Muol Light" w:hAnsi="Khmer OS Muol Light" w:cs="Khmer OS Muol Light"/>
                <w:b/>
                <w:szCs w:val="22"/>
              </w:rPr>
              <w:t>A</w:t>
            </w:r>
            <w:r w:rsidR="003E0239">
              <w:rPr>
                <w:rFonts w:ascii="Khmer OS Muol Light" w:hAnsi="Khmer OS Muol Light" w:cs="Khmer OS Muol Light"/>
                <w:b/>
                <w:szCs w:val="22"/>
              </w:rPr>
              <w:t>.</w:t>
            </w:r>
            <w:r w:rsidRPr="00F17F88">
              <w:rPr>
                <w:rFonts w:ascii="Khmer OS Muol Light" w:hAnsi="Khmer OS Muol Light" w:cs="Khmer OS Muol Light"/>
                <w:b/>
                <w:szCs w:val="22"/>
              </w:rPr>
              <w:t xml:space="preserve"> </w:t>
            </w:r>
            <w:r w:rsidRPr="00F17F88">
              <w:rPr>
                <w:rFonts w:ascii="Khmer OS Muol Light" w:hAnsi="Khmer OS Muol Light" w:cs="Khmer OS Muol Light"/>
                <w:b/>
                <w:szCs w:val="22"/>
                <w:cs/>
              </w:rPr>
              <w:t>បញ្ជីសមាជិកគ្រួសារ</w:t>
            </w:r>
            <w:r w:rsidRPr="00F17F88">
              <w:rPr>
                <w:rFonts w:ascii="Khmer OS Muol Light" w:hAnsi="Khmer OS Muol Light" w:cs="Khmer OS Muol Light"/>
                <w:b/>
                <w:szCs w:val="22"/>
              </w:rPr>
              <w:t xml:space="preserve"> </w:t>
            </w:r>
            <w:r w:rsidRPr="00F17F88">
              <w:rPr>
                <w:rFonts w:ascii="Khmer OS Muol Light" w:hAnsi="Khmer OS Muol Light" w:cs="Khmer OS Muol Light"/>
                <w:b/>
                <w:szCs w:val="22"/>
                <w:cs/>
              </w:rPr>
              <w:t xml:space="preserve">និងលក្ខណៈប្រជាសាស្រ្ត </w:t>
            </w:r>
            <w:r w:rsidRPr="00F17F88">
              <w:rPr>
                <w:rFonts w:ascii="Khmer OS Muol Light" w:hAnsi="Khmer OS Muol Light" w:cs="Khmer OS Muol Light"/>
                <w:b/>
                <w:szCs w:val="22"/>
              </w:rPr>
              <w:t>(DEM)</w:t>
            </w:r>
          </w:p>
        </w:tc>
      </w:tr>
      <w:tr w:rsidR="00A96664" w:rsidRPr="00F17F88" w14:paraId="61D60A36" w14:textId="77777777" w:rsidTr="00C97DBE">
        <w:tc>
          <w:tcPr>
            <w:tcW w:w="9175" w:type="dxa"/>
            <w:shd w:val="clear" w:color="auto" w:fill="D9D9D9" w:themeFill="background1" w:themeFillShade="D9"/>
          </w:tcPr>
          <w:p w14:paraId="6653C122" w14:textId="77777777" w:rsidR="00A96664" w:rsidRPr="00F17F88" w:rsidRDefault="00A96664" w:rsidP="00053C79">
            <w:pPr>
              <w:spacing w:line="160" w:lineRule="atLeast"/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  <w:cs/>
              </w:rPr>
              <w:t>គោលបំណង និងវិសាលភាព</w:t>
            </w:r>
          </w:p>
          <w:p w14:paraId="36251C4E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160" w:lineRule="atLeast"/>
              <w:contextualSpacing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ដើម្បីបង្កើតបញ្ជីសមាជិកគ្រួសារដែលត្រូវសម្ភាស</w:t>
            </w:r>
          </w:p>
          <w:p w14:paraId="48BBA5D7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160" w:lineRule="atLeast"/>
              <w:contextualSpacing/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គ្របដណ្តប់ទៅលើចរិតលក្ខណៈប្រជាសាស្រ្តសំខាន់ៗដូចជា ភេទ អាយុ ទំនាក់ទំនងជាមួយមេគ្រួសារ ស្ថានភាពអាពាហ៍ពិពាហ៍ កម្រិតសិក្សាអប់រំ ជំនាញសិក្សា និងស្ថានភាពសិក្សាបច្ចុប្បន្ន</w:t>
            </w:r>
          </w:p>
        </w:tc>
      </w:tr>
      <w:tr w:rsidR="00A96664" w:rsidRPr="00F17F88" w14:paraId="586E94E6" w14:textId="77777777" w:rsidTr="00C97DBE">
        <w:tc>
          <w:tcPr>
            <w:tcW w:w="9175" w:type="dxa"/>
            <w:shd w:val="clear" w:color="auto" w:fill="D9D9D9" w:themeFill="background1" w:themeFillShade="D9"/>
          </w:tcPr>
          <w:p w14:paraId="6B52A30A" w14:textId="77777777" w:rsidR="00A96664" w:rsidRPr="00F17F88" w:rsidRDefault="00A96664" w:rsidP="00053C79">
            <w:pPr>
              <w:spacing w:line="160" w:lineRule="atLeast"/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  <w:cs/>
              </w:rPr>
              <w:t>កំណត់សម្គាល់សម្រាប់ការអនុវត្ត</w:t>
            </w:r>
          </w:p>
          <w:p w14:paraId="5C45A646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line="160" w:lineRule="atLeast"/>
              <w:contextualSpacing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ផ្នែកនេះមានសំណួរមួយចំនួនត្រូវបានអនុលោមទៅតាមប្រទេសសម្រាប់គោលបំណងវិភាគ</w:t>
            </w:r>
          </w:p>
          <w:p w14:paraId="7708BE24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line="160" w:lineRule="atLeast"/>
              <w:contextualSpacing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បានបញ្ចូលម៉ូឌុលដោយឡែកស្តីពី ចរឹតលក្ខណៈនៃអន្តោប្រវេសន៍ និងពិការភាព</w:t>
            </w:r>
          </w:p>
          <w:p w14:paraId="25736ECE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line="160" w:lineRule="atLeast"/>
              <w:contextualSpacing/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ម៉ូឌុលនេះត្រូវសួរសមាជិកគ្រួសារទាំងអស់ដែលកំពុងរស់នៅក្នុងទម្រង់បញ្ជីគ្រួសារ។ តាមរយៈបញ្ជីនេះវានឹងបង្កើតបាននូវព័ត៌មាន សម្រាប់គ្រប់សមាជិកគ្រួសារទាំងអស់មុនពេលដែលយើងត្រូវសម្ភាសនៅក្នុងផ្នែកផ្សេងទៀតអំពីគ្រួសារ និងសមាជិកគ្រួសារម្នាក់ ដែលអាចសម្ភាសបាន។</w:t>
            </w:r>
          </w:p>
        </w:tc>
      </w:tr>
      <w:tr w:rsidR="00A96664" w:rsidRPr="00F17F88" w14:paraId="24826E85" w14:textId="77777777" w:rsidTr="00C97DBE">
        <w:trPr>
          <w:trHeight w:val="3965"/>
        </w:trPr>
        <w:tc>
          <w:tcPr>
            <w:tcW w:w="9175" w:type="dxa"/>
          </w:tcPr>
          <w:p w14:paraId="2553210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DEM_STR</w:t>
            </w:r>
          </w:p>
          <w:p w14:paraId="01262152" w14:textId="041DF37B" w:rsidR="00A96664" w:rsidRPr="000D1E6E" w:rsidRDefault="00A96664" w:rsidP="00053C79">
            <w:pPr>
              <w:spacing w:line="360" w:lineRule="exact"/>
              <w:rPr>
                <w:rFonts w:ascii="Khmer OS Siemreap" w:hAnsi="Khmer OS Siemreap" w:cs="Khmer OS Siemreap"/>
                <w:i/>
                <w:iCs/>
                <w:spacing w:val="-16"/>
                <w:sz w:val="20"/>
                <w:szCs w:val="20"/>
              </w:rPr>
            </w:pPr>
            <w:r w:rsidRPr="000D1E6E">
              <w:rPr>
                <w:rFonts w:ascii="Khmer OS Siemreap" w:hAnsi="Khmer OS Siemreap" w:cs="Khmer OS Siemreap"/>
                <w:b/>
                <w:bCs/>
                <w:i/>
                <w:iCs/>
                <w:spacing w:val="-16"/>
                <w:sz w:val="20"/>
                <w:szCs w:val="20"/>
                <w:cs/>
              </w:rPr>
              <w:t>សួស្តី! ខ្ញុំឈ្មោះ</w:t>
            </w:r>
            <w:r w:rsidR="003E0239" w:rsidRPr="000D1E6E">
              <w:rPr>
                <w:rFonts w:ascii="Khmer OS Siemreap" w:hAnsi="Khmer OS Siemreap" w:cs="Khmer OS Siemreap"/>
                <w:b/>
                <w:bCs/>
                <w:i/>
                <w:iCs/>
                <w:spacing w:val="-16"/>
                <w:sz w:val="20"/>
                <w:szCs w:val="20"/>
              </w:rPr>
              <w:t>...........</w:t>
            </w:r>
            <w:r w:rsidRPr="000D1E6E">
              <w:rPr>
                <w:rFonts w:ascii="Khmer OS Siemreap" w:hAnsi="Khmer OS Siemreap" w:cs="Khmer OS Siemreap"/>
                <w:b/>
                <w:bCs/>
                <w:i/>
                <w:iCs/>
                <w:spacing w:val="-16"/>
                <w:sz w:val="20"/>
                <w:szCs w:val="20"/>
                <w:cs/>
              </w:rPr>
              <w:t xml:space="preserve"> ខ្ញុំធ្វើការនៅវិទ្យាស្ថានជាតិស្ថិតិក្រសួងផែនការ។ </w:t>
            </w:r>
            <w:r w:rsidRPr="000D1E6E">
              <w:rPr>
                <w:rFonts w:ascii="Khmer OS Siemreap" w:hAnsi="Khmer OS Siemreap" w:cs="Khmer OS Siemreap"/>
                <w:i/>
                <w:iCs/>
                <w:spacing w:val="-16"/>
                <w:sz w:val="20"/>
                <w:szCs w:val="20"/>
                <w:cs/>
              </w:rPr>
              <w:t>តើខ្ញុំអាចនិយាយជាមួយមេគ្រួសារបានដែរឬទេ</w:t>
            </w:r>
            <w:r w:rsidRPr="000D1E6E">
              <w:rPr>
                <w:rFonts w:ascii="Khmer OS Siemreap" w:hAnsi="Khmer OS Siemreap" w:cs="Khmer OS Siemreap"/>
                <w:i/>
                <w:iCs/>
                <w:spacing w:val="-16"/>
                <w:sz w:val="20"/>
                <w:szCs w:val="20"/>
              </w:rPr>
              <w:t>?</w:t>
            </w:r>
          </w:p>
          <w:p w14:paraId="2ED9073B" w14:textId="1CA3803B" w:rsidR="00A96664" w:rsidRPr="00F17F88" w:rsidRDefault="00A96664" w:rsidP="00053C79">
            <w:pPr>
              <w:spacing w:line="360" w:lineRule="exact"/>
              <w:rPr>
                <w:rFonts w:ascii="Khmer OS Siemreap" w:hAnsi="Khmer OS Siemreap" w:cs="Khmer OS Siemreap"/>
                <w:i/>
                <w:i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sz w:val="20"/>
                <w:szCs w:val="20"/>
                <w:cs/>
              </w:rPr>
              <w:t>គ្រួសារនេះត្រូវបានជ្រើសរើស</w:t>
            </w:r>
            <w:r w:rsidR="007D1B67">
              <w:rPr>
                <w:rFonts w:ascii="Khmer OS Siemreap" w:hAnsi="Khmer OS Siemreap" w:cs="Khmer OS Siemreap"/>
                <w:i/>
                <w:iCs/>
                <w:sz w:val="20"/>
                <w:szCs w:val="20"/>
                <w:cs/>
              </w:rPr>
              <w:t>ឱ្យ</w:t>
            </w:r>
            <w:r w:rsidRPr="00F17F88">
              <w:rPr>
                <w:rFonts w:ascii="Khmer OS Siemreap" w:hAnsi="Khmer OS Siemreap" w:cs="Khmer OS Siemreap"/>
                <w:i/>
                <w:iCs/>
                <w:sz w:val="20"/>
                <w:szCs w:val="20"/>
                <w:cs/>
              </w:rPr>
              <w:t>ចូលរួមក្នុងការអង្កេតរបស់រដ្ឋាភិបាលកម្ពុជា អំពីសកម្មភាពការងារនានាដែលសមាជិកគ្រួសារបានធ្វើ និងប្រកបរបររកប្រាក់ចំណូលសម្រាប់ចិញ្ចិមជីវិត។ ព័ត៌មានដែលលោកអ្នកផ្តល់</w:t>
            </w:r>
            <w:r w:rsidR="007D1B67">
              <w:rPr>
                <w:rFonts w:ascii="Khmer OS Siemreap" w:hAnsi="Khmer OS Siemreap" w:cs="Khmer OS Siemreap"/>
                <w:i/>
                <w:iCs/>
                <w:sz w:val="20"/>
                <w:szCs w:val="20"/>
                <w:cs/>
              </w:rPr>
              <w:t>ឱ្យ</w:t>
            </w:r>
            <w:r w:rsidRPr="00F17F88">
              <w:rPr>
                <w:rFonts w:ascii="Khmer OS Siemreap" w:hAnsi="Khmer OS Siemreap" w:cs="Khmer OS Siemreap"/>
                <w:i/>
                <w:iCs/>
                <w:sz w:val="20"/>
                <w:szCs w:val="20"/>
                <w:cs/>
              </w:rPr>
              <w:t xml:space="preserve"> នឹងត្រូវបានរក្សាទុកជាឯកជនភាព ហើយមិនត្រូវបានចែករំលែកឡើយ ប៉ុន្តែវានឹងជួយ</w:t>
            </w:r>
            <w:r w:rsidR="007D1B67">
              <w:rPr>
                <w:rFonts w:ascii="Khmer OS Siemreap" w:hAnsi="Khmer OS Siemreap" w:cs="Khmer OS Siemreap"/>
                <w:i/>
                <w:iCs/>
                <w:sz w:val="20"/>
                <w:szCs w:val="20"/>
                <w:cs/>
              </w:rPr>
              <w:t>ឱ្យ</w:t>
            </w:r>
            <w:r w:rsidRPr="00F17F88">
              <w:rPr>
                <w:rFonts w:ascii="Khmer OS Siemreap" w:hAnsi="Khmer OS Siemreap" w:cs="Khmer OS Siemreap"/>
                <w:i/>
                <w:iCs/>
                <w:sz w:val="20"/>
                <w:szCs w:val="20"/>
                <w:cs/>
              </w:rPr>
              <w:t>យើងយល់អំពីរបៀបរស់នៅរបស់ប្រជាជននៅតំបន់នេះ និងការងារដែលពួកគេធ្វើ។</w:t>
            </w:r>
          </w:p>
          <w:p w14:paraId="56F71E00" w14:textId="77777777" w:rsidR="00A96664" w:rsidRPr="00F17F88" w:rsidRDefault="00A96664" w:rsidP="00053C79">
            <w:pPr>
              <w:spacing w:line="360" w:lineRule="exact"/>
              <w:rPr>
                <w:rFonts w:ascii="Khmer OS Siemreap" w:hAnsi="Khmer OS Siemreap" w:cs="Khmer OS Siemreap"/>
                <w:i/>
                <w:i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sz w:val="20"/>
                <w:szCs w:val="20"/>
                <w:cs/>
              </w:rPr>
              <w:t>យើងអរគុណចំពោះការចូលរួមរបស់លោកអ្នក។ ការសម្ភាសន៍នេះនឹងចំណាយពេលប្រហែល ៥០ នាទី។</w:t>
            </w:r>
          </w:p>
          <w:p w14:paraId="6146DAD9" w14:textId="77777777" w:rsidR="00A96664" w:rsidRPr="00F17F88" w:rsidRDefault="00A96664" w:rsidP="00053C79">
            <w:pPr>
              <w:spacing w:line="180" w:lineRule="exact"/>
              <w:rPr>
                <w:rFonts w:ascii="Khmer OS Siemreap" w:hAnsi="Khmer OS Siemreap" w:cs="Khmer OS Siemreap"/>
                <w:szCs w:val="22"/>
              </w:rPr>
            </w:pPr>
          </w:p>
          <w:p w14:paraId="7646AE1D" w14:textId="77777777" w:rsidR="00A96664" w:rsidRPr="00F17F88" w:rsidRDefault="00A96664" w:rsidP="00053C79">
            <w:pPr>
              <w:spacing w:line="160" w:lineRule="atLeast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   តើយើងអាចចាប់ផ្តើមកិច្ចសម្ភាសន៍បានដែរឬទេ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10929556" w14:textId="371CACA2" w:rsidR="00A96664" w:rsidRPr="00F17F88" w:rsidRDefault="00A96664" w:rsidP="00053C79">
            <w:pPr>
              <w:spacing w:line="160" w:lineRule="atLeast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1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បាទ/ចាស</w:t>
            </w:r>
            <w:r w:rsidRPr="00F17F88">
              <w:rPr>
                <w:rFonts w:ascii="Khmer OS Siemreap" w:hAnsi="Khmer OS Siemreap" w:cs="Khmer OS Siemreap"/>
                <w:szCs w:val="22"/>
              </w:rPr>
              <w:br/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2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ទេ</w:t>
            </w:r>
          </w:p>
          <w:p w14:paraId="6277AF06" w14:textId="77777777" w:rsidR="00A96664" w:rsidRPr="00F17F88" w:rsidRDefault="00A96664" w:rsidP="00053C79">
            <w:pPr>
              <w:spacing w:line="160" w:lineRule="atLeast"/>
              <w:rPr>
                <w:rFonts w:ascii="Khmer OS Siemreap" w:hAnsi="Khmer OS Siemreap" w:cs="Khmer OS Siemreap"/>
                <w:i/>
                <w:i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កំណត់សម្គាល់៖ សម្រាប់ការអនុវត្ត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CAPI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  ប្រសិនបើ 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DEM_STR=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2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ទេ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សូមទៅកាន់ម៉ូឌុលនៃការណាត់ជួប</w:t>
            </w:r>
          </w:p>
        </w:tc>
      </w:tr>
      <w:tr w:rsidR="00A96664" w:rsidRPr="00F17F88" w14:paraId="1B7F6FE3" w14:textId="77777777" w:rsidTr="00C97DBE">
        <w:tc>
          <w:tcPr>
            <w:tcW w:w="9175" w:type="dxa"/>
          </w:tcPr>
          <w:p w14:paraId="3AD6A907" w14:textId="77777777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(DEM_STR=1)</w:t>
            </w:r>
          </w:p>
          <w:p w14:paraId="581F3AAC" w14:textId="77777777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sz w:val="20"/>
                <w:szCs w:val="20"/>
                <w:lang w:bidi="ar-SA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DEM_NAME</w:t>
            </w:r>
          </w:p>
          <w:p w14:paraId="411ABD1D" w14:textId="3FC05A04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t>A1</w:t>
            </w:r>
            <w:r w:rsidR="003E0239">
              <w:rPr>
                <w:rFonts w:ascii="Khmer OS Siemreap" w:hAnsi="Khmer OS Siemreap" w:cs="Khmer OS Siemreap"/>
              </w:rPr>
              <w:t>.</w:t>
            </w:r>
            <w:r w:rsidRPr="00F17F88">
              <w:rPr>
                <w:rFonts w:ascii="Khmer OS Siemreap" w:hAnsi="Khmer OS Siemreap" w:cs="Khmer OS Siemreap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តើអ្នកអាចប្រាប់ខ្ញុំអំពីឈ្មោះសមាជិកដែលមាននៅក្នុងគ្រួសារនេះបានដែរឬទេ ដោយចាប់ផ្តើមពីមេគ្រួសារមុនគេ?</w:t>
            </w:r>
          </w:p>
          <w:p w14:paraId="39D5D934" w14:textId="77777777" w:rsidR="00A96664" w:rsidRPr="00F17F88" w:rsidRDefault="00A96664" w:rsidP="00053C79">
            <w:pPr>
              <w:spacing w:line="320" w:lineRule="exact"/>
              <w:ind w:firstLine="720"/>
              <w:jc w:val="both"/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</w:rPr>
              <w:t>_________________</w:t>
            </w:r>
          </w:p>
          <w:p w14:paraId="5BFA674C" w14:textId="77777777" w:rsidR="00A96664" w:rsidRPr="00F17F88" w:rsidRDefault="00A96664" w:rsidP="00053C79">
            <w:pPr>
              <w:spacing w:line="320" w:lineRule="exact"/>
              <w:ind w:firstLine="720"/>
              <w:jc w:val="both"/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ឈ្មោះអ្នកទី</w:t>
            </w:r>
            <w:r w:rsidRPr="00F17F88">
              <w:rPr>
                <w:rFonts w:ascii="Khmer OS Siemreap" w:hAnsi="Khmer OS Siemreap" w:cs="Khmer OS Siemreap"/>
                <w:szCs w:val="22"/>
              </w:rPr>
              <w:t>1</w:t>
            </w:r>
          </w:p>
          <w:p w14:paraId="3059AC6C" w14:textId="77777777" w:rsidR="00A96664" w:rsidRPr="00F17F88" w:rsidRDefault="00A96664" w:rsidP="00053C79">
            <w:pPr>
              <w:spacing w:line="320" w:lineRule="exact"/>
              <w:ind w:firstLine="720"/>
              <w:jc w:val="both"/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</w:rPr>
              <w:t>_________________</w:t>
            </w:r>
          </w:p>
          <w:p w14:paraId="7B386E97" w14:textId="77777777" w:rsidR="00A96664" w:rsidRPr="00F17F88" w:rsidRDefault="00A96664" w:rsidP="00053C79">
            <w:pPr>
              <w:spacing w:line="320" w:lineRule="exact"/>
              <w:ind w:firstLine="720"/>
              <w:jc w:val="both"/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ឈ្មោះអ្នកទី</w:t>
            </w:r>
            <w:r w:rsidRPr="00F17F88">
              <w:rPr>
                <w:rFonts w:ascii="Khmer OS Siemreap" w:hAnsi="Khmer OS Siemreap" w:cs="Khmer OS Siemreap"/>
                <w:szCs w:val="22"/>
              </w:rPr>
              <w:t>2</w:t>
            </w:r>
          </w:p>
          <w:p w14:paraId="3EF7A25F" w14:textId="77777777" w:rsidR="00A96664" w:rsidRPr="00F17F88" w:rsidRDefault="00A96664" w:rsidP="00053C79">
            <w:pPr>
              <w:spacing w:line="320" w:lineRule="exact"/>
              <w:ind w:firstLine="720"/>
              <w:jc w:val="both"/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</w:rPr>
              <w:t>_________________</w:t>
            </w:r>
          </w:p>
          <w:p w14:paraId="3D1CF8BE" w14:textId="77777777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ឈ្មោះអ្នកទី</w:t>
            </w:r>
            <w:r w:rsidRPr="00F17F88">
              <w:rPr>
                <w:rFonts w:ascii="Khmer OS Siemreap" w:hAnsi="Khmer OS Siemreap" w:cs="Khmer OS Siemreap"/>
                <w:szCs w:val="22"/>
              </w:rPr>
              <w:t>3</w:t>
            </w:r>
          </w:p>
        </w:tc>
      </w:tr>
      <w:tr w:rsidR="00A96664" w:rsidRPr="00F17F88" w14:paraId="77C84E9B" w14:textId="77777777" w:rsidTr="00C97DBE">
        <w:tc>
          <w:tcPr>
            <w:tcW w:w="9175" w:type="dxa"/>
          </w:tcPr>
          <w:p w14:paraId="02F4094C" w14:textId="77777777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PPNO</w:t>
            </w:r>
          </w:p>
          <w:p w14:paraId="67155411" w14:textId="22E4B2AC" w:rsidR="00A96664" w:rsidRPr="00F17F88" w:rsidRDefault="00A96664" w:rsidP="00053C79">
            <w:pPr>
              <w:spacing w:line="320" w:lineRule="exact"/>
              <w:jc w:val="both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A2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លេខសម្គាល់សមាជិកគ្រួសារម្នាក់ៗ</w:t>
            </w:r>
          </w:p>
          <w:p w14:paraId="3846F781" w14:textId="77777777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bCs/>
              </w:rPr>
            </w:pPr>
            <w:r w:rsidRPr="00F17F88">
              <w:rPr>
                <w:rFonts w:ascii="Khmer OS Siemreap" w:hAnsi="Khmer OS Siemreap" w:cs="Khmer OS Siemreap"/>
                <w:bCs/>
                <w:cs/>
              </w:rPr>
              <w:t xml:space="preserve">       </w:t>
            </w:r>
            <w:r w:rsidRPr="00F17F88">
              <w:rPr>
                <w:rFonts w:ascii="Khmer OS Siemreap" w:hAnsi="Khmer OS Siemreap" w:cs="Khmer OS Siemreap"/>
                <w:bCs/>
              </w:rPr>
              <w:t>_________________</w:t>
            </w:r>
          </w:p>
          <w:p w14:paraId="1A382AA2" w14:textId="1D8D1946" w:rsidR="00A96664" w:rsidRPr="00F17F88" w:rsidRDefault="00A96664" w:rsidP="003C5657">
            <w:pPr>
              <w:spacing w:line="320" w:lineRule="exact"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Cs/>
                <w:cs/>
              </w:rPr>
              <w:t xml:space="preserve">       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 xml:space="preserve"> PPNO</w:t>
            </w:r>
          </w:p>
        </w:tc>
      </w:tr>
      <w:tr w:rsidR="00A96664" w:rsidRPr="00F17F88" w14:paraId="2B37A417" w14:textId="77777777" w:rsidTr="00C97DBE">
        <w:tc>
          <w:tcPr>
            <w:tcW w:w="9175" w:type="dxa"/>
          </w:tcPr>
          <w:p w14:paraId="5A7C94A1" w14:textId="77777777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b/>
                <w:sz w:val="20"/>
                <w:szCs w:val="20"/>
                <w:lang w:bidi="ar-SA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lastRenderedPageBreak/>
              <w:t>DEM_OTH</w:t>
            </w:r>
          </w:p>
          <w:p w14:paraId="785EDC4C" w14:textId="3C5A20AA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</w:rPr>
              <w:t>A3</w:t>
            </w:r>
            <w:r w:rsidR="003E0239">
              <w:rPr>
                <w:rFonts w:ascii="Khmer OS Siemreap" w:hAnsi="Khmer OS Siemreap" w:cs="Khmer OS Siemreap"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Cs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តើ​មាន​អ្នក​ផ្សេង​ទៀត​​រស់​នៅ​ក្នុង​គ្រួសារ​នេះ​ដែរទេ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6A363A74" w14:textId="0B266FB6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1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បាទ/ចាស</w:t>
            </w:r>
            <w:r w:rsidRPr="00F17F88">
              <w:rPr>
                <w:rFonts w:ascii="Khmer OS Siemreap" w:hAnsi="Khmer OS Siemreap" w:cs="Khmer OS Siemreap"/>
                <w:szCs w:val="22"/>
              </w:rPr>
              <w:br/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2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ទេ</w:t>
            </w:r>
          </w:p>
          <w:p w14:paraId="3D6D753E" w14:textId="77777777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i/>
                <w:iCs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cs/>
              </w:rPr>
              <w:t xml:space="preserve">កំណត់សម្គាល់សម្រាប់ការអនុវត្ត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CAPI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cs/>
              </w:rPr>
              <w:t xml:space="preserve">៖  ប្រសិនបើ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DEM_OTH=1 (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cs/>
              </w:rPr>
              <w:t>បាទ/ចាស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cs/>
              </w:rPr>
              <w:t>សូមចុះឈ្មោះសមាជិកផ្សេងទៀតដែលកំពុងរស់នៅក្នុងគ្រួសារ ជាផ្នែកមួយនៃបញ្ជីសមាជិកគ្រួសារ។</w:t>
            </w:r>
          </w:p>
        </w:tc>
      </w:tr>
      <w:tr w:rsidR="00A96664" w:rsidRPr="00F17F88" w14:paraId="383550F8" w14:textId="77777777" w:rsidTr="00C97DBE">
        <w:trPr>
          <w:trHeight w:val="2384"/>
        </w:trPr>
        <w:tc>
          <w:tcPr>
            <w:tcW w:w="9175" w:type="dxa"/>
          </w:tcPr>
          <w:p w14:paraId="109ED4A9" w14:textId="77777777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(</w:t>
            </w:r>
            <w:r w:rsidRPr="00F17F88">
              <w:rPr>
                <w:rFonts w:ascii="Khmer OS Siemreap" w:hAnsi="Khmer OS Siemreap" w:cs="Khmer OS Siemreap"/>
                <w:i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DEM_OTH=1)</w:t>
            </w:r>
          </w:p>
          <w:p w14:paraId="385103C1" w14:textId="77777777" w:rsidR="00A96664" w:rsidRPr="00F17F88" w:rsidRDefault="00A96664" w:rsidP="00053C79">
            <w:pPr>
              <w:spacing w:line="280" w:lineRule="exact"/>
              <w:rPr>
                <w:rFonts w:ascii="Khmer OS Siemreap" w:hAnsi="Khmer OS Siemreap" w:cs="Khmer OS Siemreap"/>
                <w:b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សូមប្រាប់ឈ្មោះអ្នក​ផ្សេង​ទៀត​​ដែលរស់​នៅ​ក្នុង​គ្រួសារ​នេះ​</w:t>
            </w:r>
          </w:p>
          <w:p w14:paraId="1709CAF9" w14:textId="77777777" w:rsidR="00A96664" w:rsidRPr="00F17F88" w:rsidRDefault="00A96664" w:rsidP="00053C79">
            <w:pPr>
              <w:spacing w:line="280" w:lineRule="exact"/>
              <w:ind w:firstLine="720"/>
              <w:jc w:val="both"/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</w:rPr>
              <w:t>_________________</w:t>
            </w:r>
          </w:p>
          <w:p w14:paraId="6DBC6D59" w14:textId="77777777" w:rsidR="00A96664" w:rsidRPr="00F17F88" w:rsidRDefault="00A96664" w:rsidP="00053C79">
            <w:pPr>
              <w:spacing w:line="280" w:lineRule="exact"/>
              <w:ind w:firstLine="720"/>
              <w:jc w:val="both"/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ឈ្មោះអ្នកទី</w:t>
            </w:r>
            <w:r w:rsidRPr="00F17F88">
              <w:rPr>
                <w:rFonts w:ascii="Khmer OS Siemreap" w:hAnsi="Khmer OS Siemreap" w:cs="Khmer OS Siemreap"/>
                <w:szCs w:val="22"/>
              </w:rPr>
              <w:t>1</w:t>
            </w:r>
          </w:p>
          <w:p w14:paraId="70BBE6B1" w14:textId="77777777" w:rsidR="00A96664" w:rsidRPr="00F17F88" w:rsidRDefault="00A96664" w:rsidP="00053C79">
            <w:pPr>
              <w:spacing w:line="280" w:lineRule="exact"/>
              <w:ind w:firstLine="720"/>
              <w:jc w:val="both"/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</w:rPr>
              <w:t>_________________</w:t>
            </w:r>
          </w:p>
          <w:p w14:paraId="738DFBC6" w14:textId="77777777" w:rsidR="00A96664" w:rsidRPr="00F17F88" w:rsidRDefault="00A96664" w:rsidP="00053C79">
            <w:pPr>
              <w:spacing w:line="280" w:lineRule="exact"/>
              <w:ind w:firstLine="720"/>
              <w:jc w:val="both"/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ឈ្មោះអ្នកទី</w:t>
            </w:r>
            <w:r w:rsidRPr="00F17F88">
              <w:rPr>
                <w:rFonts w:ascii="Khmer OS Siemreap" w:hAnsi="Khmer OS Siemreap" w:cs="Khmer OS Siemreap"/>
                <w:szCs w:val="22"/>
              </w:rPr>
              <w:t>2</w:t>
            </w:r>
          </w:p>
          <w:p w14:paraId="2900D54A" w14:textId="77777777" w:rsidR="00A96664" w:rsidRPr="00F17F88" w:rsidRDefault="00A96664" w:rsidP="00053C79">
            <w:pPr>
              <w:spacing w:line="280" w:lineRule="exact"/>
              <w:ind w:firstLine="720"/>
              <w:jc w:val="both"/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</w:rPr>
              <w:t>_________________</w:t>
            </w:r>
          </w:p>
          <w:p w14:paraId="20034330" w14:textId="77777777" w:rsidR="00A96664" w:rsidRPr="00F17F88" w:rsidRDefault="00A96664" w:rsidP="00053C79">
            <w:pPr>
              <w:spacing w:line="280" w:lineRule="exact"/>
              <w:rPr>
                <w:rFonts w:ascii="Khmer OS Siemreap" w:hAnsi="Khmer OS Siemreap" w:cs="Khmer OS Siemreap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ឈ្មោះអ្នកទី</w:t>
            </w:r>
            <w:r w:rsidRPr="00F17F88">
              <w:rPr>
                <w:rFonts w:ascii="Khmer OS Siemreap" w:hAnsi="Khmer OS Siemreap" w:cs="Khmer OS Siemreap"/>
                <w:szCs w:val="22"/>
              </w:rPr>
              <w:t>3</w:t>
            </w:r>
          </w:p>
        </w:tc>
      </w:tr>
      <w:tr w:rsidR="00A96664" w:rsidRPr="00F17F88" w14:paraId="15BC94E1" w14:textId="77777777" w:rsidTr="00C97DBE">
        <w:trPr>
          <w:trHeight w:val="449"/>
        </w:trPr>
        <w:tc>
          <w:tcPr>
            <w:tcW w:w="9175" w:type="dxa"/>
            <w:shd w:val="clear" w:color="auto" w:fill="C1E4F5" w:themeFill="accent1" w:themeFillTint="33"/>
          </w:tcPr>
          <w:p w14:paraId="70700D56" w14:textId="77777777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bCs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Cs/>
                <w:i/>
                <w:iCs/>
                <w:color w:val="EE0000"/>
                <w:sz w:val="20"/>
                <w:szCs w:val="20"/>
                <w:cs/>
              </w:rPr>
              <w:t xml:space="preserve">សម្រាប់សមាជិកគ្រួសារម្នាក់ៗដែលបានចុះបញ្ជីនៅក្នុង </w:t>
            </w:r>
            <w:r w:rsidRPr="00F17F88">
              <w:rPr>
                <w:rFonts w:ascii="Khmer OS Siemreap" w:hAnsi="Khmer OS Siemreap" w:cs="Khmer OS Siemreap"/>
                <w:bCs/>
                <w:i/>
                <w:iCs/>
                <w:color w:val="EE000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i/>
                <w:iCs/>
                <w:color w:val="EE0000"/>
                <w:sz w:val="20"/>
                <w:szCs w:val="20"/>
              </w:rPr>
              <w:t>DEM_NAME</w:t>
            </w:r>
            <w:r w:rsidRPr="00F17F88">
              <w:rPr>
                <w:rFonts w:ascii="Khmer OS Siemreap" w:hAnsi="Khmer OS Siemreap" w:cs="Khmer OS Siemreap"/>
                <w:b/>
                <w:i/>
                <w:iCs/>
                <w:color w:val="EE0000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Cs/>
                <w:i/>
                <w:iCs/>
                <w:color w:val="EE0000"/>
                <w:sz w:val="20"/>
                <w:szCs w:val="20"/>
                <w:cs/>
              </w:rPr>
              <w:t>សូមសួរសំណួរខាងក្រោមទៅតាមលេខរៀង</w:t>
            </w:r>
          </w:p>
        </w:tc>
      </w:tr>
      <w:tr w:rsidR="00A96664" w:rsidRPr="00F17F88" w14:paraId="1478FA5B" w14:textId="77777777" w:rsidTr="00C97DBE">
        <w:tc>
          <w:tcPr>
            <w:tcW w:w="9175" w:type="dxa"/>
          </w:tcPr>
          <w:p w14:paraId="7EA8404B" w14:textId="77777777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DEM_INTRO</w:t>
            </w:r>
          </w:p>
          <w:p w14:paraId="17B7852B" w14:textId="77777777" w:rsidR="00A96664" w:rsidRPr="00F17F88" w:rsidRDefault="00A96664" w:rsidP="00053C79">
            <w:pPr>
              <w:spacing w:line="320" w:lineRule="exact"/>
              <w:ind w:left="972"/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(PPNO =1)</w:t>
            </w:r>
          </w:p>
          <w:p w14:paraId="767C8947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ខ្ញុំ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>នឹងចាប់ផ្តើមសួរសំណួរមួយចំនួនអំពីអ្នក</w:t>
            </w:r>
          </w:p>
          <w:p w14:paraId="22AB4DA6" w14:textId="77777777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b/>
                <w:bCs/>
                <w:iCs/>
                <w:color w:val="FF0000"/>
                <w:sz w:val="20"/>
                <w:szCs w:val="20"/>
              </w:rPr>
            </w:pPr>
          </w:p>
          <w:p w14:paraId="20CE9FAA" w14:textId="77777777" w:rsidR="00A96664" w:rsidRPr="00F17F88" w:rsidRDefault="00A96664" w:rsidP="00053C79">
            <w:pPr>
              <w:spacing w:line="320" w:lineRule="exact"/>
              <w:ind w:left="882"/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(PPNO &gt; 1)</w:t>
            </w:r>
          </w:p>
          <w:p w14:paraId="31D005BD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>ខ្ញុំនឹងចាប់ផ្តើមសួរសំណួរមួយចំនួនអំពី</w:t>
            </w:r>
            <w:r w:rsidRPr="00F17F88">
              <w:rPr>
                <w:rFonts w:ascii="Khmer OS Siemreap" w:hAnsi="Khmer OS Siemreap" w:cs="Khmer OS Siemreap"/>
                <w:b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>(ឈ្មោះ)</w:t>
            </w:r>
          </w:p>
        </w:tc>
      </w:tr>
      <w:tr w:rsidR="00A96664" w:rsidRPr="00F17F88" w14:paraId="72D8BE3E" w14:textId="77777777" w:rsidTr="00C97DBE">
        <w:tc>
          <w:tcPr>
            <w:tcW w:w="9175" w:type="dxa"/>
          </w:tcPr>
          <w:p w14:paraId="00292E9C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DEM_SEX</w:t>
            </w:r>
          </w:p>
          <w:p w14:paraId="46EDB6F7" w14:textId="77777777" w:rsidR="00A96664" w:rsidRPr="00F17F88" w:rsidRDefault="00A96664" w:rsidP="00053C79">
            <w:pPr>
              <w:spacing w:line="320" w:lineRule="exact"/>
              <w:ind w:left="792"/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(PPNO =1)</w:t>
            </w:r>
          </w:p>
          <w:p w14:paraId="28910696" w14:textId="5B71415C" w:rsidR="00A96664" w:rsidRPr="00F17F88" w:rsidRDefault="00A96664" w:rsidP="00053C79">
            <w:pPr>
              <w:spacing w:line="320" w:lineRule="exact"/>
              <w:ind w:left="792"/>
              <w:rPr>
                <w:rFonts w:ascii="Khmer OS Siemreap" w:hAnsi="Khmer OS Siemreap" w:cs="Khmer OS Siemreap"/>
                <w:b/>
                <w:bCs/>
                <w:i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t>A4A</w:t>
            </w:r>
            <w:r w:rsidR="003E0239">
              <w:rPr>
                <w:rFonts w:ascii="Khmer OS Siemreap" w:hAnsi="Khmer OS Siemreap" w:cs="Khmer OS Siemreap"/>
                <w:b/>
                <w:bCs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sz w:val="20"/>
                <w:szCs w:val="20"/>
                <w:cs/>
              </w:rPr>
              <w:t xml:space="preserve">សូមសួរ និងកត់ត្រា ភេទ របស់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sz w:val="20"/>
                <w:szCs w:val="20"/>
              </w:rPr>
              <w:t>(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sz w:val="20"/>
                <w:szCs w:val="20"/>
                <w:cs/>
              </w:rPr>
              <w:t>ឈ្មោះ) ក្នុងករណីចាំបាច់សូមសួរបញ្ចាក់</w:t>
            </w:r>
          </w:p>
          <w:p w14:paraId="5EB67D16" w14:textId="77777777" w:rsidR="00A96664" w:rsidRPr="00F17F88" w:rsidRDefault="00A96664" w:rsidP="00053C79">
            <w:pPr>
              <w:spacing w:line="320" w:lineRule="exact"/>
              <w:ind w:left="792"/>
              <w:rPr>
                <w:rFonts w:ascii="Khmer OS Siemreap" w:hAnsi="Khmer OS Siemreap" w:cs="Khmer OS Siemreap"/>
                <w:b/>
                <w:bCs/>
                <w:i/>
                <w:color w:val="FF0000"/>
                <w:sz w:val="20"/>
                <w:szCs w:val="20"/>
              </w:rPr>
            </w:pPr>
          </w:p>
          <w:p w14:paraId="19E9919B" w14:textId="77777777" w:rsidR="00A96664" w:rsidRPr="00F17F88" w:rsidRDefault="00A96664" w:rsidP="00053C79">
            <w:pPr>
              <w:spacing w:line="320" w:lineRule="exact"/>
              <w:ind w:left="792"/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(PPNO =1)</w:t>
            </w:r>
          </w:p>
          <w:p w14:paraId="3083AE44" w14:textId="5448C930" w:rsidR="00A96664" w:rsidRPr="00F17F88" w:rsidRDefault="00A96664" w:rsidP="00053C79">
            <w:pPr>
              <w:ind w:left="792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t>A4B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: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 (ឈ្មោះ)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មានភេទប្រុស ឬស្រី? </w:t>
            </w:r>
            <w:r w:rsidRPr="00F17F88">
              <w:rPr>
                <w:rFonts w:ascii="Khmer OS Siemreap" w:hAnsi="Khmer OS Siemreap" w:cs="Khmer OS Siemreap"/>
                <w:b/>
                <w:cs/>
              </w:rPr>
              <w:t xml:space="preserve">   </w:t>
            </w:r>
          </w:p>
          <w:p w14:paraId="46C14111" w14:textId="4A3BF498" w:rsidR="00A96664" w:rsidRPr="00F17F88" w:rsidRDefault="00A96664" w:rsidP="00053C79">
            <w:pPr>
              <w:ind w:left="792"/>
              <w:rPr>
                <w:rFonts w:ascii="Khmer OS Siemreap" w:hAnsi="Khmer OS Siemreap" w:cs="Khmer OS Siemreap"/>
                <w:b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</w:rPr>
              <w:t>1</w:t>
            </w:r>
            <w:r w:rsidR="003E0239">
              <w:rPr>
                <w:rFonts w:ascii="Khmer OS Siemreap" w:hAnsi="Khmer OS Siemreap" w:cs="Khmer OS Siemreap"/>
                <w:b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>ប្រុស</w:t>
            </w:r>
          </w:p>
          <w:p w14:paraId="7EEA0542" w14:textId="5C505D43" w:rsidR="00A96664" w:rsidRPr="00F17F88" w:rsidRDefault="00A96664" w:rsidP="00053C79">
            <w:pPr>
              <w:ind w:left="792"/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</w:rPr>
              <w:t>2</w:t>
            </w:r>
            <w:r w:rsidR="003E0239">
              <w:rPr>
                <w:rFonts w:ascii="Khmer OS Siemreap" w:hAnsi="Khmer OS Siemreap" w:cs="Khmer OS Siemreap"/>
                <w:b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>ស្រី</w:t>
            </w:r>
            <w:r w:rsidRPr="00F17F88">
              <w:rPr>
                <w:rFonts w:ascii="Khmer OS Siemreap" w:hAnsi="Khmer OS Siemreap" w:cs="Khmer OS Siemreap"/>
                <w:bCs/>
                <w:szCs w:val="22"/>
                <w:cs/>
              </w:rPr>
              <w:t xml:space="preserve"> </w:t>
            </w:r>
          </w:p>
        </w:tc>
      </w:tr>
      <w:tr w:rsidR="00A96664" w:rsidRPr="00F17F88" w14:paraId="51B7B906" w14:textId="77777777" w:rsidTr="00C97DBE">
        <w:tc>
          <w:tcPr>
            <w:tcW w:w="9175" w:type="dxa"/>
          </w:tcPr>
          <w:p w14:paraId="000747BD" w14:textId="77777777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</w:rPr>
              <w:t xml:space="preserve"> (PPNO  &gt; 1)</w:t>
            </w:r>
          </w:p>
          <w:p w14:paraId="3257D0D6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DEM_REL</w:t>
            </w:r>
          </w:p>
          <w:p w14:paraId="6DF37DE7" w14:textId="0D26768E" w:rsidR="00A96664" w:rsidRPr="00F17F88" w:rsidRDefault="00A96664" w:rsidP="00053C79">
            <w:pPr>
              <w:rPr>
                <w:rFonts w:ascii="Khmer OS Siemreap" w:hAnsi="Khmer OS Siemreap" w:cs="Khmer OS Siemreap"/>
              </w:rPr>
            </w:pPr>
            <w:r w:rsidRPr="00F17F88">
              <w:rPr>
                <w:rFonts w:ascii="Khmer OS Siemreap" w:hAnsi="Khmer OS Siemreap" w:cs="Khmer OS Siemreap"/>
                <w:b/>
              </w:rPr>
              <w:t>A5</w:t>
            </w:r>
            <w:r w:rsidR="003E0239">
              <w:rPr>
                <w:rFonts w:ascii="Khmer OS Siemreap" w:hAnsi="Khmer OS Siemreap" w:cs="Khmer OS Siemreap"/>
                <w:b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</w:rPr>
              <w:t>​ (</w:t>
            </w:r>
            <w:proofErr w:type="spellStart"/>
            <w:r w:rsidRPr="00F17F88">
              <w:rPr>
                <w:rFonts w:ascii="Khmer OS Siemreap" w:hAnsi="Khmer OS Siemreap" w:cs="Khmer OS Siemreap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</w:rPr>
              <w:t xml:space="preserve">) </w:t>
            </w:r>
            <w:proofErr w:type="spellStart"/>
            <w:r w:rsidRPr="00F17F88">
              <w:rPr>
                <w:rFonts w:ascii="Khmer OS Siemreap" w:hAnsi="Khmer OS Siemreap" w:cs="Khmer OS Siemreap"/>
              </w:rPr>
              <w:t>មានទំនាក់</w:t>
            </w:r>
            <w:r w:rsidRPr="00F17F88">
              <w:rPr>
                <w:rFonts w:ascii="Khmer OS Siemreap" w:hAnsi="Khmer OS Siemreap" w:cs="Khmer OS Siemreap"/>
                <w:szCs w:val="22"/>
              </w:rPr>
              <w:t>ទំនងអ្វី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ជាមួយមេគ្រួសារ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?</w:t>
            </w:r>
          </w:p>
          <w:p w14:paraId="3131FE6E" w14:textId="77777777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1=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មេគ្រួសារ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​ /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អ្នកតំណាង</w:t>
            </w:r>
            <w:proofErr w:type="spellEnd"/>
          </w:p>
          <w:p w14:paraId="65FA9102" w14:textId="77777777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2=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ប្តី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/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ប្រពន្ធ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/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ដៃគូរ</w:t>
            </w:r>
            <w:proofErr w:type="spellEnd"/>
          </w:p>
          <w:p w14:paraId="5899EBC4" w14:textId="77777777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3=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កូនប្រុស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/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កូនស្រី</w:t>
            </w:r>
            <w:proofErr w:type="spellEnd"/>
          </w:p>
          <w:p w14:paraId="23F6A994" w14:textId="77777777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4=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ម្តាយ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/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ឳពុកបង្កើត</w:t>
            </w:r>
            <w:proofErr w:type="spellEnd"/>
          </w:p>
          <w:p w14:paraId="48D45168" w14:textId="77777777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5=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សាច់ញាតិដទៃទៀត</w:t>
            </w:r>
            <w:proofErr w:type="spellEnd"/>
          </w:p>
          <w:p w14:paraId="1443D6EE" w14:textId="77777777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6=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អ្នកមិនមែនជាសាច់ញាតិដទៃទៀត</w:t>
            </w:r>
            <w:proofErr w:type="spellEnd"/>
          </w:p>
          <w:p w14:paraId="09991B44" w14:textId="77777777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7=</w:t>
            </w:r>
            <w:r w:rsidRPr="00F17F88">
              <w:rPr>
                <w:rFonts w:ascii="Khmer OS Siemreap" w:hAnsi="Khmer OS Siemreap" w:cs="Khmer OS Siemreap"/>
                <w:bCs/>
                <w:szCs w:val="22"/>
              </w:rPr>
              <w:t xml:space="preserve"> [</w:t>
            </w:r>
            <w:proofErr w:type="spellStart"/>
            <w:r w:rsidRPr="00F17F88">
              <w:rPr>
                <w:rFonts w:ascii="Khmer OS Siemreap" w:hAnsi="Khmer OS Siemreap" w:cs="Khmer OS Siemreap"/>
                <w:color w:val="EE0000"/>
                <w:szCs w:val="22"/>
              </w:rPr>
              <w:t>អ្នកធ្វើការងារ</w:t>
            </w:r>
            <w:proofErr w:type="spellEnd"/>
            <w:r w:rsidRPr="00F17F88">
              <w:rPr>
                <w:rFonts w:ascii="Khmer OS Siemreap" w:hAnsi="Khmer OS Siemreap" w:cs="Khmer OS Siemreap"/>
                <w:color w:val="EE0000"/>
                <w:szCs w:val="22"/>
                <w:cs/>
              </w:rPr>
              <w:t>តាម</w:t>
            </w:r>
            <w:proofErr w:type="spellStart"/>
            <w:r w:rsidRPr="00F17F88">
              <w:rPr>
                <w:rFonts w:ascii="Khmer OS Siemreap" w:hAnsi="Khmer OS Siemreap" w:cs="Khmer OS Siemreap"/>
                <w:color w:val="EE0000"/>
                <w:szCs w:val="22"/>
              </w:rPr>
              <w:t>ផ្ទះ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]</w:t>
            </w:r>
          </w:p>
        </w:tc>
      </w:tr>
      <w:tr w:rsidR="00A96664" w:rsidRPr="00F17F88" w14:paraId="1B102875" w14:textId="77777777" w:rsidTr="00C97DBE">
        <w:trPr>
          <w:trHeight w:val="2827"/>
        </w:trPr>
        <w:tc>
          <w:tcPr>
            <w:tcW w:w="9175" w:type="dxa"/>
          </w:tcPr>
          <w:p w14:paraId="1041F34C" w14:textId="77777777" w:rsidR="00A96664" w:rsidRPr="00F17F88" w:rsidRDefault="00A96664" w:rsidP="00053C79">
            <w:pPr>
              <w:spacing w:line="216" w:lineRule="auto"/>
              <w:rPr>
                <w:rFonts w:ascii="Khmer OS Siemreap" w:hAnsi="Khmer OS Siemreap" w:cs="Khmer OS Siemreap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lastRenderedPageBreak/>
              <w:t>DEM_BTH</w:t>
            </w:r>
          </w:p>
          <w:p w14:paraId="4D1F7576" w14:textId="4610B46E" w:rsidR="00A96664" w:rsidRPr="00F17F88" w:rsidRDefault="00A96664" w:rsidP="00053C79">
            <w:pPr>
              <w:spacing w:line="216" w:lineRule="auto"/>
              <w:rPr>
                <w:rFonts w:ascii="Khmer OS Siemreap" w:hAnsi="Khmer OS Siemreap" w:cs="Khmer OS Siemreap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t>A6</w:t>
            </w:r>
            <w:r w:rsidR="003E0239">
              <w:rPr>
                <w:rFonts w:ascii="Khmer OS Siemreap" w:hAnsi="Khmer OS Siemreap" w:cs="Khmer OS Siemreap"/>
                <w:b/>
                <w:bCs/>
              </w:rPr>
              <w:t>.</w:t>
            </w:r>
            <w:r w:rsidRPr="00F17F88">
              <w:rPr>
                <w:rFonts w:ascii="Khmer OS Siemreap" w:hAnsi="Khmer OS Siemreap" w:cs="Khmer OS Siemreap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</w:t>
            </w:r>
            <w:r w:rsidRPr="00F17F88">
              <w:rPr>
                <w:rFonts w:ascii="Khmer OS Siemreap" w:hAnsi="Khmer OS Siemreap" w:cs="Khmer OS Siemreap"/>
                <w:cs/>
              </w:rPr>
              <w:t>/</w:t>
            </w:r>
            <w:proofErr w:type="spellStart"/>
            <w:r w:rsidRPr="00F17F88">
              <w:rPr>
                <w:rFonts w:ascii="Khmer OS Siemreap" w:hAnsi="Khmer OS Siemreap" w:cs="Khmer OS Siemreap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</w:rPr>
              <w:t xml:space="preserve">) </w:t>
            </w:r>
            <w:proofErr w:type="spellStart"/>
            <w:r w:rsidRPr="00F17F88">
              <w:rPr>
                <w:rFonts w:ascii="Khmer OS Siemreap" w:hAnsi="Khmer OS Siemreap" w:cs="Khmer OS Siemreap"/>
              </w:rPr>
              <w:t>មានថ្ងៃ</w:t>
            </w:r>
            <w:proofErr w:type="spellEnd"/>
            <w:r w:rsidRPr="00F17F88">
              <w:rPr>
                <w:rFonts w:ascii="Khmer OS Siemreap" w:hAnsi="Khmer OS Siemreap" w:cs="Khmer OS Siemreap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</w:rPr>
              <w:t>ខែ</w:t>
            </w:r>
            <w:proofErr w:type="spellEnd"/>
            <w:r w:rsidRPr="00F17F88">
              <w:rPr>
                <w:rFonts w:ascii="Khmer OS Siemreap" w:hAnsi="Khmer OS Siemreap" w:cs="Khmer OS Siemreap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</w:rPr>
              <w:t>ឆ្នាំ</w:t>
            </w:r>
            <w:proofErr w:type="spellEnd"/>
            <w:r w:rsidRPr="00F17F88">
              <w:rPr>
                <w:rFonts w:ascii="Khmer OS Siemreap" w:hAnsi="Khmer OS Siemreap" w:cs="Khmer OS Siemreap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</w:rPr>
              <w:t>កំណើតអ្វី</w:t>
            </w:r>
            <w:proofErr w:type="spellEnd"/>
            <w:r w:rsidRPr="00F17F88">
              <w:rPr>
                <w:rFonts w:ascii="Khmer OS Siemreap" w:hAnsi="Khmer OS Siemreap" w:cs="Khmer OS Siemreap"/>
              </w:rPr>
              <w:t>?</w:t>
            </w:r>
          </w:p>
          <w:p w14:paraId="4AEA1B50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Cs/>
                <w:noProof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6C3E8510" wp14:editId="4CC43C55">
                      <wp:simplePos x="0" y="0"/>
                      <wp:positionH relativeFrom="column">
                        <wp:posOffset>1063163</wp:posOffset>
                      </wp:positionH>
                      <wp:positionV relativeFrom="paragraph">
                        <wp:posOffset>5600</wp:posOffset>
                      </wp:positionV>
                      <wp:extent cx="1923415" cy="831272"/>
                      <wp:effectExtent l="0" t="0" r="635" b="6985"/>
                      <wp:wrapNone/>
                      <wp:docPr id="1830611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3415" cy="8312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D52B1D" w14:textId="77777777" w:rsidR="003C5657" w:rsidRPr="00FE492C" w:rsidRDefault="003C5657" w:rsidP="00A96664">
                                  <w:pPr>
                                    <w:ind w:left="547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FE492C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__/__</w:t>
                                  </w:r>
                                  <w:r w:rsidRPr="00FE492C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FE492C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/_____</w:t>
                                  </w:r>
                                </w:p>
                                <w:p w14:paraId="1FE3C204" w14:textId="77777777" w:rsidR="003C5657" w:rsidRDefault="003C5657" w:rsidP="00A96664">
                                  <w:pPr>
                                    <w:ind w:left="547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/>
                                      <w:szCs w:val="22"/>
                                    </w:rPr>
                                  </w:pPr>
                                  <w:r w:rsidRPr="00FE492C">
                                    <w:rPr>
                                      <w:rFonts w:ascii="Khmer OS Siemreap" w:hAnsi="Khmer OS Siemreap" w:cs="Khmer OS Siemreap"/>
                                      <w:b/>
                                      <w:szCs w:val="22"/>
                                      <w:cs/>
                                    </w:rPr>
                                    <w:t>ថ្ងៃ  ខែ  ឆ្នាំ</w:t>
                                  </w:r>
                                </w:p>
                                <w:p w14:paraId="7F96DC0E" w14:textId="77777777" w:rsidR="003C5657" w:rsidRPr="002A58AC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2A58AC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 xml:space="preserve">97/97/9997 </w:t>
                                  </w:r>
                                  <w:r w:rsidRPr="002A58AC">
                                    <w:rPr>
                                      <w:rFonts w:ascii="Khmer OS Siemreap" w:hAnsi="Khmer OS Siemreap" w:cs="Khmer OS Siemreap"/>
                                      <w:b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</w:p>
                                <w:p w14:paraId="598505A9" w14:textId="77777777" w:rsidR="003C5657" w:rsidRPr="00FE492C" w:rsidRDefault="003C5657" w:rsidP="00A96664">
                                  <w:pPr>
                                    <w:ind w:left="547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E8510" id="_x0000_s1046" type="#_x0000_t202" style="position:absolute;margin-left:83.7pt;margin-top:.45pt;width:151.45pt;height:65.4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" stroked="f">
                      <v:textbox>
                        <w:txbxContent>
                          <w:p w14:paraId="2FD52B1D" w14:textId="77777777" w:rsidR="003C5657" w:rsidRPr="00FE492C" w:rsidRDefault="003C5657" w:rsidP="00A96664">
                            <w:pPr>
                              <w:ind w:left="547"/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FE492C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__/__</w:t>
                            </w:r>
                            <w:r w:rsidRPr="00FE492C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FE492C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/_____</w:t>
                            </w:r>
                          </w:p>
                          <w:p w14:paraId="1FE3C204" w14:textId="77777777" w:rsidR="003C5657" w:rsidRDefault="003C5657" w:rsidP="00A96664">
                            <w:pPr>
                              <w:ind w:left="547"/>
                              <w:jc w:val="center"/>
                              <w:rPr>
                                <w:rFonts w:ascii="Khmer OS Siemreap" w:hAnsi="Khmer OS Siemreap" w:cs="Khmer OS Siemreap"/>
                                <w:b/>
                                <w:szCs w:val="22"/>
                              </w:rPr>
                            </w:pPr>
                            <w:r w:rsidRPr="00FE492C">
                              <w:rPr>
                                <w:rFonts w:ascii="Khmer OS Siemreap" w:hAnsi="Khmer OS Siemreap" w:cs="Khmer OS Siemreap"/>
                                <w:b/>
                                <w:szCs w:val="22"/>
                                <w:cs/>
                              </w:rPr>
                              <w:t>ថ្ងៃ  ខែ  ឆ្នាំ</w:t>
                            </w:r>
                          </w:p>
                          <w:p w14:paraId="7F96DC0E" w14:textId="77777777" w:rsidR="003C5657" w:rsidRPr="002A58AC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2A58AC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 xml:space="preserve">97/97/9997 </w:t>
                            </w:r>
                            <w:r w:rsidRPr="002A58AC">
                              <w:rPr>
                                <w:rFonts w:ascii="Khmer OS Siemreap" w:hAnsi="Khmer OS Siemreap" w:cs="Khmer OS Siemreap"/>
                                <w:b/>
                                <w:szCs w:val="22"/>
                                <w:cs/>
                              </w:rPr>
                              <w:t>មិនដឹង</w:t>
                            </w:r>
                          </w:p>
                          <w:p w14:paraId="598505A9" w14:textId="77777777" w:rsidR="003C5657" w:rsidRPr="00FE492C" w:rsidRDefault="003C5657" w:rsidP="00A96664">
                            <w:pPr>
                              <w:ind w:left="547"/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Cs w:val="22"/>
              </w:rPr>
              <w:t xml:space="preserve">    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 xml:space="preserve"> </w:t>
            </w:r>
          </w:p>
          <w:p w14:paraId="1226B80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</w:p>
          <w:p w14:paraId="726F014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</w:p>
          <w:p w14:paraId="1213C242" w14:textId="15FF457E" w:rsidR="00A96664" w:rsidRPr="00F17F88" w:rsidRDefault="00A96664" w:rsidP="00053C79">
            <w:pPr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កំណត់សម្គាល់៖ ការអនុវត្តនៅក្នុង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CAPI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  គឺមាន ៣អថេរ (អថេររង) ដែលត្រូវបង្កើតឡើងគឺ </w:t>
            </w:r>
            <w:r w:rsidRPr="00F17F88">
              <w:rPr>
                <w:rFonts w:ascii="Khmer OS Siemreap" w:hAnsi="Khmer OS Siemreap" w:cs="Khmer OS Siemreap"/>
                <w:color w:val="FF0000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DEM_BTH_YEAR</w:t>
            </w:r>
            <w:r w:rsidR="003E0239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 DEM_BTH_MONTH</w:t>
            </w:r>
            <w:r w:rsidR="003E0239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 DEM_BTH_DAY</w:t>
            </w:r>
          </w:p>
        </w:tc>
      </w:tr>
      <w:tr w:rsidR="00A96664" w:rsidRPr="00F17F88" w14:paraId="53585EB1" w14:textId="77777777" w:rsidTr="00C97DBE">
        <w:trPr>
          <w:trHeight w:val="4040"/>
        </w:trPr>
        <w:tc>
          <w:tcPr>
            <w:tcW w:w="9175" w:type="dxa"/>
          </w:tcPr>
          <w:p w14:paraId="55ECD91C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DEM_AGE</w:t>
            </w:r>
          </w:p>
          <w:p w14:paraId="7A51E162" w14:textId="77777777" w:rsidR="00A96664" w:rsidRPr="00F17F88" w:rsidRDefault="00A96664" w:rsidP="00053C79">
            <w:pPr>
              <w:spacing w:line="320" w:lineRule="exact"/>
              <w:ind w:left="881"/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DEM_BTH _YEAR = 9997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 xml:space="preserve">និង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DEM_BTH _MONTH =97</w:t>
            </w:r>
          </w:p>
          <w:p w14:paraId="3240611E" w14:textId="77777777" w:rsidR="00A96664" w:rsidRPr="00F17F88" w:rsidRDefault="00A96664" w:rsidP="00053C79">
            <w:pPr>
              <w:ind w:left="881"/>
              <w:rPr>
                <w:rFonts w:ascii="Khmer OS Siemreap" w:hAnsi="Khmer OS Siemreap" w:cs="Khmer OS Siemreap"/>
                <w:b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t>A7A:</w:t>
            </w:r>
            <w:r w:rsidRPr="00F17F88">
              <w:rPr>
                <w:rFonts w:ascii="Khmer OS Siemreap" w:hAnsi="Khmer OS Siemreap" w:cs="Khmer OS Siemreap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>ដើម្បីបញ្ចាក់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szCs w:val="22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b/>
                <w:szCs w:val="22"/>
              </w:rPr>
              <w:t xml:space="preserve">​ 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>(អ្នក/ឈោ្មះ)</w:t>
            </w:r>
            <w:r w:rsidRPr="00F17F88">
              <w:rPr>
                <w:rFonts w:ascii="Khmer OS Siemreap" w:hAnsi="Khmer OS Siemreap" w:cs="Khmer OS Siemreap"/>
                <w:b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szCs w:val="22"/>
              </w:rPr>
              <w:t>មាន</w:t>
            </w:r>
            <w:proofErr w:type="spellEnd"/>
            <w:r w:rsidRPr="00F17F88">
              <w:rPr>
                <w:rFonts w:ascii="Khmer OS Siemreap" w:hAnsi="Khmer OS Siemreap" w:cs="Khmer OS Siemreap"/>
                <w:b/>
                <w:szCs w:val="22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szCs w:val="22"/>
              </w:rPr>
              <w:t>អាយុប៉ុន្មាន</w:t>
            </w:r>
            <w:proofErr w:type="spellEnd"/>
            <w:r w:rsidRPr="00F17F88">
              <w:rPr>
                <w:rFonts w:ascii="Khmer OS Siemreap" w:hAnsi="Khmer OS Siemreap" w:cs="Khmer OS Siemreap"/>
                <w:b/>
                <w:szCs w:val="22"/>
              </w:rPr>
              <w:t>?</w:t>
            </w:r>
          </w:p>
          <w:p w14:paraId="6ADA80C1" w14:textId="77777777" w:rsidR="00A96664" w:rsidRPr="00F17F88" w:rsidRDefault="00A96664" w:rsidP="00053C79">
            <w:pPr>
              <w:spacing w:line="216" w:lineRule="auto"/>
              <w:ind w:left="881"/>
              <w:rPr>
                <w:rFonts w:ascii="Khmer OS Siemreap" w:hAnsi="Khmer OS Siemreap" w:cs="Khmer OS Siemreap"/>
                <w:b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 xml:space="preserve">        កត់ត្រាអាយុឡើងវិញ ប្រសិនបើមិនត្រឹមត្រូវ</w:t>
            </w:r>
          </w:p>
          <w:p w14:paraId="5B8A698B" w14:textId="77777777" w:rsidR="00A96664" w:rsidRPr="00F17F88" w:rsidRDefault="00A96664" w:rsidP="00053C79">
            <w:pPr>
              <w:spacing w:line="216" w:lineRule="auto"/>
              <w:ind w:left="881"/>
              <w:rPr>
                <w:rFonts w:ascii="Khmer OS Siemreap" w:hAnsi="Khmer OS Siemreap" w:cs="Khmer OS Siemreap"/>
                <w:b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 xml:space="preserve">      កត់ត្រា </w:t>
            </w:r>
            <w:r w:rsidRPr="00F17F88">
              <w:rPr>
                <w:rFonts w:ascii="Khmer OS Siemreap" w:hAnsi="Khmer OS Siemreap" w:cs="Khmer OS Siemreap"/>
                <w:b/>
                <w:szCs w:val="22"/>
              </w:rPr>
              <w:t>“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>០០</w:t>
            </w:r>
            <w:r w:rsidRPr="00F17F88">
              <w:rPr>
                <w:rFonts w:ascii="Khmer OS Siemreap" w:hAnsi="Khmer OS Siemreap" w:cs="Khmer OS Siemreap"/>
                <w:b/>
                <w:szCs w:val="22"/>
              </w:rPr>
              <w:t>”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 xml:space="preserve"> បើអាយុតិចជាង</w:t>
            </w:r>
            <w:r w:rsidRPr="00F17F88">
              <w:rPr>
                <w:rFonts w:ascii="Khmer OS Siemreap" w:hAnsi="Khmer OS Siemreap" w:cs="Khmer OS Siemreap"/>
                <w:b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>១ ឆ្នាំ</w:t>
            </w:r>
          </w:p>
          <w:p w14:paraId="67FFD608" w14:textId="77777777" w:rsidR="00A96664" w:rsidRPr="00F17F88" w:rsidRDefault="00A96664" w:rsidP="00053C79">
            <w:pPr>
              <w:spacing w:line="320" w:lineRule="exact"/>
              <w:ind w:left="881"/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</w:rPr>
            </w:pPr>
          </w:p>
          <w:p w14:paraId="5CC2D742" w14:textId="77777777" w:rsidR="00A96664" w:rsidRPr="00F17F88" w:rsidRDefault="00A96664" w:rsidP="00053C79">
            <w:pPr>
              <w:spacing w:line="320" w:lineRule="exact"/>
              <w:ind w:left="881"/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DEM_BTH = 9997</w:t>
            </w:r>
          </w:p>
          <w:p w14:paraId="39C8DD76" w14:textId="77777777" w:rsidR="00A96664" w:rsidRPr="00F17F88" w:rsidRDefault="00A96664" w:rsidP="00053C79">
            <w:pPr>
              <w:spacing w:line="216" w:lineRule="auto"/>
              <w:ind w:left="881"/>
              <w:rPr>
                <w:rFonts w:ascii="Khmer OS Siemreap" w:hAnsi="Khmer OS Siemreap" w:cs="Khmer OS Siemreap"/>
                <w:szCs w:val="4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t>A7B:</w:t>
            </w:r>
            <w:r w:rsidRPr="00F17F88">
              <w:rPr>
                <w:rFonts w:ascii="Khmer OS Siemreap" w:hAnsi="Khmer OS Siemreap" w:cs="Khmer OS Siemreap"/>
                <w:b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>តើ (អ្នក/ឈោ្មះ) មានអាយុប៉ុន្មាន</w:t>
            </w:r>
            <w:r w:rsidRPr="00F17F88">
              <w:rPr>
                <w:rFonts w:ascii="Khmer OS Siemreap" w:hAnsi="Khmer OS Siemreap" w:cs="Khmer OS Siemreap" w:hint="cs"/>
                <w:b/>
                <w:szCs w:val="22"/>
                <w:cs/>
              </w:rPr>
              <w:t>ឆ្នាំ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>?</w:t>
            </w:r>
          </w:p>
          <w:p w14:paraId="0A95BB32" w14:textId="77777777" w:rsidR="00A96664" w:rsidRPr="00F17F88" w:rsidRDefault="00A96664" w:rsidP="00053C79">
            <w:pPr>
              <w:ind w:left="881"/>
              <w:rPr>
                <w:rFonts w:ascii="Khmer OS Siemreap" w:hAnsi="Khmer OS Siemreap" w:cs="Khmer OS Siemreap"/>
                <w:b/>
              </w:rPr>
            </w:pPr>
            <w:r w:rsidRPr="00F17F88">
              <w:rPr>
                <w:rFonts w:ascii="Khmer OS Siemreap" w:hAnsi="Khmer OS Siemreap" w:cs="Khmer OS Siemreap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4864" behindDoc="1" locked="0" layoutInCell="1" allowOverlap="1" wp14:anchorId="15C98BF7" wp14:editId="700B4ACF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130810</wp:posOffset>
                      </wp:positionV>
                      <wp:extent cx="1589314" cy="397328"/>
                      <wp:effectExtent l="0" t="0" r="0" b="317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9314" cy="3973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C3676D" w14:textId="77777777" w:rsidR="003C5657" w:rsidRDefault="003C5657" w:rsidP="00A96664">
                                  <w:r w:rsidRPr="002A74CA">
                                    <w:rPr>
                                      <w:rFonts w:ascii="Khmer OS Battambang" w:hAnsi="Khmer OS Battambang" w:cs="Khmer OS Battambang"/>
                                      <w:b/>
                                    </w:rPr>
                                    <w:t>_________</w:t>
                                  </w:r>
                                  <w:r w:rsidRPr="00C12927">
                                    <w:rPr>
                                      <w:rFonts w:ascii="Khmer OS Battambang" w:hAnsi="Khmer OS Battambang" w:cs="Khmer OS Battambang"/>
                                      <w:b/>
                                      <w:szCs w:val="22"/>
                                    </w:rPr>
                                    <w:t>_</w:t>
                                  </w:r>
                                  <w:r w:rsidRPr="00C12927">
                                    <w:rPr>
                                      <w:rFonts w:ascii="Khmer OS Battambang" w:hAnsi="Khmer OS Battambang" w:cs="Khmer OS Battambang" w:hint="cs"/>
                                      <w:b/>
                                      <w:szCs w:val="22"/>
                                      <w:cs/>
                                    </w:rPr>
                                    <w:t xml:space="preserve">   ឆ្នាំ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98BF7" id="_x0000_s1047" type="#_x0000_t202" style="position:absolute;left:0;text-align:left;margin-left:72.9pt;margin-top:10.3pt;width:125.15pt;height:31.3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" stroked="f">
                      <v:textbox>
                        <w:txbxContent>
                          <w:p w14:paraId="5FC3676D" w14:textId="77777777" w:rsidR="003C5657" w:rsidRDefault="003C5657" w:rsidP="00A96664">
                            <w:r w:rsidRPr="002A74CA">
                              <w:rPr>
                                <w:rFonts w:ascii="Khmer OS Battambang" w:hAnsi="Khmer OS Battambang" w:cs="Khmer OS Battambang"/>
                                <w:b/>
                              </w:rPr>
                              <w:t>_________</w:t>
                            </w:r>
                            <w:r w:rsidRPr="00C12927">
                              <w:rPr>
                                <w:rFonts w:ascii="Khmer OS Battambang" w:hAnsi="Khmer OS Battambang" w:cs="Khmer OS Battambang"/>
                                <w:b/>
                                <w:szCs w:val="22"/>
                              </w:rPr>
                              <w:t>_</w:t>
                            </w:r>
                            <w:r w:rsidRPr="00C12927">
                              <w:rPr>
                                <w:rFonts w:ascii="Khmer OS Battambang" w:hAnsi="Khmer OS Battambang" w:cs="Khmer OS Battambang" w:hint="cs"/>
                                <w:b/>
                                <w:szCs w:val="22"/>
                                <w:cs/>
                              </w:rPr>
                              <w:t xml:space="preserve">   ឆ្នាំ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3B2C4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  <w:cs/>
              </w:rPr>
              <w:t xml:space="preserve">    </w:t>
            </w: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</w:rPr>
              <w:t xml:space="preserve">     </w:t>
            </w: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</w:rPr>
              <w:tab/>
            </w:r>
          </w:p>
          <w:p w14:paraId="521D9134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Cs/>
                <w:color w:val="FF0000"/>
                <w:sz w:val="20"/>
                <w:szCs w:val="20"/>
                <w:cs/>
              </w:rPr>
              <w:t xml:space="preserve">កំណត់សម្គាល់៖ អថេរដែលមាន ( </w:t>
            </w:r>
            <w:r w:rsidRPr="00F17F88">
              <w:rPr>
                <w:rFonts w:ascii="Khmer OS Siemreap" w:hAnsi="Khmer OS Siemreap" w:cs="Khmer OS Siemreap"/>
                <w:b/>
                <w:bCs/>
                <w:iCs/>
                <w:color w:val="FF0000"/>
                <w:sz w:val="20"/>
                <w:szCs w:val="20"/>
              </w:rPr>
              <w:t xml:space="preserve">DEM_AGE) </w:t>
            </w:r>
            <w:r w:rsidRPr="00F17F88">
              <w:rPr>
                <w:rFonts w:ascii="Khmer OS Siemreap" w:hAnsi="Khmer OS Siemreap" w:cs="Khmer OS Siemreap"/>
                <w:b/>
                <w:bCs/>
                <w:iCs/>
                <w:color w:val="FF0000"/>
                <w:sz w:val="20"/>
                <w:szCs w:val="20"/>
                <w:cs/>
              </w:rPr>
              <w:t xml:space="preserve">គឺត្រូវប្រើសម្រាប់បំពេញដោយផ្អែកលើ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color w:val="FF0000"/>
                <w:sz w:val="20"/>
                <w:szCs w:val="20"/>
              </w:rPr>
              <w:t>DEM_BTH</w:t>
            </w:r>
            <w:r w:rsidRPr="00F17F88">
              <w:rPr>
                <w:rFonts w:ascii="Khmer OS Siemreap" w:hAnsi="Khmer OS Siemreap" w:cs="Khmer OS Siemreap"/>
                <w:b/>
                <w:bCs/>
                <w:iCs/>
                <w:color w:val="FF0000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Cs/>
                <w:color w:val="FF0000"/>
                <w:sz w:val="20"/>
                <w:szCs w:val="20"/>
                <w:cs/>
              </w:rPr>
              <w:t xml:space="preserve">ឬ 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color w:val="FF0000"/>
                <w:sz w:val="20"/>
                <w:szCs w:val="20"/>
              </w:rPr>
              <w:t>DEM_AGE</w:t>
            </w:r>
          </w:p>
        </w:tc>
      </w:tr>
      <w:tr w:rsidR="00A96664" w:rsidRPr="00F17F88" w14:paraId="4B4C8136" w14:textId="77777777" w:rsidTr="00C97DBE">
        <w:tc>
          <w:tcPr>
            <w:tcW w:w="9175" w:type="dxa"/>
          </w:tcPr>
          <w:p w14:paraId="00358E3C" w14:textId="77777777" w:rsidR="00A96664" w:rsidRPr="00F17F88" w:rsidRDefault="00A96664" w:rsidP="00053C79">
            <w:pPr>
              <w:spacing w:line="216" w:lineRule="auto"/>
              <w:rPr>
                <w:rFonts w:ascii="Khmer OS Siemreap" w:hAnsi="Khmer OS Siemreap" w:cs="Khmer OS Siemreap"/>
                <w:iCs/>
                <w:sz w:val="20"/>
                <w:szCs w:val="20"/>
                <w:lang w:bidi="ar-SA"/>
              </w:rPr>
            </w:pP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Cs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</w:rPr>
              <w:t xml:space="preserve">DEM_AGE &gt;= 15 </w:t>
            </w: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  <w:cs/>
              </w:rPr>
              <w:t>ឆ្នាំ</w:t>
            </w:r>
          </w:p>
          <w:p w14:paraId="219E56C9" w14:textId="5E9DF94E" w:rsidR="00A96664" w:rsidRPr="00F17F88" w:rsidRDefault="00A96664" w:rsidP="00053C79">
            <w:pPr>
              <w:spacing w:line="216" w:lineRule="auto"/>
              <w:rPr>
                <w:rFonts w:ascii="Khmer OS Siemreap" w:hAnsi="Khmer OS Siemreap" w:cs="Khmer OS Siemreap"/>
                <w:bCs/>
              </w:rPr>
            </w:pPr>
            <w:r w:rsidRPr="00F17F88">
              <w:rPr>
                <w:rFonts w:ascii="Khmer OS Siemreap" w:hAnsi="Khmer OS Siemreap" w:cs="Khmer OS Siemreap"/>
                <w:b/>
              </w:rPr>
              <w:t>A8</w:t>
            </w:r>
            <w:r w:rsidR="003E0239">
              <w:rPr>
                <w:rFonts w:ascii="Khmer OS Siemreap" w:hAnsi="Khmer OS Siemreap" w:cs="Khmer OS Siemreap"/>
                <w:b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bCs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b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>(អ្នក/ឈោ្មះ)</w:t>
            </w:r>
            <w:r w:rsidRPr="00F17F88">
              <w:rPr>
                <w:rFonts w:ascii="Khmer OS Siemreap" w:hAnsi="Khmer OS Siemreap" w:cs="Khmer OS Siemreap"/>
                <w:b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bCs/>
              </w:rPr>
              <w:t>មានស្ថានភាពអាពាហ</w:t>
            </w:r>
            <w:proofErr w:type="spellEnd"/>
            <w:r w:rsidRPr="00F17F88">
              <w:rPr>
                <w:rFonts w:ascii="Khmer OS Siemreap" w:hAnsi="Khmer OS Siemreap" w:cs="Khmer OS Siemreap"/>
                <w:bCs/>
              </w:rPr>
              <w:t>៍​</w:t>
            </w:r>
            <w:proofErr w:type="spellStart"/>
            <w:r w:rsidRPr="00F17F88">
              <w:rPr>
                <w:rFonts w:ascii="Khmer OS Siemreap" w:hAnsi="Khmer OS Siemreap" w:cs="Khmer OS Siemreap"/>
                <w:bCs/>
              </w:rPr>
              <w:t>ពិពាហ</w:t>
            </w:r>
            <w:proofErr w:type="spellEnd"/>
            <w:r w:rsidRPr="00F17F88">
              <w:rPr>
                <w:rFonts w:ascii="Khmer OS Siemreap" w:hAnsi="Khmer OS Siemreap" w:cs="Khmer OS Siemreap"/>
                <w:bCs/>
              </w:rPr>
              <w:t>៍​</w:t>
            </w:r>
            <w:proofErr w:type="spellStart"/>
            <w:r w:rsidRPr="00F17F88">
              <w:rPr>
                <w:rFonts w:ascii="Khmer OS Siemreap" w:hAnsi="Khmer OS Siemreap" w:cs="Khmer OS Siemreap"/>
                <w:bCs/>
              </w:rPr>
              <w:t>ដូចម្តេច</w:t>
            </w:r>
            <w:proofErr w:type="spellEnd"/>
            <w:r w:rsidRPr="00F17F88">
              <w:rPr>
                <w:rFonts w:ascii="Khmer OS Siemreap" w:hAnsi="Khmer OS Siemreap" w:cs="Khmer OS Siemreap"/>
                <w:bCs/>
              </w:rPr>
              <w:t>?</w:t>
            </w:r>
          </w:p>
          <w:p w14:paraId="52741F55" w14:textId="77777777" w:rsidR="00A96664" w:rsidRPr="00F17F88" w:rsidRDefault="00A96664" w:rsidP="00053C79">
            <w:pPr>
              <w:ind w:left="222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 xml:space="preserve">    </w:t>
            </w:r>
            <w:r w:rsidRPr="00F17F88">
              <w:rPr>
                <w:rFonts w:ascii="Khmer OS Siemreap" w:hAnsi="Khmer OS Siemreap" w:cs="Khmer OS Siemreap"/>
                <w:bCs/>
                <w:spacing w:val="-6"/>
                <w:szCs w:val="22"/>
                <w:lang w:val="az-Latn-AZ"/>
              </w:rPr>
              <w:t>1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នៅលីវ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/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មិនដែលរៀបការ</w:t>
            </w:r>
            <w:proofErr w:type="spellEnd"/>
          </w:p>
          <w:p w14:paraId="4BE2DE96" w14:textId="77777777" w:rsidR="00A96664" w:rsidRPr="00F17F88" w:rsidRDefault="00A96664" w:rsidP="00053C79">
            <w:pPr>
              <w:ind w:left="222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2=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បានរៀបការ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  <w:p w14:paraId="5982111C" w14:textId="77777777" w:rsidR="00A96664" w:rsidRPr="00F17F88" w:rsidRDefault="00A96664" w:rsidP="00053C79">
            <w:pPr>
              <w:ind w:left="222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3=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រស់នៅជាមួយគ្នា</w:t>
            </w:r>
            <w:proofErr w:type="spellEnd"/>
          </w:p>
          <w:p w14:paraId="6DD7393C" w14:textId="77777777" w:rsidR="00A96664" w:rsidRPr="00F17F88" w:rsidRDefault="00A96664" w:rsidP="00053C79">
            <w:pPr>
              <w:ind w:left="222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4=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រស់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នៅបែកគ្នា</w:t>
            </w:r>
            <w:proofErr w:type="spellEnd"/>
          </w:p>
          <w:p w14:paraId="74BB995F" w14:textId="77777777" w:rsidR="00A96664" w:rsidRPr="00F17F88" w:rsidRDefault="00A96664" w:rsidP="00053C79">
            <w:pPr>
              <w:ind w:left="222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5=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លះលែង</w:t>
            </w:r>
            <w:proofErr w:type="spellEnd"/>
          </w:p>
          <w:p w14:paraId="5BF7C4FA" w14:textId="77777777" w:rsidR="00A96664" w:rsidRPr="00F17F88" w:rsidRDefault="00A96664" w:rsidP="00053C79">
            <w:pPr>
              <w:ind w:left="2220"/>
              <w:rPr>
                <w:rFonts w:ascii="Khmer OS Siemreap" w:hAnsi="Khmer OS Siemreap" w:cs="Khmer OS Siemreap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6=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មេម៉ាយ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/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ពោះម៉ាយ</w:t>
            </w:r>
            <w:proofErr w:type="spellEnd"/>
          </w:p>
        </w:tc>
      </w:tr>
      <w:tr w:rsidR="00A96664" w:rsidRPr="00F17F88" w14:paraId="06003DD1" w14:textId="77777777" w:rsidTr="00C97DBE">
        <w:tc>
          <w:tcPr>
            <w:tcW w:w="9175" w:type="dxa"/>
          </w:tcPr>
          <w:p w14:paraId="5105DF04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DEM_AGE &gt;= 3</w:t>
            </w: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  <w:cs/>
              </w:rPr>
              <w:t>ឆ្នាំ</w:t>
            </w:r>
          </w:p>
          <w:p w14:paraId="69497398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  <w:lang w:val="ca-ES" w:bidi="ar-SA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lang w:val="ca-ES"/>
              </w:rPr>
              <w:t>DEM_EDL</w:t>
            </w:r>
          </w:p>
          <w:p w14:paraId="41E47193" w14:textId="4B96192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 w:val="16"/>
                <w:szCs w:val="16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lang w:val="ca-ES"/>
              </w:rPr>
              <w:t>A9</w:t>
            </w:r>
            <w:r w:rsidR="003E0239">
              <w:rPr>
                <w:rFonts w:ascii="Khmer OS Siemreap" w:hAnsi="Khmer OS Siemreap" w:cs="Khmer OS Siemreap"/>
                <w:b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bCs/>
                <w:cs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bCs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bCs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 xml:space="preserve">(អ្នក/ឈោ្មះ) </w:t>
            </w:r>
            <w:proofErr w:type="spellStart"/>
            <w:r w:rsidRPr="00F17F88">
              <w:rPr>
                <w:rFonts w:ascii="Khmer OS Siemreap" w:hAnsi="Khmer OS Siemreap" w:cs="Khmer OS Siemreap"/>
                <w:bCs/>
              </w:rPr>
              <w:t>បានបញ្ចប់កម្រិតសិក្សា</w:t>
            </w:r>
            <w:proofErr w:type="spellEnd"/>
            <w:r w:rsidRPr="00F17F88">
              <w:rPr>
                <w:rFonts w:ascii="Khmer OS Siemreap" w:hAnsi="Khmer OS Siemreap" w:cs="Khmer OS Siemreap"/>
                <w:bCs/>
                <w:lang w:val="ca-ES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bCs/>
              </w:rPr>
              <w:t>ខ្ពស់បំផុតអ្វី</w:t>
            </w:r>
            <w:proofErr w:type="spellEnd"/>
            <w:r w:rsidRPr="00F17F88">
              <w:rPr>
                <w:rFonts w:ascii="Khmer OS Siemreap" w:hAnsi="Khmer OS Siemreap" w:cs="Khmer OS Siemreap"/>
                <w:bCs/>
                <w:lang w:val="ca-ES"/>
              </w:rPr>
              <w:t>?</w:t>
            </w:r>
            <w:r w:rsidRPr="00F17F88">
              <w:rPr>
                <w:rFonts w:ascii="Khmer OS Siemreap" w:hAnsi="Khmer OS Siemreap" w:cs="Khmer OS Siemreap"/>
                <w:bCs/>
                <w:sz w:val="16"/>
                <w:szCs w:val="16"/>
                <w:lang w:val="ca-ES"/>
              </w:rPr>
              <w:t xml:space="preserve"> </w:t>
            </w:r>
          </w:p>
          <w:p w14:paraId="73E5E8B2" w14:textId="77777777" w:rsidR="00A96664" w:rsidRPr="00F17F88" w:rsidRDefault="00A96664" w:rsidP="00053C79">
            <w:pPr>
              <w:spacing w:line="360" w:lineRule="exact"/>
              <w:ind w:left="2491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97=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</w:p>
          <w:p w14:paraId="561CDBC4" w14:textId="77777777" w:rsidR="00A96664" w:rsidRPr="00F17F88" w:rsidRDefault="00A96664" w:rsidP="00053C79">
            <w:pPr>
              <w:spacing w:line="360" w:lineRule="exact"/>
              <w:ind w:left="2491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88 =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មិនបានបញ្ចប់ថ្នាក់ណាមួយ</w:t>
            </w:r>
          </w:p>
          <w:p w14:paraId="2C27C5A5" w14:textId="77777777" w:rsidR="00A96664" w:rsidRPr="00F17F88" w:rsidRDefault="00A96664" w:rsidP="00053C79">
            <w:pPr>
              <w:spacing w:line="360" w:lineRule="exact"/>
              <w:ind w:left="2491"/>
              <w:rPr>
                <w:rFonts w:ascii="Khmer OS Siemreap" w:hAnsi="Khmer OS Siemreap" w:cs="Khmer OS Siemreap"/>
                <w:szCs w:val="22"/>
                <w:cs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98=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>មិនដែលបានចូលរៀន</w:t>
            </w:r>
          </w:p>
          <w:p w14:paraId="0CD623CF" w14:textId="77777777" w:rsidR="00A96664" w:rsidRPr="00F17F88" w:rsidRDefault="00A96664" w:rsidP="00053C79">
            <w:pPr>
              <w:spacing w:line="360" w:lineRule="exact"/>
              <w:ind w:left="2491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00 =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មត្តេយ្យសិក្សា</w:t>
            </w:r>
          </w:p>
          <w:p w14:paraId="0E288003" w14:textId="77777777" w:rsidR="00A96664" w:rsidRPr="00F17F88" w:rsidRDefault="00A96664" w:rsidP="00053C79">
            <w:pPr>
              <w:spacing w:line="360" w:lineRule="exact"/>
              <w:ind w:left="2491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01 =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>បញ្ចប់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ថ្នាក់ទី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1</w:t>
            </w:r>
          </w:p>
          <w:p w14:paraId="42C3B554" w14:textId="77777777" w:rsidR="00A96664" w:rsidRPr="00F17F88" w:rsidRDefault="00A96664" w:rsidP="00053C79">
            <w:pPr>
              <w:spacing w:line="360" w:lineRule="exact"/>
              <w:ind w:left="2491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02 =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>បញ្ចប់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ថ្នាក់ទី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2</w:t>
            </w:r>
          </w:p>
          <w:p w14:paraId="691020DE" w14:textId="0A7DC7C7" w:rsidR="00A96664" w:rsidRPr="00F17F88" w:rsidRDefault="003E0239" w:rsidP="00053C79">
            <w:pPr>
              <w:ind w:left="2591"/>
              <w:rPr>
                <w:rFonts w:ascii="Khmer OS Siemreap" w:hAnsi="Khmer OS Siemreap" w:cs="Khmer OS Siemreap"/>
                <w:sz w:val="20"/>
                <w:szCs w:val="20"/>
                <w:lang w:val="ca-ES"/>
              </w:rPr>
            </w:pPr>
            <w:r>
              <w:rPr>
                <w:rFonts w:ascii="Khmer OS Siemreap" w:hAnsi="Khmer OS Siemreap" w:cs="Khmer OS Siemreap"/>
                <w:sz w:val="20"/>
                <w:szCs w:val="20"/>
                <w:lang w:val="ca-ES"/>
              </w:rPr>
              <w:t>.</w:t>
            </w:r>
          </w:p>
          <w:p w14:paraId="2AC9DE2F" w14:textId="5B5D235B" w:rsidR="00A96664" w:rsidRPr="00F17F88" w:rsidRDefault="003E0239" w:rsidP="00053C79">
            <w:pPr>
              <w:ind w:left="2591"/>
              <w:rPr>
                <w:rFonts w:ascii="Khmer OS Siemreap" w:hAnsi="Khmer OS Siemreap" w:cs="Khmer OS Siemreap"/>
                <w:sz w:val="20"/>
                <w:szCs w:val="20"/>
                <w:lang w:val="ca-ES"/>
              </w:rPr>
            </w:pPr>
            <w:r>
              <w:rPr>
                <w:rFonts w:ascii="Khmer OS Siemreap" w:hAnsi="Khmer OS Siemreap" w:cs="Khmer OS Siemreap"/>
                <w:sz w:val="20"/>
                <w:szCs w:val="20"/>
                <w:lang w:val="ca-ES"/>
              </w:rPr>
              <w:lastRenderedPageBreak/>
              <w:t>.</w:t>
            </w:r>
          </w:p>
          <w:p w14:paraId="1D5D7C61" w14:textId="02949D89" w:rsidR="00A96664" w:rsidRPr="00F17F88" w:rsidRDefault="003E0239" w:rsidP="00053C79">
            <w:pPr>
              <w:ind w:left="2591"/>
              <w:rPr>
                <w:rFonts w:ascii="Khmer OS Siemreap" w:hAnsi="Khmer OS Siemreap" w:cs="Khmer OS Siemreap"/>
                <w:sz w:val="20"/>
                <w:szCs w:val="20"/>
                <w:lang w:val="ca-ES"/>
              </w:rPr>
            </w:pPr>
            <w:r>
              <w:rPr>
                <w:rFonts w:ascii="Khmer OS Siemreap" w:hAnsi="Khmer OS Siemreap" w:cs="Khmer OS Siemreap"/>
                <w:sz w:val="20"/>
                <w:szCs w:val="20"/>
                <w:lang w:val="ca-ES"/>
              </w:rPr>
              <w:t>.</w:t>
            </w:r>
          </w:p>
          <w:p w14:paraId="26795DC5" w14:textId="77777777" w:rsidR="00A96664" w:rsidRPr="00F17F88" w:rsidRDefault="00A96664" w:rsidP="00053C79">
            <w:pPr>
              <w:spacing w:line="360" w:lineRule="exact"/>
              <w:ind w:left="2491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11 =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>បញ្ចប់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ថ្នាក់ទី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11</w:t>
            </w:r>
          </w:p>
          <w:p w14:paraId="190F21D0" w14:textId="77777777" w:rsidR="00A96664" w:rsidRPr="00F17F88" w:rsidRDefault="00A96664" w:rsidP="00053C79">
            <w:pPr>
              <w:spacing w:line="360" w:lineRule="exact"/>
              <w:ind w:left="2491" w:right="-107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12 =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>បញ្ចប់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ថ្នាក់ទី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12</w:t>
            </w:r>
          </w:p>
          <w:p w14:paraId="7490FAD5" w14:textId="77777777" w:rsidR="00A96664" w:rsidRPr="00F17F88" w:rsidRDefault="00A96664" w:rsidP="00053C79">
            <w:pPr>
              <w:spacing w:line="360" w:lineRule="exact"/>
              <w:ind w:left="2491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13 =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>មានស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ញ្ញាបត្របឋមភូមិ (ឌីប្លូម)</w:t>
            </w:r>
          </w:p>
          <w:p w14:paraId="78F3A826" w14:textId="77777777" w:rsidR="00A96664" w:rsidRPr="00F17F88" w:rsidRDefault="00A96664" w:rsidP="00053C79">
            <w:pPr>
              <w:spacing w:line="360" w:lineRule="exact"/>
              <w:ind w:left="2491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14 =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>មានស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ញ្ញាបត្រមធ្យមសិក្សាទុតិយភូមិ (បាក់ឌុប)</w:t>
            </w:r>
          </w:p>
          <w:p w14:paraId="3686B3DD" w14:textId="77777777" w:rsidR="00A96664" w:rsidRPr="00F17F88" w:rsidRDefault="00A96664" w:rsidP="00053C79">
            <w:pPr>
              <w:spacing w:line="360" w:lineRule="exact"/>
              <w:ind w:left="2491" w:hanging="27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   15 =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សញ្ញាបត្រមធ្យមសិក្សាបឋមសិក្សាមានបច្ចេកទេស/វិជ្ជាជីវៈ</w:t>
            </w:r>
          </w:p>
          <w:p w14:paraId="68AEFB13" w14:textId="77777777" w:rsidR="00A96664" w:rsidRPr="00F17F88" w:rsidRDefault="00A96664" w:rsidP="00053C79">
            <w:pPr>
              <w:spacing w:line="360" w:lineRule="exact"/>
              <w:ind w:left="2491" w:hanging="523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       16 =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សញ្ញាបត្រមធ្យមសិក្សាទុតិយភូមិបច្ចេកទេស/វិជ្ជាជីវៈ</w:t>
            </w:r>
          </w:p>
          <w:p w14:paraId="1BE30748" w14:textId="77777777" w:rsidR="00A96664" w:rsidRPr="00F17F88" w:rsidRDefault="00A96664" w:rsidP="00053C79">
            <w:pPr>
              <w:spacing w:line="360" w:lineRule="exact"/>
              <w:ind w:left="2491" w:hanging="523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       17 =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មិនទាន់បញ្ចប់មហាវិទ្យាល័យ/សកលវិទ្យាល័យ</w:t>
            </w:r>
          </w:p>
          <w:p w14:paraId="6F9B26E7" w14:textId="1F72EC01" w:rsidR="00A96664" w:rsidRPr="00F17F88" w:rsidRDefault="00A96664" w:rsidP="00053C79">
            <w:pPr>
              <w:spacing w:line="360" w:lineRule="exact"/>
              <w:ind w:left="2491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18 =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បរិញ្ញាបត្រ (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B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A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BsC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="007041B4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)</w:t>
            </w:r>
          </w:p>
          <w:p w14:paraId="2E304C47" w14:textId="1218C5F8" w:rsidR="00A96664" w:rsidRPr="00F17F88" w:rsidRDefault="00A96664" w:rsidP="00053C79">
            <w:pPr>
              <w:spacing w:line="360" w:lineRule="exact"/>
              <w:ind w:left="2491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19 =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សញ្ញាបត្រអនុបណ្ឌិត (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M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A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Msc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="007041B4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...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)</w:t>
            </w:r>
          </w:p>
          <w:p w14:paraId="0DEB0A0D" w14:textId="77777777" w:rsidR="00A96664" w:rsidRPr="00F17F88" w:rsidRDefault="00A96664" w:rsidP="00053C79">
            <w:pPr>
              <w:spacing w:line="360" w:lineRule="exact"/>
              <w:ind w:left="2491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20 =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សញ្ញាបត្របណ្ឌិត (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PhD)</w:t>
            </w:r>
          </w:p>
          <w:p w14:paraId="0CED486D" w14:textId="489BBD62" w:rsidR="00A96664" w:rsidRPr="00F17F88" w:rsidRDefault="00A96664" w:rsidP="00053C79">
            <w:pPr>
              <w:ind w:left="2490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21 =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ផ្សេងៗ (បញ្ជាក់)</w:t>
            </w:r>
            <w:r w:rsidR="007041B4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..</w:t>
            </w:r>
            <w:r w:rsidR="007041B4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..</w:t>
            </w:r>
          </w:p>
        </w:tc>
      </w:tr>
      <w:tr w:rsidR="00A96664" w:rsidRPr="00F17F88" w14:paraId="5401E5E4" w14:textId="77777777" w:rsidTr="00C97DBE">
        <w:trPr>
          <w:trHeight w:val="2294"/>
        </w:trPr>
        <w:tc>
          <w:tcPr>
            <w:tcW w:w="9175" w:type="dxa"/>
          </w:tcPr>
          <w:p w14:paraId="52502197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  <w:cs/>
                <w:lang w:val="ca-ES"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  <w:lang w:val="ca-ES"/>
              </w:rPr>
              <w:t xml:space="preserve">   DEM_AGE &gt;= 15 </w:t>
            </w: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  <w:cs/>
                <w:lang w:val="ca-ES"/>
              </w:rPr>
              <w:t>ឆ្នាំ</w:t>
            </w:r>
          </w:p>
          <w:p w14:paraId="67256D34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lang w:val="ca-ES"/>
              </w:rPr>
              <w:t>TVET1</w:t>
            </w:r>
          </w:p>
          <w:p w14:paraId="21DB4B72" w14:textId="08A6FD59" w:rsidR="00A96664" w:rsidRPr="00F17F88" w:rsidRDefault="00A96664" w:rsidP="00053C79">
            <w:pPr>
              <w:rPr>
                <w:rFonts w:ascii="Khmer OS Siemreap" w:hAnsi="Khmer OS Siemreap" w:cs="Khmer OS Siemreap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A9A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តើ (អ្នក/ឈ្មោះ) បានរៀននៅក្នុងវគ្កបណ្តុះបណ្តាល និងអបរំ បច្ចេកទេស វិជ្ជាជីវៈ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(TVET)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ដែរឬទេ?</w:t>
            </w:r>
          </w:p>
          <w:p w14:paraId="74EA08F0" w14:textId="62D70117" w:rsidR="00A96664" w:rsidRPr="00F17F88" w:rsidRDefault="00A96664" w:rsidP="00053C79">
            <w:pPr>
              <w:ind w:left="2051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1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បាទ/ចាស</w:t>
            </w:r>
            <w:r w:rsidRPr="00F17F88">
              <w:rPr>
                <w:rFonts w:ascii="Khmer OS Siemreap" w:hAnsi="Khmer OS Siemreap" w:cs="Khmer OS Siemreap"/>
                <w:szCs w:val="22"/>
              </w:rPr>
              <w:br/>
              <w:t>2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ទេ</w:t>
            </w:r>
          </w:p>
          <w:p w14:paraId="5165C5B0" w14:textId="71B4EABF" w:rsidR="00A96664" w:rsidRPr="00F17F88" w:rsidRDefault="00A96664" w:rsidP="00053C79">
            <w:pPr>
              <w:ind w:left="20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97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</w:p>
          <w:p w14:paraId="485DDD5C" w14:textId="126B0978" w:rsidR="00A96664" w:rsidRPr="00F17F88" w:rsidRDefault="00A96664" w:rsidP="00053C79">
            <w:pPr>
              <w:spacing w:line="360" w:lineRule="exact"/>
              <w:ind w:left="2011"/>
              <w:rPr>
                <w:rFonts w:ascii="Khmer OS Siemreap" w:hAnsi="Khmer OS Siemreap" w:cs="Khmer OS Siemreap"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98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មិនដែលបានចូលរៀន</w:t>
            </w:r>
          </w:p>
        </w:tc>
      </w:tr>
      <w:tr w:rsidR="00A96664" w:rsidRPr="00F17F88" w14:paraId="4F60AA38" w14:textId="77777777" w:rsidTr="00C97DBE">
        <w:trPr>
          <w:trHeight w:val="2510"/>
        </w:trPr>
        <w:tc>
          <w:tcPr>
            <w:tcW w:w="9175" w:type="dxa"/>
          </w:tcPr>
          <w:p w14:paraId="67DD430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  <w:cs/>
              </w:rPr>
              <w:t>សូមសួរ</w:t>
            </w: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  <w:cs/>
                <w:lang w:val="ca-ES"/>
              </w:rPr>
              <w:t>ប្រសិនបើ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lang w:val="ca-ES"/>
              </w:rPr>
              <w:t xml:space="preserve">  TVET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1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lang w:val="ca-ES"/>
              </w:rPr>
              <w:t>=1</w:t>
            </w:r>
          </w:p>
          <w:p w14:paraId="2E605BC6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lang w:val="ca-ES"/>
              </w:rPr>
              <w:t>TVET2</w:t>
            </w:r>
          </w:p>
          <w:p w14:paraId="41AD8FAC" w14:textId="39A11CE3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32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lang w:val="ca-ES"/>
              </w:rPr>
              <w:t>A9B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តើ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(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អ្នក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/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ឈ្មោះ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)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បានបញ្ចប់កម្រិតអប់រំបណ្តុះបណ្តាលបច្ចេកទេស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និងវិជ្ជាជីវៈ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TVET)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ខ្ពស់បំផុតកម្រិតណា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3A6DA408" w14:textId="77777777" w:rsidR="00A96664" w:rsidRPr="00F17F88" w:rsidRDefault="00A96664" w:rsidP="00053C79">
            <w:pPr>
              <w:ind w:left="1240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t>សូមអ្នកសម្ភាសន៍អាន</w:t>
            </w:r>
          </w:p>
          <w:p w14:paraId="1B3AABFD" w14:textId="054103E2" w:rsidR="00A96664" w:rsidRPr="00F17F88" w:rsidRDefault="00A96664" w:rsidP="00053C79">
            <w:pPr>
              <w:ind w:left="2051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100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វិញ្ញាបនបត្រវិជ្ជាជីវៈ </w:t>
            </w:r>
          </w:p>
          <w:p w14:paraId="34E4BDA9" w14:textId="40298F33" w:rsidR="00A96664" w:rsidRPr="00F17F88" w:rsidRDefault="00A96664" w:rsidP="00053C79">
            <w:pPr>
              <w:ind w:left="2051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101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សញ្ញាបត្របច្ចេកទេសនិងវិជ្ជាជីវៈ១ (</w:t>
            </w:r>
            <w:r w:rsidRPr="00F17F88">
              <w:rPr>
                <w:rFonts w:ascii="Khmer OS Siemreap" w:hAnsi="Khmer OS Siemreap" w:cs="Khmer OS Siemreap"/>
                <w:szCs w:val="22"/>
              </w:rPr>
              <w:t>C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1)</w:t>
            </w:r>
          </w:p>
          <w:p w14:paraId="464CD170" w14:textId="39335A53" w:rsidR="00A96664" w:rsidRPr="00F17F88" w:rsidRDefault="00A96664" w:rsidP="00053C79">
            <w:pPr>
              <w:ind w:left="2051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102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សញ្ញាបត្របច្ចេកទេសនិងវិជ្ជាជីវៈ២ (</w:t>
            </w:r>
            <w:r w:rsidRPr="00F17F88">
              <w:rPr>
                <w:rFonts w:ascii="Khmer OS Siemreap" w:hAnsi="Khmer OS Siemreap" w:cs="Khmer OS Siemreap"/>
                <w:szCs w:val="22"/>
              </w:rPr>
              <w:t>C2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)</w:t>
            </w:r>
          </w:p>
          <w:p w14:paraId="0C0B95C0" w14:textId="2DCB07A3" w:rsidR="00A96664" w:rsidRPr="00F17F88" w:rsidRDefault="00A96664" w:rsidP="00053C79">
            <w:pPr>
              <w:ind w:left="2051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103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សញ្ញាបត្របច្ចេកទេសនិងវិជ្ជាជីវៈ៣ (</w:t>
            </w:r>
            <w:r w:rsidRPr="00F17F88">
              <w:rPr>
                <w:rFonts w:ascii="Khmer OS Siemreap" w:hAnsi="Khmer OS Siemreap" w:cs="Khmer OS Siemreap"/>
                <w:szCs w:val="22"/>
              </w:rPr>
              <w:t>C3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)</w:t>
            </w:r>
          </w:p>
          <w:p w14:paraId="337C94FB" w14:textId="0D6D3D2B" w:rsidR="00A96664" w:rsidRPr="00F17F88" w:rsidRDefault="00A96664" w:rsidP="00053C79">
            <w:pPr>
              <w:ind w:left="2051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104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សញ្ញាបត្រជាន់ខ្ពស់/បរិញ្ញាបត្ររងបច្ចេកទេស/ឯកទេស</w:t>
            </w:r>
          </w:p>
          <w:p w14:paraId="4D6C3DCB" w14:textId="7B1794D9" w:rsidR="00A96664" w:rsidRPr="00F17F88" w:rsidRDefault="00A96664" w:rsidP="00053C79">
            <w:pPr>
              <w:ind w:left="2051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105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បរិញ្ញាបត្របច្ចេកវិទ្យា/ឯកទេសសញ្ញាបត្រវិស្វករ</w:t>
            </w:r>
          </w:p>
          <w:p w14:paraId="4C8B8211" w14:textId="345F23FD" w:rsidR="00A96664" w:rsidRPr="00F17F88" w:rsidRDefault="00A96664" w:rsidP="00053C79">
            <w:pPr>
              <w:ind w:left="2051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106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បរិញ្ញាបត្រជាន់ខ្ពស់បច្ចេកវិទ្យា/ឯកទេស</w:t>
            </w:r>
          </w:p>
          <w:p w14:paraId="1F09A08B" w14:textId="7C022158" w:rsidR="00A96664" w:rsidRPr="00F17F88" w:rsidRDefault="00A96664" w:rsidP="00053C79">
            <w:pPr>
              <w:ind w:left="2051"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107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បណ្ឌិតបច្ចេកវិទ្យា/ឯកទេស</w:t>
            </w:r>
          </w:p>
        </w:tc>
      </w:tr>
      <w:tr w:rsidR="00A96664" w:rsidRPr="00CC3F4E" w14:paraId="2B412786" w14:textId="77777777" w:rsidTr="00C97DBE">
        <w:trPr>
          <w:trHeight w:val="2510"/>
        </w:trPr>
        <w:tc>
          <w:tcPr>
            <w:tcW w:w="9175" w:type="dxa"/>
          </w:tcPr>
          <w:p w14:paraId="4A6F0940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color w:val="FF0000"/>
                <w:sz w:val="18"/>
                <w:szCs w:val="18"/>
                <w:lang w:val="ca-ES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color w:val="EE0000"/>
                <w:sz w:val="18"/>
                <w:szCs w:val="18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lang w:val="ca-ES"/>
              </w:rPr>
              <w:t>DEM_EDL &gt;=15</w:t>
            </w:r>
          </w:p>
          <w:p w14:paraId="20C2AD1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lang w:val="ca-ES"/>
              </w:rPr>
              <w:t>DEM_EDF</w:t>
            </w:r>
          </w:p>
          <w:p w14:paraId="6777718B" w14:textId="64F3ABD6" w:rsidR="00A96664" w:rsidRPr="00F17F88" w:rsidRDefault="00A96664" w:rsidP="00053C79">
            <w:pPr>
              <w:spacing w:line="192" w:lineRule="auto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lang w:val="ca-ES"/>
              </w:rPr>
              <w:t>A10</w:t>
            </w:r>
            <w:r w:rsidR="003E0239">
              <w:rPr>
                <w:rFonts w:ascii="Khmer OS Siemreap" w:hAnsi="Khmer OS Siemreap" w:cs="Khmer OS Siemreap"/>
                <w:b/>
                <w:bCs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)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បានសិក្សា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ខ្ពស់បំផុត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មុខវិជ្ជាជំនាញអ្វី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? </w:t>
            </w:r>
          </w:p>
          <w:p w14:paraId="6C4BDD0D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lang w:val="ca-ES"/>
              </w:rPr>
            </w:pPr>
            <w:r w:rsidRPr="00F17F88">
              <w:rPr>
                <w:rFonts w:ascii="Khmer OS Siemreap" w:hAnsi="Khmer OS Siemreap" w:cs="Khmer OS Siemreap"/>
                <w:bCs/>
                <w:noProof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7C41DD5C" wp14:editId="05D5FD80">
                      <wp:simplePos x="0" y="0"/>
                      <wp:positionH relativeFrom="column">
                        <wp:posOffset>501650</wp:posOffset>
                      </wp:positionH>
                      <wp:positionV relativeFrom="paragraph">
                        <wp:posOffset>110696</wp:posOffset>
                      </wp:positionV>
                      <wp:extent cx="1937385" cy="666750"/>
                      <wp:effectExtent l="0" t="0" r="5715" b="0"/>
                      <wp:wrapNone/>
                      <wp:docPr id="21345070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7385" cy="66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729AF6" w14:textId="77777777" w:rsidR="003C5657" w:rsidRPr="006171EB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i/>
                                      <w:szCs w:val="22"/>
                                    </w:rPr>
                                  </w:pPr>
                                  <w:r w:rsidRPr="006171EB">
                                    <w:rPr>
                                      <w:rFonts w:ascii="Khmer OS Siemreap" w:hAnsi="Khmer OS Siemreap" w:cs="Khmer OS Siemreap"/>
                                      <w:i/>
                                      <w:szCs w:val="22"/>
                                    </w:rPr>
                                    <w:t>_____________</w:t>
                                  </w:r>
                                </w:p>
                                <w:p w14:paraId="39AF810C" w14:textId="77777777" w:rsidR="003C5657" w:rsidRPr="00D76B61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b/>
                                      <w:bCs/>
                                      <w:i/>
                                      <w:szCs w:val="22"/>
                                    </w:rPr>
                                  </w:pPr>
                                  <w:r w:rsidRPr="00D76B61">
                                    <w:rPr>
                                      <w:rFonts w:ascii="Khmer OS Siemreap" w:hAnsi="Khmer OS Siemreap" w:cs="Khmer OS Siemreap"/>
                                      <w:b/>
                                      <w:bCs/>
                                      <w:i/>
                                      <w:szCs w:val="22"/>
                                      <w:cs/>
                                    </w:rPr>
                                    <w:t>ជំនាញដែលបានសិក្សា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1DD5C" id="_x0000_s1048" type="#_x0000_t202" style="position:absolute;margin-left:39.5pt;margin-top:8.7pt;width:152.55pt;height:52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" stroked="f">
                      <v:textbox>
                        <w:txbxContent>
                          <w:p w14:paraId="1A729AF6" w14:textId="77777777" w:rsidR="003C5657" w:rsidRPr="006171EB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i/>
                                <w:szCs w:val="22"/>
                              </w:rPr>
                            </w:pPr>
                            <w:r w:rsidRPr="006171EB">
                              <w:rPr>
                                <w:rFonts w:ascii="Khmer OS Siemreap" w:hAnsi="Khmer OS Siemreap" w:cs="Khmer OS Siemreap"/>
                                <w:i/>
                                <w:szCs w:val="22"/>
                              </w:rPr>
                              <w:t>_____________</w:t>
                            </w:r>
                          </w:p>
                          <w:p w14:paraId="39AF810C" w14:textId="77777777" w:rsidR="003C5657" w:rsidRPr="00D76B61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b/>
                                <w:bCs/>
                                <w:i/>
                                <w:szCs w:val="22"/>
                              </w:rPr>
                            </w:pPr>
                            <w:r w:rsidRPr="00D76B61">
                              <w:rPr>
                                <w:rFonts w:ascii="Khmer OS Siemreap" w:hAnsi="Khmer OS Siemreap" w:cs="Khmer OS Siemreap"/>
                                <w:b/>
                                <w:bCs/>
                                <w:i/>
                                <w:szCs w:val="22"/>
                                <w:cs/>
                              </w:rPr>
                              <w:t>ជំនាញដែលបានសិក្សា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Cs/>
                <w:noProof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7D6ABA57" wp14:editId="027B8735">
                      <wp:simplePos x="0" y="0"/>
                      <wp:positionH relativeFrom="column">
                        <wp:posOffset>2531378</wp:posOffset>
                      </wp:positionH>
                      <wp:positionV relativeFrom="paragraph">
                        <wp:posOffset>108067</wp:posOffset>
                      </wp:positionV>
                      <wp:extent cx="1937385" cy="634266"/>
                      <wp:effectExtent l="0" t="0" r="5715" b="0"/>
                      <wp:wrapNone/>
                      <wp:docPr id="291059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7385" cy="6342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C9D318" w14:textId="77777777" w:rsidR="003C5657" w:rsidRPr="00FA3DC7" w:rsidRDefault="003C5657" w:rsidP="00A96664">
                                  <w:pPr>
                                    <w:jc w:val="center"/>
                                    <w:rPr>
                                      <w:rFonts w:ascii="Khmer OS Battambang" w:hAnsi="Khmer OS Battambang" w:cs="Khmer OS Battambang"/>
                                      <w:i/>
                                      <w:szCs w:val="22"/>
                                    </w:rPr>
                                  </w:pPr>
                                  <w:r w:rsidRPr="00FA3DC7">
                                    <w:rPr>
                                      <w:rFonts w:ascii="Khmer OS Battambang" w:hAnsi="Khmer OS Battambang" w:cs="Khmer OS Battambang"/>
                                      <w:i/>
                                      <w:szCs w:val="22"/>
                                    </w:rPr>
                                    <w:t>_____________</w:t>
                                  </w:r>
                                </w:p>
                                <w:p w14:paraId="3DB404F4" w14:textId="77777777" w:rsidR="003C5657" w:rsidRPr="00D76B61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b/>
                                      <w:bCs/>
                                      <w:i/>
                                      <w:szCs w:val="22"/>
                                    </w:rPr>
                                  </w:pPr>
                                  <w:r w:rsidRPr="00D76B61">
                                    <w:rPr>
                                      <w:rFonts w:ascii="Khmer OS Siemreap" w:hAnsi="Khmer OS Siemreap" w:cs="Khmer OS Siemreap"/>
                                      <w:b/>
                                      <w:bCs/>
                                      <w:i/>
                                      <w:szCs w:val="22"/>
                                      <w:cs/>
                                    </w:rPr>
                                    <w:t>(</w:t>
                                  </w:r>
                                  <w:r w:rsidRPr="00D76B61">
                                    <w:rPr>
                                      <w:rFonts w:ascii="Khmer OS Siemreap" w:hAnsi="Khmer OS Siemreap" w:cs="Khmer OS Siemreap"/>
                                      <w:b/>
                                      <w:bCs/>
                                      <w:i/>
                                      <w:szCs w:val="22"/>
                                    </w:rPr>
                                    <w:t xml:space="preserve"> </w:t>
                                  </w:r>
                                  <w:r w:rsidRPr="00D76B61">
                                    <w:rPr>
                                      <w:rFonts w:ascii="Khmer OS Siemreap" w:hAnsi="Khmer OS Siemreap" w:cs="Khmer OS Siemreap"/>
                                      <w:b/>
                                      <w:bCs/>
                                      <w:i/>
                                      <w:szCs w:val="22"/>
                                      <w:cs/>
                                    </w:rPr>
                                    <w:t xml:space="preserve">កូដ </w:t>
                                  </w:r>
                                  <w:r w:rsidRPr="00D76B61">
                                    <w:rPr>
                                      <w:rFonts w:ascii="Khmer OS Siemreap" w:hAnsi="Khmer OS Siemreap" w:cs="Khmer OS Siemreap"/>
                                      <w:b/>
                                      <w:bCs/>
                                      <w:iCs/>
                                      <w:szCs w:val="22"/>
                                    </w:rPr>
                                    <w:t>ISCED11F</w:t>
                                  </w:r>
                                  <w:r w:rsidRPr="00D76B61">
                                    <w:rPr>
                                      <w:rFonts w:ascii="Khmer OS Siemreap" w:hAnsi="Khmer OS Siemreap" w:cs="Khmer OS Siemreap"/>
                                      <w:b/>
                                      <w:bCs/>
                                      <w:i/>
                                      <w:szCs w:val="22"/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ABA57" id="_x0000_s1049" type="#_x0000_t202" style="position:absolute;margin-left:199.3pt;margin-top:8.5pt;width:152.55pt;height:49.9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" stroked="f">
                      <v:textbox>
                        <w:txbxContent>
                          <w:p w14:paraId="34C9D318" w14:textId="77777777" w:rsidR="003C5657" w:rsidRPr="00FA3DC7" w:rsidRDefault="003C5657" w:rsidP="00A96664">
                            <w:pPr>
                              <w:jc w:val="center"/>
                              <w:rPr>
                                <w:rFonts w:ascii="Khmer OS Battambang" w:hAnsi="Khmer OS Battambang" w:cs="Khmer OS Battambang"/>
                                <w:i/>
                                <w:szCs w:val="22"/>
                              </w:rPr>
                            </w:pPr>
                            <w:r w:rsidRPr="00FA3DC7">
                              <w:rPr>
                                <w:rFonts w:ascii="Khmer OS Battambang" w:hAnsi="Khmer OS Battambang" w:cs="Khmer OS Battambang"/>
                                <w:i/>
                                <w:szCs w:val="22"/>
                              </w:rPr>
                              <w:t>_____________</w:t>
                            </w:r>
                          </w:p>
                          <w:p w14:paraId="3DB404F4" w14:textId="77777777" w:rsidR="003C5657" w:rsidRPr="00D76B61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b/>
                                <w:bCs/>
                                <w:i/>
                                <w:szCs w:val="22"/>
                              </w:rPr>
                            </w:pPr>
                            <w:r w:rsidRPr="00D76B61">
                              <w:rPr>
                                <w:rFonts w:ascii="Khmer OS Siemreap" w:hAnsi="Khmer OS Siemreap" w:cs="Khmer OS Siemreap"/>
                                <w:b/>
                                <w:bCs/>
                                <w:i/>
                                <w:szCs w:val="22"/>
                                <w:cs/>
                              </w:rPr>
                              <w:t>(</w:t>
                            </w:r>
                            <w:r w:rsidRPr="00D76B61">
                              <w:rPr>
                                <w:rFonts w:ascii="Khmer OS Siemreap" w:hAnsi="Khmer OS Siemreap" w:cs="Khmer OS Siemreap"/>
                                <w:b/>
                                <w:bCs/>
                                <w:i/>
                                <w:szCs w:val="22"/>
                              </w:rPr>
                              <w:t xml:space="preserve"> </w:t>
                            </w:r>
                            <w:r w:rsidRPr="00D76B61">
                              <w:rPr>
                                <w:rFonts w:ascii="Khmer OS Siemreap" w:hAnsi="Khmer OS Siemreap" w:cs="Khmer OS Siemreap"/>
                                <w:b/>
                                <w:bCs/>
                                <w:i/>
                                <w:szCs w:val="22"/>
                                <w:cs/>
                              </w:rPr>
                              <w:t xml:space="preserve">កូដ </w:t>
                            </w:r>
                            <w:r w:rsidRPr="00D76B61">
                              <w:rPr>
                                <w:rFonts w:ascii="Khmer OS Siemreap" w:hAnsi="Khmer OS Siemreap" w:cs="Khmer OS Siemreap"/>
                                <w:b/>
                                <w:bCs/>
                                <w:iCs/>
                                <w:szCs w:val="22"/>
                              </w:rPr>
                              <w:t>ISCED11F</w:t>
                            </w:r>
                            <w:r w:rsidRPr="00D76B61">
                              <w:rPr>
                                <w:rFonts w:ascii="Khmer OS Siemreap" w:hAnsi="Khmer OS Siemreap" w:cs="Khmer OS Siemreap"/>
                                <w:b/>
                                <w:bCs/>
                                <w:i/>
                                <w:szCs w:val="22"/>
                                <w:cs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56C29B8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lang w:val="ca-ES"/>
              </w:rPr>
            </w:pPr>
          </w:p>
          <w:p w14:paraId="11894433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lang w:val="ca-ES"/>
              </w:rPr>
            </w:pPr>
          </w:p>
          <w:p w14:paraId="5A0A0F86" w14:textId="58A5E410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កំណត់សម្គាល់៖ សំណួរនេះ គឺគួរតែ</w:t>
            </w:r>
            <w:r w:rsidR="007D1B67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ឱ្យ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អ្នកឆ្លើយតបឆ្លើយដែលមាននៅក្នុងសំណួរ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  <w:t>DEM_EDL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lang w:val="ca-ES"/>
              </w:rPr>
              <w:t>&gt;=15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  <w:lang w:val="ca-ES"/>
              </w:rPr>
              <w:t>។ សូមមើលសេចក្តីណែនាំបន្ថែម។ វាពាក់ព័ន្ធនឹងជំនាញដែលបានសិក្សា ដែលត្រូវកំណត់។</w:t>
            </w:r>
          </w:p>
          <w:p w14:paraId="4F026DF5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ca-ES"/>
              </w:rPr>
            </w:pPr>
          </w:p>
        </w:tc>
      </w:tr>
      <w:tr w:rsidR="00A96664" w:rsidRPr="00F17F88" w14:paraId="2467EB87" w14:textId="77777777" w:rsidTr="00C97DBE">
        <w:tc>
          <w:tcPr>
            <w:tcW w:w="9175" w:type="dxa"/>
          </w:tcPr>
          <w:p w14:paraId="7D95F925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sz w:val="20"/>
                <w:szCs w:val="20"/>
                <w:u w:val="single"/>
                <w:lang w:val="ca-ES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lang w:val="ca-ES"/>
              </w:rPr>
              <w:t>(DEM_AGE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  <w:cs/>
              </w:rPr>
              <w:t xml:space="preserve">ចន្លោះពី 5 ដល់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lang w:val="ca-ES"/>
              </w:rPr>
              <w:t>29</w:t>
            </w: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  <w:cs/>
              </w:rPr>
              <w:t>ឆ្នាំ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lang w:val="ca-ES"/>
              </w:rPr>
              <w:t>)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Cs/>
                <w:color w:val="FF0000"/>
                <w:sz w:val="20"/>
                <w:szCs w:val="20"/>
                <w:cs/>
                <w:lang w:val="ca-ES"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lang w:val="ca-ES"/>
              </w:rPr>
              <w:t>(DEM_EDL NE1)</w:t>
            </w:r>
          </w:p>
          <w:p w14:paraId="7D840CDB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lang w:val="ca-ES"/>
              </w:rPr>
              <w:t>DEM_EDC</w:t>
            </w:r>
          </w:p>
          <w:p w14:paraId="4DEE16AF" w14:textId="66731EEF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lang w:val="ca-ES"/>
              </w:rPr>
              <w:t>A11</w:t>
            </w:r>
            <w:r w:rsidR="003E0239">
              <w:rPr>
                <w:rFonts w:ascii="Khmer OS Siemreap" w:hAnsi="Khmer OS Siemreap" w:cs="Khmer OS Siemreap"/>
                <w:b/>
                <w:bCs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>អ្នក/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ឈ្មោះ)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>បច្ចុប្បន្ន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កំពុងរៀន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>នៅសាលាដែរ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ឬទេ?</w:t>
            </w:r>
          </w:p>
          <w:p w14:paraId="41E90B6B" w14:textId="09C863CA" w:rsidR="00A96664" w:rsidRPr="00F17F88" w:rsidRDefault="00A96664" w:rsidP="00053C79">
            <w:pPr>
              <w:ind w:left="2130"/>
              <w:rPr>
                <w:rFonts w:ascii="Khmer OS Siemreap" w:hAnsi="Khmer OS Siemreap" w:cs="Khmer OS Siemreap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1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បាទ/ចាស</w:t>
            </w:r>
            <w:r w:rsidRPr="00F17F88">
              <w:rPr>
                <w:rFonts w:ascii="Khmer OS Siemreap" w:hAnsi="Khmer OS Siemreap" w:cs="Khmer OS Siemreap"/>
                <w:szCs w:val="22"/>
              </w:rPr>
              <w:br/>
              <w:t>2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ទេ</w:t>
            </w:r>
          </w:p>
        </w:tc>
      </w:tr>
      <w:tr w:rsidR="00A96664" w:rsidRPr="00F17F88" w14:paraId="0754AF31" w14:textId="77777777" w:rsidTr="00C97DBE">
        <w:tc>
          <w:tcPr>
            <w:tcW w:w="9175" w:type="dxa"/>
          </w:tcPr>
          <w:p w14:paraId="41C363D9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color w:val="EE0000"/>
                <w:sz w:val="20"/>
                <w:szCs w:val="20"/>
                <w:u w:val="single"/>
                <w:lang w:val="ca-ES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color w:val="EE0000"/>
                <w:sz w:val="20"/>
                <w:szCs w:val="20"/>
              </w:rPr>
              <w:t>(DEM_AGE</w:t>
            </w:r>
            <w:r w:rsidRPr="00F17F88">
              <w:rPr>
                <w:rFonts w:ascii="Khmer OS Siemreap" w:hAnsi="Khmer OS Siemreap" w:cs="Khmer OS Siemreap"/>
                <w:i/>
                <w:color w:val="EE0000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sz w:val="20"/>
                <w:szCs w:val="20"/>
                <w:cs/>
              </w:rPr>
              <w:t xml:space="preserve">ចន្លោះពី 5 ដល៉​ </w:t>
            </w:r>
            <w:r w:rsidRPr="00F17F88">
              <w:rPr>
                <w:rFonts w:ascii="Khmer OS Siemreap" w:hAnsi="Khmer OS Siemreap" w:cs="Khmer OS Siemreap"/>
                <w:i/>
                <w:color w:val="EE0000"/>
                <w:sz w:val="20"/>
                <w:szCs w:val="20"/>
              </w:rPr>
              <w:t>29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sz w:val="20"/>
                <w:szCs w:val="20"/>
                <w:cs/>
              </w:rPr>
              <w:t>ឆ្នាំ</w:t>
            </w:r>
            <w:r w:rsidRPr="00F17F88">
              <w:rPr>
                <w:rFonts w:ascii="Khmer OS Siemreap" w:hAnsi="Khmer OS Siemreap" w:cs="Khmer OS Siemreap"/>
                <w:i/>
                <w:color w:val="EE0000"/>
                <w:sz w:val="20"/>
                <w:szCs w:val="20"/>
              </w:rPr>
              <w:t>)</w:t>
            </w:r>
          </w:p>
          <w:p w14:paraId="7FDA527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lang w:val="ca-ES"/>
              </w:rPr>
              <w:t>DEM_APP</w:t>
            </w:r>
          </w:p>
          <w:p w14:paraId="7599DEB7" w14:textId="597F0024" w:rsidR="00A96664" w:rsidRPr="00F17F88" w:rsidRDefault="00A96664" w:rsidP="00053C79">
            <w:pPr>
              <w:spacing w:line="192" w:lineRule="auto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A12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នៅ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ក្នុង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រយៈពេល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</w:rPr>
              <w:t>៤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សប្តាហ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៍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កន្លងមក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​ (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>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)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បានចូល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រៀន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ហាត់ការ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កម្មសិក្សា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ឬវគ្គបណ្តុះបណ្តា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ល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ដោយ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មិន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បានទទួល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ប្រាក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ឈ្នួល </w:t>
            </w:r>
            <w:r w:rsidRPr="00F17F88">
              <w:rPr>
                <w:rFonts w:ascii="Khmer OS Siemreap" w:hAnsi="Khmer OS Siemreap" w:cs="Khmer OS Siemreap"/>
                <w:szCs w:val="22"/>
              </w:rPr>
              <w:t>ឬ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ប្រាក់បៀរវត្ស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នៅ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កន្លែងធ្វើកា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ដែរឬ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2B0203B3" w14:textId="00511319" w:rsidR="00A96664" w:rsidRPr="00F17F88" w:rsidRDefault="00A96664" w:rsidP="00053C79">
            <w:pPr>
              <w:ind w:left="2220"/>
              <w:rPr>
                <w:rFonts w:ascii="Khmer OS Siemreap" w:hAnsi="Khmer OS Siemreap" w:cs="Khmer OS Siemreap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1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បាទ/ចាស</w:t>
            </w:r>
            <w:r w:rsidRPr="00F17F88">
              <w:rPr>
                <w:rFonts w:ascii="Khmer OS Siemreap" w:hAnsi="Khmer OS Siemreap" w:cs="Khmer OS Siemreap"/>
                <w:szCs w:val="22"/>
              </w:rPr>
              <w:br/>
              <w:t>2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ទេ</w:t>
            </w:r>
          </w:p>
        </w:tc>
      </w:tr>
      <w:tr w:rsidR="00A96664" w:rsidRPr="00F17F88" w14:paraId="0D96D107" w14:textId="77777777" w:rsidTr="00C97DBE">
        <w:tc>
          <w:tcPr>
            <w:tcW w:w="9175" w:type="dxa"/>
          </w:tcPr>
          <w:p w14:paraId="56D19103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sz w:val="20"/>
                <w:szCs w:val="20"/>
                <w:u w:val="single"/>
                <w:lang w:val="ca-ES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(DEM_AGE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cs/>
              </w:rPr>
              <w:t xml:space="preserve"> ចន្លោះពី 5 ដល៉​ 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29 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cs/>
              </w:rPr>
              <w:t>ឆ្នាំ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)</w:t>
            </w:r>
          </w:p>
          <w:p w14:paraId="40B5125B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  <w:lang w:val="de-CH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lang w:val="de-CH"/>
              </w:rPr>
              <w:t>DEM_TRN</w:t>
            </w:r>
          </w:p>
          <w:p w14:paraId="7D8E06F8" w14:textId="77777777" w:rsidR="00A96664" w:rsidRPr="00F17F88" w:rsidRDefault="00A96664" w:rsidP="00053C79">
            <w:pPr>
              <w:ind w:left="521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  <w:t xml:space="preserve"> DEM_EDC=1</w:t>
            </w:r>
          </w:p>
          <w:p w14:paraId="4CAE5719" w14:textId="77777777" w:rsidR="00A96664" w:rsidRPr="00F17F88" w:rsidRDefault="00A96664" w:rsidP="00053C79">
            <w:pPr>
              <w:spacing w:line="216" w:lineRule="auto"/>
              <w:ind w:left="1151" w:right="-107" w:hanging="608"/>
              <w:rPr>
                <w:rFonts w:ascii="Khmer OS Siemreap" w:hAnsi="Khmer OS Siemreap" w:cs="Khmer OS Siemreap"/>
                <w:szCs w:val="22"/>
                <w:lang w:val="de-CH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de-CH"/>
              </w:rPr>
              <w:t>A13A</w:t>
            </w:r>
            <w:r w:rsidRPr="00F17F88">
              <w:rPr>
                <w:rFonts w:ascii="Khmer OS Siemreap" w:hAnsi="Khmer OS Siemreap" w:cs="Khmer OS Siemreap"/>
                <w:szCs w:val="22"/>
                <w:lang w:val="de-CH"/>
              </w:rPr>
              <w:t>: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de-CH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ក្រៅពីរៀននៅសាលា នៅក្នុងរយៈពេល ៤សប្តាហ៍កន្លងមកនេះ តើ (អ្នក/ឈ្មោះ) បានចូលរួមវគ្គសិក្សា សិក្ខាសាលា ឬការ បណ្តុះបណ្តាលផ្សេងទៀតដើម្បីអភិវឌ្ឍជំនាញជាក់លាក់ណាមួយដូចជា ជំនាញភាសា ជំនាញកុំព្យូទ័រ ជាដើមដែរឬទេ</w:t>
            </w:r>
            <w:r w:rsidRPr="00F17F88">
              <w:rPr>
                <w:rFonts w:ascii="Khmer OS Siemreap" w:hAnsi="Khmer OS Siemreap" w:cs="Khmer OS Siemreap"/>
                <w:szCs w:val="22"/>
                <w:lang w:val="de-CH"/>
              </w:rPr>
              <w:t>?</w:t>
            </w:r>
          </w:p>
          <w:p w14:paraId="3A383E2B" w14:textId="77777777" w:rsidR="00A96664" w:rsidRPr="00F17F88" w:rsidRDefault="00A96664" w:rsidP="00053C79">
            <w:pPr>
              <w:ind w:left="521"/>
              <w:rPr>
                <w:rFonts w:ascii="Khmer OS Siemreap" w:hAnsi="Khmer OS Siemreap" w:cs="Khmer OS Siemreap"/>
                <w:i/>
                <w:iCs/>
                <w:sz w:val="20"/>
                <w:szCs w:val="20"/>
                <w:lang w:val="de-CH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de-CH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lang w:val="de-CH"/>
              </w:rPr>
              <w:t>DEM_EDC=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lang w:val="ca-ES"/>
              </w:rPr>
              <w:t>2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lang w:val="ca-ES"/>
              </w:rPr>
              <w:t xml:space="preserve"> DEM_EDL=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cs/>
              </w:rPr>
              <w:t>98</w:t>
            </w:r>
          </w:p>
          <w:p w14:paraId="1AB5BBBC" w14:textId="77C886F3" w:rsidR="00A96664" w:rsidRPr="00F17F88" w:rsidRDefault="00A96664" w:rsidP="00053C79">
            <w:pPr>
              <w:spacing w:line="216" w:lineRule="auto"/>
              <w:ind w:left="518" w:right="-107" w:firstLine="3"/>
              <w:rPr>
                <w:rFonts w:ascii="Khmer OS Siemreap" w:hAnsi="Khmer OS Siemreap" w:cs="Khmer OS Siemreap"/>
                <w:szCs w:val="22"/>
                <w:lang w:val="de-CH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de-CH"/>
              </w:rPr>
              <w:t>A13B: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de-CH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នៅក្នុងរយៈពេល ៤សប្តាហ៍កន្លងមកនេះ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de-CH"/>
              </w:rPr>
              <w:t xml:space="preserve"> (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de-CH"/>
              </w:rPr>
              <w:t xml:space="preserve">)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បានចូល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de-CH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រួមរៀន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de-CH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មុខវិជ្ជា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de-CH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សិក្ខា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de-CH"/>
              </w:rPr>
              <w:t xml:space="preserve"> </w:t>
            </w:r>
            <w:proofErr w:type="spellStart"/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</w:rPr>
              <w:t>សាលា</w:t>
            </w:r>
            <w:proofErr w:type="spellEnd"/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  <w:lang w:val="de-CH"/>
              </w:rPr>
              <w:t xml:space="preserve"> </w:t>
            </w:r>
            <w:proofErr w:type="spellStart"/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</w:rPr>
              <w:t>ឬវគ្គបណ្តុះបណ្តាលផ្សេង</w:t>
            </w:r>
            <w:proofErr w:type="spellEnd"/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</w:rPr>
              <w:t>ៗ</w:t>
            </w:r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  <w:lang w:val="de-CH"/>
              </w:rPr>
              <w:t xml:space="preserve"> </w:t>
            </w:r>
            <w:proofErr w:type="spellStart"/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</w:rPr>
              <w:t>ដើម្បី</w:t>
            </w:r>
            <w:proofErr w:type="spellEnd"/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  <w:lang w:val="de-CH"/>
              </w:rPr>
              <w:t xml:space="preserve"> </w:t>
            </w:r>
            <w:proofErr w:type="spellStart"/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</w:rPr>
              <w:t>អភិវឌ្ឍ</w:t>
            </w:r>
            <w:proofErr w:type="spellEnd"/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  <w:lang w:val="de-CH"/>
              </w:rPr>
              <w:t>​</w:t>
            </w:r>
            <w:proofErr w:type="spellStart"/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</w:rPr>
              <w:t>ជំនាញ</w:t>
            </w:r>
            <w:proofErr w:type="spellEnd"/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  <w:lang w:val="de-CH"/>
              </w:rPr>
              <w:t xml:space="preserve"> </w:t>
            </w:r>
            <w:proofErr w:type="spellStart"/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</w:rPr>
              <w:t>ជាក់លាក</w:t>
            </w:r>
            <w:proofErr w:type="spellEnd"/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</w:rPr>
              <w:t>់</w:t>
            </w:r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  <w:lang w:val="de-CH"/>
              </w:rPr>
              <w:t xml:space="preserve"> </w:t>
            </w:r>
            <w:proofErr w:type="spellStart"/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</w:rPr>
              <w:t>ដូចជាភាសា</w:t>
            </w:r>
            <w:proofErr w:type="spellEnd"/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  <w:lang w:val="de-CH"/>
              </w:rPr>
              <w:t xml:space="preserve"> </w:t>
            </w:r>
            <w:proofErr w:type="spellStart"/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</w:rPr>
              <w:t>ជំនាញ</w:t>
            </w:r>
            <w:proofErr w:type="spellEnd"/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  <w:lang w:val="de-CH"/>
              </w:rPr>
              <w:t xml:space="preserve"> </w:t>
            </w:r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  <w:cs/>
              </w:rPr>
              <w:t xml:space="preserve"> </w:t>
            </w:r>
            <w:proofErr w:type="spellStart"/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</w:rPr>
              <w:t>កុំព្យូទ័រ</w:t>
            </w:r>
            <w:proofErr w:type="spellEnd"/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  <w:lang w:val="de-CH"/>
              </w:rPr>
              <w:t xml:space="preserve"> </w:t>
            </w:r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</w:rPr>
              <w:t>។ល។</w:t>
            </w:r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  <w:lang w:val="de-CH"/>
              </w:rPr>
              <w:t xml:space="preserve"> </w:t>
            </w:r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  <w:cs/>
                <w:lang w:val="de-CH"/>
              </w:rPr>
              <w:t>ដែរ</w:t>
            </w:r>
            <w:proofErr w:type="spellStart"/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</w:rPr>
              <w:t>ឬទេ</w:t>
            </w:r>
            <w:proofErr w:type="spellEnd"/>
            <w:r w:rsidRPr="00191D78">
              <w:rPr>
                <w:rFonts w:ascii="Khmer OS Siemreap" w:hAnsi="Khmer OS Siemreap" w:cs="Khmer OS Siemreap"/>
                <w:spacing w:val="-20"/>
                <w:sz w:val="22"/>
                <w:szCs w:val="22"/>
                <w:lang w:val="de-CH"/>
              </w:rPr>
              <w:t>?</w:t>
            </w:r>
            <w:r w:rsidRPr="00F17F88">
              <w:rPr>
                <w:rFonts w:ascii="Khmer OS Siemreap" w:hAnsi="Khmer OS Siemreap" w:cs="Khmer OS Siemreap"/>
                <w:szCs w:val="22"/>
                <w:lang w:val="de-CH"/>
              </w:rPr>
              <w:t xml:space="preserve"> </w:t>
            </w:r>
          </w:p>
          <w:p w14:paraId="48EFD30B" w14:textId="77777777" w:rsidR="00A96664" w:rsidRPr="00F17F88" w:rsidRDefault="00A96664" w:rsidP="00053C79">
            <w:pPr>
              <w:spacing w:line="216" w:lineRule="auto"/>
              <w:ind w:left="222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cs/>
              </w:rPr>
              <w:t xml:space="preserve">       </w:t>
            </w:r>
            <w:r w:rsidRPr="00F17F88">
              <w:rPr>
                <w:rFonts w:ascii="Khmer OS Siemreap" w:hAnsi="Khmer OS Siemreap" w:cs="Khmer OS Siemreap"/>
              </w:rPr>
              <w:t>1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  <w:p w14:paraId="33802C3B" w14:textId="014A914E" w:rsidR="00A96664" w:rsidRPr="00F17F88" w:rsidRDefault="00A96664" w:rsidP="00053C79">
            <w:pPr>
              <w:spacing w:line="216" w:lineRule="auto"/>
              <w:ind w:left="222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2=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  <w:p w14:paraId="572DA81A" w14:textId="40CCE876" w:rsidR="00A96664" w:rsidRPr="00F17F88" w:rsidRDefault="00A96664" w:rsidP="00053C79">
            <w:pPr>
              <w:ind w:left="2220"/>
              <w:rPr>
                <w:rFonts w:ascii="Khmer OS Siemreap" w:hAnsi="Khmer OS Siemreap" w:cs="Khmer OS Siemreap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      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​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97=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</w:p>
        </w:tc>
      </w:tr>
      <w:tr w:rsidR="00A96664" w:rsidRPr="00F17F88" w14:paraId="3FBBE276" w14:textId="77777777" w:rsidTr="00C97DBE">
        <w:tc>
          <w:tcPr>
            <w:tcW w:w="9175" w:type="dxa"/>
          </w:tcPr>
          <w:p w14:paraId="6DDDBC60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លំហូរអថេរសកល ដើម្បីគ្រប់គ្រងការសម្ភាសន៍</w:t>
            </w:r>
          </w:p>
          <w:p w14:paraId="6E90AFF9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color w:val="EE0000"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GLO_WAP = 1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DEM_AGE &gt;= [NWAP] /*Global flag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សម្រាប់អ្នកឆ្លើយតបដែលស្ថិតក្នុងអាយុធ្វើការ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*/</w:t>
            </w:r>
          </w:p>
        </w:tc>
      </w:tr>
      <w:tr w:rsidR="00A96664" w:rsidRPr="00F17F88" w14:paraId="5B21532F" w14:textId="77777777" w:rsidTr="00C97DBE">
        <w:tc>
          <w:tcPr>
            <w:tcW w:w="9175" w:type="dxa"/>
            <w:shd w:val="clear" w:color="auto" w:fill="D9D9D9" w:themeFill="background1" w:themeFillShade="D9"/>
          </w:tcPr>
          <w:p w14:paraId="25EB9E36" w14:textId="77777777" w:rsidR="00A96664" w:rsidRPr="00F17F88" w:rsidRDefault="00A96664" w:rsidP="00053C79">
            <w:pPr>
              <w:jc w:val="center"/>
              <w:rPr>
                <w:rFonts w:ascii="Khmer OS Siemreap" w:hAnsi="Khmer OS Siemreap" w:cs="Khmer OS Siemreap"/>
                <w:b/>
                <w:bCs/>
                <w:color w:val="EE0000"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ចប់ផ្នែក (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DEM)</w:t>
            </w:r>
          </w:p>
        </w:tc>
      </w:tr>
    </w:tbl>
    <w:tbl>
      <w:tblPr>
        <w:tblStyle w:val="TableGrid"/>
        <w:tblW w:w="920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209"/>
      </w:tblGrid>
      <w:tr w:rsidR="00A96664" w:rsidRPr="00F17F88" w14:paraId="180CD443" w14:textId="77777777" w:rsidTr="001316FB">
        <w:trPr>
          <w:trHeight w:val="530"/>
        </w:trPr>
        <w:tc>
          <w:tcPr>
            <w:tcW w:w="9209" w:type="dxa"/>
            <w:shd w:val="clear" w:color="auto" w:fill="A5C9EB" w:themeFill="text2" w:themeFillTint="40"/>
            <w:vAlign w:val="center"/>
          </w:tcPr>
          <w:p w14:paraId="7F987D53" w14:textId="284F1948" w:rsidR="00A96664" w:rsidRPr="00F17F88" w:rsidRDefault="00A96664" w:rsidP="00053C79">
            <w:pPr>
              <w:jc w:val="center"/>
              <w:rPr>
                <w:rFonts w:ascii="Khmer OS Muol Light" w:hAnsi="Khmer OS Muol Light" w:cs="Khmer OS Muol Light"/>
                <w:bCs/>
              </w:rPr>
            </w:pPr>
            <w:proofErr w:type="spellStart"/>
            <w:r w:rsidRPr="00F17F88">
              <w:rPr>
                <w:rFonts w:ascii="Khmer OS Muol Light" w:hAnsi="Khmer OS Muol Light" w:cs="Khmer OS Muol Light"/>
                <w:bCs/>
                <w:szCs w:val="22"/>
              </w:rPr>
              <w:lastRenderedPageBreak/>
              <w:t>ផ្នែក</w:t>
            </w:r>
            <w:proofErr w:type="spellEnd"/>
            <w:r w:rsidRPr="00F17F88">
              <w:rPr>
                <w:rFonts w:ascii="Khmer OS Muol Light" w:hAnsi="Khmer OS Muol Light" w:cs="Khmer OS Muol Light"/>
                <w:b/>
                <w:szCs w:val="22"/>
              </w:rPr>
              <w:t xml:space="preserve"> B</w:t>
            </w:r>
            <w:r w:rsidR="003E0239">
              <w:rPr>
                <w:rFonts w:ascii="Khmer OS Muol Light" w:hAnsi="Khmer OS Muol Light" w:cs="Khmer OS Muol Light"/>
                <w:bCs/>
                <w:szCs w:val="22"/>
              </w:rPr>
              <w:t>.</w:t>
            </w:r>
            <w:r w:rsidRPr="00F17F88">
              <w:rPr>
                <w:rFonts w:ascii="Khmer OS Muol Light" w:hAnsi="Khmer OS Muol Light" w:cs="Khmer OS Muol Light"/>
                <w:bCs/>
                <w:szCs w:val="22"/>
              </w:rPr>
              <w:t xml:space="preserve"> </w:t>
            </w:r>
            <w:r w:rsidRPr="00F17F88">
              <w:rPr>
                <w:rFonts w:ascii="Khmer OS Muol Light" w:hAnsi="Khmer OS Muol Light" w:cs="Khmer OS Muol Light"/>
                <w:bCs/>
                <w:szCs w:val="22"/>
                <w:cs/>
              </w:rPr>
              <w:t>ស្ថា</w:t>
            </w:r>
            <w:proofErr w:type="spellStart"/>
            <w:r w:rsidRPr="00F17F88">
              <w:rPr>
                <w:rFonts w:ascii="Khmer OS Muol Light" w:hAnsi="Khmer OS Muol Light" w:cs="Khmer OS Muol Light"/>
                <w:bCs/>
                <w:szCs w:val="22"/>
              </w:rPr>
              <w:t>នភាពទេសន្តរប្រវេសន៍អន្តរជាតិ</w:t>
            </w:r>
            <w:proofErr w:type="spellEnd"/>
            <w:r w:rsidRPr="00F17F88">
              <w:rPr>
                <w:rFonts w:ascii="Khmer OS Muol Light" w:hAnsi="Khmer OS Muol Light" w:cs="Khmer OS Muol Light"/>
                <w:bCs/>
                <w:szCs w:val="22"/>
                <w:cs/>
              </w:rPr>
              <w:t xml:space="preserve"> </w:t>
            </w:r>
            <w:r w:rsidRPr="00F17F88">
              <w:rPr>
                <w:rFonts w:ascii="Khmer OS Muol Light" w:hAnsi="Khmer OS Muol Light" w:cs="Khmer OS Muol Light"/>
                <w:bCs/>
                <w:szCs w:val="22"/>
              </w:rPr>
              <w:t>(MIG)</w:t>
            </w:r>
          </w:p>
        </w:tc>
      </w:tr>
      <w:tr w:rsidR="00A96664" w:rsidRPr="00F17F88" w14:paraId="4D89E166" w14:textId="77777777" w:rsidTr="001316FB">
        <w:tc>
          <w:tcPr>
            <w:tcW w:w="9209" w:type="dxa"/>
            <w:shd w:val="clear" w:color="auto" w:fill="D1D1D1" w:themeFill="background2" w:themeFillShade="E6"/>
          </w:tcPr>
          <w:p w14:paraId="3F37D29A" w14:textId="77777777" w:rsidR="00A96664" w:rsidRPr="00F17F88" w:rsidRDefault="00A96664" w:rsidP="00053C79">
            <w:pPr>
              <w:spacing w:line="360" w:lineRule="exact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  <w:cs/>
              </w:rPr>
              <w:t>គោលបំណង និងវិសាលភាព</w:t>
            </w:r>
          </w:p>
          <w:p w14:paraId="5B9723A1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line="360" w:lineRule="exact"/>
              <w:ind w:left="701"/>
              <w:contextualSpacing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ដើម្បីប្រមូលព័ត៌មានអំពីស្ថានភាពទេសន្តរប្រវេសន៍អន្តរជាតិ (ធ្វើទេសន្តរប្រវេសន៍/មិនធ្វើទេសន្តរប្រវេសន៍) សម្រាប់សិក្សាពីចរិកលក្ខណៈនិងប្រវត្តិនៃទេសន្តរប្រវេសន៍</w:t>
            </w:r>
          </w:p>
          <w:p w14:paraId="503EAE7B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line="360" w:lineRule="exact"/>
              <w:ind w:left="701"/>
              <w:contextualSpacing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 xml:space="preserve">ដើម្បីប្រមូលព័ត៌មានអំពីលក្ខណៈមូលដ្ឋានដែលចាំបាច់សម្រាប់កំណត់អ្នកដែលកើតនៅបរទេស និងជនបរទេសមកពីប្រទេសក្រៅ។ ផ្នែកនេះរួមមាន ប្រទេសកំណើត 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ថ្ងៃខែឆ្នាំចូលមកដល់ប្រទេសចុងក្រោយដែលស្នាក់នៅបច្ចុប្បន្ន មូលហេតុនៃការធ្វើ</w:t>
            </w:r>
          </w:p>
          <w:p w14:paraId="0FB87A1B" w14:textId="77777777" w:rsidR="00A96664" w:rsidRPr="00F17F88" w:rsidRDefault="00A96664" w:rsidP="00053C79">
            <w:pPr>
              <w:pStyle w:val="ListParagraph"/>
              <w:spacing w:line="360" w:lineRule="exact"/>
              <w:ind w:left="701"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ទេសន្តរ​ប្រវេសន៍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និងប្រទេសសញ្ជាតិរបស់ខ្លួន</w:t>
            </w:r>
          </w:p>
          <w:p w14:paraId="333113FC" w14:textId="77777777" w:rsidR="00A96664" w:rsidRPr="00F17F88" w:rsidRDefault="00A96664" w:rsidP="004A50F7">
            <w:pPr>
              <w:pStyle w:val="ListParagraph"/>
              <w:widowControl/>
              <w:numPr>
                <w:ilvl w:val="1"/>
                <w:numId w:val="33"/>
              </w:numPr>
              <w:autoSpaceDE/>
              <w:autoSpaceDN/>
              <w:adjustRightInd/>
              <w:spacing w:line="360" w:lineRule="exact"/>
              <w:ind w:left="701"/>
              <w:contextualSpacing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វាអាចផ្តល់នូវភាពខុសគ្នារវាងទេសន្តរប្រវេសន៍អន្តរជាតិថ្មីៗ និងស្នាក់នៅរយៈពេលយូរ</w:t>
            </w:r>
          </w:p>
          <w:p w14:paraId="7CD86A88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line="360" w:lineRule="exact"/>
              <w:ind w:left="701"/>
              <w:contextualSpacing/>
              <w:rPr>
                <w:rFonts w:ascii="Khmer OS Siemreap" w:hAnsi="Khmer OS Siemreap" w:cs="Khmer OS Siemreap"/>
                <w:b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នៅក្នុងផ្នែកនេះមិនគ្របដណ្តប់ទេសន្តរប្រវេសន៍​ក្នុងប្រទេស​ អ្នកបញ្ជូនមកវិញ អ្នកវិលត្រឡប់ចូលក្នុងប្រទេសវិញ កំណត់អំពី</w:t>
            </w:r>
          </w:p>
          <w:p w14:paraId="157BE842" w14:textId="77777777" w:rsidR="00A96664" w:rsidRPr="00F17F88" w:rsidRDefault="00A96664" w:rsidP="00053C79">
            <w:pPr>
              <w:pStyle w:val="ListParagraph"/>
              <w:spacing w:line="360" w:lineRule="exact"/>
              <w:ind w:left="701"/>
              <w:rPr>
                <w:rFonts w:ascii="Khmer OS Siemreap" w:hAnsi="Khmer OS Siemreap" w:cs="Khmer OS Siemreap"/>
                <w:b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ទេសន្តរប្រវេសន៍ជំនាន់ទី២ ឬអ្នកធ្វើការដែលជាទេសន្តរប្រវេសន៍រយៈពេលខ្លី</w:t>
            </w:r>
          </w:p>
        </w:tc>
      </w:tr>
      <w:tr w:rsidR="00A96664" w:rsidRPr="00F17F88" w14:paraId="4B37B598" w14:textId="77777777" w:rsidTr="001316FB">
        <w:tc>
          <w:tcPr>
            <w:tcW w:w="9209" w:type="dxa"/>
            <w:shd w:val="clear" w:color="auto" w:fill="D1D1D1" w:themeFill="background2" w:themeFillShade="E6"/>
          </w:tcPr>
          <w:p w14:paraId="3D98F373" w14:textId="77777777" w:rsidR="00A96664" w:rsidRPr="00F17F88" w:rsidRDefault="00A96664" w:rsidP="00053C79">
            <w:pPr>
              <w:spacing w:line="360" w:lineRule="exact"/>
              <w:jc w:val="both"/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t>កំណត់សម្គាល់សម្រាប់ការអនុវត្តន៍</w:t>
            </w:r>
          </w:p>
          <w:p w14:paraId="2FC0641C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line="360" w:lineRule="exact"/>
              <w:ind w:left="701"/>
              <w:contextualSpacing/>
              <w:jc w:val="both"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ត្រូវបានបញ្ចូលនៅក្នុងបញ្ជីឈ្មោះគ្រួសារសម្រាប់គោលបំណងកម្រងសំណួររដ្ឋបាល</w:t>
            </w:r>
          </w:p>
          <w:p w14:paraId="02CD5E24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line="360" w:lineRule="exact"/>
              <w:ind w:left="701"/>
              <w:contextualSpacing/>
              <w:jc w:val="both"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វាមានសារៈសម្រាប់ចងក្រងតារាងវិភាគតាមស្ថានភាពការធ្វើចំណាកស្រុកអន្តរជាតិអាស្រ័យលើប្រេវ៉ាឡង់នៃការធ្វើចំណាកស្រុកចូលទៅកាន់ប្រទេស និងអាស្រ័យលើការជ្រើសរើសសំណាក និងទំហំសំណាកគំរូ នៃការអង្កេត</w:t>
            </w:r>
          </w:p>
          <w:p w14:paraId="1BA147FF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line="360" w:lineRule="exact"/>
              <w:ind w:left="701"/>
              <w:contextualSpacing/>
              <w:jc w:val="both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ការអង្កេតដោយប្រើវិធីសាស្រ្ត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 de-facto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ប្រហែលជាត្រូវបញ្ចូលសំណួរបន្ថែមអំពីរយៈពេលនៃការស្នាក់នៅក្នុងប្រទេសដើម្បីឆ្លើយតបទៅនឹងរបាយការណ៍ពីការមកដល់ប្រទេស ក្នុងរយៈពេល ១២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ខែកន្លងមកនៃកាលបរិច្ឆេទសម្ភាសន៍នៃការអង្កេត</w:t>
            </w:r>
          </w:p>
          <w:p w14:paraId="1553CEF8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line="360" w:lineRule="exact"/>
              <w:ind w:left="701"/>
              <w:contextualSpacing/>
              <w:jc w:val="both"/>
              <w:rPr>
                <w:rFonts w:ascii="Khmer OS Siemreap" w:hAnsi="Khmer OS Siemreap" w:cs="Khmer OS Siemreap"/>
                <w:bCs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វាតម្រូវទៅតាមអនុសាសន៍ដែលមាននៅក្នុងសៀវភៅណែនាំស្តីពីការវាស់វែងនៃការធ្វើចំណាកស្រុកអន្តរជាតិតាមរយៈជំរឿនប្រជាជន (អង្គការសហប្រជាជាតិ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 2017)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។</w:t>
            </w:r>
          </w:p>
        </w:tc>
      </w:tr>
      <w:tr w:rsidR="00A96664" w:rsidRPr="00F17F88" w14:paraId="527ADF90" w14:textId="77777777" w:rsidTr="00C97DBE">
        <w:trPr>
          <w:trHeight w:val="2210"/>
        </w:trPr>
        <w:tc>
          <w:tcPr>
            <w:tcW w:w="9209" w:type="dxa"/>
          </w:tcPr>
          <w:p w14:paraId="333E5638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color w:val="EE0000"/>
                <w:sz w:val="18"/>
                <w:szCs w:val="18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សូមសួរគ្រប់សមាជិកគ្រួសារទាំងអស់</w:t>
            </w:r>
          </w:p>
          <w:p w14:paraId="797E7F8D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MIG_BTH</w:t>
            </w:r>
          </w:p>
          <w:p w14:paraId="04F042EE" w14:textId="231E5344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t>B1</w:t>
            </w:r>
            <w:r w:rsidR="003E0239">
              <w:rPr>
                <w:rFonts w:ascii="Khmer OS Siemreap" w:hAnsi="Khmer OS Siemreap" w:cs="Khmer OS Siemreap"/>
                <w:b/>
                <w:bCs/>
              </w:rPr>
              <w:t>.</w:t>
            </w:r>
            <w:r w:rsidRPr="00F17F88">
              <w:rPr>
                <w:rFonts w:ascii="Khmer OS Siemreap" w:hAnsi="Khmer OS Siemreap" w:cs="Khmer OS Siemreap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</w:rPr>
              <w:t xml:space="preserve">) </w:t>
            </w:r>
            <w:proofErr w:type="spellStart"/>
            <w:r w:rsidRPr="00F17F88">
              <w:rPr>
                <w:rFonts w:ascii="Khmer OS Siemreap" w:hAnsi="Khmer OS Siemreap" w:cs="Khmer OS Siemreap"/>
              </w:rPr>
              <w:t>កើត</w:t>
            </w:r>
            <w:proofErr w:type="spellEnd"/>
            <w:r w:rsidRPr="00F17F88">
              <w:rPr>
                <w:rFonts w:ascii="Khmer OS Siemreap" w:hAnsi="Khmer OS Siemreap" w:cs="Khmer OS Siemreap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</w:rPr>
              <w:t>នៅក្នុងប្រទេស</w:t>
            </w:r>
            <w:proofErr w:type="spellEnd"/>
            <w:r w:rsidRPr="00F17F88">
              <w:rPr>
                <w:rFonts w:ascii="Khmer OS Siemreap" w:hAnsi="Khmer OS Siemreap" w:cs="Khmer OS Siemreap"/>
              </w:rPr>
              <w:t xml:space="preserve"> [</w:t>
            </w:r>
            <w:proofErr w:type="spellStart"/>
            <w:r w:rsidRPr="00F17F88">
              <w:rPr>
                <w:rFonts w:ascii="Khmer OS Siemreap" w:hAnsi="Khmer OS Siemreap" w:cs="Khmer OS Siemreap"/>
              </w:rPr>
              <w:t>កម្ពុជា</w:t>
            </w:r>
            <w:proofErr w:type="spellEnd"/>
            <w:r w:rsidRPr="00F17F88">
              <w:rPr>
                <w:rFonts w:ascii="Khmer OS Siemreap" w:hAnsi="Khmer OS Siemreap" w:cs="Khmer OS Siemreap"/>
              </w:rPr>
              <w:t xml:space="preserve">]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ដែរ</w:t>
            </w:r>
            <w:proofErr w:type="spellStart"/>
            <w:r w:rsidRPr="00F17F88">
              <w:rPr>
                <w:rFonts w:ascii="Khmer OS Siemreap" w:hAnsi="Khmer OS Siemreap" w:cs="Khmer OS Siemreap"/>
              </w:rPr>
              <w:t>ឬទេ</w:t>
            </w:r>
            <w:proofErr w:type="spellEnd"/>
            <w:r w:rsidRPr="00F17F88">
              <w:rPr>
                <w:rFonts w:ascii="Khmer OS Siemreap" w:hAnsi="Khmer OS Siemreap" w:cs="Khmer OS Siemreap"/>
              </w:rPr>
              <w:t>?</w:t>
            </w:r>
          </w:p>
          <w:p w14:paraId="29D45984" w14:textId="48A683F1" w:rsidR="00A96664" w:rsidRPr="00F17F88" w:rsidRDefault="00A96664" w:rsidP="00C97DBE">
            <w:pPr>
              <w:ind w:left="2130"/>
              <w:rPr>
                <w:rFonts w:ascii="Khmer OS Siemreap" w:hAnsi="Khmer OS Siemreap" w:cs="Khmer OS Siemreap"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1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បាទ/ចាស</w:t>
            </w:r>
            <w:r w:rsidRPr="00F17F88">
              <w:rPr>
                <w:rFonts w:ascii="Khmer OS Siemreap" w:hAnsi="Khmer OS Siemreap" w:cs="Khmer OS Siemreap"/>
                <w:szCs w:val="22"/>
              </w:rPr>
              <w:br/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2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ទេ</w:t>
            </w:r>
          </w:p>
        </w:tc>
      </w:tr>
      <w:tr w:rsidR="00A96664" w:rsidRPr="00CC3F4E" w14:paraId="239A3DC3" w14:textId="77777777" w:rsidTr="001316FB">
        <w:trPr>
          <w:trHeight w:val="2492"/>
        </w:trPr>
        <w:tc>
          <w:tcPr>
            <w:tcW w:w="9209" w:type="dxa"/>
          </w:tcPr>
          <w:p w14:paraId="4EDF838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  <w:t xml:space="preserve"> MIG_BTH= 2</w:t>
            </w:r>
          </w:p>
          <w:p w14:paraId="6FC4F727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lang w:val="ca-ES"/>
              </w:rPr>
              <w:t xml:space="preserve">MIG_BTH_CNTY </w:t>
            </w:r>
          </w:p>
          <w:p w14:paraId="724A86B4" w14:textId="76B2E79E" w:rsidR="00A96664" w:rsidRPr="00F17F88" w:rsidRDefault="00A96664" w:rsidP="00053C79">
            <w:pPr>
              <w:spacing w:line="216" w:lineRule="auto"/>
              <w:rPr>
                <w:rFonts w:ascii="Khmer OS Siemreap" w:hAnsi="Khmer OS Siemreap" w:cs="Khmer OS Siemreap"/>
                <w:bCs/>
                <w:sz w:val="16"/>
                <w:szCs w:val="16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lang w:val="ca-ES"/>
              </w:rPr>
              <w:t>B2</w:t>
            </w:r>
            <w:r w:rsidR="003E0239">
              <w:rPr>
                <w:rFonts w:ascii="Khmer OS Siemreap" w:hAnsi="Khmer OS Siemreap" w:cs="Khmer OS Siemreap"/>
                <w:b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bCs/>
                <w:cs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bCs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bCs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lang w:val="ca-ES"/>
              </w:rPr>
              <w:t xml:space="preserve">) </w:t>
            </w:r>
            <w:proofErr w:type="spellStart"/>
            <w:r w:rsidRPr="00F17F88">
              <w:rPr>
                <w:rFonts w:ascii="Khmer OS Siemreap" w:hAnsi="Khmer OS Siemreap" w:cs="Khmer OS Siemreap"/>
                <w:bCs/>
              </w:rPr>
              <w:t>កើតនៅក្នុង</w:t>
            </w:r>
            <w:proofErr w:type="spellEnd"/>
            <w:r w:rsidRPr="00F17F88">
              <w:rPr>
                <w:rFonts w:ascii="Khmer OS Siemreap" w:hAnsi="Khmer OS Siemreap" w:cs="Khmer OS Siemreap"/>
                <w:bCs/>
                <w:lang w:val="ca-ES"/>
              </w:rPr>
              <w:t xml:space="preserve"> </w:t>
            </w:r>
            <w:proofErr w:type="spellStart"/>
            <w:proofErr w:type="gramStart"/>
            <w:r w:rsidRPr="00F17F88">
              <w:rPr>
                <w:rFonts w:ascii="Khmer OS Siemreap" w:hAnsi="Khmer OS Siemreap" w:cs="Khmer OS Siemreap"/>
                <w:bCs/>
              </w:rPr>
              <w:t>ប្រទេសណា</w:t>
            </w:r>
            <w:proofErr w:type="spellEnd"/>
            <w:r w:rsidRPr="00F17F88">
              <w:rPr>
                <w:rFonts w:ascii="Khmer OS Siemreap" w:hAnsi="Khmer OS Siemreap" w:cs="Khmer OS Siemreap"/>
                <w:bCs/>
                <w:lang w:val="ca-ES"/>
              </w:rPr>
              <w:t xml:space="preserve"> ?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sz w:val="16"/>
                <w:szCs w:val="16"/>
                <w:lang w:val="ca-ES"/>
              </w:rPr>
              <w:t xml:space="preserve"> </w:t>
            </w:r>
          </w:p>
          <w:p w14:paraId="301EAB3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lang w:val="ca-ES"/>
              </w:rPr>
            </w:pPr>
            <w:r w:rsidRPr="00F17F88">
              <w:rPr>
                <w:rFonts w:ascii="Khmer OS Siemreap" w:hAnsi="Khmer OS Siemreap" w:cs="Khmer OS Siemreap"/>
                <w:bCs/>
                <w:noProof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7936" behindDoc="1" locked="0" layoutInCell="1" allowOverlap="1" wp14:anchorId="57FEA96F" wp14:editId="5FB6F578">
                      <wp:simplePos x="0" y="0"/>
                      <wp:positionH relativeFrom="column">
                        <wp:posOffset>378518</wp:posOffset>
                      </wp:positionH>
                      <wp:positionV relativeFrom="paragraph">
                        <wp:posOffset>20147</wp:posOffset>
                      </wp:positionV>
                      <wp:extent cx="3138054" cy="872606"/>
                      <wp:effectExtent l="0" t="0" r="5715" b="3810"/>
                      <wp:wrapNone/>
                      <wp:docPr id="15689436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8054" cy="8726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287139" w14:textId="77777777" w:rsidR="003C5657" w:rsidRPr="00D32A66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D32A66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__________</w:t>
                                  </w:r>
                                  <w:r w:rsidRPr="00D32A66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            </w:t>
                                  </w:r>
                                  <w:r w:rsidRPr="00D32A66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ab/>
                                    <w:t xml:space="preserve">    _________</w:t>
                                  </w:r>
                                </w:p>
                                <w:p w14:paraId="788C4BA1" w14:textId="77777777" w:rsidR="003C5657" w:rsidRPr="00D32A66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i/>
                                      <w:szCs w:val="22"/>
                                    </w:rPr>
                                  </w:pPr>
                                  <w:r w:rsidRPr="00D32A66">
                                    <w:rPr>
                                      <w:rFonts w:ascii="Khmer OS Siemreap" w:hAnsi="Khmer OS Siemreap" w:cs="Khmer OS Siemreap"/>
                                      <w:i/>
                                      <w:szCs w:val="22"/>
                                      <w:cs/>
                                    </w:rPr>
                                    <w:t xml:space="preserve">       ឈ្មោះប្រទេស                   លេខកូដប្រទេស</w:t>
                                  </w:r>
                                </w:p>
                                <w:p w14:paraId="393E5AF9" w14:textId="77777777" w:rsidR="003C5657" w:rsidRPr="00D32A66" w:rsidRDefault="003C5657" w:rsidP="00A96664">
                                  <w:pPr>
                                    <w:spacing w:line="216" w:lineRule="auto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  <w:lang w:val="ca-ES"/>
                                    </w:rPr>
                                  </w:pPr>
                                  <w:r w:rsidRPr="00D32A66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      កត់ត្រា </w:t>
                                  </w:r>
                                  <w:r w:rsidRPr="00D32A66">
                                    <w:rPr>
                                      <w:rFonts w:ascii="Khmer OS Siemreap" w:hAnsi="Khmer OS Siemreap" w:cs="Khmer OS Siemreap"/>
                                      <w:szCs w:val="22"/>
                                      <w:lang w:val="ca-ES"/>
                                    </w:rPr>
                                    <w:t>9</w:t>
                                  </w:r>
                                  <w:r w:rsidRPr="00D32A66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  <w:lang w:val="ca-ES"/>
                                    </w:rPr>
                                    <w:t>9</w:t>
                                  </w:r>
                                  <w:r w:rsidRPr="00D32A66">
                                    <w:rPr>
                                      <w:rFonts w:ascii="Khmer OS Siemreap" w:hAnsi="Khmer OS Siemreap" w:cs="Khmer OS Siemreap"/>
                                      <w:szCs w:val="22"/>
                                      <w:lang w:val="ca-ES"/>
                                    </w:rPr>
                                    <w:t>7=</w:t>
                                  </w:r>
                                  <w:r w:rsidRPr="00D32A66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មិនដឹង  </w:t>
                                  </w:r>
                                  <w:r w:rsidRPr="00D32A66">
                                    <w:rPr>
                                      <w:rFonts w:ascii="Khmer OS Siemreap" w:hAnsi="Khmer OS Siemreap" w:cs="Khmer OS Siemreap"/>
                                      <w:szCs w:val="22"/>
                                      <w:lang w:val="ca-ES"/>
                                    </w:rPr>
                                    <w:t xml:space="preserve"> </w:t>
                                  </w:r>
                                </w:p>
                                <w:p w14:paraId="2834C31F" w14:textId="77777777" w:rsidR="003C5657" w:rsidRPr="00D32A66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i/>
                                      <w:szCs w:val="22"/>
                                    </w:rPr>
                                  </w:pPr>
                                </w:p>
                                <w:p w14:paraId="0B2E4CBD" w14:textId="77777777" w:rsidR="003C5657" w:rsidRPr="00D32A66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EA96F" id="_x0000_s1050" type="#_x0000_t202" style="position:absolute;margin-left:29.8pt;margin-top:1.6pt;width:247.1pt;height:68.7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" stroked="f">
                      <v:textbox>
                        <w:txbxContent>
                          <w:p w14:paraId="26287139" w14:textId="77777777" w:rsidR="003C5657" w:rsidRPr="00D32A66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D32A66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__________</w:t>
                            </w:r>
                            <w:r w:rsidRPr="00D32A66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            </w:t>
                            </w:r>
                            <w:r w:rsidRPr="00D32A66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ab/>
                              <w:t xml:space="preserve">    _________</w:t>
                            </w:r>
                          </w:p>
                          <w:p w14:paraId="788C4BA1" w14:textId="77777777" w:rsidR="003C5657" w:rsidRPr="00D32A66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i/>
                                <w:szCs w:val="22"/>
                              </w:rPr>
                            </w:pPr>
                            <w:r w:rsidRPr="00D32A66">
                              <w:rPr>
                                <w:rFonts w:ascii="Khmer OS Siemreap" w:hAnsi="Khmer OS Siemreap" w:cs="Khmer OS Siemreap"/>
                                <w:i/>
                                <w:szCs w:val="22"/>
                                <w:cs/>
                              </w:rPr>
                              <w:t xml:space="preserve">       ឈ្មោះប្រទេស                   លេខកូដប្រទេស</w:t>
                            </w:r>
                          </w:p>
                          <w:p w14:paraId="393E5AF9" w14:textId="77777777" w:rsidR="003C5657" w:rsidRPr="00D32A66" w:rsidRDefault="003C5657" w:rsidP="00A96664">
                            <w:pPr>
                              <w:spacing w:line="216" w:lineRule="auto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  <w:lang w:val="ca-ES"/>
                              </w:rPr>
                            </w:pPr>
                            <w:r w:rsidRPr="00D32A66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      កត់ត្រា </w:t>
                            </w:r>
                            <w:r w:rsidRPr="00D32A66">
                              <w:rPr>
                                <w:rFonts w:ascii="Khmer OS Siemreap" w:hAnsi="Khmer OS Siemreap" w:cs="Khmer OS Siemreap"/>
                                <w:szCs w:val="22"/>
                                <w:lang w:val="ca-ES"/>
                              </w:rPr>
                              <w:t>9</w:t>
                            </w:r>
                            <w:r w:rsidRPr="00D32A66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  <w:lang w:val="ca-ES"/>
                              </w:rPr>
                              <w:t>9</w:t>
                            </w:r>
                            <w:r w:rsidRPr="00D32A66">
                              <w:rPr>
                                <w:rFonts w:ascii="Khmer OS Siemreap" w:hAnsi="Khmer OS Siemreap" w:cs="Khmer OS Siemreap"/>
                                <w:szCs w:val="22"/>
                                <w:lang w:val="ca-ES"/>
                              </w:rPr>
                              <w:t>7=</w:t>
                            </w:r>
                            <w:r w:rsidRPr="00D32A66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មិនដឹង  </w:t>
                            </w:r>
                            <w:r w:rsidRPr="00D32A66">
                              <w:rPr>
                                <w:rFonts w:ascii="Khmer OS Siemreap" w:hAnsi="Khmer OS Siemreap" w:cs="Khmer OS Siemreap"/>
                                <w:szCs w:val="22"/>
                                <w:lang w:val="ca-ES"/>
                              </w:rPr>
                              <w:t xml:space="preserve"> </w:t>
                            </w:r>
                          </w:p>
                          <w:p w14:paraId="2834C31F" w14:textId="77777777" w:rsidR="003C5657" w:rsidRPr="00D32A66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i/>
                                <w:szCs w:val="22"/>
                              </w:rPr>
                            </w:pPr>
                          </w:p>
                          <w:p w14:paraId="0B2E4CBD" w14:textId="77777777" w:rsidR="003C5657" w:rsidRPr="00D32A66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 xml:space="preserve">      </w:t>
            </w:r>
          </w:p>
        </w:tc>
      </w:tr>
      <w:tr w:rsidR="00A96664" w:rsidRPr="007A2DFB" w14:paraId="31A4835F" w14:textId="77777777" w:rsidTr="001316FB">
        <w:trPr>
          <w:trHeight w:val="2969"/>
        </w:trPr>
        <w:tc>
          <w:tcPr>
            <w:tcW w:w="9209" w:type="dxa"/>
          </w:tcPr>
          <w:p w14:paraId="6F4015D6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  <w:t xml:space="preserve"> MIG_BTH= 2</w:t>
            </w:r>
          </w:p>
          <w:p w14:paraId="0892B53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lang w:val="ca-ES"/>
              </w:rPr>
              <w:t xml:space="preserve">MIG_LARR_DATE </w:t>
            </w:r>
          </w:p>
          <w:p w14:paraId="7F3DFBC7" w14:textId="09215DF4" w:rsidR="00A96664" w:rsidRPr="00F17F88" w:rsidRDefault="00A96664" w:rsidP="00053C79">
            <w:pPr>
              <w:spacing w:line="216" w:lineRule="auto"/>
              <w:ind w:left="338" w:right="-107" w:hanging="33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Cs/>
                <w:noProof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8960" behindDoc="1" locked="0" layoutInCell="1" allowOverlap="1" wp14:anchorId="08F3EDE4" wp14:editId="10F9E985">
                      <wp:simplePos x="0" y="0"/>
                      <wp:positionH relativeFrom="column">
                        <wp:posOffset>787227</wp:posOffset>
                      </wp:positionH>
                      <wp:positionV relativeFrom="paragraph">
                        <wp:posOffset>212552</wp:posOffset>
                      </wp:positionV>
                      <wp:extent cx="2305050" cy="609600"/>
                      <wp:effectExtent l="0" t="0" r="0" b="0"/>
                      <wp:wrapNone/>
                      <wp:docPr id="9697091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CBA4F5" w14:textId="77777777" w:rsidR="003C5657" w:rsidRPr="00DE364F" w:rsidRDefault="003C5657" w:rsidP="00A96664">
                                  <w:pPr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 w:rsidRPr="00DE364F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>__________</w:t>
                                  </w:r>
                                  <w:r w:rsidRPr="00DE364F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ab/>
                                    <w:t xml:space="preserve">    _________</w:t>
                                  </w:r>
                                </w:p>
                                <w:p w14:paraId="548410C3" w14:textId="77777777" w:rsidR="003C5657" w:rsidRPr="00DE364F" w:rsidRDefault="003C5657" w:rsidP="00A96664">
                                  <w:pPr>
                                    <w:rPr>
                                      <w:rFonts w:ascii="Khmer OS Battambang" w:hAnsi="Khmer OS Battambang" w:cs="Khmer OS Battambang"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 xml:space="preserve">      </w:t>
                                  </w:r>
                                  <w:r w:rsidRPr="00DE364F">
                                    <w:rPr>
                                      <w:rFonts w:ascii="Khmer OS Battambang" w:hAnsi="Khmer OS Battambang" w:cs="Khmer OS Battambang" w:hint="cs"/>
                                      <w:szCs w:val="22"/>
                                      <w:cs/>
                                    </w:rPr>
                                    <w:t>ខែ</w:t>
                                  </w:r>
                                  <w:r w:rsidRPr="00DE364F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 xml:space="preserve">                  </w:t>
                                  </w:r>
                                  <w:r w:rsidRPr="00DE364F">
                                    <w:rPr>
                                      <w:rFonts w:ascii="Khmer OS Battambang" w:hAnsi="Khmer OS Battambang" w:cs="Khmer OS Battambang" w:hint="cs"/>
                                      <w:szCs w:val="22"/>
                                      <w:cs/>
                                    </w:rPr>
                                    <w:t xml:space="preserve">      </w:t>
                                  </w:r>
                                  <w:r w:rsidRPr="00F17CC1">
                                    <w:rPr>
                                      <w:rFonts w:ascii="Khmer OS Battambang" w:hAnsi="Khmer OS Battambang" w:cs="Khmer OS Battambang" w:hint="cs"/>
                                      <w:szCs w:val="22"/>
                                      <w:cs/>
                                    </w:rPr>
                                    <w:t>ឆ្នាំ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3EDE4" id="_x0000_s1051" type="#_x0000_t202" style="position:absolute;left:0;text-align:left;margin-left:62pt;margin-top:16.75pt;width:181.5pt;height:48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" stroked="f">
                      <v:textbox>
                        <w:txbxContent>
                          <w:p w14:paraId="39CBA4F5" w14:textId="77777777" w:rsidR="003C5657" w:rsidRPr="00DE364F" w:rsidRDefault="003C5657" w:rsidP="00A96664">
                            <w:pP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DE364F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__________</w:t>
                            </w:r>
                            <w:r w:rsidRPr="00DE364F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ab/>
                              <w:t xml:space="preserve">    _________</w:t>
                            </w:r>
                          </w:p>
                          <w:p w14:paraId="548410C3" w14:textId="77777777" w:rsidR="003C5657" w:rsidRPr="00DE364F" w:rsidRDefault="003C5657" w:rsidP="00A96664">
                            <w:pPr>
                              <w:rPr>
                                <w:rFonts w:ascii="Khmer OS Battambang" w:hAnsi="Khmer OS Battambang" w:cs="Khmer OS Battambang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 xml:space="preserve">      </w:t>
                            </w:r>
                            <w:r w:rsidRPr="00DE364F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ខែ</w:t>
                            </w:r>
                            <w:r w:rsidRPr="00DE364F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 xml:space="preserve">                  </w:t>
                            </w:r>
                            <w:r w:rsidRPr="00DE364F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     </w:t>
                            </w:r>
                            <w:r w:rsidRPr="00F17CC1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ឆ្នាំ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B3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)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បានមក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រស់នៅ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ប្រទេស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[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កម្ពុជា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]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នៅខែ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និងឆ្នាំណាចុងក្រោយគេ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?​ </w:t>
            </w:r>
          </w:p>
          <w:p w14:paraId="07F0FF7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lang w:val="ca-ES"/>
              </w:rPr>
            </w:pPr>
          </w:p>
          <w:p w14:paraId="43859A4D" w14:textId="2EAF52D4" w:rsidR="00A96664" w:rsidRPr="00F17F88" w:rsidRDefault="006F140C" w:rsidP="00053C79">
            <w:pPr>
              <w:tabs>
                <w:tab w:val="left" w:pos="1660"/>
              </w:tabs>
              <w:rPr>
                <w:rFonts w:ascii="Khmer OS Siemreap" w:hAnsi="Khmer OS Siemreap" w:cs="Khmer OS Siemreap"/>
                <w:lang w:val="ca-ES"/>
              </w:rPr>
            </w:pPr>
            <w:r w:rsidRPr="00F17F88">
              <w:rPr>
                <w:rFonts w:ascii="Khmer OS Siemreap" w:hAnsi="Khmer OS Siemreap" w:cs="Khmer OS Siemreap"/>
                <w:bCs/>
                <w:noProof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5E8054CD" wp14:editId="2300C6D4">
                      <wp:simplePos x="0" y="0"/>
                      <wp:positionH relativeFrom="column">
                        <wp:posOffset>1783715</wp:posOffset>
                      </wp:positionH>
                      <wp:positionV relativeFrom="paragraph">
                        <wp:posOffset>231487</wp:posOffset>
                      </wp:positionV>
                      <wp:extent cx="1581150" cy="321945"/>
                      <wp:effectExtent l="0" t="0" r="0" b="1905"/>
                      <wp:wrapNone/>
                      <wp:docPr id="2207788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0" cy="321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3A17C6" w14:textId="77777777" w:rsidR="003C5657" w:rsidRPr="00C5396B" w:rsidRDefault="003C5657" w:rsidP="00A96664">
                                  <w:pPr>
                                    <w:spacing w:line="216" w:lineRule="auto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  <w:lang w:val="ca-ES"/>
                                    </w:rPr>
                                  </w:pPr>
                                  <w:r w:rsidRPr="00C5396B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កត់ត្រា </w:t>
                                  </w:r>
                                  <w:r w:rsidRPr="00C5396B">
                                    <w:rPr>
                                      <w:rFonts w:ascii="Khmer OS Siemreap" w:hAnsi="Khmer OS Siemreap" w:cs="Khmer OS Siemreap"/>
                                      <w:szCs w:val="22"/>
                                      <w:lang w:val="ca-ES"/>
                                    </w:rPr>
                                    <w:t>9997 =</w:t>
                                  </w:r>
                                  <w:r w:rsidRPr="00C5396B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មិនដឹងឆ្នាំ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054CD" id="_x0000_s1052" type="#_x0000_t202" style="position:absolute;margin-left:140.45pt;margin-top:18.25pt;width:124.5pt;height:25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" stroked="f">
                      <v:textbox>
                        <w:txbxContent>
                          <w:p w14:paraId="043A17C6" w14:textId="77777777" w:rsidR="003C5657" w:rsidRPr="00C5396B" w:rsidRDefault="003C5657" w:rsidP="00A96664">
                            <w:pPr>
                              <w:spacing w:line="216" w:lineRule="auto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  <w:lang w:val="ca-ES"/>
                              </w:rPr>
                            </w:pPr>
                            <w:r w:rsidRPr="00C5396B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កត់ត្រា </w:t>
                            </w:r>
                            <w:r w:rsidRPr="00C5396B">
                              <w:rPr>
                                <w:rFonts w:ascii="Khmer OS Siemreap" w:hAnsi="Khmer OS Siemreap" w:cs="Khmer OS Siemreap"/>
                                <w:szCs w:val="22"/>
                                <w:lang w:val="ca-ES"/>
                              </w:rPr>
                              <w:t>9997 =</w:t>
                            </w:r>
                            <w:r w:rsidRPr="00C5396B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មិនដឹងឆ្នាំ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Cs/>
                <w:noProof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12B45AD1" wp14:editId="0E317431">
                      <wp:simplePos x="0" y="0"/>
                      <wp:positionH relativeFrom="column">
                        <wp:posOffset>429607</wp:posOffset>
                      </wp:positionH>
                      <wp:positionV relativeFrom="paragraph">
                        <wp:posOffset>231890</wp:posOffset>
                      </wp:positionV>
                      <wp:extent cx="1390650" cy="364490"/>
                      <wp:effectExtent l="0" t="0" r="0" b="0"/>
                      <wp:wrapNone/>
                      <wp:docPr id="10602696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64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A7D427" w14:textId="77777777" w:rsidR="003C5657" w:rsidRPr="00C5396B" w:rsidRDefault="003C5657" w:rsidP="00A96664">
                                  <w:pPr>
                                    <w:spacing w:line="216" w:lineRule="auto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  <w:lang w:val="ca-ES"/>
                                    </w:rPr>
                                  </w:pPr>
                                  <w:r w:rsidRPr="00C5396B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កត់ត្រា </w:t>
                                  </w:r>
                                  <w:r w:rsidRPr="00C5396B">
                                    <w:rPr>
                                      <w:rFonts w:ascii="Khmer OS Siemreap" w:hAnsi="Khmer OS Siemreap" w:cs="Khmer OS Siemreap"/>
                                      <w:szCs w:val="22"/>
                                      <w:lang w:val="ca-ES"/>
                                    </w:rPr>
                                    <w:t>97=</w:t>
                                  </w:r>
                                  <w:r w:rsidRPr="00C5396B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មិនដឹងខែ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45AD1" id="_x0000_s1053" type="#_x0000_t202" style="position:absolute;margin-left:33.85pt;margin-top:18.25pt;width:109.5pt;height:28.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" stroked="f">
                      <v:textbox>
                        <w:txbxContent>
                          <w:p w14:paraId="21A7D427" w14:textId="77777777" w:rsidR="003C5657" w:rsidRPr="00C5396B" w:rsidRDefault="003C5657" w:rsidP="00A96664">
                            <w:pPr>
                              <w:spacing w:line="216" w:lineRule="auto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  <w:lang w:val="ca-ES"/>
                              </w:rPr>
                            </w:pPr>
                            <w:r w:rsidRPr="00C5396B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កត់ត្រា </w:t>
                            </w:r>
                            <w:r w:rsidRPr="00C5396B">
                              <w:rPr>
                                <w:rFonts w:ascii="Khmer OS Siemreap" w:hAnsi="Khmer OS Siemreap" w:cs="Khmer OS Siemreap"/>
                                <w:szCs w:val="22"/>
                                <w:lang w:val="ca-ES"/>
                              </w:rPr>
                              <w:t>97=</w:t>
                            </w:r>
                            <w:r w:rsidRPr="00C5396B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មិនដឹងខែ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664" w:rsidRPr="00F17F88">
              <w:rPr>
                <w:rFonts w:ascii="Khmer OS Siemreap" w:hAnsi="Khmer OS Siemreap" w:cs="Khmer OS Siemreap"/>
                <w:lang w:val="ca-ES"/>
              </w:rPr>
              <w:tab/>
            </w:r>
          </w:p>
          <w:p w14:paraId="1DAE059C" w14:textId="719A7B6A" w:rsidR="00A96664" w:rsidRPr="00F17F88" w:rsidRDefault="00A96664" w:rsidP="006F140C">
            <w:pPr>
              <w:rPr>
                <w:rFonts w:ascii="Khmer OS Siemreap" w:hAnsi="Khmer OS Siemreap" w:cs="Khmer OS Siemreap"/>
                <w:lang w:val="ca-ES"/>
              </w:rPr>
            </w:pPr>
          </w:p>
          <w:p w14:paraId="551F6CFA" w14:textId="7E205017" w:rsidR="00A96664" w:rsidRPr="00F17F88" w:rsidRDefault="00A96664" w:rsidP="00053C79">
            <w:pPr>
              <w:rPr>
                <w:rFonts w:ascii="Khmer OS Siemreap" w:hAnsi="Khmer OS Siemreap" w:cs="Khmer OS Siemreap"/>
                <w:sz w:val="20"/>
                <w:szCs w:val="20"/>
                <w:cs/>
                <w:lang w:val="ca-ES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កំណត់សម្គាល់៖ សម្រាប់ការអនុវត្តន៍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  <w:t>CAPI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  <w:lang w:val="ca-ES"/>
              </w:rPr>
              <w:t xml:space="preserve">  ត្រូវបង្កើតអថេរចំនួន ២អថេរ (អថេររង) គឺ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  <w:t>MIG_LARR_YEAR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  <w:t xml:space="preserve"> MIG_LARR_MONTH</w:t>
            </w:r>
          </w:p>
        </w:tc>
      </w:tr>
      <w:tr w:rsidR="00A96664" w:rsidRPr="00F17F88" w14:paraId="411E4A64" w14:textId="77777777" w:rsidTr="001316FB">
        <w:trPr>
          <w:trHeight w:val="2690"/>
        </w:trPr>
        <w:tc>
          <w:tcPr>
            <w:tcW w:w="9209" w:type="dxa"/>
          </w:tcPr>
          <w:p w14:paraId="0F50911B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lang w:val="ca-ES"/>
              </w:rPr>
              <w:t xml:space="preserve"> MIG_LARR_YEAR=9997</w:t>
            </w:r>
          </w:p>
          <w:p w14:paraId="20DB7820" w14:textId="77777777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bCs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lang w:val="ca-ES"/>
              </w:rPr>
              <w:t>MIG_LARR_DUR</w:t>
            </w:r>
          </w:p>
          <w:p w14:paraId="1E9C29C3" w14:textId="7276A547" w:rsidR="00A96664" w:rsidRPr="00F17F88" w:rsidRDefault="00A96664" w:rsidP="00053C79">
            <w:pPr>
              <w:spacing w:line="320" w:lineRule="exact"/>
              <w:ind w:left="334" w:right="-107" w:hanging="33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B4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)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រស់នៅ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ក្នុង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ប្រទេស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[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កម្ពុជា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]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បាន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រយៈពេល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ប៉ុន្មានហើយ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67FAD1EA" w14:textId="77777777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 xml:space="preserve">សូមអាន    </w:t>
            </w:r>
          </w:p>
          <w:p w14:paraId="1C53E111" w14:textId="77777777" w:rsidR="00A96664" w:rsidRPr="00F17F88" w:rsidRDefault="00A96664" w:rsidP="00053C79">
            <w:pPr>
              <w:spacing w:line="320" w:lineRule="exact"/>
              <w:ind w:left="213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      1=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តិចជាង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</w:rPr>
              <w:t>១២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ខែ</w:t>
            </w:r>
            <w:proofErr w:type="spellEnd"/>
          </w:p>
          <w:p w14:paraId="58EE0198" w14:textId="77777777" w:rsidR="00A96664" w:rsidRPr="00F17F88" w:rsidRDefault="00A96664" w:rsidP="00053C79">
            <w:pPr>
              <w:spacing w:line="320" w:lineRule="exact"/>
              <w:ind w:left="213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2= </w:t>
            </w:r>
            <w:r w:rsidRPr="00F17F88">
              <w:rPr>
                <w:rFonts w:ascii="Khmer OS Siemreap" w:hAnsi="Khmer OS Siemreap" w:cs="Khmer OS Siemreap"/>
                <w:szCs w:val="22"/>
              </w:rPr>
              <w:t>១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ឆ្នាំ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ទៅតិចជាង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</w:rPr>
              <w:t>៥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ឆ្នាំ</w:t>
            </w:r>
            <w:proofErr w:type="spellEnd"/>
          </w:p>
          <w:p w14:paraId="3DC01BCE" w14:textId="77777777" w:rsidR="00A96664" w:rsidRPr="00F17F88" w:rsidRDefault="00A96664" w:rsidP="00053C79">
            <w:pPr>
              <w:spacing w:line="320" w:lineRule="exact"/>
              <w:ind w:left="213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3= </w:t>
            </w:r>
            <w:r w:rsidRPr="00F17F88">
              <w:rPr>
                <w:rFonts w:ascii="Khmer OS Siemreap" w:hAnsi="Khmer OS Siemreap" w:cs="Khmer OS Siemreap"/>
                <w:szCs w:val="22"/>
              </w:rPr>
              <w:t>៥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ឆ្នាំ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ទៅតិចជាង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</w:rPr>
              <w:t>១០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ឆ្នាំ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</w:p>
          <w:p w14:paraId="6B87503E" w14:textId="1F9E0D5E" w:rsidR="00A96664" w:rsidRPr="00F17F88" w:rsidRDefault="00A96664" w:rsidP="006F140C">
            <w:pPr>
              <w:spacing w:line="320" w:lineRule="exact"/>
              <w:ind w:left="213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4= </w:t>
            </w:r>
            <w:r w:rsidRPr="00F17F88">
              <w:rPr>
                <w:rFonts w:ascii="Khmer OS Siemreap" w:hAnsi="Khmer OS Siemreap" w:cs="Khmer OS Siemreap"/>
                <w:szCs w:val="22"/>
              </w:rPr>
              <w:t>១០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ឆ្នាំ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ឬច្រើនជាង</w:t>
            </w:r>
            <w:proofErr w:type="spellEnd"/>
          </w:p>
        </w:tc>
      </w:tr>
      <w:tr w:rsidR="00A96664" w:rsidRPr="00F17F88" w14:paraId="0D603927" w14:textId="77777777" w:rsidTr="001316FB">
        <w:tc>
          <w:tcPr>
            <w:tcW w:w="9209" w:type="dxa"/>
          </w:tcPr>
          <w:p w14:paraId="4218BF83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lang w:val="ca-ES"/>
              </w:rPr>
              <w:t xml:space="preserve"> MIG_BTH=2</w:t>
            </w:r>
          </w:p>
          <w:p w14:paraId="4A77CE9E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lang w:val="ca-ES"/>
              </w:rPr>
              <w:t xml:space="preserve">MIG_REAS </w:t>
            </w:r>
          </w:p>
          <w:p w14:paraId="713E6EEB" w14:textId="06727248" w:rsidR="00A96664" w:rsidRPr="00F17F88" w:rsidRDefault="00A96664" w:rsidP="00053C79">
            <w:pPr>
              <w:spacing w:line="216" w:lineRule="auto"/>
              <w:ind w:left="338" w:right="-107" w:hanging="33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B5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តើមូលហេតុ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ចម្បង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អ្វី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បានជា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​ (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>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)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មករស់នៅ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ក្នុងប្រទេស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[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កម្ពុជា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]?</w:t>
            </w:r>
          </w:p>
          <w:p w14:paraId="03322051" w14:textId="77777777" w:rsidR="00A96664" w:rsidRPr="00F17F88" w:rsidRDefault="00A96664" w:rsidP="00053C79">
            <w:pPr>
              <w:spacing w:line="216" w:lineRule="auto"/>
              <w:ind w:left="2044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       01=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មកធ្វើការ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</w:p>
          <w:p w14:paraId="350E691E" w14:textId="77777777" w:rsidR="00A96664" w:rsidRPr="00F17F88" w:rsidRDefault="00A96664" w:rsidP="00053C79">
            <w:pPr>
              <w:spacing w:line="216" w:lineRule="auto"/>
              <w:ind w:left="2044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       02=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ប្តូរការងារ</w:t>
            </w:r>
            <w:proofErr w:type="spellEnd"/>
          </w:p>
          <w:p w14:paraId="04E36564" w14:textId="77777777" w:rsidR="00A96664" w:rsidRPr="00F17F88" w:rsidRDefault="00A96664" w:rsidP="00053C79">
            <w:pPr>
              <w:spacing w:line="216" w:lineRule="auto"/>
              <w:ind w:left="2044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       03=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រកការងារមាន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ប្រាក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់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ឈ្នួល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ខ្ពស់</w:t>
            </w:r>
          </w:p>
          <w:p w14:paraId="22B56E5E" w14:textId="77777777" w:rsidR="00A96664" w:rsidRPr="00F17F88" w:rsidRDefault="00A96664" w:rsidP="00053C79">
            <w:pPr>
              <w:spacing w:line="216" w:lineRule="auto"/>
              <w:ind w:left="2044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       04=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សិក្សា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ចាប់ផ្តើម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មុខរបរ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ជំនួញ</w:t>
            </w:r>
            <w:proofErr w:type="spellEnd"/>
          </w:p>
          <w:p w14:paraId="2557D91A" w14:textId="77777777" w:rsidR="00A96664" w:rsidRPr="00F17F88" w:rsidRDefault="00A96664" w:rsidP="00053C79">
            <w:pPr>
              <w:spacing w:line="216" w:lineRule="auto"/>
              <w:ind w:left="2044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       05=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រៀបអាពាហ៍ពិពាហ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៍</w:t>
            </w:r>
          </w:p>
          <w:p w14:paraId="363082D4" w14:textId="77777777" w:rsidR="00A96664" w:rsidRPr="00F17F88" w:rsidRDefault="00A96664" w:rsidP="00053C79">
            <w:pPr>
              <w:spacing w:line="216" w:lineRule="auto"/>
              <w:ind w:left="2044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       06=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គ្រួសារ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ប្តូរ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លំនៅដ្ឋាន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តាមគ្រួសារ</w:t>
            </w:r>
            <w:proofErr w:type="spellEnd"/>
          </w:p>
          <w:p w14:paraId="7E17C452" w14:textId="77777777" w:rsidR="00A96664" w:rsidRPr="00F17F88" w:rsidRDefault="00A96664" w:rsidP="00053C79">
            <w:pPr>
              <w:spacing w:line="216" w:lineRule="auto"/>
              <w:ind w:left="2044"/>
              <w:rPr>
                <w:rFonts w:ascii="Khmer OS Siemreap" w:hAnsi="Khmer OS Siemreap" w:cs="Khmer OS Siemreap"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       07=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សុខភាព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/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ព្យាបាលជំងឺ</w:t>
            </w:r>
          </w:p>
          <w:p w14:paraId="70D37EAA" w14:textId="77777777" w:rsidR="00A96664" w:rsidRPr="00F17F88" w:rsidRDefault="00A96664" w:rsidP="00053C79">
            <w:pPr>
              <w:spacing w:line="216" w:lineRule="auto"/>
              <w:ind w:left="2044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       08=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ជម្លោះ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អសន្តិសុខ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គ្រោះមហន្តរាយ</w:t>
            </w:r>
            <w:proofErr w:type="spellEnd"/>
          </w:p>
          <w:p w14:paraId="7CAF29C7" w14:textId="77777777" w:rsidR="00A96664" w:rsidRPr="00F17F88" w:rsidRDefault="00A96664" w:rsidP="00053C79">
            <w:pPr>
              <w:spacing w:line="216" w:lineRule="auto"/>
              <w:ind w:left="2044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       09=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របៀបរស់នៅ​ ឬ ការចំណាយរស់នៅប្រចាំថ្ងៃ</w:t>
            </w:r>
          </w:p>
          <w:p w14:paraId="22C8D355" w14:textId="41ACDCC3" w:rsidR="00A96664" w:rsidRPr="00F17F88" w:rsidRDefault="00A96664" w:rsidP="006F140C">
            <w:pPr>
              <w:ind w:left="2044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10=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ផ្សេងទៀត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(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បញ្ជាក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់)___</w:t>
            </w:r>
            <w:r w:rsidRPr="00F17F88">
              <w:rPr>
                <w:rFonts w:ascii="Khmer OS Siemreap" w:hAnsi="Khmer OS Siemreap" w:cs="Khmer OS Siemreap"/>
                <w:szCs w:val="22"/>
              </w:rPr>
              <w:tab/>
            </w:r>
          </w:p>
        </w:tc>
      </w:tr>
      <w:tr w:rsidR="00A96664" w:rsidRPr="00F17F88" w14:paraId="1A8293BF" w14:textId="77777777" w:rsidTr="001316FB">
        <w:tc>
          <w:tcPr>
            <w:tcW w:w="9209" w:type="dxa"/>
          </w:tcPr>
          <w:p w14:paraId="3F7D3568" w14:textId="77777777" w:rsidR="00A96664" w:rsidRPr="00F17F88" w:rsidRDefault="00A96664" w:rsidP="00191D78">
            <w:pPr>
              <w:spacing w:line="360" w:lineRule="exact"/>
              <w:jc w:val="both"/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cs/>
              </w:rPr>
              <w:t>សូមសួរ</w:t>
            </w:r>
            <w:proofErr w:type="spellStart"/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គ្រប់សមាជិកគ្រួសារទាំងអស</w:t>
            </w:r>
            <w:proofErr w:type="spellEnd"/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់</w:t>
            </w:r>
          </w:p>
          <w:p w14:paraId="41769F03" w14:textId="77777777" w:rsidR="00A96664" w:rsidRPr="00F17F88" w:rsidRDefault="00A96664" w:rsidP="00191D78">
            <w:pPr>
              <w:spacing w:line="360" w:lineRule="exact"/>
              <w:jc w:val="both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 xml:space="preserve">MIG_CTZ </w:t>
            </w:r>
          </w:p>
          <w:p w14:paraId="7EBF13D2" w14:textId="0C52173E" w:rsidR="00A96664" w:rsidRPr="00F17F88" w:rsidRDefault="00A96664" w:rsidP="00191D78">
            <w:pPr>
              <w:spacing w:line="360" w:lineRule="exact"/>
              <w:jc w:val="both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B6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)​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ជាពលរដ្ឋ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នៃប្រទេស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ណា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03686869" w14:textId="77777777" w:rsidR="00A96664" w:rsidRPr="00F17F88" w:rsidRDefault="00A96664" w:rsidP="00053C79">
            <w:pPr>
              <w:ind w:left="1782"/>
              <w:jc w:val="both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t>សូមអាន និងកត់ត្រាចម្លើយដែលអាច</w:t>
            </w:r>
          </w:p>
          <w:p w14:paraId="577A4734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2130"/>
              <w:contextualSpacing/>
              <w:jc w:val="both"/>
              <w:rPr>
                <w:rFonts w:ascii="Khmer OS Siemreap" w:hAnsi="Khmer OS Siemreap" w:cs="Khmer OS Siemreap"/>
                <w:szCs w:val="22"/>
              </w:rPr>
            </w:pP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ប្រទេសកម្ពុជា</w:t>
            </w:r>
            <w:proofErr w:type="spellEnd"/>
          </w:p>
          <w:p w14:paraId="090A858A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2130"/>
              <w:contextualSpacing/>
              <w:jc w:val="both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ប្រទេសផ្សេងទៀត</w:t>
            </w:r>
          </w:p>
          <w:p w14:paraId="458BAD42" w14:textId="2DD24E53" w:rsidR="00A96664" w:rsidRPr="00F17F88" w:rsidRDefault="00D10D2C" w:rsidP="00D10D2C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2130"/>
              <w:contextualSpacing/>
              <w:jc w:val="both"/>
              <w:rPr>
                <w:rFonts w:ascii="Khmer OS Siemreap" w:hAnsi="Khmer OS Siemreap" w:cs="Khmer OS Siemreap"/>
                <w:lang w:val="ca-ES"/>
              </w:rPr>
            </w:pPr>
            <w:r w:rsidRPr="00D10D2C">
              <w:rPr>
                <w:rFonts w:ascii="Khmer OS Siemreap" w:hAnsi="Khmer OS Siemreap" w:cs="Khmer OS Siemreap"/>
                <w:szCs w:val="22"/>
              </w:rPr>
              <w:t>[</w:t>
            </w:r>
            <w:r w:rsidRPr="00D10D2C">
              <w:rPr>
                <w:rFonts w:ascii="Khmer OS Siemreap" w:hAnsi="Khmer OS Siemreap" w:cs="Khmer OS Siemreap"/>
                <w:szCs w:val="22"/>
                <w:cs/>
              </w:rPr>
              <w:t>គ្មានប្រទេស</w:t>
            </w:r>
            <w:r w:rsidRPr="00D10D2C">
              <w:rPr>
                <w:rFonts w:ascii="Khmer OS Siemreap" w:hAnsi="Khmer OS Siemreap" w:cs="Khmer OS Siemreap"/>
                <w:szCs w:val="22"/>
              </w:rPr>
              <w:t>]</w:t>
            </w:r>
            <w:r w:rsidR="00A96664" w:rsidRPr="00D10D2C">
              <w:rPr>
                <w:rFonts w:ascii="Khmer OS Siemreap" w:hAnsi="Khmer OS Siemreap" w:cs="Khmer OS Siemreap"/>
                <w:i/>
                <w:iCs/>
                <w:szCs w:val="22"/>
                <w:cs/>
              </w:rPr>
              <w:t>សូមកុំអាន</w:t>
            </w:r>
            <w:r w:rsidRPr="00D10D2C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</w:tc>
      </w:tr>
      <w:tr w:rsidR="00A96664" w:rsidRPr="00CC3F4E" w14:paraId="0E5CEEBD" w14:textId="77777777" w:rsidTr="001316FB">
        <w:trPr>
          <w:trHeight w:val="2816"/>
        </w:trPr>
        <w:tc>
          <w:tcPr>
            <w:tcW w:w="9209" w:type="dxa"/>
          </w:tcPr>
          <w:p w14:paraId="1E6AD25E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lastRenderedPageBreak/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 xml:space="preserve"> MIG_CTZ=b</w:t>
            </w:r>
          </w:p>
          <w:p w14:paraId="03151AAC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MIG_CTZ_CNTY</w:t>
            </w:r>
          </w:p>
          <w:p w14:paraId="5BACE6A4" w14:textId="24F0F4E6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B7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)​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ជាពលរដ្ឋប្រទេសណា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? </w:t>
            </w:r>
          </w:p>
          <w:p w14:paraId="1318F73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lang w:val="ca-ES"/>
              </w:rPr>
            </w:pPr>
            <w:r w:rsidRPr="00F17F88">
              <w:rPr>
                <w:rFonts w:ascii="Khmer OS Siemreap" w:hAnsi="Khmer OS Siemreap" w:cs="Khmer OS Siemreap"/>
                <w:bCs/>
                <w:noProof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92032" behindDoc="1" locked="0" layoutInCell="1" allowOverlap="1" wp14:anchorId="01E7196F" wp14:editId="19C77272">
                      <wp:simplePos x="0" y="0"/>
                      <wp:positionH relativeFrom="column">
                        <wp:posOffset>3403159</wp:posOffset>
                      </wp:positionH>
                      <wp:positionV relativeFrom="paragraph">
                        <wp:posOffset>139682</wp:posOffset>
                      </wp:positionV>
                      <wp:extent cx="1150620" cy="739977"/>
                      <wp:effectExtent l="0" t="0" r="0" b="3175"/>
                      <wp:wrapNone/>
                      <wp:docPr id="11705459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0620" cy="7399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8F7F2" w14:textId="77777777" w:rsidR="003C5657" w:rsidRPr="00C23B76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C23B76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_________</w:t>
                                  </w:r>
                                </w:p>
                                <w:p w14:paraId="7FBCD3BB" w14:textId="77777777" w:rsidR="003C5657" w:rsidRPr="00C23B76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i/>
                                      <w:szCs w:val="22"/>
                                    </w:rPr>
                                  </w:pPr>
                                  <w:r w:rsidRPr="00C23B76">
                                    <w:rPr>
                                      <w:rFonts w:ascii="Khmer OS Siemreap" w:hAnsi="Khmer OS Siemreap" w:cs="Khmer OS Siemreap"/>
                                      <w:i/>
                                      <w:szCs w:val="22"/>
                                      <w:cs/>
                                    </w:rPr>
                                    <w:t>លេខកូដប្រទេស</w:t>
                                  </w:r>
                                </w:p>
                                <w:p w14:paraId="0A139E74" w14:textId="77777777" w:rsidR="003C5657" w:rsidRPr="00C23B76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7196F" id="_x0000_s1054" type="#_x0000_t202" style="position:absolute;margin-left:267.95pt;margin-top:11pt;width:90.6pt;height:58.2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" stroked="f">
                      <v:textbox>
                        <w:txbxContent>
                          <w:p w14:paraId="3528F7F2" w14:textId="77777777" w:rsidR="003C5657" w:rsidRPr="00C23B76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C23B76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_________</w:t>
                            </w:r>
                          </w:p>
                          <w:p w14:paraId="7FBCD3BB" w14:textId="77777777" w:rsidR="003C5657" w:rsidRPr="00C23B76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i/>
                                <w:szCs w:val="22"/>
                              </w:rPr>
                            </w:pPr>
                            <w:r w:rsidRPr="00C23B76">
                              <w:rPr>
                                <w:rFonts w:ascii="Khmer OS Siemreap" w:hAnsi="Khmer OS Siemreap" w:cs="Khmer OS Siemreap"/>
                                <w:i/>
                                <w:szCs w:val="22"/>
                                <w:cs/>
                              </w:rPr>
                              <w:t>លេខកូដប្រទេស</w:t>
                            </w:r>
                          </w:p>
                          <w:p w14:paraId="0A139E74" w14:textId="77777777" w:rsidR="003C5657" w:rsidRPr="00C23B76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Cs/>
                <w:noProof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137E3EF5" wp14:editId="6D4208AE">
                      <wp:simplePos x="0" y="0"/>
                      <wp:positionH relativeFrom="column">
                        <wp:posOffset>982712</wp:posOffset>
                      </wp:positionH>
                      <wp:positionV relativeFrom="paragraph">
                        <wp:posOffset>92115</wp:posOffset>
                      </wp:positionV>
                      <wp:extent cx="1508760" cy="893258"/>
                      <wp:effectExtent l="0" t="0" r="0" b="2540"/>
                      <wp:wrapNone/>
                      <wp:docPr id="18341784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8760" cy="8932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5121A8" w14:textId="77777777" w:rsidR="003C5657" w:rsidRPr="00C23B76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C23B76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__________</w:t>
                                  </w:r>
                                </w:p>
                                <w:p w14:paraId="2784F76F" w14:textId="77777777" w:rsidR="003C5657" w:rsidRPr="00C23B76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i/>
                                      <w:szCs w:val="22"/>
                                    </w:rPr>
                                  </w:pPr>
                                  <w:r w:rsidRPr="00C23B76">
                                    <w:rPr>
                                      <w:rFonts w:ascii="Khmer OS Siemreap" w:hAnsi="Khmer OS Siemreap" w:cs="Khmer OS Siemreap"/>
                                      <w:i/>
                                      <w:szCs w:val="22"/>
                                      <w:cs/>
                                    </w:rPr>
                                    <w:t>ឈ្មោះប្រទេស</w:t>
                                  </w:r>
                                </w:p>
                                <w:p w14:paraId="33152927" w14:textId="77777777" w:rsidR="003C5657" w:rsidRPr="00C23B76" w:rsidRDefault="003C5657" w:rsidP="00A96664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  <w:lang w:val="ca-ES"/>
                                    </w:rPr>
                                  </w:pPr>
                                  <w:r w:rsidRPr="00C23B76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កត់ត្រា </w:t>
                                  </w:r>
                                  <w:r w:rsidRPr="00C23B76">
                                    <w:rPr>
                                      <w:rFonts w:ascii="Khmer OS Siemreap" w:hAnsi="Khmer OS Siemreap" w:cs="Khmer OS Siemreap"/>
                                      <w:szCs w:val="22"/>
                                      <w:lang w:val="ca-ES"/>
                                    </w:rPr>
                                    <w:t>9</w:t>
                                  </w:r>
                                  <w:r w:rsidRPr="00C23B76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  <w:lang w:val="ca-ES"/>
                                    </w:rPr>
                                    <w:t>9</w:t>
                                  </w:r>
                                  <w:r w:rsidRPr="00C23B76">
                                    <w:rPr>
                                      <w:rFonts w:ascii="Khmer OS Siemreap" w:hAnsi="Khmer OS Siemreap" w:cs="Khmer OS Siemreap"/>
                                      <w:szCs w:val="22"/>
                                      <w:lang w:val="ca-ES"/>
                                    </w:rPr>
                                    <w:t>7=</w:t>
                                  </w:r>
                                  <w:r w:rsidRPr="00C23B76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</w:p>
                                <w:p w14:paraId="4DD8901D" w14:textId="77777777" w:rsidR="003C5657" w:rsidRPr="00C23B76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i/>
                                      <w:szCs w:val="22"/>
                                    </w:rPr>
                                  </w:pPr>
                                </w:p>
                                <w:p w14:paraId="081D854D" w14:textId="77777777" w:rsidR="003C5657" w:rsidRPr="00C23B76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E3EF5" id="_x0000_s1055" type="#_x0000_t202" style="position:absolute;margin-left:77.4pt;margin-top:7.25pt;width:118.8pt;height:70.3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" stroked="f">
                      <v:textbox>
                        <w:txbxContent>
                          <w:p w14:paraId="345121A8" w14:textId="77777777" w:rsidR="003C5657" w:rsidRPr="00C23B76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C23B76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__________</w:t>
                            </w:r>
                          </w:p>
                          <w:p w14:paraId="2784F76F" w14:textId="77777777" w:rsidR="003C5657" w:rsidRPr="00C23B76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i/>
                                <w:szCs w:val="22"/>
                              </w:rPr>
                            </w:pPr>
                            <w:r w:rsidRPr="00C23B76">
                              <w:rPr>
                                <w:rFonts w:ascii="Khmer OS Siemreap" w:hAnsi="Khmer OS Siemreap" w:cs="Khmer OS Siemreap"/>
                                <w:i/>
                                <w:szCs w:val="22"/>
                                <w:cs/>
                              </w:rPr>
                              <w:t>ឈ្មោះប្រទេស</w:t>
                            </w:r>
                          </w:p>
                          <w:p w14:paraId="33152927" w14:textId="77777777" w:rsidR="003C5657" w:rsidRPr="00C23B76" w:rsidRDefault="003C5657" w:rsidP="00A96664">
                            <w:pPr>
                              <w:spacing w:line="216" w:lineRule="auto"/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  <w:lang w:val="ca-ES"/>
                              </w:rPr>
                            </w:pPr>
                            <w:r w:rsidRPr="00C23B76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កត់ត្រា </w:t>
                            </w:r>
                            <w:r w:rsidRPr="00C23B76">
                              <w:rPr>
                                <w:rFonts w:ascii="Khmer OS Siemreap" w:hAnsi="Khmer OS Siemreap" w:cs="Khmer OS Siemreap"/>
                                <w:szCs w:val="22"/>
                                <w:lang w:val="ca-ES"/>
                              </w:rPr>
                              <w:t>9</w:t>
                            </w:r>
                            <w:r w:rsidRPr="00C23B76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  <w:lang w:val="ca-ES"/>
                              </w:rPr>
                              <w:t>9</w:t>
                            </w:r>
                            <w:r w:rsidRPr="00C23B76">
                              <w:rPr>
                                <w:rFonts w:ascii="Khmer OS Siemreap" w:hAnsi="Khmer OS Siemreap" w:cs="Khmer OS Siemreap"/>
                                <w:szCs w:val="22"/>
                                <w:lang w:val="ca-ES"/>
                              </w:rPr>
                              <w:t>7=</w:t>
                            </w:r>
                            <w:r w:rsidRPr="00C23B76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</w:p>
                          <w:p w14:paraId="4DD8901D" w14:textId="77777777" w:rsidR="003C5657" w:rsidRPr="00C23B76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i/>
                                <w:szCs w:val="22"/>
                              </w:rPr>
                            </w:pPr>
                          </w:p>
                          <w:p w14:paraId="081D854D" w14:textId="77777777" w:rsidR="003C5657" w:rsidRPr="00C23B76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D127C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lang w:val="ca-ES"/>
              </w:rPr>
            </w:pPr>
          </w:p>
          <w:p w14:paraId="55F0414E" w14:textId="77777777" w:rsidR="00A96664" w:rsidRPr="00F17F88" w:rsidRDefault="00A96664" w:rsidP="00053C79">
            <w:pPr>
              <w:tabs>
                <w:tab w:val="left" w:pos="10040"/>
              </w:tabs>
              <w:rPr>
                <w:rFonts w:ascii="Khmer OS Siemreap" w:hAnsi="Khmer OS Siemreap" w:cs="Khmer OS Siemreap"/>
                <w:lang w:val="ca-ES"/>
              </w:rPr>
            </w:pPr>
            <w:r w:rsidRPr="00F17F88">
              <w:rPr>
                <w:rFonts w:ascii="Khmer OS Siemreap" w:hAnsi="Khmer OS Siemreap" w:cs="Khmer OS Siemreap"/>
                <w:cs/>
                <w:lang w:val="ca-ES"/>
              </w:rPr>
              <w:tab/>
            </w:r>
          </w:p>
          <w:p w14:paraId="7116AFA3" w14:textId="77777777" w:rsidR="00A96664" w:rsidRPr="00F17F88" w:rsidRDefault="00A96664" w:rsidP="00053C79">
            <w:pPr>
              <w:tabs>
                <w:tab w:val="left" w:pos="10040"/>
              </w:tabs>
              <w:rPr>
                <w:rFonts w:ascii="Khmer OS Siemreap" w:hAnsi="Khmer OS Siemreap" w:cs="Khmer OS Siemreap"/>
                <w:lang w:val="ca-ES"/>
              </w:rPr>
            </w:pPr>
          </w:p>
        </w:tc>
      </w:tr>
      <w:tr w:rsidR="00A96664" w:rsidRPr="00CC3F4E" w14:paraId="04172190" w14:textId="77777777" w:rsidTr="001316FB">
        <w:tc>
          <w:tcPr>
            <w:tcW w:w="9209" w:type="dxa"/>
            <w:shd w:val="clear" w:color="auto" w:fill="45B0E1" w:themeFill="accent1" w:themeFillTint="99"/>
          </w:tcPr>
          <w:p w14:paraId="1E3F7924" w14:textId="7186824B" w:rsidR="00A96664" w:rsidRPr="00C97DBE" w:rsidRDefault="00A96664" w:rsidP="00053C79">
            <w:pPr>
              <w:jc w:val="center"/>
              <w:rPr>
                <w:b/>
                <w:lang w:val="ca-ES"/>
              </w:rPr>
            </w:pPr>
            <w:r w:rsidRPr="00C97DBE">
              <w:rPr>
                <w:rFonts w:ascii="Khmer OS Muol Light" w:hAnsi="Khmer OS Muol Light" w:cs="Khmer OS Muol Light" w:hint="cs"/>
                <w:b/>
                <w:szCs w:val="22"/>
                <w:cs/>
              </w:rPr>
              <w:t>ផ្នែក</w:t>
            </w:r>
            <w:r w:rsidRPr="00C97DBE">
              <w:rPr>
                <w:rFonts w:ascii="Khmer OS Muol Light" w:hAnsi="Khmer OS Muol Light" w:cs="Khmer OS Muol Light"/>
                <w:b/>
                <w:szCs w:val="22"/>
                <w:cs/>
              </w:rPr>
              <w:t xml:space="preserve"> </w:t>
            </w:r>
            <w:r w:rsidRPr="00C97DBE">
              <w:rPr>
                <w:rFonts w:ascii="Khmer OS Muol Light" w:hAnsi="Khmer OS Muol Light" w:cs="Khmer OS Muol Light"/>
                <w:b/>
                <w:szCs w:val="22"/>
                <w:lang w:val="ca-ES"/>
              </w:rPr>
              <w:t>B</w:t>
            </w:r>
            <w:r w:rsidR="003E0239">
              <w:rPr>
                <w:rFonts w:ascii="Khmer OS Muol Light" w:hAnsi="Khmer OS Muol Light" w:cs="Khmer OS Muol Light"/>
                <w:b/>
                <w:szCs w:val="22"/>
                <w:lang w:val="ca-ES"/>
              </w:rPr>
              <w:t>.</w:t>
            </w:r>
            <w:r w:rsidRPr="00C97DBE">
              <w:rPr>
                <w:rFonts w:ascii="Khmer OS Muol Light" w:hAnsi="Khmer OS Muol Light" w:cs="Khmer OS Muol Light" w:hint="cs"/>
                <w:b/>
                <w:szCs w:val="22"/>
                <w:cs/>
              </w:rPr>
              <w:t>បទពិសោធន៍នៅក្រៅប្រទេសក្នុងចំណោមជនជាតិដើម</w:t>
            </w:r>
            <w:r w:rsidRPr="00C97DBE">
              <w:rPr>
                <w:rFonts w:ascii="Khmer OS Muol Light" w:hAnsi="Khmer OS Muol Light" w:cs="Khmer OS Muol Light"/>
                <w:b/>
                <w:szCs w:val="22"/>
                <w:cs/>
              </w:rPr>
              <w:t xml:space="preserve"> (</w:t>
            </w:r>
            <w:r w:rsidRPr="00C97DBE">
              <w:rPr>
                <w:rFonts w:ascii="Khmer OS Muol Light" w:hAnsi="Khmer OS Muol Light" w:cs="Khmer OS Muol Light"/>
                <w:b/>
                <w:szCs w:val="22"/>
                <w:lang w:val="ca-ES"/>
              </w:rPr>
              <w:t>EXA)</w:t>
            </w:r>
          </w:p>
        </w:tc>
      </w:tr>
      <w:tr w:rsidR="00A96664" w:rsidRPr="00F17F88" w14:paraId="1EAE8678" w14:textId="77777777" w:rsidTr="001316FB">
        <w:tc>
          <w:tcPr>
            <w:tcW w:w="9209" w:type="dxa"/>
          </w:tcPr>
          <w:p w14:paraId="066F4FBB" w14:textId="77777777" w:rsidR="00A96664" w:rsidRPr="00F17F88" w:rsidRDefault="00A96664" w:rsidP="00053C79">
            <w:pPr>
              <w:jc w:val="both"/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MIG_BTH =01 **Native-born</w:t>
            </w:r>
          </w:p>
          <w:p w14:paraId="7752782C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EXA_1</w:t>
            </w:r>
          </w:p>
          <w:p w14:paraId="31D91583" w14:textId="79039A5E" w:rsidR="00A96664" w:rsidRPr="00F17F88" w:rsidRDefault="00A96664" w:rsidP="00053C79">
            <w:pPr>
              <w:ind w:left="140"/>
              <w:jc w:val="both"/>
              <w:rPr>
                <w:rFonts w:cstheme="minorHAnsi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B8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អ្នក/</w:t>
            </w:r>
            <w:proofErr w:type="spellStart"/>
            <w:proofErr w:type="gram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)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ធ្លាប់រស់នៅក្រៅ</w:t>
            </w:r>
            <w:proofErr w:type="gram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ប្រទេសកម្ពុជា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អស់រយៈពេល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ច្រើនជាង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6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ខែ​ដែរទេ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]?</w:t>
            </w:r>
          </w:p>
          <w:p w14:paraId="701B2139" w14:textId="77777777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cs/>
              </w:rPr>
              <w:t xml:space="preserve">       </w:t>
            </w:r>
            <w:r w:rsidRPr="00F17F88">
              <w:rPr>
                <w:rFonts w:ascii="Khmer OS Siemreap" w:hAnsi="Khmer OS Siemreap" w:cs="Khmer OS Siemreap"/>
              </w:rPr>
              <w:t>1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  <w:p w14:paraId="5BD6715B" w14:textId="77777777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2=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  <w:p w14:paraId="4CC78E65" w14:textId="77777777" w:rsidR="00A96664" w:rsidRPr="00F17F88" w:rsidRDefault="00A96664" w:rsidP="00053C79">
            <w:pPr>
              <w:ind w:left="1150"/>
              <w:jc w:val="both"/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           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​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97=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</w:p>
        </w:tc>
      </w:tr>
      <w:tr w:rsidR="00A96664" w:rsidRPr="00F17F88" w14:paraId="17EABA26" w14:textId="77777777" w:rsidTr="001316FB">
        <w:tc>
          <w:tcPr>
            <w:tcW w:w="9209" w:type="dxa"/>
          </w:tcPr>
          <w:p w14:paraId="286971E7" w14:textId="77777777" w:rsidR="00A96664" w:rsidRPr="00F17F88" w:rsidRDefault="00A96664" w:rsidP="00053C79">
            <w:pPr>
              <w:ind w:left="-40"/>
              <w:jc w:val="both"/>
              <w:rPr>
                <w:b/>
                <w:i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EXA_1 =01</w:t>
            </w:r>
          </w:p>
          <w:p w14:paraId="70436941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EXA_2a</w:t>
            </w:r>
          </w:p>
          <w:p w14:paraId="6529E79C" w14:textId="0BB296C2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B9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)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ថ្មីៗនេះបានត្រលប់មករស់នៅក្នុងប្រទេសកម្ពុជាវិញហើយឬនៅ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13A73566" w14:textId="77777777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</w:rPr>
              <w:t>1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  <w:p w14:paraId="10B848D9" w14:textId="77777777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2=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  <w:p w14:paraId="08CF688E" w14:textId="77777777" w:rsidR="00A96664" w:rsidRPr="00F17F88" w:rsidRDefault="00A96664" w:rsidP="00053C79">
            <w:pPr>
              <w:ind w:left="340"/>
              <w:jc w:val="both"/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           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​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97=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</w:p>
        </w:tc>
      </w:tr>
      <w:tr w:rsidR="00A96664" w:rsidRPr="00CC3F4E" w14:paraId="761D9BBD" w14:textId="77777777" w:rsidTr="001316FB">
        <w:tc>
          <w:tcPr>
            <w:tcW w:w="9209" w:type="dxa"/>
          </w:tcPr>
          <w:p w14:paraId="22F3FDE0" w14:textId="77777777" w:rsidR="00A96664" w:rsidRPr="00F17F88" w:rsidRDefault="00A96664" w:rsidP="00053C79">
            <w:pPr>
              <w:jc w:val="both"/>
              <w:rPr>
                <w:b/>
                <w:i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EXA_1 =01</w:t>
            </w:r>
          </w:p>
          <w:p w14:paraId="055F4B74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EXA_2b</w:t>
            </w:r>
          </w:p>
          <w:p w14:paraId="33DE42C9" w14:textId="205AC4C0" w:rsidR="00A96664" w:rsidRPr="00F17F88" w:rsidRDefault="00A96664" w:rsidP="00053C79">
            <w:pPr>
              <w:jc w:val="both"/>
              <w:rPr>
                <w:rFonts w:cstheme="minorHAnsi"/>
                <w:color w:val="0070C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Cs/>
                <w:noProof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76000" behindDoc="0" locked="0" layoutInCell="1" allowOverlap="1" wp14:anchorId="1953E696" wp14:editId="42C1C735">
                      <wp:simplePos x="0" y="0"/>
                      <wp:positionH relativeFrom="column">
                        <wp:posOffset>709295</wp:posOffset>
                      </wp:positionH>
                      <wp:positionV relativeFrom="paragraph">
                        <wp:posOffset>246380</wp:posOffset>
                      </wp:positionV>
                      <wp:extent cx="2305050" cy="609600"/>
                      <wp:effectExtent l="0" t="0" r="0" b="0"/>
                      <wp:wrapNone/>
                      <wp:docPr id="486827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9AEBFB" w14:textId="77777777" w:rsidR="003C5657" w:rsidRPr="00DE364F" w:rsidRDefault="003C5657" w:rsidP="00A96664">
                                  <w:pPr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 w:rsidRPr="00DE364F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>__________</w:t>
                                  </w:r>
                                  <w:r w:rsidRPr="00DE364F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ab/>
                                    <w:t xml:space="preserve">    _________</w:t>
                                  </w:r>
                                </w:p>
                                <w:p w14:paraId="025BFF63" w14:textId="77777777" w:rsidR="003C5657" w:rsidRPr="00DE364F" w:rsidRDefault="003C5657" w:rsidP="00A96664">
                                  <w:pPr>
                                    <w:rPr>
                                      <w:rFonts w:ascii="Khmer OS Battambang" w:hAnsi="Khmer OS Battambang" w:cs="Khmer OS Battambang"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 xml:space="preserve">      </w:t>
                                  </w:r>
                                  <w:r w:rsidRPr="00DE364F">
                                    <w:rPr>
                                      <w:rFonts w:ascii="Khmer OS Battambang" w:hAnsi="Khmer OS Battambang" w:cs="Khmer OS Battambang" w:hint="cs"/>
                                      <w:szCs w:val="22"/>
                                      <w:cs/>
                                    </w:rPr>
                                    <w:t>ខែ</w:t>
                                  </w:r>
                                  <w:r w:rsidRPr="00DE364F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 xml:space="preserve">                  </w:t>
                                  </w:r>
                                  <w:r w:rsidRPr="00DE364F">
                                    <w:rPr>
                                      <w:rFonts w:ascii="Khmer OS Battambang" w:hAnsi="Khmer OS Battambang" w:cs="Khmer OS Battambang" w:hint="cs"/>
                                      <w:szCs w:val="22"/>
                                      <w:cs/>
                                    </w:rPr>
                                    <w:t xml:space="preserve">      </w:t>
                                  </w:r>
                                  <w:r w:rsidRPr="00F17CC1">
                                    <w:rPr>
                                      <w:rFonts w:ascii="Khmer OS Battambang" w:hAnsi="Khmer OS Battambang" w:cs="Khmer OS Battambang" w:hint="cs"/>
                                      <w:szCs w:val="22"/>
                                      <w:cs/>
                                    </w:rPr>
                                    <w:t>ឆ្នាំ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3E696" id="_x0000_s1056" type="#_x0000_t202" style="position:absolute;left:0;text-align:left;margin-left:55.85pt;margin-top:19.4pt;width:181.5pt;height:48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" stroked="f">
                      <v:textbox>
                        <w:txbxContent>
                          <w:p w14:paraId="709AEBFB" w14:textId="77777777" w:rsidR="003C5657" w:rsidRPr="00DE364F" w:rsidRDefault="003C5657" w:rsidP="00A96664">
                            <w:pP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DE364F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__________</w:t>
                            </w:r>
                            <w:r w:rsidRPr="00DE364F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ab/>
                              <w:t xml:space="preserve">    _________</w:t>
                            </w:r>
                          </w:p>
                          <w:p w14:paraId="025BFF63" w14:textId="77777777" w:rsidR="003C5657" w:rsidRPr="00DE364F" w:rsidRDefault="003C5657" w:rsidP="00A96664">
                            <w:pPr>
                              <w:rPr>
                                <w:rFonts w:ascii="Khmer OS Battambang" w:hAnsi="Khmer OS Battambang" w:cs="Khmer OS Battambang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 xml:space="preserve">      </w:t>
                            </w:r>
                            <w:r w:rsidRPr="00DE364F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ខែ</w:t>
                            </w:r>
                            <w:r w:rsidRPr="00DE364F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 xml:space="preserve">                  </w:t>
                            </w:r>
                            <w:r w:rsidRPr="00DE364F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     </w:t>
                            </w:r>
                            <w:r w:rsidRPr="00F17CC1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ឆ្នាំ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B10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)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ត្រលប់មករស់នៅប្រទេសកម្ពុជាចុងក្រោយនៅខែណា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  <w:r w:rsidRPr="00F17F88">
              <w:rPr>
                <w:rFonts w:ascii="Khmer OS Siemreap" w:hAnsi="Khmer OS Siemreap" w:cs="Khmer OS Siemreap"/>
                <w:bCs/>
                <w:noProof/>
                <w:szCs w:val="22"/>
                <w:lang w:val="ca-ES"/>
              </w:rPr>
              <w:t xml:space="preserve"> </w:t>
            </w:r>
          </w:p>
          <w:p w14:paraId="70B4E1D9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lang w:val="ca-ES"/>
              </w:rPr>
            </w:pPr>
          </w:p>
          <w:p w14:paraId="664930F3" w14:textId="77777777" w:rsidR="00A96664" w:rsidRPr="00F17F88" w:rsidRDefault="00A96664" w:rsidP="00053C79">
            <w:pPr>
              <w:spacing w:line="340" w:lineRule="exact"/>
              <w:rPr>
                <w:rFonts w:ascii="Khmer OS Siemreap" w:hAnsi="Khmer OS Siemreap" w:cs="Khmer OS Siemreap"/>
                <w:lang w:val="ca-ES"/>
              </w:rPr>
            </w:pPr>
          </w:p>
          <w:p w14:paraId="20E7C281" w14:textId="77777777" w:rsidR="00A96664" w:rsidRPr="00F17F88" w:rsidRDefault="00A96664" w:rsidP="00053C79">
            <w:pPr>
              <w:jc w:val="both"/>
              <w:rPr>
                <w:i/>
                <w:color w:val="FF0000"/>
                <w:sz w:val="20"/>
                <w:szCs w:val="20"/>
                <w:lang w:val="ca-ES"/>
              </w:rPr>
            </w:pPr>
          </w:p>
        </w:tc>
      </w:tr>
      <w:tr w:rsidR="00A96664" w:rsidRPr="00F17F88" w14:paraId="55615731" w14:textId="77777777" w:rsidTr="001316FB">
        <w:trPr>
          <w:trHeight w:val="178"/>
        </w:trPr>
        <w:tc>
          <w:tcPr>
            <w:tcW w:w="9209" w:type="dxa"/>
            <w:shd w:val="clear" w:color="auto" w:fill="D1D1D1" w:themeFill="background2" w:themeFillShade="E6"/>
          </w:tcPr>
          <w:p w14:paraId="68EC896F" w14:textId="49A165AC" w:rsidR="009836C1" w:rsidRPr="00F17F88" w:rsidRDefault="00A96664" w:rsidP="009836C1">
            <w:pPr>
              <w:jc w:val="center"/>
              <w:rPr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 xml:space="preserve">ចប់ផ្នែក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 xml:space="preserve">B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(EXA)</w:t>
            </w:r>
          </w:p>
        </w:tc>
      </w:tr>
    </w:tbl>
    <w:p w14:paraId="4061214C" w14:textId="4FC66195" w:rsidR="009836C1" w:rsidRDefault="009836C1"/>
    <w:p w14:paraId="089A72C4" w14:textId="28317051" w:rsidR="009836C1" w:rsidRDefault="009836C1"/>
    <w:p w14:paraId="0BAEA63A" w14:textId="462BA788" w:rsidR="009836C1" w:rsidRDefault="009836C1"/>
    <w:p w14:paraId="13C6E98C" w14:textId="50FA4ADE" w:rsidR="009836C1" w:rsidRDefault="009836C1"/>
    <w:p w14:paraId="2D170A88" w14:textId="67FBBBC0" w:rsidR="009836C1" w:rsidRDefault="009836C1"/>
    <w:p w14:paraId="3F5EA55E" w14:textId="2CFAE137" w:rsidR="009836C1" w:rsidRDefault="009836C1"/>
    <w:p w14:paraId="2F9EBB32" w14:textId="47FF5461" w:rsidR="00C97DBE" w:rsidRDefault="00C97DBE">
      <w:pPr>
        <w:widowControl/>
        <w:autoSpaceDE/>
        <w:autoSpaceDN/>
        <w:adjustRightInd/>
        <w:rPr>
          <w:cs/>
        </w:rPr>
      </w:pPr>
      <w:r>
        <w:rPr>
          <w:cs/>
        </w:rPr>
        <w:br w:type="page"/>
      </w:r>
    </w:p>
    <w:tbl>
      <w:tblPr>
        <w:tblStyle w:val="TableGrid"/>
        <w:tblW w:w="920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209"/>
      </w:tblGrid>
      <w:tr w:rsidR="00A96664" w:rsidRPr="00F17F88" w14:paraId="418054B5" w14:textId="77777777" w:rsidTr="001316FB">
        <w:trPr>
          <w:trHeight w:val="436"/>
        </w:trPr>
        <w:tc>
          <w:tcPr>
            <w:tcW w:w="9209" w:type="dxa"/>
            <w:shd w:val="clear" w:color="auto" w:fill="45B0E1" w:themeFill="accent1" w:themeFillTint="99"/>
          </w:tcPr>
          <w:p w14:paraId="125AD3E9" w14:textId="4C4CFF9B" w:rsidR="00A96664" w:rsidRPr="00F17F88" w:rsidRDefault="00A96664" w:rsidP="00053C79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91D78">
              <w:rPr>
                <w:rFonts w:ascii="Khmer OS Muol Light" w:hAnsi="Khmer OS Muol Light" w:cs="Khmer OS Muol Light" w:hint="cs"/>
                <w:b/>
                <w:szCs w:val="22"/>
                <w:cs/>
              </w:rPr>
              <w:lastRenderedPageBreak/>
              <w:t>ផ្នែក</w:t>
            </w:r>
            <w:r w:rsidRPr="00F17F88">
              <w:rPr>
                <w:rFonts w:ascii="Khmer OS Muol Light" w:hAnsi="Khmer OS Muol Light" w:cs="Khmer OS Muol Light"/>
                <w:bCs/>
                <w:szCs w:val="22"/>
                <w:cs/>
              </w:rPr>
              <w:t xml:space="preserve"> </w:t>
            </w:r>
            <w:r w:rsidRPr="00F17F88">
              <w:rPr>
                <w:rFonts w:ascii="Khmer OS Muol Light" w:hAnsi="Khmer OS Muol Light" w:cs="Khmer OS Muol Light"/>
                <w:bCs/>
                <w:szCs w:val="22"/>
              </w:rPr>
              <w:t>B</w:t>
            </w:r>
            <w:r w:rsidR="003E0239">
              <w:rPr>
                <w:rFonts w:ascii="Khmer OS Muol Light" w:hAnsi="Khmer OS Muol Light" w:cs="Khmer OS Muol Light"/>
                <w:bCs/>
                <w:szCs w:val="22"/>
              </w:rPr>
              <w:t>.</w:t>
            </w:r>
            <w:r w:rsidRPr="00F17F88">
              <w:rPr>
                <w:rFonts w:ascii="Khmer OS Muol Light" w:hAnsi="Khmer OS Muol Light" w:cs="Khmer OS Muol Light"/>
                <w:bCs/>
                <w:szCs w:val="22"/>
              </w:rPr>
              <w:t xml:space="preserve"> </w:t>
            </w:r>
            <w:r w:rsidRPr="00191D78">
              <w:rPr>
                <w:rFonts w:ascii="Khmer OS Muol Light" w:hAnsi="Khmer OS Muol Light" w:cs="Khmer OS Muol Light" w:hint="cs"/>
                <w:b/>
                <w:szCs w:val="22"/>
                <w:cs/>
              </w:rPr>
              <w:t>ការវិលត្រឡប់នៃទេសន្តរប្រវេសន៍អន្តរជាតិ</w:t>
            </w:r>
            <w:r w:rsidRPr="00F17F88">
              <w:rPr>
                <w:rFonts w:ascii="Khmer OS Muol Light" w:hAnsi="Khmer OS Muol Light" w:cs="Khmer OS Muol Light"/>
                <w:b/>
                <w:szCs w:val="22"/>
              </w:rPr>
              <w:t xml:space="preserve"> </w:t>
            </w:r>
            <w:r w:rsidRPr="00F17F88">
              <w:rPr>
                <w:rFonts w:ascii="Khmer OS Muol Light" w:hAnsi="Khmer OS Muol Light" w:cs="Khmer OS Muol Light"/>
                <w:b/>
                <w:szCs w:val="22"/>
                <w:cs/>
              </w:rPr>
              <w:t>(</w:t>
            </w:r>
            <w:r w:rsidRPr="00F17F88">
              <w:rPr>
                <w:rFonts w:ascii="Khmer OS Muol Light" w:hAnsi="Khmer OS Muol Light" w:cs="Khmer OS Muol Light"/>
                <w:b/>
                <w:szCs w:val="22"/>
              </w:rPr>
              <w:t>REM)</w:t>
            </w:r>
          </w:p>
        </w:tc>
      </w:tr>
      <w:tr w:rsidR="00A96664" w:rsidRPr="00F17F88" w14:paraId="6E3CF774" w14:textId="77777777" w:rsidTr="001316FB">
        <w:trPr>
          <w:trHeight w:val="436"/>
        </w:trPr>
        <w:tc>
          <w:tcPr>
            <w:tcW w:w="9209" w:type="dxa"/>
          </w:tcPr>
          <w:p w14:paraId="733E6D08" w14:textId="77777777" w:rsidR="00A96664" w:rsidRPr="00F17F88" w:rsidRDefault="00A96664" w:rsidP="00053C79">
            <w:pPr>
              <w:spacing w:line="216" w:lineRule="auto"/>
              <w:jc w:val="center"/>
              <w:rPr>
                <w:rFonts w:ascii="Khmer OS Siemreap" w:hAnsi="Khmer OS Siemreap" w:cs="Khmer OS Siemreap"/>
                <w:color w:val="4C94D8" w:themeColor="text2" w:themeTint="80"/>
                <w:szCs w:val="22"/>
              </w:rPr>
            </w:pP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>អ្នកឆ្លើយតបសម្ភាសន៍៖ ជាជនជាតិនៃប្រទេសកំណើត សមាជិកគ្រួសារដែលមានបទពិសោធន៍រស់នៅក្រៅប្រទេស ក្នុងរយៈពេលកំណត់ជាក់លាក់មួយ។</w:t>
            </w:r>
          </w:p>
          <w:p w14:paraId="3CE9BE79" w14:textId="77777777" w:rsidR="00A96664" w:rsidRPr="00F17F88" w:rsidRDefault="00A96664" w:rsidP="00053C79">
            <w:pPr>
              <w:spacing w:line="216" w:lineRule="auto"/>
              <w:jc w:val="center"/>
            </w:pP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>(សួរតែបុគ្គលផ្ទាល់ប៉ុណ្ណោះ)</w:t>
            </w:r>
          </w:p>
        </w:tc>
      </w:tr>
      <w:tr w:rsidR="00A96664" w:rsidRPr="00F17F88" w14:paraId="270D3FBA" w14:textId="77777777" w:rsidTr="001316FB">
        <w:trPr>
          <w:trHeight w:val="1257"/>
        </w:trPr>
        <w:tc>
          <w:tcPr>
            <w:tcW w:w="9209" w:type="dxa"/>
            <w:shd w:val="clear" w:color="auto" w:fill="D1D1D1" w:themeFill="background2" w:themeFillShade="E6"/>
          </w:tcPr>
          <w:p w14:paraId="33EE12A1" w14:textId="77777777" w:rsidR="00A96664" w:rsidRPr="00F17F88" w:rsidRDefault="00A96664" w:rsidP="00053C79">
            <w:pPr>
              <w:spacing w:line="360" w:lineRule="exact"/>
              <w:jc w:val="both"/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t>គោលបំណង និងវិសាលភាព</w:t>
            </w:r>
          </w:p>
          <w:p w14:paraId="4F4D7D22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9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ដើម្បីប្រមូលព័ត៌មានលម្អិតអំពី ផ្នែកហិរញ្ញវត្ថុ ពេលវេលា និងថ្លៃចំណាយរដ្ឋបាលដែលបុគ្គលបានចំណាយនៅក្នុងប្រទេសដើមកំណើតរបស់គេ ក្នុងអំឡុងពេលដំណើរការស្នើសុំការងារមុនពេលចាកចេញពីប្រទេស</w:t>
            </w:r>
          </w:p>
          <w:p w14:paraId="6AC6689A" w14:textId="31AE6268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9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ដើម្បីវាស់កម្រិតនៃការចំណាយឱ្យសមស្របតាមណែនាំអន្ដរជាតិ (ឧ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SDG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របស់អង្គការ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ILO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សូចនាករ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10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7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1: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សមាមាត្រនៃការចំណាយរបស់និយោជិត ធៀបនឹងចំណូលដែលរកបានប្រចាំឆ្នាំនៅក្នុងប្រទេសដែលគេធ្វើការ)</w:t>
            </w:r>
          </w:p>
          <w:p w14:paraId="58A7C152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9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ដើម្បីវាយតម្លៃផលជៈនៃការចំណាយជ្រើសរើសនិយោជិត អំពីប្រសិទ្ធភាពសេដ្ឋកិច្ចនៃទេសន្តរប្រវេសន៍  ការជំពាក់បំណុល និងការធ្វើ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សមាហរណកម្មឡើងវិញក្រោយពេលវិលត្រឡប់មកកាន់ប្រទេសវិញ</w:t>
            </w:r>
          </w:p>
          <w:p w14:paraId="36B05DDA" w14:textId="77777777" w:rsidR="00A96664" w:rsidRPr="00F17F88" w:rsidRDefault="00A96664" w:rsidP="00053C79">
            <w:pPr>
              <w:jc w:val="both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ដើម្បីផ្តល់ភស្តុតាងសម្រាប់ការកែទម្រង់គោលនយោបាយដែលឆ្ពោះទៅរកសមភាព សុវត្ថិភាព និងការចំណាយតិច សម្រាប់ទេសន្តរប្រវេសន៍ការងារ។</w:t>
            </w:r>
          </w:p>
        </w:tc>
      </w:tr>
      <w:tr w:rsidR="00A96664" w:rsidRPr="00F17F88" w14:paraId="1BFF0384" w14:textId="77777777" w:rsidTr="001316FB">
        <w:trPr>
          <w:trHeight w:val="1257"/>
        </w:trPr>
        <w:tc>
          <w:tcPr>
            <w:tcW w:w="9209" w:type="dxa"/>
            <w:shd w:val="clear" w:color="auto" w:fill="D1D1D1" w:themeFill="background2" w:themeFillShade="E6"/>
          </w:tcPr>
          <w:p w14:paraId="425279A5" w14:textId="77777777" w:rsidR="00A96664" w:rsidRPr="00F17F88" w:rsidRDefault="00A96664" w:rsidP="00053C79">
            <w:pPr>
              <w:spacing w:line="360" w:lineRule="exact"/>
              <w:jc w:val="both"/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t>កំណត់សម្គាល់សម្រាប់ការអនុវត្ត</w:t>
            </w:r>
          </w:p>
          <w:p w14:paraId="711175D2" w14:textId="0BDEA2F0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9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គ្របដណ្តប់លើ៖ ទេសន្តរប្រវេសន៍ដែលបានចាកចេញពីប្រទេសទៅធ្វើការនៅបរទេសនិងបានវិលត្រឡប់មកប្រទេសកំណើតវិញក្នុង អំឡុងពេលយោងជាក់លាក់ណាមួយ (ឧ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 xml:space="preserve"> ក្នុងអំឡុងពេល ៥ឆ្នាំ)</w:t>
            </w:r>
          </w:p>
          <w:p w14:paraId="45E1F30C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0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 xml:space="preserve">ប្រភេទនៃការវាស់វែងការចំណាយ៖ </w:t>
            </w:r>
          </w:p>
          <w:p w14:paraId="0835F3A5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0"/>
              </w:numPr>
              <w:autoSpaceDE/>
              <w:autoSpaceDN/>
              <w:adjustRightInd/>
              <w:spacing w:after="160" w:line="259" w:lineRule="auto"/>
              <w:ind w:left="1062"/>
              <w:contextualSpacing/>
              <w:jc w:val="both"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ចំណាយជាសាច់ប្រាក់៖ ថ្លៃចំណាយលើភ្នាក់ងារជ្រើសរើស ការពិនិត្យសុខភាព ការបណ្តុះបណ្តាល ទិដ្ឋាការ បណ្ណ័អនុញ្ញាតការងារ ការធ្វើដំណើរ ធានារាប់រង និងការចំណាយផ្សេងៗមុនការចាកចេញ</w:t>
            </w:r>
          </w:p>
          <w:p w14:paraId="18D0C414" w14:textId="77777777" w:rsidR="00A96664" w:rsidRPr="00F17F88" w:rsidRDefault="00A96664" w:rsidP="00053C79">
            <w:pPr>
              <w:jc w:val="both"/>
              <w:rPr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ចំណាយមិនមែនសាច់ប្រាក់៖ ការចំណាយពេលវេលាសម្រាប់ការជ្រើសរើស ការពន្យាពេល និងបន្ទុកឯកសារផ្សេងទៀត។</w:t>
            </w:r>
          </w:p>
        </w:tc>
      </w:tr>
      <w:tr w:rsidR="00A96664" w:rsidRPr="00F17F88" w14:paraId="33913678" w14:textId="77777777" w:rsidTr="001316FB">
        <w:trPr>
          <w:trHeight w:val="1257"/>
        </w:trPr>
        <w:tc>
          <w:tcPr>
            <w:tcW w:w="9209" w:type="dxa"/>
          </w:tcPr>
          <w:p w14:paraId="2136A709" w14:textId="77777777" w:rsidR="00A96664" w:rsidRPr="00F17F88" w:rsidRDefault="00A96664" w:rsidP="00053C79">
            <w:pPr>
              <w:spacing w:line="276" w:lineRule="auto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</w:t>
            </w:r>
          </w:p>
          <w:p w14:paraId="48B2D411" w14:textId="77777777" w:rsidR="00A96664" w:rsidRPr="00F17F88" w:rsidRDefault="00A96664" w:rsidP="00053C79">
            <w:pPr>
              <w:spacing w:line="276" w:lineRule="auto"/>
              <w:rPr>
                <w:rFonts w:ascii="Khmer OS Siemreap" w:hAnsi="Khmer OS Siemreap" w:cs="Khmer OS Siemreap"/>
                <w:i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iCs/>
                <w:color w:val="EE0000"/>
                <w:szCs w:val="22"/>
                <w:cs/>
              </w:rPr>
              <w:t>សូមសួរប្រសិនបើ</w:t>
            </w:r>
          </w:p>
          <w:p w14:paraId="0F7E7B2D" w14:textId="77777777" w:rsidR="00A96664" w:rsidRPr="00F17F88" w:rsidRDefault="00A96664" w:rsidP="00053C79">
            <w:pPr>
              <w:spacing w:line="276" w:lineRule="auto"/>
              <w:rPr>
                <w:rFonts w:ascii="Khmer OS Siemreap" w:hAnsi="Khmer OS Siemreap" w:cs="Khmer OS Siemreap"/>
                <w:iCs/>
                <w:color w:val="0070C0"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szCs w:val="22"/>
              </w:rPr>
              <w:t xml:space="preserve">DEM_05b ≥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Cs w:val="22"/>
              </w:rPr>
              <w:t xml:space="preserve">[15] </w:t>
            </w:r>
            <w:r w:rsidRPr="00F17F88">
              <w:rPr>
                <w:rFonts w:ascii="Khmer OS Siemreap" w:hAnsi="Khmer OS Siemreap" w:cs="Khmer OS Siemreap"/>
                <w:iCs/>
                <w:color w:val="0070C0"/>
                <w:szCs w:val="22"/>
              </w:rPr>
              <w:t>**</w:t>
            </w:r>
            <w:r w:rsidRPr="00F17F88">
              <w:rPr>
                <w:rFonts w:ascii="Khmer OS Siemreap" w:hAnsi="Khmer OS Siemreap" w:cs="Khmer OS Siemreap"/>
                <w:iCs/>
                <w:color w:val="0070C0"/>
                <w:szCs w:val="22"/>
                <w:cs/>
              </w:rPr>
              <w:t>អាយុការងារ</w:t>
            </w:r>
          </w:p>
          <w:p w14:paraId="02482F83" w14:textId="77777777" w:rsidR="00A96664" w:rsidRPr="00F17F88" w:rsidRDefault="00A96664" w:rsidP="00053C79">
            <w:pPr>
              <w:spacing w:line="276" w:lineRule="auto"/>
              <w:rPr>
                <w:rFonts w:ascii="Khmer OS Siemreap" w:hAnsi="Khmer OS Siemreap" w:cs="Khmer OS Siemreap"/>
                <w:iCs/>
                <w:color w:val="0070C0"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szCs w:val="22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szCs w:val="22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b/>
                <w:szCs w:val="22"/>
              </w:rPr>
              <w:t>MIG_BTH</w:t>
            </w:r>
            <w:r w:rsidRPr="00F17F88">
              <w:rPr>
                <w:rFonts w:ascii="Khmer OS Siemreap" w:hAnsi="Khmer OS Siemreap" w:cs="Khmer OS Siemreap"/>
                <w:i/>
                <w:iCs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szCs w:val="22"/>
              </w:rPr>
              <w:t xml:space="preserve">=01) </w:t>
            </w:r>
            <w:r w:rsidRPr="00F17F88">
              <w:rPr>
                <w:rFonts w:ascii="Khmer OS Siemreap" w:hAnsi="Khmer OS Siemreap" w:cs="Khmer OS Siemreap"/>
                <w:iCs/>
                <w:color w:val="0070C0"/>
                <w:szCs w:val="22"/>
              </w:rPr>
              <w:t>**</w:t>
            </w:r>
            <w:r w:rsidRPr="00F17F88">
              <w:rPr>
                <w:rFonts w:ascii="Khmer OS Siemreap" w:hAnsi="Khmer OS Siemreap" w:cs="Khmer OS Siemreap"/>
                <w:iCs/>
                <w:color w:val="0070C0"/>
                <w:szCs w:val="22"/>
                <w:cs/>
              </w:rPr>
              <w:t>ប្រទេសកំណើត</w:t>
            </w:r>
          </w:p>
          <w:p w14:paraId="265376FA" w14:textId="77777777" w:rsidR="00A96664" w:rsidRPr="00F17F88" w:rsidRDefault="00A96664" w:rsidP="00053C79">
            <w:pPr>
              <w:spacing w:line="276" w:lineRule="auto"/>
              <w:rPr>
                <w:rFonts w:ascii="Khmer OS Siemreap" w:hAnsi="Khmer OS Siemreap" w:cs="Khmer OS Siemreap"/>
                <w:i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szCs w:val="22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szCs w:val="22"/>
              </w:rPr>
              <w:t xml:space="preserve"> ((EXA_1 =01) </w:t>
            </w:r>
            <w:r w:rsidRPr="00F17F88">
              <w:rPr>
                <w:rFonts w:ascii="Khmer OS Siemreap" w:hAnsi="Khmer OS Siemreap" w:cs="Khmer OS Siemreap"/>
                <w:iCs/>
                <w:color w:val="0070C0"/>
                <w:szCs w:val="22"/>
              </w:rPr>
              <w:t>**</w:t>
            </w:r>
            <w:r w:rsidRPr="00F17F88">
              <w:rPr>
                <w:rFonts w:ascii="Khmer OS Siemreap" w:hAnsi="Khmer OS Siemreap" w:cs="Khmer OS Siemreap"/>
                <w:iCs/>
                <w:color w:val="0070C0"/>
                <w:szCs w:val="22"/>
                <w:cs/>
              </w:rPr>
              <w:t>ធ្លាប់រស់នៅក្រៅប្រទេស</w:t>
            </w:r>
            <w:r w:rsidRPr="00F17F88">
              <w:rPr>
                <w:rFonts w:ascii="Khmer OS Siemreap" w:hAnsi="Khmer OS Siemreap" w:cs="Khmer OS Siemreap"/>
                <w:i/>
                <w:szCs w:val="22"/>
              </w:rPr>
              <w:t xml:space="preserve"> </w:t>
            </w:r>
          </w:p>
          <w:p w14:paraId="6B082C1D" w14:textId="77777777" w:rsidR="00A96664" w:rsidRPr="00F17F88" w:rsidRDefault="00A96664" w:rsidP="00053C79">
            <w:pPr>
              <w:jc w:val="both"/>
              <w:rPr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szCs w:val="22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color w:val="0070C0"/>
                <w:szCs w:val="22"/>
              </w:rPr>
              <w:t xml:space="preserve"> ((EXA_2a ≥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Cs w:val="22"/>
              </w:rPr>
              <w:t>[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szCs w:val="22"/>
                <w:cs/>
              </w:rPr>
              <w:t>ឆ្នាំ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Cs w:val="22"/>
              </w:rPr>
              <w:t xml:space="preserve">]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Cs/>
                <w:color w:val="215E99" w:themeColor="text2" w:themeTint="BF"/>
                <w:szCs w:val="22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color w:val="215E99" w:themeColor="text2" w:themeTint="BF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color w:val="0070C0"/>
                <w:szCs w:val="22"/>
              </w:rPr>
              <w:t xml:space="preserve">(EXA_2a=9997 </w:t>
            </w:r>
            <w:r w:rsidRPr="00F17F88">
              <w:rPr>
                <w:rFonts w:ascii="Khmer OS Siemreap" w:hAnsi="Khmer OS Siemreap" w:cs="Khmer OS Siemreap"/>
                <w:iCs/>
                <w:color w:val="215E99" w:themeColor="text2" w:themeTint="BF"/>
                <w:szCs w:val="22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color w:val="0070C0"/>
                <w:szCs w:val="22"/>
              </w:rPr>
              <w:t xml:space="preserve"> EXA_2b=01))</w:t>
            </w:r>
            <w:r w:rsidRPr="00F17F88">
              <w:rPr>
                <w:rFonts w:ascii="Khmer OS Siemreap" w:hAnsi="Khmer OS Siemreap" w:cs="Khmer OS Siemreap"/>
                <w:i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color w:val="0070C0"/>
                <w:szCs w:val="22"/>
              </w:rPr>
              <w:t>**</w:t>
            </w:r>
            <w:r w:rsidRPr="00F17F88">
              <w:rPr>
                <w:rFonts w:ascii="Khmer OS Siemreap" w:hAnsi="Khmer OS Siemreap" w:cs="Khmer OS Siemreap"/>
                <w:i/>
                <w:color w:val="0070C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Cs/>
                <w:color w:val="0070C0"/>
                <w:szCs w:val="22"/>
                <w:cs/>
              </w:rPr>
              <w:t>ត្រឡប់មកវិញក្នុងអំឡុងពេលកំណត់ជាក់លាក់ណាមួយ</w:t>
            </w:r>
          </w:p>
        </w:tc>
      </w:tr>
      <w:tr w:rsidR="00A96664" w:rsidRPr="00F17F88" w14:paraId="6EAAF720" w14:textId="77777777" w:rsidTr="001316FB">
        <w:trPr>
          <w:trHeight w:val="841"/>
        </w:trPr>
        <w:tc>
          <w:tcPr>
            <w:tcW w:w="9209" w:type="dxa"/>
          </w:tcPr>
          <w:p w14:paraId="64E35CA7" w14:textId="77777777" w:rsidR="00A96664" w:rsidRPr="00F17F88" w:rsidRDefault="00A96664" w:rsidP="00053C79">
            <w:pPr>
              <w:rPr>
                <w:bCs/>
                <w:i/>
                <w:iCs/>
                <w:szCs w:val="22"/>
              </w:rPr>
            </w:pPr>
            <w:r w:rsidRPr="00F17F88">
              <w:rPr>
                <w:rFonts w:ascii="Khmer OS Siemreap" w:hAnsi="Khmer OS Siemreap" w:cs="Khmer OS Siemreap" w:hint="cs"/>
                <w:iCs/>
                <w:szCs w:val="22"/>
                <w:cs/>
              </w:rPr>
              <w:t>កម្មវិធីក្នុង</w:t>
            </w:r>
            <w:r w:rsidRPr="00F17F88">
              <w:rPr>
                <w:rFonts w:cs="Khmer UI" w:hint="cs"/>
                <w:bCs/>
                <w:i/>
                <w:iCs/>
                <w:szCs w:val="22"/>
                <w:cs/>
              </w:rPr>
              <w:t xml:space="preserve"> </w:t>
            </w:r>
            <w:r w:rsidRPr="00F17F88">
              <w:rPr>
                <w:rFonts w:cstheme="minorHAnsi"/>
                <w:bCs/>
                <w:i/>
                <w:iCs/>
                <w:szCs w:val="22"/>
              </w:rPr>
              <w:t>CAPI</w:t>
            </w:r>
          </w:p>
          <w:p w14:paraId="01666251" w14:textId="77777777" w:rsidR="00A96664" w:rsidRPr="00F17F88" w:rsidRDefault="00A96664" w:rsidP="00053C79">
            <w:pPr>
              <w:ind w:left="720"/>
              <w:rPr>
                <w:rFonts w:cstheme="minorHAnsi"/>
                <w:bCs/>
                <w:i/>
                <w:iCs/>
                <w:szCs w:val="22"/>
              </w:rPr>
            </w:pPr>
            <w:r w:rsidRPr="00F17F88">
              <w:rPr>
                <w:rFonts w:ascii="Khmer OS Siemreap" w:hAnsi="Khmer OS Siemreap" w:cs="Khmer OS Siemreap" w:hint="cs"/>
                <w:iCs/>
                <w:szCs w:val="22"/>
                <w:cs/>
              </w:rPr>
              <w:t>ប្រសិនបើ</w:t>
            </w:r>
            <w:r w:rsidRPr="00F17F88">
              <w:rPr>
                <w:rFonts w:ascii="Khmer OS Siemreap" w:hAnsi="Khmer OS Siemreap" w:cs="Khmer OS Siemreap" w:hint="cs"/>
                <w:i/>
                <w:szCs w:val="22"/>
                <w:cs/>
              </w:rPr>
              <w:t xml:space="preserve"> </w:t>
            </w:r>
            <w:r w:rsidRPr="00F17F88">
              <w:rPr>
                <w:rFonts w:cstheme="minorHAnsi"/>
                <w:bCs/>
                <w:i/>
                <w:iCs/>
                <w:szCs w:val="22"/>
              </w:rPr>
              <w:t xml:space="preserve"> DEM_4 =1 → REM_2   </w:t>
            </w:r>
            <w:r w:rsidRPr="00F17F88">
              <w:rPr>
                <w:rFonts w:ascii="Khmer OS Siemreap" w:hAnsi="Khmer OS Siemreap" w:cs="Khmer OS Siemreap"/>
                <w:iCs/>
                <w:color w:val="0070C0"/>
                <w:szCs w:val="22"/>
              </w:rPr>
              <w:t>**</w:t>
            </w:r>
            <w:r w:rsidRPr="00F17F88">
              <w:rPr>
                <w:rFonts w:ascii="Khmer OS Siemreap" w:hAnsi="Khmer OS Siemreap" w:cs="Khmer OS Siemreap" w:hint="cs"/>
                <w:iCs/>
                <w:color w:val="0070C0"/>
                <w:szCs w:val="22"/>
                <w:cs/>
              </w:rPr>
              <w:t>សម្រាប់យោង</w:t>
            </w:r>
          </w:p>
          <w:p w14:paraId="4FD66344" w14:textId="77777777" w:rsidR="00A96664" w:rsidRPr="00F17F88" w:rsidRDefault="00A96664" w:rsidP="00053C79">
            <w:pPr>
              <w:spacing w:line="276" w:lineRule="auto"/>
              <w:ind w:left="700"/>
              <w:rPr>
                <w:rFonts w:cstheme="minorHAnsi"/>
                <w:i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 w:hint="cs"/>
                <w:iCs/>
                <w:szCs w:val="22"/>
                <w:cs/>
              </w:rPr>
              <w:t>ហើយប្រសិនបើ</w:t>
            </w:r>
            <w:r w:rsidRPr="00F17F88">
              <w:rPr>
                <w:rFonts w:cs="Khmer UI" w:hint="cs"/>
                <w:bCs/>
                <w:i/>
                <w:iCs/>
                <w:szCs w:val="22"/>
                <w:cs/>
              </w:rPr>
              <w:t xml:space="preserve"> </w:t>
            </w:r>
            <w:r w:rsidRPr="00F17F88">
              <w:rPr>
                <w:rFonts w:cstheme="minorHAnsi"/>
                <w:bCs/>
                <w:i/>
                <w:iCs/>
                <w:szCs w:val="22"/>
              </w:rPr>
              <w:t xml:space="preserve"> → REM_INT </w:t>
            </w:r>
            <w:r w:rsidRPr="00F17F88">
              <w:rPr>
                <w:rFonts w:ascii="Khmer OS Siemreap" w:hAnsi="Khmer OS Siemreap" w:cs="Khmer OS Siemreap"/>
                <w:iCs/>
                <w:color w:val="0070C0"/>
                <w:szCs w:val="22"/>
              </w:rPr>
              <w:t>**</w:t>
            </w:r>
            <w:r w:rsidRPr="00F17F88">
              <w:rPr>
                <w:rFonts w:ascii="Khmer OS Siemreap" w:hAnsi="Khmer OS Siemreap" w:cs="Khmer OS Siemreap" w:hint="cs"/>
                <w:iCs/>
                <w:color w:val="0070C0"/>
                <w:szCs w:val="22"/>
                <w:cs/>
              </w:rPr>
              <w:t>សមាជិកគ្រួសារផ្សេងទៀតដែលអាច</w:t>
            </w:r>
          </w:p>
        </w:tc>
      </w:tr>
      <w:tr w:rsidR="00A96664" w:rsidRPr="00F17F88" w14:paraId="25B67D10" w14:textId="77777777" w:rsidTr="001316FB">
        <w:trPr>
          <w:trHeight w:val="841"/>
        </w:trPr>
        <w:tc>
          <w:tcPr>
            <w:tcW w:w="9209" w:type="dxa"/>
          </w:tcPr>
          <w:p w14:paraId="2FD7809C" w14:textId="77777777" w:rsidR="00A96664" w:rsidRPr="00F17F88" w:rsidRDefault="00A96664" w:rsidP="00053C79">
            <w:pPr>
              <w:rPr>
                <w:rFonts w:cstheme="minorHAnsi"/>
                <w:b/>
                <w:sz w:val="20"/>
                <w:szCs w:val="20"/>
              </w:rPr>
            </w:pPr>
            <w:r w:rsidRPr="00F17F88">
              <w:rPr>
                <w:rFonts w:cstheme="minorHAnsi"/>
                <w:b/>
                <w:sz w:val="20"/>
                <w:szCs w:val="20"/>
              </w:rPr>
              <w:t>REM_INT</w:t>
            </w:r>
          </w:p>
          <w:p w14:paraId="796DAF6B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i/>
                <w:iCs/>
                <w:sz w:val="18"/>
                <w:szCs w:val="18"/>
              </w:rPr>
            </w:pPr>
            <w:r w:rsidRPr="00F17F88">
              <w:rPr>
                <w:rFonts w:ascii="Khmer OS Siemreap" w:hAnsi="Khmer OS Siemreap" w:cs="Khmer OS Siemreap"/>
                <w:bCs/>
                <w:i/>
                <w:iCs/>
                <w:sz w:val="18"/>
                <w:szCs w:val="18"/>
                <w:cs/>
              </w:rPr>
              <w:t>សូមអាន៖</w:t>
            </w:r>
          </w:p>
          <w:p w14:paraId="7FEF9866" w14:textId="6DC7B296" w:rsidR="00A96664" w:rsidRPr="00F17F88" w:rsidRDefault="00A96664" w:rsidP="00191D78">
            <w:pPr>
              <w:spacing w:line="360" w:lineRule="exact"/>
              <w:rPr>
                <w:rFonts w:ascii="Khmer OS Siemreap" w:hAnsi="Khmer OS Siemreap" w:cs="Khmer OS Siemreap"/>
                <w:iCs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Cs/>
                <w:i/>
                <w:iCs/>
                <w:szCs w:val="22"/>
                <w:cs/>
              </w:rPr>
              <w:t>សួស្តី ខ្ញុំឈ្មោះ (</w:t>
            </w:r>
            <w:r w:rsidR="003E0239">
              <w:rPr>
                <w:rFonts w:ascii="Khmer OS Siemreap" w:hAnsi="Khmer OS Siemreap" w:cs="Khmer OS Siemreap"/>
                <w:bCs/>
                <w:i/>
                <w:iCs/>
                <w:szCs w:val="22"/>
              </w:rPr>
              <w:t>....</w:t>
            </w:r>
            <w:r w:rsidRPr="00F17F88">
              <w:rPr>
                <w:rFonts w:ascii="Khmer OS Siemreap" w:hAnsi="Khmer OS Siemreap" w:cs="Khmer OS Siemreap"/>
                <w:bCs/>
                <w:i/>
                <w:iCs/>
                <w:szCs w:val="22"/>
                <w:cs/>
              </w:rPr>
              <w:t>)។</w:t>
            </w:r>
            <w:r w:rsidRPr="00F17F88">
              <w:rPr>
                <w:rFonts w:ascii="Khmer OS Siemreap" w:hAnsi="Khmer OS Siemreap" w:cs="Khmer OS Siemreap"/>
                <w:bCs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Cs/>
                <w:color w:val="EE0000"/>
                <w:szCs w:val="22"/>
                <w:cs/>
              </w:rPr>
              <w:t>ខ្ញុំ</w:t>
            </w:r>
            <w:r w:rsidRPr="00F17F88">
              <w:rPr>
                <w:rFonts w:ascii="Khmer OS Siemreap" w:hAnsi="Khmer OS Siemreap" w:cs="Khmer OS Siemreap"/>
                <w:b/>
                <w:color w:val="EE0000"/>
                <w:szCs w:val="22"/>
                <w:cs/>
              </w:rPr>
              <w:t xml:space="preserve">ធ្វើការនៅ វិទ្យាស្ថានជាតិស្ថិតិ នៃក្រសួងផែនការ។ </w:t>
            </w:r>
            <w:r w:rsidRPr="00F17F88">
              <w:rPr>
                <w:rFonts w:ascii="Khmer OS Siemreap" w:hAnsi="Khmer OS Siemreap" w:cs="Khmer OS Siemreap"/>
                <w:b/>
                <w:color w:val="EE0000"/>
                <w:szCs w:val="22"/>
              </w:rPr>
              <w:t>[</w:t>
            </w:r>
            <w:r w:rsidRPr="00F17F88">
              <w:rPr>
                <w:rFonts w:ascii="Khmer OS Siemreap" w:hAnsi="Khmer OS Siemreap" w:cs="Khmer OS Siemreap"/>
                <w:b/>
                <w:color w:val="EE0000"/>
                <w:szCs w:val="22"/>
                <w:cs/>
              </w:rPr>
              <w:t>អ្នកត្រូវបានជ្រើសរើសដើម្បីចូល</w:t>
            </w:r>
            <w:r w:rsidRPr="00F17F88">
              <w:rPr>
                <w:rFonts w:ascii="Khmer OS Siemreap" w:hAnsi="Khmer OS Siemreap" w:cs="Khmer OS Siemreap"/>
                <w:b/>
                <w:color w:val="EE0000"/>
                <w:szCs w:val="22"/>
                <w:cs/>
              </w:rPr>
              <w:lastRenderedPageBreak/>
              <w:t>រួមនៅក្នុងការសម្ភាសអង្កេតរបស់រាជរដ្ឋា ភិបាលកម្ពុជាអំពីបទពិសោធន៍ការរស់នៅបរទេស។ ព័ត៌មានដែលអ្នកនឹងផ្តល់</w:t>
            </w:r>
            <w:r w:rsidR="007D1B67">
              <w:rPr>
                <w:rFonts w:ascii="Khmer OS Siemreap" w:hAnsi="Khmer OS Siemreap" w:cs="Khmer OS Siemreap"/>
                <w:b/>
                <w:color w:val="EE0000"/>
                <w:szCs w:val="22"/>
                <w:cs/>
              </w:rPr>
              <w:t>ឱ្យ</w:t>
            </w:r>
            <w:r w:rsidRPr="00F17F88">
              <w:rPr>
                <w:rFonts w:ascii="Khmer OS Siemreap" w:hAnsi="Khmer OS Siemreap" w:cs="Khmer OS Siemreap"/>
                <w:b/>
                <w:color w:val="EE0000"/>
                <w:szCs w:val="22"/>
                <w:cs/>
              </w:rPr>
              <w:t xml:space="preserve"> ត្រូវបានរក្សាការសម្ងាត់ និងមិនត្រូវបានចែករម្លែកនោះទេ ប៉ុន្តែ វានឹងជួយដល់ការយល់ដឹងអំពីរបៀបនៃការរស់នៅ ការងារ ដែលបានធ្វើ និងបទពិសោធន៍ចំណាកស្រុក។ ការចូលរួមរបស់អ្នកគឺ </w:t>
            </w:r>
            <w:r w:rsidRPr="00F17F88">
              <w:rPr>
                <w:rFonts w:ascii="Khmer OS Siemreap" w:hAnsi="Khmer OS Siemreap" w:cs="Khmer OS Siemreap"/>
                <w:b/>
                <w:color w:val="EE0000"/>
                <w:szCs w:val="22"/>
              </w:rPr>
              <w:t>[</w:t>
            </w:r>
            <w:r w:rsidRPr="00F17F88">
              <w:rPr>
                <w:rFonts w:ascii="Khmer OS Siemreap" w:hAnsi="Khmer OS Siemreap" w:cs="Khmer OS Siemreap"/>
                <w:b/>
                <w:color w:val="EE0000"/>
                <w:szCs w:val="22"/>
                <w:cs/>
              </w:rPr>
              <w:t>ការស្ម័គ្រចិត្ត ដែលត្រូវដោយច្បាប់</w:t>
            </w:r>
            <w:r w:rsidRPr="00F17F88">
              <w:rPr>
                <w:rFonts w:ascii="Khmer OS Siemreap" w:hAnsi="Khmer OS Siemreap" w:cs="Khmer OS Siemreap"/>
                <w:b/>
                <w:color w:val="EE0000"/>
                <w:szCs w:val="22"/>
              </w:rPr>
              <w:t xml:space="preserve">] </w:t>
            </w:r>
            <w:r w:rsidRPr="00F17F88">
              <w:rPr>
                <w:rFonts w:ascii="Khmer OS Siemreap" w:hAnsi="Khmer OS Siemreap" w:cs="Khmer OS Siemreap"/>
                <w:b/>
                <w:color w:val="EE0000"/>
                <w:szCs w:val="22"/>
                <w:cs/>
              </w:rPr>
              <w:t>។ ការអង្កេតនេះត្រូវការពេលវេលាប្រមាណនាទីតែប៉ុណ្ណោះ</w:t>
            </w:r>
            <w:r w:rsidRPr="00F17F88">
              <w:rPr>
                <w:rFonts w:ascii="Khmer OS Siemreap" w:hAnsi="Khmer OS Siemreap" w:cs="Khmer OS Siemreap"/>
                <w:b/>
                <w:color w:val="EE0000"/>
                <w:szCs w:val="22"/>
              </w:rPr>
              <w:t>]</w:t>
            </w:r>
            <w:r w:rsidRPr="00F17F88">
              <w:rPr>
                <w:rFonts w:ascii="Khmer OS Siemreap" w:hAnsi="Khmer OS Siemreap" w:cs="Khmer OS Siemreap"/>
                <w:b/>
                <w:color w:val="EE0000"/>
                <w:szCs w:val="22"/>
                <w:cs/>
              </w:rPr>
              <w:t>។</w:t>
            </w:r>
          </w:p>
        </w:tc>
      </w:tr>
      <w:tr w:rsidR="00A96664" w:rsidRPr="00F17F88" w14:paraId="06731249" w14:textId="77777777" w:rsidTr="001316FB">
        <w:trPr>
          <w:trHeight w:val="440"/>
        </w:trPr>
        <w:tc>
          <w:tcPr>
            <w:tcW w:w="9209" w:type="dxa"/>
          </w:tcPr>
          <w:p w14:paraId="64E899F7" w14:textId="1279073E" w:rsidR="00A96664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lastRenderedPageBreak/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EXA_1 =01</w:t>
            </w:r>
          </w:p>
          <w:p w14:paraId="4A6779B0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REM_1</w:t>
            </w:r>
          </w:p>
          <w:p w14:paraId="7EB4306C" w14:textId="29643219" w:rsidR="00A96664" w:rsidRPr="00C97DBE" w:rsidRDefault="00A96664" w:rsidP="00053C79">
            <w:pPr>
              <w:rPr>
                <w:rFonts w:cstheme="minorHAnsi"/>
                <w:spacing w:val="-10"/>
                <w:sz w:val="20"/>
                <w:szCs w:val="20"/>
                <w:lang w:val="ca-ES"/>
              </w:rPr>
            </w:pPr>
            <w:r w:rsidRPr="00C97DBE">
              <w:rPr>
                <w:rFonts w:ascii="Khmer OS Siemreap" w:hAnsi="Khmer OS Siemreap" w:cs="Khmer OS Siemreap"/>
                <w:b/>
                <w:bCs/>
                <w:spacing w:val="-10"/>
                <w:szCs w:val="22"/>
                <w:lang w:val="ca-ES"/>
              </w:rPr>
              <w:t>B11</w:t>
            </w:r>
            <w:r w:rsidR="003E0239">
              <w:rPr>
                <w:rFonts w:ascii="Khmer OS Siemreap" w:hAnsi="Khmer OS Siemreap" w:cs="Khmer OS Siemreap"/>
                <w:b/>
                <w:bCs/>
                <w:spacing w:val="-10"/>
                <w:szCs w:val="22"/>
                <w:lang w:val="ca-ES"/>
              </w:rPr>
              <w:t>.</w:t>
            </w:r>
            <w:r w:rsidRPr="00C97DBE">
              <w:rPr>
                <w:rFonts w:ascii="Khmer OS Siemreap" w:hAnsi="Khmer OS Siemreap" w:cs="Khmer OS Siemreap" w:hint="cs"/>
                <w:spacing w:val="-10"/>
                <w:szCs w:val="22"/>
                <w:cs/>
              </w:rPr>
              <w:t>អ្នកបានប្រាប់ខ្ញុំថា</w:t>
            </w:r>
            <w:r w:rsidRPr="00C97DBE">
              <w:rPr>
                <w:rFonts w:ascii="Khmer OS Siemreap" w:hAnsi="Khmer OS Siemreap" w:cs="Khmer OS Siemreap"/>
                <w:spacing w:val="-10"/>
                <w:szCs w:val="22"/>
                <w:cs/>
              </w:rPr>
              <w:t>អ្នក</w:t>
            </w:r>
            <w:r w:rsidRPr="00C97DBE">
              <w:rPr>
                <w:rFonts w:ascii="Khmer OS Siemreap" w:hAnsi="Khmer OS Siemreap" w:cs="Khmer OS Siemreap"/>
                <w:spacing w:val="-10"/>
                <w:szCs w:val="22"/>
                <w:lang w:val="ca-ES"/>
              </w:rPr>
              <w:t xml:space="preserve"> </w:t>
            </w:r>
            <w:r w:rsidRPr="00C97DBE">
              <w:rPr>
                <w:rFonts w:ascii="Khmer OS Siemreap" w:hAnsi="Khmer OS Siemreap" w:cs="Khmer OS Siemreap" w:hint="cs"/>
                <w:spacing w:val="-10"/>
                <w:szCs w:val="22"/>
                <w:cs/>
              </w:rPr>
              <w:t>ធ្លាប់បានរស់ក្រៅ</w:t>
            </w:r>
            <w:r w:rsidRPr="00C97DBE">
              <w:rPr>
                <w:rFonts w:ascii="Khmer OS Siemreap" w:hAnsi="Khmer OS Siemreap" w:cs="Khmer OS Siemreap"/>
                <w:spacing w:val="-10"/>
                <w:szCs w:val="22"/>
                <w:cs/>
              </w:rPr>
              <w:t xml:space="preserve"> </w:t>
            </w:r>
            <w:r w:rsidRPr="00C97DBE">
              <w:rPr>
                <w:rFonts w:ascii="Khmer OS Siemreap" w:hAnsi="Khmer OS Siemreap" w:cs="Khmer OS Siemreap" w:hint="cs"/>
                <w:spacing w:val="-10"/>
                <w:szCs w:val="22"/>
                <w:cs/>
              </w:rPr>
              <w:t>ប្រទេសកម្ពុជា</w:t>
            </w:r>
            <w:r w:rsidRPr="00C97DBE">
              <w:rPr>
                <w:rFonts w:ascii="Khmer OS Siemreap" w:hAnsi="Khmer OS Siemreap" w:cs="Khmer OS Siemreap"/>
                <w:spacing w:val="-10"/>
                <w:szCs w:val="22"/>
                <w:cs/>
              </w:rPr>
              <w:t xml:space="preserve"> </w:t>
            </w:r>
            <w:r w:rsidRPr="00C97DBE">
              <w:rPr>
                <w:rFonts w:ascii="Khmer OS Siemreap" w:hAnsi="Khmer OS Siemreap" w:cs="Khmer OS Siemreap" w:hint="cs"/>
                <w:spacing w:val="-10"/>
                <w:szCs w:val="22"/>
                <w:cs/>
              </w:rPr>
              <w:t>អស់រយៈពេល</w:t>
            </w:r>
            <w:r w:rsidRPr="00C97DBE">
              <w:rPr>
                <w:rFonts w:ascii="Khmer OS Siemreap" w:hAnsi="Khmer OS Siemreap" w:cs="Khmer OS Siemreap"/>
                <w:spacing w:val="-10"/>
                <w:szCs w:val="22"/>
                <w:cs/>
              </w:rPr>
              <w:t xml:space="preserve"> </w:t>
            </w:r>
            <w:r w:rsidRPr="00C97DBE">
              <w:rPr>
                <w:rFonts w:ascii="Khmer OS Siemreap" w:hAnsi="Khmer OS Siemreap" w:cs="Khmer OS Siemreap" w:hint="cs"/>
                <w:spacing w:val="-10"/>
                <w:szCs w:val="22"/>
                <w:cs/>
              </w:rPr>
              <w:t>ច្រើនជាង</w:t>
            </w:r>
            <w:r w:rsidRPr="00C97DBE">
              <w:rPr>
                <w:rFonts w:ascii="Khmer OS Siemreap" w:hAnsi="Khmer OS Siemreap" w:cs="Khmer OS Siemreap"/>
                <w:spacing w:val="-10"/>
                <w:szCs w:val="22"/>
                <w:cs/>
              </w:rPr>
              <w:t xml:space="preserve"> </w:t>
            </w:r>
            <w:r w:rsidRPr="00C97DBE">
              <w:rPr>
                <w:rFonts w:ascii="Khmer OS Siemreap" w:hAnsi="Khmer OS Siemreap" w:cs="Khmer OS Siemreap" w:hint="cs"/>
                <w:spacing w:val="-10"/>
                <w:szCs w:val="22"/>
                <w:cs/>
              </w:rPr>
              <w:t>៦ខែ។</w:t>
            </w:r>
            <w:r w:rsidRPr="00C97DBE">
              <w:rPr>
                <w:rFonts w:ascii="Khmer OS Siemreap" w:hAnsi="Khmer OS Siemreap" w:cs="Khmer OS Siemreap"/>
                <w:spacing w:val="-10"/>
                <w:szCs w:val="22"/>
                <w:cs/>
              </w:rPr>
              <w:t xml:space="preserve"> </w:t>
            </w:r>
            <w:r w:rsidRPr="00C97DBE">
              <w:rPr>
                <w:rFonts w:ascii="Khmer OS Siemreap" w:hAnsi="Khmer OS Siemreap" w:cs="Khmer OS Siemreap" w:hint="cs"/>
                <w:spacing w:val="-10"/>
                <w:szCs w:val="22"/>
                <w:cs/>
              </w:rPr>
              <w:t>តើត្រឹមត្រូវដែរឬទេ</w:t>
            </w:r>
            <w:r w:rsidRPr="00C97DBE">
              <w:rPr>
                <w:rFonts w:ascii="Khmer OS Siemreap" w:hAnsi="Khmer OS Siemreap" w:cs="Khmer OS Siemreap"/>
                <w:spacing w:val="-10"/>
                <w:szCs w:val="22"/>
                <w:lang w:val="ca-ES"/>
              </w:rPr>
              <w:t>?</w:t>
            </w:r>
          </w:p>
          <w:p w14:paraId="61B2971E" w14:textId="77777777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</w:rPr>
              <w:t>1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  <w:p w14:paraId="1B5C4BB8" w14:textId="77777777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2=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  <w:p w14:paraId="3ED181F3" w14:textId="77777777" w:rsidR="00A96664" w:rsidRPr="00F17F88" w:rsidRDefault="00A96664" w:rsidP="00053C79">
            <w:pPr>
              <w:ind w:left="1060"/>
              <w:rPr>
                <w:rFonts w:cstheme="minorHAnsi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​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97=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បដិសេធ</w:t>
            </w:r>
          </w:p>
        </w:tc>
      </w:tr>
      <w:tr w:rsidR="00A96664" w:rsidRPr="00CC3F4E" w14:paraId="146482EE" w14:textId="77777777" w:rsidTr="001316FB">
        <w:trPr>
          <w:trHeight w:val="1257"/>
        </w:trPr>
        <w:tc>
          <w:tcPr>
            <w:tcW w:w="9209" w:type="dxa"/>
          </w:tcPr>
          <w:p w14:paraId="0791272E" w14:textId="77777777" w:rsidR="00A96664" w:rsidRPr="00F17F88" w:rsidRDefault="00A96664" w:rsidP="00053C79">
            <w:pPr>
              <w:jc w:val="both"/>
              <w:rPr>
                <w:b/>
                <w:i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REM_1 =01</w:t>
            </w:r>
          </w:p>
          <w:p w14:paraId="6698CD13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REM_2</w:t>
            </w:r>
          </w:p>
          <w:p w14:paraId="0F00490B" w14:textId="2D87C778" w:rsidR="00A96664" w:rsidRPr="00F17F88" w:rsidRDefault="00C945CF" w:rsidP="00053C79">
            <w:pPr>
              <w:rPr>
                <w:rFonts w:cstheme="minorHAnsi"/>
                <w:color w:val="0070C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Cs/>
                <w:noProof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77024" behindDoc="0" locked="0" layoutInCell="1" allowOverlap="1" wp14:anchorId="1F04175E" wp14:editId="3E912509">
                      <wp:simplePos x="0" y="0"/>
                      <wp:positionH relativeFrom="column">
                        <wp:posOffset>1141095</wp:posOffset>
                      </wp:positionH>
                      <wp:positionV relativeFrom="paragraph">
                        <wp:posOffset>232929</wp:posOffset>
                      </wp:positionV>
                      <wp:extent cx="2711450" cy="869950"/>
                      <wp:effectExtent l="0" t="0" r="0" b="6350"/>
                      <wp:wrapNone/>
                      <wp:docPr id="8276352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1450" cy="869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3391B" w14:textId="77777777" w:rsidR="003C5657" w:rsidRPr="00DE364F" w:rsidRDefault="003C5657" w:rsidP="00A96664">
                                  <w:pPr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 w:rsidRPr="00DE364F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>__________</w:t>
                                  </w:r>
                                  <w:r w:rsidRPr="00DE364F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ab/>
                                    <w:t xml:space="preserve">    _________</w:t>
                                  </w:r>
                                </w:p>
                                <w:p w14:paraId="5AF28A89" w14:textId="77777777" w:rsidR="003C5657" w:rsidRDefault="003C5657" w:rsidP="00A96664">
                                  <w:pPr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 xml:space="preserve">      </w:t>
                                  </w:r>
                                  <w:r w:rsidRPr="00DE364F">
                                    <w:rPr>
                                      <w:rFonts w:ascii="Khmer OS Battambang" w:hAnsi="Khmer OS Battambang" w:cs="Khmer OS Battambang" w:hint="cs"/>
                                      <w:szCs w:val="22"/>
                                      <w:cs/>
                                    </w:rPr>
                                    <w:t>ខែ</w:t>
                                  </w:r>
                                  <w:r w:rsidRPr="00DE364F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 xml:space="preserve">                  </w:t>
                                  </w:r>
                                  <w:r w:rsidRPr="00DE364F">
                                    <w:rPr>
                                      <w:rFonts w:ascii="Khmer OS Battambang" w:hAnsi="Khmer OS Battambang" w:cs="Khmer OS Battambang" w:hint="cs"/>
                                      <w:szCs w:val="22"/>
                                      <w:cs/>
                                    </w:rPr>
                                    <w:t xml:space="preserve">      </w:t>
                                  </w:r>
                                  <w:r w:rsidRPr="00F17CC1">
                                    <w:rPr>
                                      <w:rFonts w:ascii="Khmer OS Battambang" w:hAnsi="Khmer OS Battambang" w:cs="Khmer OS Battambang" w:hint="cs"/>
                                      <w:szCs w:val="22"/>
                                      <w:cs/>
                                    </w:rPr>
                                    <w:t>ឆ្នាំ</w:t>
                                  </w:r>
                                </w:p>
                                <w:p w14:paraId="25B99FC9" w14:textId="77777777" w:rsidR="003C5657" w:rsidRPr="00DE364F" w:rsidRDefault="003C5657" w:rsidP="00A96664">
                                  <w:pPr>
                                    <w:rPr>
                                      <w:rFonts w:ascii="Khmer OS Battambang" w:hAnsi="Khmer OS Battambang" w:cs="Khmer OS Battambang"/>
                                      <w:bCs/>
                                      <w:szCs w:val="22"/>
                                    </w:rPr>
                                  </w:pPr>
                                  <w:r w:rsidRPr="004A76F3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97=</w:t>
                                  </w:r>
                                  <w:r w:rsidRPr="00C10D8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  <w: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         9997=</w:t>
                                  </w:r>
                                  <w:r w:rsidRPr="00C10D8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4175E" id="_x0000_s1057" type="#_x0000_t202" style="position:absolute;margin-left:89.85pt;margin-top:18.35pt;width:213.5pt;height:68.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" stroked="f">
                      <v:textbox>
                        <w:txbxContent>
                          <w:p w14:paraId="1143391B" w14:textId="77777777" w:rsidR="003C5657" w:rsidRPr="00DE364F" w:rsidRDefault="003C5657" w:rsidP="00A96664">
                            <w:pP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DE364F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__________</w:t>
                            </w:r>
                            <w:r w:rsidRPr="00DE364F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ab/>
                              <w:t xml:space="preserve">    _________</w:t>
                            </w:r>
                          </w:p>
                          <w:p w14:paraId="5AF28A89" w14:textId="77777777" w:rsidR="003C5657" w:rsidRDefault="003C5657" w:rsidP="00A96664">
                            <w:pP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 xml:space="preserve">      </w:t>
                            </w:r>
                            <w:r w:rsidRPr="00DE364F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ខែ</w:t>
                            </w:r>
                            <w:r w:rsidRPr="00DE364F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 xml:space="preserve">                  </w:t>
                            </w:r>
                            <w:r w:rsidRPr="00DE364F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     </w:t>
                            </w:r>
                            <w:r w:rsidRPr="00F17CC1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ឆ្នាំ</w:t>
                            </w:r>
                          </w:p>
                          <w:p w14:paraId="25B99FC9" w14:textId="77777777" w:rsidR="003C5657" w:rsidRPr="00DE364F" w:rsidRDefault="003C5657" w:rsidP="00A96664">
                            <w:pPr>
                              <w:rPr>
                                <w:rFonts w:ascii="Khmer OS Battambang" w:hAnsi="Khmer OS Battambang" w:cs="Khmer OS Battambang"/>
                                <w:bCs/>
                                <w:szCs w:val="22"/>
                              </w:rPr>
                            </w:pPr>
                            <w:r w:rsidRPr="004A76F3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97=</w:t>
                            </w:r>
                            <w:r w:rsidRPr="00C10D8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  <w: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         9997=</w:t>
                            </w:r>
                            <w:r w:rsidRPr="00C10D8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664"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B12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="00A96664" w:rsidRPr="00F17F88">
              <w:rPr>
                <w:rFonts w:ascii="Khmer OS Siemreap" w:hAnsi="Khmer OS Siemreap" w:cs="Khmer OS Siemreap" w:hint="cs"/>
                <w:szCs w:val="22"/>
                <w:cs/>
              </w:rPr>
              <w:t>តើអ្នកអាចប្រាប់ខ្ញុំបានទេ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="00A96664" w:rsidRPr="00F17F88">
              <w:rPr>
                <w:rFonts w:ascii="Khmer OS Siemreap" w:hAnsi="Khmer OS Siemreap" w:cs="Khmer OS Siemreap" w:hint="cs"/>
                <w:szCs w:val="22"/>
                <w:cs/>
              </w:rPr>
              <w:t>ខែណាដែល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អ្នក</w:t>
            </w:r>
            <w:r w:rsidR="00A96664" w:rsidRPr="00F17F88">
              <w:rPr>
                <w:rFonts w:ascii="Khmer OS Siemreap" w:hAnsi="Khmer OS Siemreap" w:cs="Khmer OS Siemreap" w:hint="cs"/>
                <w:szCs w:val="22"/>
                <w:cs/>
              </w:rPr>
              <w:t>បានត្រឡប់មកប្រទេសកម្ពុជាវិញលើកចុងក្រោយ</w:t>
            </w:r>
            <w:r w:rsidR="00A96664"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? </w:t>
            </w:r>
          </w:p>
          <w:p w14:paraId="18FED722" w14:textId="6AF2F016" w:rsidR="00A96664" w:rsidRPr="00F17F88" w:rsidRDefault="00A96664" w:rsidP="00053C79">
            <w:pPr>
              <w:rPr>
                <w:sz w:val="20"/>
                <w:szCs w:val="20"/>
                <w:lang w:val="ca-ES"/>
              </w:rPr>
            </w:pPr>
            <w:r w:rsidRPr="00F17F88">
              <w:rPr>
                <w:sz w:val="20"/>
                <w:szCs w:val="20"/>
                <w:lang w:val="ca-ES"/>
              </w:rPr>
              <w:t xml:space="preserve">                              </w:t>
            </w:r>
          </w:p>
          <w:p w14:paraId="038FE64F" w14:textId="77777777" w:rsidR="00A96664" w:rsidRPr="00F17F88" w:rsidRDefault="00A96664" w:rsidP="00053C79">
            <w:pPr>
              <w:rPr>
                <w:sz w:val="20"/>
                <w:szCs w:val="20"/>
                <w:lang w:val="ca-ES"/>
              </w:rPr>
            </w:pPr>
          </w:p>
          <w:p w14:paraId="42830598" w14:textId="77777777" w:rsidR="00A96664" w:rsidRPr="00F17F88" w:rsidRDefault="00A96664" w:rsidP="00053C79">
            <w:pPr>
              <w:rPr>
                <w:sz w:val="20"/>
                <w:szCs w:val="20"/>
                <w:lang w:val="ca-ES"/>
              </w:rPr>
            </w:pPr>
          </w:p>
          <w:p w14:paraId="377A6818" w14:textId="77777777" w:rsidR="00A96664" w:rsidRPr="00F17F88" w:rsidRDefault="00A96664" w:rsidP="00053C79">
            <w:pPr>
              <w:rPr>
                <w:sz w:val="20"/>
                <w:szCs w:val="20"/>
                <w:lang w:val="ca-ES"/>
              </w:rPr>
            </w:pPr>
          </w:p>
          <w:p w14:paraId="6DF82C52" w14:textId="77777777" w:rsidR="00A96664" w:rsidRPr="00F17F88" w:rsidRDefault="00A96664" w:rsidP="00053C79">
            <w:pPr>
              <w:rPr>
                <w:sz w:val="20"/>
                <w:szCs w:val="20"/>
                <w:lang w:val="ca-ES"/>
              </w:rPr>
            </w:pPr>
          </w:p>
          <w:p w14:paraId="64C92A31" w14:textId="77777777" w:rsidR="00A96664" w:rsidRPr="00F17F88" w:rsidRDefault="00A96664" w:rsidP="00053C79">
            <w:pPr>
              <w:rPr>
                <w:rFonts w:cstheme="minorHAnsi"/>
                <w:b/>
                <w:sz w:val="20"/>
                <w:szCs w:val="20"/>
                <w:lang w:val="ca-ES"/>
              </w:rPr>
            </w:pPr>
          </w:p>
        </w:tc>
      </w:tr>
      <w:tr w:rsidR="00A96664" w:rsidRPr="00CC3F4E" w14:paraId="5D8BCE55" w14:textId="77777777" w:rsidTr="001316FB">
        <w:trPr>
          <w:trHeight w:val="931"/>
        </w:trPr>
        <w:tc>
          <w:tcPr>
            <w:tcW w:w="9209" w:type="dxa"/>
          </w:tcPr>
          <w:p w14:paraId="6EFF91DD" w14:textId="77777777" w:rsidR="00A96664" w:rsidRPr="00F17F88" w:rsidRDefault="00A96664" w:rsidP="00191D78">
            <w:pPr>
              <w:spacing w:line="360" w:lineRule="exact"/>
              <w:ind w:left="72"/>
              <w:rPr>
                <w:rFonts w:cstheme="minorHAnsi"/>
                <w:b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សម្រាប់ការចាកចេញពីប្រទេសបរទេសត្រឡប់មកវិញ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ក្នុងរយៈពេលថ្មីៗដែលបានកំណត់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សូមបញ្ចូលទីនេះ៖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lang w:val="ca-ES"/>
              </w:rPr>
              <w:br/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សួរ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ប្រសិនបើ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lang w:val="ca-ES"/>
              </w:rPr>
              <w:t>REM_2 ≥ [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កាលបរិច្ឆេទ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>]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lang w:val="ca-ES"/>
              </w:rPr>
              <w:br/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បើមិនដូច្នោះទេ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cs="Times New Roman" w:hint="cs"/>
                <w:color w:val="4C94D8" w:themeColor="text2" w:themeTint="80"/>
                <w:szCs w:val="22"/>
                <w:cs/>
              </w:rPr>
              <w:t>→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បញ្ចប់</w:t>
            </w:r>
          </w:p>
        </w:tc>
      </w:tr>
      <w:tr w:rsidR="00A96664" w:rsidRPr="00CC3F4E" w14:paraId="784F2892" w14:textId="77777777" w:rsidTr="001316FB">
        <w:trPr>
          <w:trHeight w:val="931"/>
        </w:trPr>
        <w:tc>
          <w:tcPr>
            <w:tcW w:w="9209" w:type="dxa"/>
          </w:tcPr>
          <w:p w14:paraId="5777873E" w14:textId="77777777" w:rsidR="00A96664" w:rsidRPr="00F17F88" w:rsidRDefault="00A96664" w:rsidP="00053C79">
            <w:pPr>
              <w:jc w:val="both"/>
              <w:rPr>
                <w:b/>
                <w:iCs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 xml:space="preserve"> REM_1 =01</w:t>
            </w:r>
          </w:p>
          <w:p w14:paraId="1F8C32BD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REM_3</w:t>
            </w:r>
          </w:p>
          <w:p w14:paraId="60832EA3" w14:textId="7BE01D3F" w:rsidR="00A96664" w:rsidRPr="00F17F88" w:rsidRDefault="00A96664" w:rsidP="00053C79">
            <w:pPr>
              <w:rPr>
                <w:rFonts w:cstheme="minorHAnsi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B13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តើប្រទេសមួយណាដែល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បានរស់នៅចុងក្រោយបំផុត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សម្រាប់រយៈពេលច្រើនជាង៦ខែ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23A102FA" w14:textId="77777777" w:rsidR="00A96664" w:rsidRPr="00F17F88" w:rsidRDefault="00A96664" w:rsidP="00053C79">
            <w:pPr>
              <w:rPr>
                <w:rFonts w:cstheme="minorHAnsi"/>
                <w:bCs/>
                <w:i/>
                <w:iCs/>
                <w:color w:val="0070C0"/>
                <w:sz w:val="20"/>
                <w:szCs w:val="20"/>
                <w:lang w:val="ca-ES"/>
              </w:rPr>
            </w:pPr>
          </w:p>
          <w:p w14:paraId="72FBE98A" w14:textId="23D5A53D" w:rsidR="00A96664" w:rsidRPr="00F17F88" w:rsidRDefault="00A96664" w:rsidP="00053C79">
            <w:pPr>
              <w:ind w:left="431" w:firstLine="1799"/>
              <w:rPr>
                <w:rFonts w:cstheme="minorHAnsi"/>
                <w:bCs/>
                <w:sz w:val="20"/>
                <w:szCs w:val="20"/>
                <w:lang w:val="ca-ES"/>
              </w:rPr>
            </w:pPr>
            <w:r w:rsidRPr="00F17F88">
              <w:rPr>
                <w:rFonts w:cstheme="minorHAnsi"/>
                <w:bCs/>
                <w:sz w:val="20"/>
                <w:szCs w:val="20"/>
                <w:lang w:val="ca-ES"/>
              </w:rPr>
              <w:t>a</w:t>
            </w:r>
            <w:r w:rsidR="003E0239">
              <w:rPr>
                <w:rFonts w:cstheme="minorHAnsi"/>
                <w:bCs/>
                <w:sz w:val="20"/>
                <w:szCs w:val="20"/>
                <w:lang w:val="ca-ES"/>
              </w:rPr>
              <w:t>.</w:t>
            </w:r>
            <w:r w:rsidRPr="00F17F88">
              <w:rPr>
                <w:rFonts w:cstheme="minorHAnsi"/>
                <w:bCs/>
                <w:sz w:val="20"/>
                <w:szCs w:val="20"/>
                <w:lang w:val="ca-ES"/>
              </w:rPr>
              <w:t>____________________</w:t>
            </w:r>
          </w:p>
          <w:p w14:paraId="453B403A" w14:textId="77777777" w:rsidR="00A96664" w:rsidRPr="00F17F88" w:rsidRDefault="00A96664" w:rsidP="00053C79">
            <w:pPr>
              <w:ind w:left="431" w:firstLine="1979"/>
              <w:rPr>
                <w:rFonts w:cstheme="minorHAnsi"/>
                <w:bCs/>
                <w:sz w:val="20"/>
                <w:szCs w:val="20"/>
                <w:lang w:val="ca-ES"/>
              </w:rPr>
            </w:pPr>
            <w:r w:rsidRPr="00F17F88">
              <w:rPr>
                <w:rFonts w:cstheme="minorHAnsi"/>
                <w:sz w:val="20"/>
                <w:szCs w:val="20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szCs w:val="22"/>
                <w:cs/>
              </w:rPr>
              <w:t>ឈ្មោះប្រទេស</w:t>
            </w:r>
          </w:p>
          <w:p w14:paraId="0D1BDCE5" w14:textId="2A28F465" w:rsidR="00A96664" w:rsidRPr="00F17F88" w:rsidRDefault="00A96664" w:rsidP="00053C79">
            <w:pPr>
              <w:ind w:left="290" w:right="4410" w:hanging="426"/>
              <w:jc w:val="center"/>
              <w:rPr>
                <w:rFonts w:cstheme="minorHAnsi"/>
                <w:bCs/>
                <w:sz w:val="20"/>
                <w:szCs w:val="20"/>
                <w:lang w:val="ca-ES"/>
              </w:rPr>
            </w:pPr>
            <w:r w:rsidRPr="00F17F88">
              <w:rPr>
                <w:rFonts w:cstheme="minorHAnsi"/>
                <w:bCs/>
                <w:sz w:val="20"/>
                <w:szCs w:val="20"/>
                <w:lang w:val="ca-ES"/>
              </w:rPr>
              <w:t xml:space="preserve">            </w:t>
            </w:r>
            <w:r w:rsidR="00C97DBE">
              <w:rPr>
                <w:rFonts w:cstheme="minorHAnsi" w:hint="cs"/>
                <w:bCs/>
                <w:sz w:val="20"/>
                <w:szCs w:val="20"/>
                <w:cs/>
                <w:lang w:val="ca-ES"/>
              </w:rPr>
              <w:t xml:space="preserve">                                         </w:t>
            </w:r>
            <w:r w:rsidRPr="00F17F88">
              <w:rPr>
                <w:rFonts w:cstheme="minorHAnsi"/>
                <w:bCs/>
                <w:sz w:val="20"/>
                <w:szCs w:val="20"/>
                <w:lang w:val="ca-ES"/>
              </w:rPr>
              <w:t>b</w:t>
            </w:r>
            <w:r w:rsidR="003E0239">
              <w:rPr>
                <w:rFonts w:cstheme="minorHAnsi"/>
                <w:bCs/>
                <w:sz w:val="20"/>
                <w:szCs w:val="20"/>
                <w:lang w:val="ca-ES"/>
              </w:rPr>
              <w:t>.</w:t>
            </w:r>
            <w:r w:rsidRPr="00F17F88">
              <w:rPr>
                <w:rFonts w:cstheme="minorHAnsi"/>
                <w:bCs/>
                <w:sz w:val="20"/>
                <w:szCs w:val="20"/>
                <w:lang w:val="ca-ES"/>
              </w:rPr>
              <w:t>________________________</w:t>
            </w:r>
          </w:p>
          <w:p w14:paraId="00F5FF48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szCs w:val="22"/>
                <w:lang w:val="ca-ES"/>
              </w:rPr>
            </w:pPr>
            <w:r w:rsidRPr="00F17F88">
              <w:rPr>
                <w:rFonts w:cstheme="minorHAnsi"/>
                <w:sz w:val="20"/>
                <w:szCs w:val="20"/>
                <w:lang w:val="ca-ES"/>
              </w:rPr>
              <w:t xml:space="preserve">                                                             </w:t>
            </w:r>
            <w:r w:rsidRPr="00F17F88">
              <w:rPr>
                <w:rFonts w:ascii="Khmer OS Siemreap" w:hAnsi="Khmer OS Siemreap" w:cs="Khmer OS Siemreap"/>
                <w:i/>
                <w:szCs w:val="22"/>
                <w:cs/>
              </w:rPr>
              <w:t>លេខកូដប្រទេស</w:t>
            </w:r>
          </w:p>
        </w:tc>
      </w:tr>
      <w:tr w:rsidR="00A96664" w:rsidRPr="00CC3F4E" w14:paraId="37230DB4" w14:textId="77777777" w:rsidTr="001316FB">
        <w:trPr>
          <w:trHeight w:val="931"/>
        </w:trPr>
        <w:tc>
          <w:tcPr>
            <w:tcW w:w="9209" w:type="dxa"/>
          </w:tcPr>
          <w:p w14:paraId="0FD46AD2" w14:textId="77777777" w:rsidR="00A96664" w:rsidRPr="00F17F88" w:rsidRDefault="00A96664" w:rsidP="00053C79">
            <w:pPr>
              <w:jc w:val="both"/>
              <w:rPr>
                <w:b/>
                <w:iCs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 xml:space="preserve"> REM_1 =01</w:t>
            </w:r>
          </w:p>
          <w:p w14:paraId="6312AA04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REM_4</w:t>
            </w:r>
          </w:p>
          <w:p w14:paraId="5E115057" w14:textId="7BDA4BC7" w:rsidR="00A96664" w:rsidRPr="00F17F88" w:rsidRDefault="00A96664" w:rsidP="00191D78">
            <w:pPr>
              <w:spacing w:line="360" w:lineRule="exact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B14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តើនៅក្នុងខែ ឆ្នាំណាដែល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បានទៅរស់នៅប្រទេសនោះ?</w:t>
            </w:r>
          </w:p>
          <w:p w14:paraId="20F0164B" w14:textId="533B3975" w:rsidR="00A96664" w:rsidRPr="00F17F88" w:rsidRDefault="00A96664" w:rsidP="00191D78">
            <w:pPr>
              <w:spacing w:line="360" w:lineRule="exact"/>
              <w:rPr>
                <w:rFonts w:ascii="Khmer OS Siemreap" w:hAnsi="Khmer OS Siemreap" w:cs="Khmer OS Siemreap"/>
                <w:color w:val="4C94D8" w:themeColor="text2" w:themeTint="80"/>
                <w:szCs w:val="22"/>
                <w:lang w:val="ca-ES"/>
              </w:rPr>
            </w:pPr>
            <w:r w:rsidRPr="00F17F88">
              <w:rPr>
                <w:rFonts w:cstheme="minorHAnsi"/>
                <w:sz w:val="20"/>
                <w:szCs w:val="20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ប្រសិនបើ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lang w:val="ca-ES"/>
              </w:rPr>
              <w:t>(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>អ្នក/</w:t>
            </w:r>
            <w:proofErr w:type="spellStart"/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lang w:val="ca-ES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បានរស់នៅក្នុងប្រទេសនោះ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ច្រើនជាងមួយដង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សូមគិតអំពីពេលវេលាចុងក្រោយដែលអ្នកបានទៅរស់នៅទីនោះសម្រាប់រយៈពេល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[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ច្រើនជាង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៦ខែ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/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១២ខែ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យូរជាងនេះ</w:t>
            </w:r>
          </w:p>
          <w:p w14:paraId="3593F744" w14:textId="221811A7" w:rsidR="00A96664" w:rsidRPr="00F17F88" w:rsidRDefault="00191D78" w:rsidP="00053C79">
            <w:pPr>
              <w:ind w:left="70"/>
              <w:rPr>
                <w:rFonts w:cstheme="minorHAnsi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Cs/>
                <w:noProof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78048" behindDoc="0" locked="0" layoutInCell="1" allowOverlap="1" wp14:anchorId="7AEEA5DB" wp14:editId="2E51B8F8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15240</wp:posOffset>
                      </wp:positionV>
                      <wp:extent cx="2711450" cy="929640"/>
                      <wp:effectExtent l="0" t="0" r="0" b="3810"/>
                      <wp:wrapNone/>
                      <wp:docPr id="20296771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1450" cy="929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769540" w14:textId="77777777" w:rsidR="003C5657" w:rsidRPr="00DE364F" w:rsidRDefault="003C5657" w:rsidP="00A96664">
                                  <w:pPr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 w:rsidRPr="00DE364F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>__________</w:t>
                                  </w:r>
                                  <w:r w:rsidRPr="00DE364F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ab/>
                                    <w:t xml:space="preserve">    _________</w:t>
                                  </w:r>
                                </w:p>
                                <w:p w14:paraId="234879E4" w14:textId="77777777" w:rsidR="003C5657" w:rsidRDefault="003C5657" w:rsidP="00A96664">
                                  <w:pPr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 xml:space="preserve">      </w:t>
                                  </w:r>
                                  <w:r w:rsidRPr="00DE364F">
                                    <w:rPr>
                                      <w:rFonts w:ascii="Khmer OS Battambang" w:hAnsi="Khmer OS Battambang" w:cs="Khmer OS Battambang" w:hint="cs"/>
                                      <w:szCs w:val="22"/>
                                      <w:cs/>
                                    </w:rPr>
                                    <w:t>ខែ</w:t>
                                  </w:r>
                                  <w:r w:rsidRPr="00DE364F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 xml:space="preserve">                  </w:t>
                                  </w:r>
                                  <w:r w:rsidRPr="00DE364F">
                                    <w:rPr>
                                      <w:rFonts w:ascii="Khmer OS Battambang" w:hAnsi="Khmer OS Battambang" w:cs="Khmer OS Battambang" w:hint="cs"/>
                                      <w:szCs w:val="22"/>
                                      <w:cs/>
                                    </w:rPr>
                                    <w:t xml:space="preserve">      </w:t>
                                  </w:r>
                                  <w:r w:rsidRPr="00F17CC1">
                                    <w:rPr>
                                      <w:rFonts w:ascii="Khmer OS Battambang" w:hAnsi="Khmer OS Battambang" w:cs="Khmer OS Battambang" w:hint="cs"/>
                                      <w:szCs w:val="22"/>
                                      <w:cs/>
                                    </w:rPr>
                                    <w:t>ឆ្នាំ</w:t>
                                  </w:r>
                                </w:p>
                                <w:p w14:paraId="2E78D7CD" w14:textId="77777777" w:rsidR="003C5657" w:rsidRPr="00DE364F" w:rsidRDefault="003C5657" w:rsidP="00A96664">
                                  <w:pPr>
                                    <w:rPr>
                                      <w:rFonts w:ascii="Khmer OS Battambang" w:hAnsi="Khmer OS Battambang" w:cs="Khmer OS Battambang"/>
                                      <w:bCs/>
                                      <w:szCs w:val="22"/>
                                    </w:rPr>
                                  </w:pPr>
                                  <w:r w:rsidRPr="004A76F3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97=</w:t>
                                  </w:r>
                                  <w:r w:rsidRPr="00C10D8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  <w: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         9997=</w:t>
                                  </w:r>
                                  <w:r w:rsidRPr="00C10D8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EA5DB" id="_x0000_s1058" type="#_x0000_t202" style="position:absolute;left:0;text-align:left;margin-left:102.9pt;margin-top:1.2pt;width:213.5pt;height:73.2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" stroked="f">
                      <v:textbox>
                        <w:txbxContent>
                          <w:p w14:paraId="1F769540" w14:textId="77777777" w:rsidR="003C5657" w:rsidRPr="00DE364F" w:rsidRDefault="003C5657" w:rsidP="00A96664">
                            <w:pP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DE364F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__________</w:t>
                            </w:r>
                            <w:r w:rsidRPr="00DE364F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ab/>
                              <w:t xml:space="preserve">    _________</w:t>
                            </w:r>
                          </w:p>
                          <w:p w14:paraId="234879E4" w14:textId="77777777" w:rsidR="003C5657" w:rsidRDefault="003C5657" w:rsidP="00A96664">
                            <w:pP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 xml:space="preserve">      </w:t>
                            </w:r>
                            <w:r w:rsidRPr="00DE364F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ខែ</w:t>
                            </w:r>
                            <w:r w:rsidRPr="00DE364F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 xml:space="preserve">                  </w:t>
                            </w:r>
                            <w:r w:rsidRPr="00DE364F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     </w:t>
                            </w:r>
                            <w:r w:rsidRPr="00F17CC1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ឆ្នាំ</w:t>
                            </w:r>
                          </w:p>
                          <w:p w14:paraId="2E78D7CD" w14:textId="77777777" w:rsidR="003C5657" w:rsidRPr="00DE364F" w:rsidRDefault="003C5657" w:rsidP="00A96664">
                            <w:pPr>
                              <w:rPr>
                                <w:rFonts w:ascii="Khmer OS Battambang" w:hAnsi="Khmer OS Battambang" w:cs="Khmer OS Battambang"/>
                                <w:bCs/>
                                <w:szCs w:val="22"/>
                              </w:rPr>
                            </w:pPr>
                            <w:r w:rsidRPr="004A76F3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97=</w:t>
                            </w:r>
                            <w:r w:rsidRPr="00C10D8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  <w: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         9997=</w:t>
                            </w:r>
                            <w:r w:rsidRPr="00C10D8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81B224" w14:textId="77777777" w:rsidR="00A96664" w:rsidRPr="00F17F88" w:rsidRDefault="00A96664" w:rsidP="00053C79">
            <w:pPr>
              <w:ind w:left="70"/>
              <w:rPr>
                <w:rFonts w:cstheme="minorHAnsi"/>
                <w:bCs/>
                <w:i/>
                <w:color w:val="0070C0"/>
                <w:sz w:val="20"/>
                <w:szCs w:val="20"/>
                <w:lang w:val="ca-ES"/>
              </w:rPr>
            </w:pPr>
          </w:p>
          <w:p w14:paraId="729BB8A9" w14:textId="77777777" w:rsidR="00A96664" w:rsidRPr="00F17F88" w:rsidRDefault="00A96664" w:rsidP="00053C79">
            <w:pPr>
              <w:rPr>
                <w:sz w:val="20"/>
                <w:szCs w:val="20"/>
                <w:lang w:val="ca-ES"/>
              </w:rPr>
            </w:pPr>
            <w:r w:rsidRPr="00F17F88">
              <w:rPr>
                <w:sz w:val="20"/>
                <w:szCs w:val="20"/>
                <w:lang w:val="ca-ES"/>
              </w:rPr>
              <w:t xml:space="preserve">                              </w:t>
            </w:r>
          </w:p>
          <w:p w14:paraId="5B082454" w14:textId="77777777" w:rsidR="00A96664" w:rsidRPr="00F17F88" w:rsidRDefault="00A96664" w:rsidP="00053C79">
            <w:pPr>
              <w:rPr>
                <w:sz w:val="20"/>
                <w:szCs w:val="20"/>
                <w:lang w:val="ca-ES"/>
              </w:rPr>
            </w:pPr>
          </w:p>
          <w:p w14:paraId="62668AF2" w14:textId="77777777" w:rsidR="00A96664" w:rsidRPr="00F17F88" w:rsidRDefault="00A96664" w:rsidP="00053C79">
            <w:pPr>
              <w:rPr>
                <w:rFonts w:cstheme="minorHAnsi"/>
                <w:bCs/>
                <w:i/>
                <w:iCs/>
                <w:color w:val="0070C0"/>
                <w:sz w:val="20"/>
                <w:szCs w:val="20"/>
                <w:lang w:val="ca-ES"/>
              </w:rPr>
            </w:pPr>
          </w:p>
          <w:p w14:paraId="49BB6947" w14:textId="77777777" w:rsidR="00A96664" w:rsidRDefault="00A96664" w:rsidP="00053C79">
            <w:pPr>
              <w:rPr>
                <w:rFonts w:cstheme="minorHAnsi"/>
                <w:bCs/>
                <w:i/>
                <w:iCs/>
                <w:color w:val="0070C0"/>
                <w:sz w:val="20"/>
                <w:szCs w:val="20"/>
                <w:lang w:val="ca-ES"/>
              </w:rPr>
            </w:pPr>
          </w:p>
          <w:p w14:paraId="12ED5D5A" w14:textId="77777777" w:rsidR="00191D78" w:rsidRPr="00F17F88" w:rsidRDefault="00191D78" w:rsidP="00053C79">
            <w:pPr>
              <w:rPr>
                <w:rFonts w:cstheme="minorHAnsi"/>
                <w:bCs/>
                <w:i/>
                <w:iCs/>
                <w:color w:val="0070C0"/>
                <w:sz w:val="20"/>
                <w:szCs w:val="20"/>
                <w:lang w:val="ca-ES"/>
              </w:rPr>
            </w:pPr>
          </w:p>
        </w:tc>
      </w:tr>
      <w:tr w:rsidR="00A96664" w:rsidRPr="00CC3F4E" w14:paraId="7733C33C" w14:textId="77777777" w:rsidTr="001316FB">
        <w:trPr>
          <w:trHeight w:val="530"/>
        </w:trPr>
        <w:tc>
          <w:tcPr>
            <w:tcW w:w="9209" w:type="dxa"/>
          </w:tcPr>
          <w:p w14:paraId="56D17B38" w14:textId="77777777" w:rsidR="00A96664" w:rsidRPr="00F17F88" w:rsidRDefault="00A96664" w:rsidP="00053C79">
            <w:pPr>
              <w:jc w:val="both"/>
              <w:rPr>
                <w:b/>
                <w:iCs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lastRenderedPageBreak/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 xml:space="preserve"> REM_1 =01</w:t>
            </w:r>
          </w:p>
          <w:p w14:paraId="3D710276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REM_5</w:t>
            </w:r>
          </w:p>
          <w:p w14:paraId="33785105" w14:textId="2EC6D5EA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B15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តើមានមូលហេតុចម្បងអ្វីដែលនាំ</w:t>
            </w:r>
            <w:r w:rsidR="007D1B67">
              <w:rPr>
                <w:rFonts w:ascii="Khmer OS Siemreap" w:hAnsi="Khmer OS Siemreap" w:cs="Khmer OS Siemreap" w:hint="cs"/>
                <w:szCs w:val="22"/>
                <w:cs/>
              </w:rPr>
              <w:t>ឱ្យ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ទៅប្រទេសនោះ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29C8F2BA" w14:textId="08EBFE4B" w:rsidR="00A96664" w:rsidRPr="00F17F88" w:rsidRDefault="00A96664" w:rsidP="00053C79">
            <w:pPr>
              <w:ind w:left="106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1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ចាប់ផ្តើមរៀបចំការងារជាមុន</w:t>
            </w:r>
          </w:p>
          <w:p w14:paraId="1D148F1B" w14:textId="3EF35150" w:rsidR="00A96664" w:rsidRPr="00F17F88" w:rsidRDefault="00A96664" w:rsidP="00053C79">
            <w:pPr>
              <w:ind w:left="106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2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ផ្ទេរការងារ</w:t>
            </w:r>
          </w:p>
          <w:p w14:paraId="38C2C7DD" w14:textId="22FE9903" w:rsidR="00A96664" w:rsidRPr="00F17F88" w:rsidRDefault="00A96664" w:rsidP="00053C79">
            <w:pPr>
              <w:ind w:left="106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3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ដើម្បីស្វែងរកការងារ</w:t>
            </w:r>
          </w:p>
          <w:p w14:paraId="237A46F3" w14:textId="7E7BEC66" w:rsidR="00A96664" w:rsidRPr="00F17F88" w:rsidRDefault="00A96664" w:rsidP="00053C79">
            <w:pPr>
              <w:ind w:left="106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4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ការសិក្សាផ្ទាល់ខ្លួន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ឬវគ្គបណ្តុះបណ្តាល</w:t>
            </w:r>
          </w:p>
          <w:p w14:paraId="25008DB4" w14:textId="07B2E70A" w:rsidR="00A96664" w:rsidRPr="00F17F88" w:rsidRDefault="00A96664" w:rsidP="00053C79">
            <w:pPr>
              <w:ind w:left="106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5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ទៅតាមគ្រួសារ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រៀបការ</w:t>
            </w:r>
          </w:p>
          <w:p w14:paraId="2148F96D" w14:textId="0599D528" w:rsidR="00A96664" w:rsidRPr="00F17F88" w:rsidRDefault="00A96664" w:rsidP="00053C79">
            <w:pPr>
              <w:ind w:left="106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6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ដោយសារសុខភាព</w:t>
            </w:r>
          </w:p>
          <w:p w14:paraId="07958592" w14:textId="192D9255" w:rsidR="00A96664" w:rsidRPr="00F17F88" w:rsidRDefault="00A96664" w:rsidP="00053C79">
            <w:pPr>
              <w:ind w:left="106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7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ជម្លោះ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អស្ថេរភាព</w:t>
            </w:r>
          </w:p>
          <w:p w14:paraId="0E31E3A5" w14:textId="15C2961B" w:rsidR="00A96664" w:rsidRPr="00F17F88" w:rsidRDefault="00A96664" w:rsidP="00053C79">
            <w:pPr>
              <w:ind w:left="106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8</w:t>
            </w:r>
            <w:r w:rsidR="003E0239">
              <w:rPr>
                <w:rFonts w:ascii="Khmer OS Siemreap" w:hAnsi="Khmer OS Siemreap" w:cs="Khmer OS Siemreap" w:hint="cs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ការធ្វើទុក្ខបុកម្នេញ</w:t>
            </w:r>
          </w:p>
          <w:p w14:paraId="2AF6EDDC" w14:textId="187C839F" w:rsidR="00A96664" w:rsidRPr="00F17F88" w:rsidRDefault="00A96664" w:rsidP="00053C79">
            <w:pPr>
              <w:ind w:left="106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9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គ្រោះធម្មជាតិ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ប្រែប្រួលអាកាសធាតុ</w:t>
            </w:r>
          </w:p>
          <w:p w14:paraId="21CE021C" w14:textId="478B5413" w:rsidR="00A96664" w:rsidRPr="00F17F88" w:rsidRDefault="00A96664" w:rsidP="005F7206">
            <w:pPr>
              <w:ind w:left="106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10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មូលហេតុផ្សេងទៀតដែលទាក់ទងនឹងការងារ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(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បញ្ជាក់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: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____________)</w:t>
            </w:r>
          </w:p>
        </w:tc>
      </w:tr>
      <w:tr w:rsidR="00A96664" w:rsidRPr="00F17F88" w14:paraId="32E38C32" w14:textId="77777777" w:rsidTr="001316FB">
        <w:trPr>
          <w:trHeight w:val="931"/>
        </w:trPr>
        <w:tc>
          <w:tcPr>
            <w:tcW w:w="9209" w:type="dxa"/>
          </w:tcPr>
          <w:p w14:paraId="17D5D78D" w14:textId="561D0E58" w:rsidR="00A96664" w:rsidRPr="00F17F88" w:rsidRDefault="00A96664" w:rsidP="00053C79">
            <w:pPr>
              <w:jc w:val="both"/>
              <w:rPr>
                <w:b/>
                <w:iCs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 xml:space="preserve"> REM_5=01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02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03</w:t>
            </w:r>
          </w:p>
          <w:p w14:paraId="01BAEE5B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REM_6</w:t>
            </w:r>
          </w:p>
          <w:p w14:paraId="7B56BA06" w14:textId="53C0F280" w:rsidR="00A96664" w:rsidRPr="00F17F88" w:rsidRDefault="00A96664" w:rsidP="00053C79">
            <w:pPr>
              <w:rPr>
                <w:rFonts w:cstheme="minorHAnsi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B16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ក្នុងអំឡុងពេលដែលរស់នៅប្រទេស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បានធ្វើការ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ឬរកការងារធ្វើនៅទីនោះដែរឬទេ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23433574" w14:textId="35264469" w:rsidR="00A96664" w:rsidRPr="007A2DFB" w:rsidRDefault="00A96664" w:rsidP="001316FB">
            <w:pPr>
              <w:spacing w:line="216" w:lineRule="auto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សូមគិតពីប្រភេទការងារ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រួមទាំង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ធម្មតា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ការងារក្រៅម៉ោង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ទោះបីប្រសិនបើអ្នកបានបានធ្វើការសម្រាប់រយៈខ្លីក៏ដោយ</w:t>
            </w:r>
            <w:r w:rsidR="001316FB" w:rsidRPr="007A2DFB">
              <w:rPr>
                <w:rFonts w:ascii="Khmer OS Siemreap" w:hAnsi="Khmer OS Siemreap" w:cs="Khmer OS Siemreap"/>
                <w:color w:val="4C94D8" w:themeColor="text2" w:themeTint="80"/>
                <w:szCs w:val="22"/>
                <w:lang w:val="ca-ES"/>
              </w:rPr>
              <w:t xml:space="preserve">          </w:t>
            </w:r>
            <w:r w:rsidRPr="007A2DFB">
              <w:rPr>
                <w:rFonts w:ascii="Khmer OS Siemreap" w:hAnsi="Khmer OS Siemreap" w:cs="Khmer OS Siemreap"/>
                <w:lang w:val="ca-ES"/>
              </w:rPr>
              <w:t>1</w:t>
            </w:r>
            <w:r w:rsidRPr="007A2DFB">
              <w:rPr>
                <w:rFonts w:ascii="Khmer OS Siemreap" w:hAnsi="Khmer OS Siemreap" w:cs="Khmer OS Siemreap"/>
                <w:szCs w:val="22"/>
                <w:lang w:val="ca-ES"/>
              </w:rPr>
              <w:t xml:space="preserve">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7A2DFB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</w:p>
          <w:p w14:paraId="6466587D" w14:textId="77777777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2=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  <w:p w14:paraId="455D99D6" w14:textId="77777777" w:rsidR="00A96664" w:rsidRPr="00F17F88" w:rsidRDefault="00A96664" w:rsidP="00053C79">
            <w:pPr>
              <w:ind w:left="1150"/>
              <w:rPr>
                <w:rFonts w:cstheme="minorHAnsi"/>
                <w:bCs/>
                <w:i/>
                <w:iCs/>
                <w:color w:val="0070C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​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97=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បដិសេធ</w:t>
            </w:r>
          </w:p>
        </w:tc>
      </w:tr>
      <w:tr w:rsidR="00A96664" w:rsidRPr="00CC3F4E" w14:paraId="1A363447" w14:textId="77777777" w:rsidTr="001316FB">
        <w:trPr>
          <w:trHeight w:val="931"/>
        </w:trPr>
        <w:tc>
          <w:tcPr>
            <w:tcW w:w="9209" w:type="dxa"/>
          </w:tcPr>
          <w:p w14:paraId="5E8631C1" w14:textId="64E0EE72" w:rsidR="00A96664" w:rsidRPr="00F17F88" w:rsidRDefault="00A96664" w:rsidP="00053C79">
            <w:pPr>
              <w:jc w:val="both"/>
              <w:rPr>
                <w:b/>
                <w:i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REM_5=04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05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06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07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08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09</w:t>
            </w:r>
          </w:p>
          <w:p w14:paraId="5D2F9FEA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REM_7</w:t>
            </w:r>
          </w:p>
          <w:p w14:paraId="0716B5F1" w14:textId="3E50CE4F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B17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តើមានមូលហេតុចម្បងអ្វីដែល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វិលត្រឡប់មក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ប្រទេសកម្ពុជាវិញ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0D4EA18A" w14:textId="65148A0D" w:rsidR="00A96664" w:rsidRPr="00F17F88" w:rsidRDefault="00A96664" w:rsidP="00053C79">
            <w:pPr>
              <w:ind w:left="106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1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បញ្ចប់ការងារ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ចូលនិវត្តន៍</w:t>
            </w:r>
          </w:p>
          <w:p w14:paraId="1C97ED72" w14:textId="23D1C22D" w:rsidR="00A96664" w:rsidRPr="00F17F88" w:rsidRDefault="00A96664" w:rsidP="00053C79">
            <w:pPr>
              <w:ind w:left="106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2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ផ្ទេរការងារ</w:t>
            </w:r>
          </w:p>
          <w:p w14:paraId="0B7CFEBE" w14:textId="13826F0D" w:rsidR="00A96664" w:rsidRPr="00F17F88" w:rsidRDefault="00A96664" w:rsidP="00053C79">
            <w:pPr>
              <w:ind w:left="106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3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មិនអាចរកការងារធ្វើបាន</w:t>
            </w:r>
          </w:p>
          <w:p w14:paraId="554567B5" w14:textId="0DD96380" w:rsidR="00A96664" w:rsidRPr="00F17F88" w:rsidRDefault="00A96664" w:rsidP="00053C79">
            <w:pPr>
              <w:ind w:left="106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4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ឱកាស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ការងារ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/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អាជីកម្ម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នៅក្នុងប្រទេសកំណើត​</w:t>
            </w:r>
          </w:p>
          <w:p w14:paraId="62A87CCB" w14:textId="6C011FD8" w:rsidR="00A96664" w:rsidRPr="00F17F88" w:rsidRDefault="00A96664" w:rsidP="00053C79">
            <w:pPr>
              <w:ind w:left="106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5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ការអប់រំផ្ទាល់ខ្លួន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ការបណ្តុះបណ្តាលត្រូវបានបញ្ចប់</w:t>
            </w:r>
          </w:p>
          <w:p w14:paraId="74C8631E" w14:textId="753259A5" w:rsidR="00A96664" w:rsidRPr="00F17F88" w:rsidRDefault="00A96664" w:rsidP="00053C79">
            <w:pPr>
              <w:ind w:left="106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6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ថ្ងៃឈប់សម្រាក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លំហែកាយ</w:t>
            </w:r>
          </w:p>
          <w:p w14:paraId="468F5AE7" w14:textId="25F6A5D8" w:rsidR="00A96664" w:rsidRPr="004B4FCC" w:rsidRDefault="00A96664" w:rsidP="00053C79">
            <w:pPr>
              <w:ind w:left="106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7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មានគ្រួសារ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​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រៀបការ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មានកូន</w:t>
            </w:r>
          </w:p>
          <w:p w14:paraId="049F2411" w14:textId="2ED09598" w:rsidR="00A96664" w:rsidRPr="004B4FCC" w:rsidRDefault="00A96664" w:rsidP="00053C79">
            <w:pPr>
              <w:ind w:left="106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4B4FCC">
              <w:rPr>
                <w:rFonts w:ascii="Khmer OS Siemreap" w:hAnsi="Khmer OS Siemreap" w:cs="Khmer OS Siemreap"/>
                <w:szCs w:val="22"/>
                <w:lang w:val="ca-ES"/>
              </w:rPr>
              <w:t>8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មូលហេតុបញ្ហាសុខភាព</w:t>
            </w:r>
          </w:p>
          <w:p w14:paraId="683752FA" w14:textId="28346A16" w:rsidR="00A96664" w:rsidRPr="004B4FCC" w:rsidRDefault="00A96664" w:rsidP="00053C79">
            <w:pPr>
              <w:ind w:left="106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4B4FCC">
              <w:rPr>
                <w:rFonts w:ascii="Khmer OS Siemreap" w:hAnsi="Khmer OS Siemreap" w:cs="Khmer OS Siemreap"/>
                <w:szCs w:val="22"/>
                <w:lang w:val="ca-ES"/>
              </w:rPr>
              <w:t>9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ទិដ្ឋាការ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/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ការអនុញ្ញាតការងារ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ហួសពេលកំណត់</w:t>
            </w:r>
            <w:r w:rsidRPr="004B4FCC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</w:p>
          <w:p w14:paraId="2D772081" w14:textId="2EA0EBAC" w:rsidR="00A96664" w:rsidRPr="004B4FCC" w:rsidRDefault="00A96664" w:rsidP="00053C79">
            <w:pPr>
              <w:ind w:left="106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4B4FCC">
              <w:rPr>
                <w:rFonts w:ascii="Khmer OS Siemreap" w:hAnsi="Khmer OS Siemreap" w:cs="Khmer OS Siemreap"/>
                <w:szCs w:val="22"/>
                <w:lang w:val="ca-ES"/>
              </w:rPr>
              <w:lastRenderedPageBreak/>
              <w:t>10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បដិសេធចូលក្នុងប្រទេស</w:t>
            </w:r>
          </w:p>
          <w:p w14:paraId="4E26CCFA" w14:textId="72B8E4D2" w:rsidR="00A96664" w:rsidRPr="004B4FCC" w:rsidRDefault="00A96664" w:rsidP="00053C79">
            <w:pPr>
              <w:ind w:left="106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4B4FCC">
              <w:rPr>
                <w:rFonts w:ascii="Khmer OS Siemreap" w:hAnsi="Khmer OS Siemreap" w:cs="Khmer OS Siemreap"/>
                <w:szCs w:val="22"/>
                <w:lang w:val="ca-ES"/>
              </w:rPr>
              <w:t>11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និរទេសមកវិញ</w:t>
            </w:r>
          </w:p>
          <w:p w14:paraId="4192840A" w14:textId="438AD00A" w:rsidR="00A96664" w:rsidRPr="004B4FCC" w:rsidRDefault="00A96664" w:rsidP="00053C79">
            <w:pPr>
              <w:ind w:left="106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4B4FCC">
              <w:rPr>
                <w:rFonts w:ascii="Khmer OS Siemreap" w:hAnsi="Khmer OS Siemreap" w:cs="Khmer OS Siemreap"/>
                <w:szCs w:val="22"/>
                <w:lang w:val="ca-ES"/>
              </w:rPr>
              <w:t>12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អសន្តិសុខ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ការរើសអើង</w:t>
            </w:r>
          </w:p>
          <w:p w14:paraId="2CE038B8" w14:textId="41CB5324" w:rsidR="00A96664" w:rsidRPr="004B4FCC" w:rsidRDefault="00A96664" w:rsidP="00053C79">
            <w:pPr>
              <w:ind w:left="106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4B4FCC">
              <w:rPr>
                <w:rFonts w:ascii="Khmer OS Siemreap" w:hAnsi="Khmer OS Siemreap" w:cs="Khmer OS Siemreap"/>
                <w:szCs w:val="22"/>
                <w:lang w:val="ca-ES"/>
              </w:rPr>
              <w:t>13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បញ្ហាភាសា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បញ្ហាសម្របខ្លួន</w:t>
            </w:r>
          </w:p>
          <w:p w14:paraId="30ECB074" w14:textId="57FE1965" w:rsidR="00A96664" w:rsidRPr="004B4FCC" w:rsidRDefault="00A96664" w:rsidP="00053C79">
            <w:pPr>
              <w:ind w:left="106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4B4FCC">
              <w:rPr>
                <w:rFonts w:ascii="Khmer OS Siemreap" w:hAnsi="Khmer OS Siemreap" w:cs="Khmer OS Siemreap"/>
                <w:szCs w:val="22"/>
                <w:lang w:val="ca-ES"/>
              </w:rPr>
              <w:t>14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ចង់រស់នៅប្រទេសកំណើត</w:t>
            </w:r>
          </w:p>
          <w:p w14:paraId="683D7ECC" w14:textId="74426233" w:rsidR="00A96664" w:rsidRPr="004B4FCC" w:rsidRDefault="00A96664" w:rsidP="001316FB">
            <w:pPr>
              <w:ind w:left="1060"/>
              <w:rPr>
                <w:rFonts w:cstheme="minorHAnsi"/>
                <w:bCs/>
                <w:i/>
                <w:iCs/>
                <w:color w:val="0070C0"/>
                <w:sz w:val="20"/>
                <w:szCs w:val="20"/>
                <w:lang w:val="ca-ES"/>
              </w:rPr>
            </w:pPr>
            <w:r w:rsidRPr="004B4FCC">
              <w:rPr>
                <w:rFonts w:ascii="Khmer OS Siemreap" w:hAnsi="Khmer OS Siemreap" w:cs="Khmer OS Siemreap"/>
                <w:szCs w:val="22"/>
                <w:lang w:val="ca-ES"/>
              </w:rPr>
              <w:t>15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ផ្សេងទៀត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(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សូមបញ្ជាក់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:</w:t>
            </w:r>
            <w:r w:rsidRPr="004B4FCC">
              <w:rPr>
                <w:rFonts w:ascii="Khmer OS Siemreap" w:hAnsi="Khmer OS Siemreap" w:cs="Khmer OS Siemreap"/>
                <w:szCs w:val="22"/>
                <w:lang w:val="ca-ES"/>
              </w:rPr>
              <w:t>__________)</w:t>
            </w:r>
          </w:p>
        </w:tc>
      </w:tr>
    </w:tbl>
    <w:p w14:paraId="3D001577" w14:textId="77777777" w:rsidR="00C945CF" w:rsidRDefault="00C945CF">
      <w:pPr>
        <w:rPr>
          <w:lang w:val="ca-ES"/>
        </w:rPr>
      </w:pPr>
    </w:p>
    <w:p w14:paraId="6322B941" w14:textId="77777777" w:rsidR="00191D78" w:rsidRPr="004B4FCC" w:rsidRDefault="00191D78">
      <w:pPr>
        <w:rPr>
          <w:lang w:val="ca-ES"/>
        </w:rPr>
      </w:pPr>
    </w:p>
    <w:tbl>
      <w:tblPr>
        <w:tblStyle w:val="TableGrid"/>
        <w:tblW w:w="920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209"/>
      </w:tblGrid>
      <w:tr w:rsidR="00A96664" w:rsidRPr="00CC3F4E" w14:paraId="4E887693" w14:textId="77777777" w:rsidTr="001316FB">
        <w:trPr>
          <w:trHeight w:val="445"/>
        </w:trPr>
        <w:tc>
          <w:tcPr>
            <w:tcW w:w="9209" w:type="dxa"/>
            <w:shd w:val="clear" w:color="auto" w:fill="4C94D8" w:themeFill="text2" w:themeFillTint="80"/>
          </w:tcPr>
          <w:p w14:paraId="2C803BF2" w14:textId="6B793218" w:rsidR="00A96664" w:rsidRPr="004B4FCC" w:rsidRDefault="00A96664" w:rsidP="00053C79">
            <w:pPr>
              <w:jc w:val="center"/>
              <w:rPr>
                <w:lang w:val="ca-ES"/>
              </w:rPr>
            </w:pPr>
            <w:r w:rsidRPr="00C97DBE">
              <w:rPr>
                <w:rFonts w:ascii="Khmer OS Muol Light" w:hAnsi="Khmer OS Muol Light" w:cs="Khmer OS Muol Light" w:hint="cs"/>
                <w:b/>
                <w:szCs w:val="22"/>
                <w:cs/>
              </w:rPr>
              <w:t>ផ្នែក</w:t>
            </w:r>
            <w:r w:rsidRPr="00C97DBE">
              <w:rPr>
                <w:rFonts w:ascii="Khmer OS Muol Light" w:hAnsi="Khmer OS Muol Light" w:cs="Khmer OS Muol Light"/>
                <w:b/>
                <w:szCs w:val="22"/>
                <w:cs/>
              </w:rPr>
              <w:t xml:space="preserve"> </w:t>
            </w:r>
            <w:r w:rsidRPr="004B4FCC">
              <w:rPr>
                <w:rFonts w:ascii="Khmer OS Muol Light" w:hAnsi="Khmer OS Muol Light" w:cs="Khmer OS Muol Light"/>
                <w:b/>
                <w:szCs w:val="22"/>
                <w:lang w:val="ca-ES"/>
              </w:rPr>
              <w:t>B</w:t>
            </w:r>
            <w:r w:rsidR="003E0239">
              <w:rPr>
                <w:rFonts w:ascii="Khmer OS Muol Light" w:hAnsi="Khmer OS Muol Light" w:cs="Khmer OS Muol Light"/>
                <w:b/>
                <w:szCs w:val="22"/>
                <w:lang w:val="ca-ES"/>
              </w:rPr>
              <w:t>.</w:t>
            </w:r>
            <w:r w:rsidRPr="004B4FCC">
              <w:rPr>
                <w:rFonts w:ascii="Khmer OS Muol Light" w:hAnsi="Khmer OS Muol Light" w:cs="Khmer OS Muol Light"/>
                <w:b/>
                <w:szCs w:val="22"/>
                <w:lang w:val="ca-ES"/>
              </w:rPr>
              <w:t xml:space="preserve"> </w:t>
            </w:r>
            <w:r w:rsidRPr="00C97DBE">
              <w:rPr>
                <w:rFonts w:ascii="Khmer OS Muol Light" w:hAnsi="Khmer OS Muol Light" w:cs="Khmer OS Muol Light" w:hint="cs"/>
                <w:b/>
                <w:szCs w:val="22"/>
                <w:cs/>
              </w:rPr>
              <w:t>បទពិសោធន៍ការងារនៅក្នុងគោលដៅថ្មីៗបំផុត</w:t>
            </w:r>
            <w:r w:rsidRPr="004B4FCC">
              <w:rPr>
                <w:rFonts w:ascii="Khmer OS Muol Light" w:hAnsi="Khmer OS Muol Light" w:cs="Khmer OS Muol Light"/>
                <w:bCs/>
                <w:szCs w:val="22"/>
                <w:lang w:val="ca-ES"/>
              </w:rPr>
              <w:t>(WEA)</w:t>
            </w:r>
          </w:p>
        </w:tc>
      </w:tr>
      <w:tr w:rsidR="00A96664" w:rsidRPr="00CC3F4E" w14:paraId="168A1DC7" w14:textId="77777777" w:rsidTr="001316FB">
        <w:trPr>
          <w:trHeight w:val="580"/>
        </w:trPr>
        <w:tc>
          <w:tcPr>
            <w:tcW w:w="9209" w:type="dxa"/>
          </w:tcPr>
          <w:p w14:paraId="6439C010" w14:textId="77777777" w:rsidR="00A96664" w:rsidRPr="004B4FCC" w:rsidRDefault="00A96664" w:rsidP="00053C79">
            <w:pPr>
              <w:spacing w:line="216" w:lineRule="auto"/>
              <w:jc w:val="center"/>
              <w:rPr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អ្នកឆ្លើយសំណួរ៖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អ្នកត្រឡប់មកវិញ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ដែលមានការងារនៅបរទេស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នៅក្នុងរយៈពេលដែលបានកំណត់</w:t>
            </w:r>
            <w:r w:rsidRPr="004B4FCC">
              <w:rPr>
                <w:rFonts w:ascii="Khmer OS Siemreap" w:hAnsi="Khmer OS Siemreap" w:cs="Khmer OS Siemreap"/>
                <w:color w:val="4C94D8" w:themeColor="text2" w:themeTint="80"/>
                <w:szCs w:val="22"/>
                <w:lang w:val="ca-ES"/>
              </w:rPr>
              <w:br/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>(សួរតែបុគ្គលផ្ទាល់ប៉ុណ្ណោះ)</w:t>
            </w:r>
          </w:p>
        </w:tc>
      </w:tr>
      <w:tr w:rsidR="00A96664" w:rsidRPr="00CC3F4E" w14:paraId="4F14A360" w14:textId="77777777" w:rsidTr="001316FB">
        <w:trPr>
          <w:trHeight w:val="931"/>
        </w:trPr>
        <w:tc>
          <w:tcPr>
            <w:tcW w:w="9209" w:type="dxa"/>
          </w:tcPr>
          <w:p w14:paraId="4BA5075A" w14:textId="77777777" w:rsidR="00A96664" w:rsidRPr="004B4FCC" w:rsidRDefault="00A96664" w:rsidP="00053C79">
            <w:pPr>
              <w:spacing w:line="276" w:lineRule="auto"/>
              <w:rPr>
                <w:rFonts w:ascii="Khmer OS Siemreap" w:hAnsi="Khmer OS Siemreap" w:cs="Khmer OS Siemreap"/>
                <w:i/>
                <w:iCs/>
                <w:color w:val="0070C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4B4FCC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 xml:space="preserve"> </w:t>
            </w:r>
            <w:r w:rsidRPr="004B4FCC">
              <w:rPr>
                <w:rFonts w:ascii="Khmer OS Siemreap" w:hAnsi="Khmer OS Siemreap" w:cs="Khmer OS Siemreap"/>
                <w:i/>
                <w:iCs/>
                <w:color w:val="0070C0"/>
                <w:sz w:val="20"/>
                <w:szCs w:val="20"/>
                <w:lang w:val="ca-ES"/>
              </w:rPr>
              <w:t xml:space="preserve">(REM_4 ≥ </w:t>
            </w:r>
            <w:r w:rsidRPr="004B4FCC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lang w:val="ca-ES"/>
              </w:rPr>
              <w:t>[DATE]</w:t>
            </w:r>
            <w:r w:rsidRPr="004B4FCC">
              <w:rPr>
                <w:rFonts w:ascii="Khmer OS Siemreap" w:hAnsi="Khmer OS Siemreap" w:cs="Khmer OS Siemreap"/>
                <w:i/>
                <w:iCs/>
                <w:color w:val="0070C0"/>
                <w:sz w:val="20"/>
                <w:szCs w:val="20"/>
                <w:lang w:val="ca-ES"/>
              </w:rPr>
              <w:t>) &amp; **</w:t>
            </w:r>
            <w:r w:rsidRPr="00F17F88">
              <w:rPr>
                <w:rFonts w:ascii="Khmer OS Siemreap" w:hAnsi="Khmer OS Siemreap" w:cs="Khmer OS Siemreap"/>
                <w:i/>
                <w:iCs/>
                <w:color w:val="0070C0"/>
                <w:sz w:val="20"/>
                <w:szCs w:val="20"/>
                <w:cs/>
              </w:rPr>
              <w:t>បានផ្លាស់ទៅប្រទេសគោលដៅថ្មីបំផុតក្នុងរយៈពេលដែលបានកំណត់</w:t>
            </w:r>
          </w:p>
          <w:p w14:paraId="1517DA0B" w14:textId="46C17295" w:rsidR="00A96664" w:rsidRPr="004B4FCC" w:rsidRDefault="00A96664" w:rsidP="00053C79">
            <w:pPr>
              <w:jc w:val="center"/>
              <w:rPr>
                <w:rFonts w:ascii="Khmer OS Siemreap" w:hAnsi="Khmer OS Siemreap" w:cs="Khmer OS Siemreap"/>
                <w:bCs/>
                <w:i/>
                <w:iCs/>
                <w:sz w:val="20"/>
                <w:szCs w:val="20"/>
                <w:lang w:val="ca-ES"/>
              </w:rPr>
            </w:pPr>
            <w:r w:rsidRPr="004B4FCC">
              <w:rPr>
                <w:rFonts w:ascii="Khmer OS Siemreap" w:hAnsi="Khmer OS Siemreap" w:cs="Khmer OS Siemreap"/>
                <w:i/>
                <w:iCs/>
                <w:sz w:val="20"/>
                <w:szCs w:val="20"/>
                <w:lang w:val="ca-ES"/>
              </w:rPr>
              <w:t>(REM_5=1</w:t>
            </w:r>
            <w:r w:rsidR="003E0239">
              <w:rPr>
                <w:rFonts w:ascii="Khmer OS Siemreap" w:hAnsi="Khmer OS Siemreap" w:cs="Khmer OS Siemreap"/>
                <w:i/>
                <w:iCs/>
                <w:sz w:val="20"/>
                <w:szCs w:val="20"/>
                <w:lang w:val="ca-ES"/>
              </w:rPr>
              <w:t>.</w:t>
            </w:r>
            <w:r w:rsidRPr="004B4FCC">
              <w:rPr>
                <w:rFonts w:ascii="Khmer OS Siemreap" w:hAnsi="Khmer OS Siemreap" w:cs="Khmer OS Siemreap"/>
                <w:i/>
                <w:iCs/>
                <w:sz w:val="20"/>
                <w:szCs w:val="20"/>
                <w:lang w:val="ca-ES"/>
              </w:rPr>
              <w:t>2</w:t>
            </w:r>
            <w:r w:rsidR="003E0239">
              <w:rPr>
                <w:rFonts w:ascii="Khmer OS Siemreap" w:hAnsi="Khmer OS Siemreap" w:cs="Khmer OS Siemreap"/>
                <w:i/>
                <w:iCs/>
                <w:sz w:val="20"/>
                <w:szCs w:val="20"/>
                <w:lang w:val="ca-ES"/>
              </w:rPr>
              <w:t>.</w:t>
            </w:r>
            <w:r w:rsidRPr="004B4FCC">
              <w:rPr>
                <w:rFonts w:ascii="Khmer OS Siemreap" w:hAnsi="Khmer OS Siemreap" w:cs="Khmer OS Siemreap"/>
                <w:i/>
                <w:iCs/>
                <w:sz w:val="20"/>
                <w:szCs w:val="20"/>
                <w:lang w:val="ca-ES"/>
              </w:rPr>
              <w:t xml:space="preserve">3) OR (REM_6=1) </w:t>
            </w:r>
            <w:r w:rsidRPr="004B4FCC">
              <w:rPr>
                <w:rFonts w:ascii="Khmer OS Siemreap" w:hAnsi="Khmer OS Siemreap" w:cs="Khmer OS Siemreap"/>
                <w:i/>
                <w:iCs/>
                <w:color w:val="0070C0"/>
                <w:sz w:val="20"/>
                <w:szCs w:val="20"/>
                <w:lang w:val="ca-ES"/>
              </w:rPr>
              <w:t>**</w:t>
            </w:r>
            <w:r w:rsidRPr="00F17F88">
              <w:rPr>
                <w:rFonts w:ascii="Khmer OS Siemreap" w:hAnsi="Khmer OS Siemreap" w:cs="Khmer OS Siemreap"/>
                <w:i/>
                <w:iCs/>
                <w:color w:val="0070C0"/>
                <w:sz w:val="20"/>
                <w:szCs w:val="20"/>
                <w:cs/>
              </w:rPr>
              <w:t>ការចូលរួមការងារនៅប្រទេសគោលដៅថ្មីបំផុត</w:t>
            </w:r>
          </w:p>
        </w:tc>
      </w:tr>
      <w:tr w:rsidR="00A96664" w:rsidRPr="00CC3F4E" w14:paraId="6DF356FF" w14:textId="77777777" w:rsidTr="001316FB">
        <w:trPr>
          <w:trHeight w:val="931"/>
        </w:trPr>
        <w:tc>
          <w:tcPr>
            <w:tcW w:w="9209" w:type="dxa"/>
          </w:tcPr>
          <w:p w14:paraId="65CC695F" w14:textId="77777777" w:rsidR="00A96664" w:rsidRPr="004B4FCC" w:rsidRDefault="00A96664" w:rsidP="00053C79">
            <w:pPr>
              <w:rPr>
                <w:lang w:val="ca-ES"/>
              </w:rPr>
            </w:pPr>
            <w:r w:rsidRPr="004B4FCC">
              <w:rPr>
                <w:rFonts w:asciiTheme="majorHAnsi" w:eastAsiaTheme="majorEastAsia" w:hAnsiTheme="majorHAnsi" w:cstheme="minorHAnsi"/>
                <w:color w:val="0F4761" w:themeColor="accent1" w:themeShade="BF"/>
                <w:sz w:val="20"/>
                <w:szCs w:val="20"/>
                <w:lang w:val="ca-ES"/>
              </w:rPr>
              <w:t>WEA_INT</w:t>
            </w:r>
            <w:r w:rsidRPr="004B4FCC">
              <w:rPr>
                <w:rFonts w:asciiTheme="majorHAnsi" w:eastAsiaTheme="majorEastAsia" w:hAnsiTheme="majorHAnsi" w:cstheme="minorHAnsi"/>
                <w:color w:val="0F4761" w:themeColor="accent1" w:themeShade="BF"/>
                <w:sz w:val="20"/>
                <w:szCs w:val="20"/>
                <w:lang w:val="ca-ES"/>
              </w:rPr>
              <w:br/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អ្នកសម្ភាសន៍អាន៖</w:t>
            </w:r>
            <w:r w:rsidRPr="004B4FCC">
              <w:rPr>
                <w:rFonts w:ascii="Khmer OS Siemreap" w:hAnsi="Khmer OS Siemreap" w:cs="Khmer OS Siemreap"/>
                <w:color w:val="4C94D8" w:themeColor="text2" w:themeTint="80"/>
                <w:szCs w:val="22"/>
                <w:lang w:val="ca-ES"/>
              </w:rPr>
              <w:br/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សំណួរបន្ទាប់នេះស្តីអំពីបទពិសោធន៍ការងាររបស់អ្នកនៅក្នុងប្រទេសនោះ។</w:t>
            </w:r>
          </w:p>
        </w:tc>
      </w:tr>
      <w:tr w:rsidR="00A96664" w:rsidRPr="00CC3F4E" w14:paraId="5E5F280B" w14:textId="77777777" w:rsidTr="001316FB">
        <w:trPr>
          <w:trHeight w:val="931"/>
        </w:trPr>
        <w:tc>
          <w:tcPr>
            <w:tcW w:w="9209" w:type="dxa"/>
          </w:tcPr>
          <w:p w14:paraId="3A443A45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WEA_1</w:t>
            </w:r>
          </w:p>
          <w:p w14:paraId="667C2F0C" w14:textId="1A1BD4A4" w:rsidR="00A96664" w:rsidRPr="00F17F88" w:rsidRDefault="00A96664" w:rsidP="00053C79">
            <w:pPr>
              <w:spacing w:line="276" w:lineRule="auto"/>
              <w:rPr>
                <w:rFonts w:cstheme="minorHAnsi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B18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អ្នកបានប្រាប់ខ្ញុំថាអ្នកបានផ្លាស់ទៅប្រទេស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color w:val="EE0000"/>
                <w:szCs w:val="22"/>
                <w:lang w:val="ca-ES"/>
              </w:rPr>
              <w:t>[LDEST_CTRY]</w:t>
            </w:r>
            <w:r w:rsidRPr="00F17F88">
              <w:rPr>
                <w:rFonts w:cstheme="minorHAnsi"/>
                <w:color w:val="EE0000"/>
                <w:sz w:val="20"/>
                <w:szCs w:val="20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color w:val="EE0000"/>
                <w:szCs w:val="22"/>
                <w:lang w:val="ca-ES"/>
              </w:rPr>
              <w:t xml:space="preserve"> 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ក្នុងខែ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color w:val="EE0000"/>
                <w:szCs w:val="22"/>
                <w:lang w:val="ca-ES"/>
              </w:rPr>
              <w:t>[LDEST_CTRY]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 xml:space="preserve"> ។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នៅពេលអ្នកទៅដល់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តើអ្នកមានការងារនៅក្នុងប្រទេស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color w:val="EE0000"/>
                <w:szCs w:val="22"/>
                <w:lang w:val="ca-ES"/>
              </w:rPr>
              <w:t>[LDEST_CTRY]</w:t>
            </w:r>
            <w:r w:rsidRPr="00F17F88">
              <w:rPr>
                <w:rFonts w:cstheme="minorHAnsi"/>
                <w:sz w:val="20"/>
                <w:szCs w:val="20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រួចហើយ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ឬរង់ចាំ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ការសន្យាការងារជាមួយអ្នកនៅប្រទេសនោះ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4525D239" w14:textId="77777777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lang w:val="ca-ES"/>
              </w:rPr>
              <w:t>1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</w:p>
          <w:p w14:paraId="56FEC001" w14:textId="77777777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2=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</w:p>
          <w:p w14:paraId="0618C467" w14:textId="3C1E949B" w:rsidR="00A96664" w:rsidRPr="00F17F88" w:rsidRDefault="00A96664" w:rsidP="00053C79">
            <w:pPr>
              <w:spacing w:line="216" w:lineRule="auto"/>
              <w:ind w:left="1060"/>
              <w:rPr>
                <w:rFonts w:cstheme="minorHAnsi"/>
                <w:color w:val="FF0000"/>
                <w:sz w:val="20"/>
                <w:szCs w:val="20"/>
                <w:lang w:val="ca-ES"/>
              </w:rPr>
            </w:pPr>
            <w:r w:rsidRPr="00F17F88">
              <w:rPr>
                <w:sz w:val="20"/>
                <w:szCs w:val="20"/>
                <w:lang w:val="ca-ES"/>
              </w:rPr>
              <w:t xml:space="preserve"> </w:t>
            </w:r>
            <w:r w:rsidRPr="00F17F88">
              <w:rPr>
                <w:rFonts w:hint="cs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3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ការងារដែលបានសន្យា</w:t>
            </w:r>
          </w:p>
          <w:p w14:paraId="6F5D0394" w14:textId="047D6637" w:rsidR="00A96664" w:rsidRPr="00F17F88" w:rsidRDefault="00A96664" w:rsidP="00053C79">
            <w:pPr>
              <w:rPr>
                <w:rFonts w:ascii="Khmer OS Siemreap" w:hAnsi="Khmer OS Siemreap" w:cs="Khmer OS Siemreap"/>
                <w:color w:val="4C94D8" w:themeColor="text2" w:themeTint="80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>នេះអាចរួមបញ្ចូលការងារពេញម៉ោង ឬក្រៅម៉ោង ការងារធម្មតា ឬការងារកូនជាង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>វាក៏អាចរួមបញ្ចូលការសន្យាការងារដោយពាក្យសំដីក្រៅផ្លូវការផងដែរ។</w:t>
            </w:r>
            <w:r w:rsidR="003E0239">
              <w:rPr>
                <w:rFonts w:ascii="Khmer OS Siemreap" w:hAnsi="Khmer OS Siemreap" w:cs="Khmer OS Siemreap"/>
                <w:color w:val="4C94D8" w:themeColor="text2" w:themeTint="80"/>
                <w:szCs w:val="22"/>
                <w:lang w:val="ca-ES"/>
              </w:rPr>
              <w:t>.</w:t>
            </w:r>
          </w:p>
        </w:tc>
      </w:tr>
      <w:tr w:rsidR="00A96664" w:rsidRPr="00F17F88" w14:paraId="182FA9D5" w14:textId="77777777" w:rsidTr="001316FB">
        <w:trPr>
          <w:trHeight w:val="931"/>
        </w:trPr>
        <w:tc>
          <w:tcPr>
            <w:tcW w:w="9209" w:type="dxa"/>
          </w:tcPr>
          <w:p w14:paraId="039021C4" w14:textId="77777777" w:rsidR="00A96664" w:rsidRPr="00F17F88" w:rsidRDefault="00A96664" w:rsidP="00053C79">
            <w:pPr>
              <w:jc w:val="both"/>
              <w:rPr>
                <w:b/>
                <w:iCs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 xml:space="preserve"> WEA_1 =1</w:t>
            </w:r>
          </w:p>
          <w:p w14:paraId="4B6C01AB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WEA_2</w:t>
            </w:r>
          </w:p>
          <w:p w14:paraId="0988D012" w14:textId="41B90362" w:rsidR="00A96664" w:rsidRPr="00F17F88" w:rsidRDefault="00A96664" w:rsidP="00053C79">
            <w:pPr>
              <w:jc w:val="both"/>
              <w:rPr>
                <w:rFonts w:cstheme="minorHAnsi"/>
                <w:b/>
                <w:bCs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B19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តើលឿនប៉ុណ្ណា អ្នកបានចាប់ផ្ដើមធ្វើការនៅពេលអ្នកបានទៅដល់ប្រទេស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color w:val="EE0000"/>
                <w:szCs w:val="22"/>
                <w:lang w:val="ca-ES"/>
              </w:rPr>
              <w:t>[LDEST _CTRY]</w:t>
            </w:r>
            <w:r w:rsidRPr="00F17F88">
              <w:rPr>
                <w:rFonts w:cstheme="minorHAnsi"/>
                <w:color w:val="FF0000"/>
                <w:sz w:val="20"/>
                <w:szCs w:val="20"/>
                <w:lang w:val="ca-ES"/>
              </w:rPr>
              <w:t xml:space="preserve"> </w:t>
            </w:r>
            <w:r w:rsidRPr="00F17F88">
              <w:rPr>
                <w:rFonts w:cstheme="minorHAnsi"/>
                <w:sz w:val="20"/>
                <w:szCs w:val="20"/>
                <w:lang w:val="ca-ES"/>
              </w:rPr>
              <w:t>?</w:t>
            </w:r>
          </w:p>
          <w:p w14:paraId="60A2F8EF" w14:textId="79C39726" w:rsidR="00A96664" w:rsidRPr="00F17F88" w:rsidRDefault="00A96664" w:rsidP="00053C79">
            <w:pPr>
              <w:ind w:left="1420"/>
              <w:rPr>
                <w:rFonts w:cstheme="minorHAnsi"/>
                <w:sz w:val="20"/>
                <w:szCs w:val="20"/>
                <w:lang w:val="ca-ES"/>
              </w:rPr>
            </w:pPr>
            <w:r w:rsidRPr="00F17F88">
              <w:rPr>
                <w:rFonts w:cstheme="minorHAnsi"/>
                <w:sz w:val="20"/>
                <w:szCs w:val="20"/>
                <w:lang w:val="ca-ES"/>
              </w:rPr>
              <w:t>1</w:t>
            </w:r>
            <w:r w:rsidR="003E0239">
              <w:rPr>
                <w:rFonts w:cstheme="minorHAnsi"/>
                <w:sz w:val="20"/>
                <w:szCs w:val="20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មិនស្វែងរកការងារ </w:t>
            </w:r>
            <w:r w:rsidRPr="00F17F88">
              <w:rPr>
                <w:rFonts w:cs="Times New Roman" w:hint="cs"/>
                <w:szCs w:val="22"/>
                <w:cs/>
              </w:rPr>
              <w:t>→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b/>
                <w:bCs/>
                <w:szCs w:val="22"/>
                <w:cs/>
              </w:rPr>
              <w:t>បញ្ចប់ផ្នែក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</w:t>
            </w:r>
          </w:p>
          <w:p w14:paraId="6734E414" w14:textId="6189D4E3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2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តិចជាងមួយសប្តាហ៍</w:t>
            </w:r>
          </w:p>
          <w:p w14:paraId="731ECBBF" w14:textId="72EE3A95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3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មួយសប្តាហ៍ ដល់ តិចជាង ១ ខែ</w:t>
            </w:r>
          </w:p>
          <w:p w14:paraId="7F7B6195" w14:textId="182AE94D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4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មួយខែ ដល់ តិចជាង ៣ ខែ</w:t>
            </w:r>
          </w:p>
          <w:p w14:paraId="3B5B936E" w14:textId="0EB25948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5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បីខែ ដល់ តិចជាង ៦ ខែ</w:t>
            </w:r>
          </w:p>
          <w:p w14:paraId="4333B801" w14:textId="0FA4583D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lastRenderedPageBreak/>
              <w:t>6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ប្រាំមួយខែ ដល់ តិចជាង ១ ឆ្នាំ</w:t>
            </w:r>
          </w:p>
          <w:p w14:paraId="3226DE6C" w14:textId="74363AF0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7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មួយឆ្នាំ ឬច្រើនជាងនេះ</w:t>
            </w:r>
          </w:p>
        </w:tc>
      </w:tr>
      <w:tr w:rsidR="00A96664" w:rsidRPr="00CC3F4E" w14:paraId="0CB24009" w14:textId="77777777" w:rsidTr="00191D78">
        <w:trPr>
          <w:trHeight w:val="3641"/>
        </w:trPr>
        <w:tc>
          <w:tcPr>
            <w:tcW w:w="9209" w:type="dxa"/>
          </w:tcPr>
          <w:p w14:paraId="779306A0" w14:textId="5781E87F" w:rsidR="00A96664" w:rsidRPr="00F17F88" w:rsidRDefault="00A96664" w:rsidP="00053C79">
            <w:pPr>
              <w:jc w:val="both"/>
              <w:rPr>
                <w:b/>
                <w:i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lastRenderedPageBreak/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WEA_2 =2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3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4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5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6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7</w:t>
            </w:r>
          </w:p>
          <w:p w14:paraId="5E721572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WEA_3</w:t>
            </w:r>
          </w:p>
          <w:p w14:paraId="59AD90DA" w14:textId="69B8A7DB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B20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តើការងារប្រភេទអ្វីដែលអ្នកបានធ្វើលើកដំបូងនៅទីនោះ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729ADE3F" w14:textId="46B909F9" w:rsidR="00A96664" w:rsidRPr="007A2DFB" w:rsidRDefault="00A96664" w:rsidP="00053C79">
            <w:pPr>
              <w:pStyle w:val="Heading2"/>
              <w:tabs>
                <w:tab w:val="left" w:pos="424"/>
                <w:tab w:val="center" w:pos="4580"/>
              </w:tabs>
              <w:rPr>
                <w:rFonts w:ascii="Khmer OS Siemreap" w:hAnsi="Khmer OS Siemreap" w:cs="Khmer OS Siemreap"/>
                <w:iCs/>
                <w:color w:val="EE0000"/>
                <w:lang w:val="ca-ES"/>
              </w:rPr>
            </w:pPr>
            <w:bookmarkStart w:id="187" w:name="_Toc230184821"/>
            <w:r w:rsidRPr="00F17F88">
              <w:rPr>
                <w:rFonts w:ascii="Khmer OS Siemreap" w:hAnsi="Khmer OS Siemreap" w:cs="Khmer OS Siemreap"/>
                <w:iCs/>
                <w:color w:val="EE0000"/>
                <w:cs/>
              </w:rPr>
              <w:t>ឧទាហរណ៍៖ អ្នកលក់ចេកអាំង</w:t>
            </w:r>
            <w:r w:rsidR="003E0239">
              <w:rPr>
                <w:rFonts w:ascii="Khmer OS Siemreap" w:hAnsi="Khmer OS Siemreap" w:cs="Khmer OS Siemreap"/>
                <w:iCs/>
                <w:color w:val="EE0000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cs/>
              </w:rPr>
              <w:t>អ្នកលក់គ្រឿងទេសបោះដុំ</w:t>
            </w:r>
            <w:r w:rsidR="003E0239">
              <w:rPr>
                <w:rFonts w:ascii="Khmer OS Siemreap" w:hAnsi="Khmer OS Siemreap" w:cs="Khmer OS Siemreap"/>
                <w:iCs/>
                <w:color w:val="EE0000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cs/>
              </w:rPr>
              <w:t>ស៊ីឈ្នួលធ្វើស្រែ</w:t>
            </w:r>
            <w:r w:rsidR="003E0239">
              <w:rPr>
                <w:rFonts w:ascii="Khmer OS Siemreap" w:hAnsi="Khmer OS Siemreap" w:cs="Khmer OS Siemreap"/>
                <w:iCs/>
                <w:color w:val="EE0000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cs/>
              </w:rPr>
              <w:t>គ្រូបង្រៀន</w:t>
            </w:r>
            <w:r w:rsidR="003E0239">
              <w:rPr>
                <w:rFonts w:ascii="Khmer OS Siemreap" w:hAnsi="Khmer OS Siemreap" w:cs="Khmer OS Siemreap"/>
                <w:iCs/>
                <w:color w:val="EE0000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cs/>
              </w:rPr>
              <w:t>គិលានុបដ្ឋាយិកា</w:t>
            </w:r>
            <w:r w:rsidR="003E0239">
              <w:rPr>
                <w:rFonts w:ascii="Khmer OS Siemreap" w:hAnsi="Khmer OS Siemreap" w:cs="Khmer OS Siemreap"/>
                <w:iCs/>
                <w:color w:val="EE0000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cs/>
              </w:rPr>
              <w:t>អ្នកបំរើតាមផ្ទះ</w:t>
            </w:r>
            <w:r w:rsidR="003E0239">
              <w:rPr>
                <w:rFonts w:ascii="Khmer OS Siemreap" w:hAnsi="Khmer OS Siemreap" w:cs="Khmer OS Siemreap"/>
                <w:iCs/>
                <w:color w:val="EE0000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cs/>
              </w:rPr>
              <w:t>អ្នកបើកបររថយន្តដឹកទំនិញ</w:t>
            </w:r>
            <w:r w:rsidR="003E0239">
              <w:rPr>
                <w:rFonts w:ascii="Khmer OS Siemreap" w:hAnsi="Khmer OS Siemreap" w:cs="Khmer OS Siemreap"/>
                <w:iCs/>
                <w:color w:val="EE0000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cs/>
              </w:rPr>
              <w:t>រត់តាក់ស៊ី</w:t>
            </w:r>
            <w:r w:rsidR="003E0239">
              <w:rPr>
                <w:rFonts w:ascii="Khmer OS Siemreap" w:hAnsi="Khmer OS Siemreap" w:cs="Khmer OS Siemreap"/>
                <w:iCs/>
                <w:color w:val="EE0000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cs/>
              </w:rPr>
              <w:t>វេជ្ជបណ្ឌិត</w:t>
            </w:r>
            <w:r w:rsidR="003E0239">
              <w:rPr>
                <w:rFonts w:ascii="Khmer OS Siemreap" w:hAnsi="Khmer OS Siemreap" w:cs="Khmer OS Siemreap"/>
                <w:iCs/>
                <w:color w:val="EE0000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cs/>
              </w:rPr>
              <w:t>នាយរងការិយាល័យ</w:t>
            </w:r>
            <w:r w:rsidR="003E0239">
              <w:rPr>
                <w:rFonts w:ascii="Khmer OS Siemreap" w:hAnsi="Khmer OS Siemreap" w:cs="Khmer OS Siemreap"/>
                <w:iCs/>
                <w:color w:val="EE0000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cs/>
              </w:rPr>
              <w:t>ប្រធានផ្នែកដេ</w:t>
            </w:r>
            <w:r w:rsidRPr="00F17F88">
              <w:rPr>
                <w:rFonts w:ascii="Khmer OS Siemreap" w:hAnsi="Khmer OS Siemreap" w:cs="Khmer OS Siemreap" w:hint="cs"/>
                <w:iCs/>
                <w:color w:val="EE0000"/>
                <w:cs/>
              </w:rPr>
              <w:t>រ</w:t>
            </w:r>
            <w:bookmarkEnd w:id="187"/>
          </w:p>
          <w:p w14:paraId="0751D082" w14:textId="77777777" w:rsidR="00C97DBE" w:rsidRPr="007A2DFB" w:rsidRDefault="00C97DBE" w:rsidP="00C97DBE">
            <w:pPr>
              <w:rPr>
                <w:lang w:val="ca-ES"/>
              </w:rPr>
            </w:pPr>
          </w:p>
          <w:p w14:paraId="3A4D1C09" w14:textId="77777777" w:rsidR="00A96664" w:rsidRPr="00F17F88" w:rsidRDefault="00A96664" w:rsidP="00053C79">
            <w:pPr>
              <w:rPr>
                <w:lang w:val="ca-ES"/>
              </w:rPr>
            </w:pPr>
          </w:p>
          <w:p w14:paraId="3B395691" w14:textId="77777777" w:rsidR="00A96664" w:rsidRPr="00F17F88" w:rsidRDefault="00A96664" w:rsidP="00053C79">
            <w:pPr>
              <w:rPr>
                <w:sz w:val="20"/>
                <w:szCs w:val="20"/>
                <w:lang w:val="ca-ES"/>
              </w:rPr>
            </w:pPr>
            <w:r w:rsidRPr="00F17F88">
              <w:rPr>
                <w:sz w:val="20"/>
                <w:szCs w:val="20"/>
                <w:lang w:val="ca-ES"/>
              </w:rPr>
              <w:t xml:space="preserve">                  _______ __________                                 </w:t>
            </w:r>
            <w:r w:rsidRPr="00F17F88">
              <w:rPr>
                <w:rFonts w:hint="cs"/>
                <w:sz w:val="20"/>
                <w:szCs w:val="20"/>
                <w:cs/>
              </w:rPr>
              <w:t xml:space="preserve">       </w:t>
            </w:r>
            <w:r w:rsidRPr="00F17F88">
              <w:rPr>
                <w:sz w:val="20"/>
                <w:szCs w:val="20"/>
                <w:lang w:val="ca-ES"/>
              </w:rPr>
              <w:t xml:space="preserve">           ____________                                                   ____________</w:t>
            </w:r>
          </w:p>
          <w:p w14:paraId="17A0BE53" w14:textId="4A4A7E6E" w:rsidR="00A96664" w:rsidRPr="00F17F88" w:rsidRDefault="00A96664" w:rsidP="00191D78">
            <w:pPr>
              <w:rPr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ឈ្មោះមុខងារ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សេចក្ដីពិពណ៌នាការងារ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         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ភារកិច្ច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b/>
                <w:bCs/>
                <w:szCs w:val="22"/>
                <w:cs/>
              </w:rPr>
              <w:t>និង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 xml:space="preserve">កាតព្វកិច្ចសំខាន់ៗ               </w:t>
            </w:r>
            <w:r w:rsidRPr="00F17F88">
              <w:rPr>
                <w:rFonts w:eastAsia="Calibri" w:cstheme="minorHAnsi" w:hint="cs"/>
                <w:i/>
                <w:sz w:val="20"/>
                <w:szCs w:val="20"/>
                <w:cs/>
              </w:rPr>
              <w:t xml:space="preserve"> </w:t>
            </w:r>
            <w:r w:rsidRPr="00F17F88">
              <w:rPr>
                <w:rFonts w:eastAsia="Calibri" w:cstheme="minorHAnsi"/>
                <w:i/>
                <w:sz w:val="20"/>
                <w:szCs w:val="20"/>
                <w:lang w:val="ca-ES"/>
              </w:rPr>
              <w:t>ISCO CODE</w:t>
            </w:r>
          </w:p>
        </w:tc>
      </w:tr>
      <w:tr w:rsidR="00A96664" w:rsidRPr="00CC3F4E" w14:paraId="00C21268" w14:textId="77777777" w:rsidTr="001316FB">
        <w:trPr>
          <w:trHeight w:val="931"/>
        </w:trPr>
        <w:tc>
          <w:tcPr>
            <w:tcW w:w="9209" w:type="dxa"/>
          </w:tcPr>
          <w:p w14:paraId="2D4F507E" w14:textId="44D9626E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 xml:space="preserve"> WEA_2 =2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3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4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5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6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7</w:t>
            </w:r>
          </w:p>
          <w:p w14:paraId="56CFC697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WEA_4</w:t>
            </w:r>
          </w:p>
          <w:p w14:paraId="7C02805E" w14:textId="76E9FAA1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B21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តើអ្វីជាសកម្មភាពសំខាន់នៅកន្លែងដែលអ្នកធ្វើការ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07039D79" w14:textId="02793699" w:rsidR="00A96664" w:rsidRPr="00F17F88" w:rsidRDefault="00A96664" w:rsidP="00053C79">
            <w:pPr>
              <w:rPr>
                <w:sz w:val="20"/>
                <w:szCs w:val="20"/>
                <w:lang w:val="ca-ES"/>
              </w:rPr>
            </w:pPr>
            <w:r w:rsidRPr="00F17F88">
              <w:rPr>
                <w:sz w:val="20"/>
                <w:szCs w:val="20"/>
                <w:lang w:val="ca-ES"/>
              </w:rPr>
              <w:t xml:space="preserve">                  _________________                                            ____________       </w:t>
            </w:r>
            <w:r w:rsidRPr="00F17F88">
              <w:rPr>
                <w:rFonts w:hint="cs"/>
                <w:sz w:val="20"/>
                <w:szCs w:val="20"/>
                <w:cs/>
              </w:rPr>
              <w:t xml:space="preserve">            </w:t>
            </w:r>
            <w:r w:rsidRPr="00F17F88">
              <w:rPr>
                <w:sz w:val="20"/>
                <w:szCs w:val="20"/>
                <w:lang w:val="ca-ES"/>
              </w:rPr>
              <w:t xml:space="preserve">                  ____________</w:t>
            </w:r>
          </w:p>
          <w:p w14:paraId="58F316E4" w14:textId="111C9A8C" w:rsidR="00A96664" w:rsidRPr="00191D78" w:rsidRDefault="00A96664" w:rsidP="00191D78">
            <w:pPr>
              <w:rPr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ឈ្មោះមុខងារ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សេចក្ដីពិពណ៌នាការងារ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         </w:t>
            </w:r>
            <w:r w:rsidR="00191D78">
              <w:rPr>
                <w:rFonts w:ascii="Khmer OS Siemreap" w:hAnsi="Khmer OS Siemreap" w:cs="Khmer OS Siemreap" w:hint="cs"/>
                <w:szCs w:val="22"/>
                <w:cs/>
                <w:lang w:val="ca-ES"/>
              </w:rPr>
              <w:t xml:space="preserve">   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ទំនិញ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 xml:space="preserve">សេវាកម្ម                    </w:t>
            </w:r>
            <w:r w:rsidR="00191D78">
              <w:rPr>
                <w:rFonts w:ascii="Khmer OS Siemreap" w:hAnsi="Khmer OS Siemreap" w:cs="Khmer OS Siemreap" w:hint="cs"/>
                <w:szCs w:val="22"/>
                <w:cs/>
              </w:rPr>
              <w:t xml:space="preserve">          </w:t>
            </w:r>
            <w:r w:rsidRPr="00F17F88">
              <w:rPr>
                <w:rFonts w:eastAsia="Calibri" w:cstheme="minorHAnsi"/>
                <w:i/>
                <w:sz w:val="20"/>
                <w:szCs w:val="20"/>
                <w:lang w:val="ca-ES"/>
              </w:rPr>
              <w:t>ISIC CODE</w:t>
            </w:r>
            <w:r w:rsidRPr="00F17F88">
              <w:rPr>
                <w:sz w:val="20"/>
                <w:szCs w:val="20"/>
                <w:lang w:val="ca-ES"/>
              </w:rPr>
              <w:t xml:space="preserve">                      </w:t>
            </w:r>
          </w:p>
        </w:tc>
      </w:tr>
      <w:tr w:rsidR="00A96664" w:rsidRPr="00CC3F4E" w14:paraId="4A7FFEE9" w14:textId="77777777" w:rsidTr="001316FB">
        <w:trPr>
          <w:trHeight w:val="931"/>
        </w:trPr>
        <w:tc>
          <w:tcPr>
            <w:tcW w:w="9209" w:type="dxa"/>
          </w:tcPr>
          <w:p w14:paraId="3048D0A3" w14:textId="3CA99F59" w:rsidR="00A96664" w:rsidRPr="00F17F88" w:rsidRDefault="00A96664" w:rsidP="00053C79">
            <w:pPr>
              <w:jc w:val="both"/>
              <w:rPr>
                <w:b/>
                <w:iCs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 xml:space="preserve"> WEA_2 =2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3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4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5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6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7</w:t>
            </w:r>
          </w:p>
          <w:p w14:paraId="7478C12C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WEA_5</w:t>
            </w:r>
          </w:p>
          <w:p w14:paraId="5797B705" w14:textId="570CD22A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B22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នៅក្នុងការងារនោះ តើអ្នកធ្វើការជា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...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725530FA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</w:pPr>
            <w:r w:rsidRPr="00F17F88">
              <w:rPr>
                <w:rFonts w:ascii="Khmer OS Siemreap" w:hAnsi="Khmer OS Siemreap" w:cs="Khmer OS Siemreap" w:hint="cs"/>
                <w:b/>
                <w:bCs/>
                <w:i/>
                <w:iCs/>
                <w:szCs w:val="22"/>
                <w:cs/>
              </w:rPr>
              <w:t xml:space="preserve">                     អាន</w:t>
            </w:r>
          </w:p>
          <w:p w14:paraId="4944D1D1" w14:textId="465EBD9A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cstheme="minorHAnsi"/>
                <w:sz w:val="20"/>
                <w:szCs w:val="20"/>
                <w:lang w:val="ca-ES"/>
              </w:rPr>
              <w:t>1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បុគ្គលិក/កម្មករ/និយោជិក</w:t>
            </w:r>
          </w:p>
          <w:p w14:paraId="70322773" w14:textId="01FB0711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2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​អាជីវកម្មខ្លួនឯង</w:t>
            </w:r>
            <w:r w:rsidRPr="00F17F88">
              <w:rPr>
                <w:rFonts w:cs="Times New Roman"/>
                <w:b/>
                <w:bCs/>
                <w:szCs w:val="22"/>
                <w:lang w:val="ca-ES"/>
              </w:rPr>
              <w:t>→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WEA_7a</w:t>
            </w:r>
          </w:p>
          <w:p w14:paraId="2597C57C" w14:textId="26E11DC0" w:rsidR="00A96664" w:rsidRPr="00191D78" w:rsidRDefault="00A96664" w:rsidP="00191D78">
            <w:pPr>
              <w:ind w:left="1420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3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ធ្វើការក្នុងអាជីវកម្មរបស់គ្រួសារដោយគ្មានប្រាក់ឈ្នួល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 xml:space="preserve"> </w:t>
            </w:r>
            <w:r w:rsidRPr="00F17F88">
              <w:rPr>
                <w:rFonts w:cs="Times New Roman"/>
                <w:b/>
                <w:bCs/>
                <w:szCs w:val="22"/>
                <w:lang w:val="ca-ES"/>
              </w:rPr>
              <w:t>→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WEA_7a</w:t>
            </w:r>
          </w:p>
        </w:tc>
      </w:tr>
      <w:tr w:rsidR="00A96664" w:rsidRPr="00F17F88" w14:paraId="471FCAB0" w14:textId="77777777" w:rsidTr="00191D78">
        <w:trPr>
          <w:trHeight w:val="527"/>
        </w:trPr>
        <w:tc>
          <w:tcPr>
            <w:tcW w:w="9209" w:type="dxa"/>
          </w:tcPr>
          <w:p w14:paraId="2B631AD2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 xml:space="preserve"> WEA_5 =01</w:t>
            </w:r>
          </w:p>
          <w:p w14:paraId="1408AC87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WEA_6</w:t>
            </w:r>
          </w:p>
          <w:p w14:paraId="2BCF8066" w14:textId="4B7FD683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B23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នៅពេលដែលអ្នកចាប់ផ្តើមការងារនោះ តើអ្នកមាន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...</w:t>
            </w:r>
          </w:p>
          <w:p w14:paraId="527D9C39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t>អាន និងសម្គាល់មួយ</w:t>
            </w:r>
          </w:p>
          <w:p w14:paraId="37DF2860" w14:textId="1C71ACA6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1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កិច្ចសន្យាលាយលក្ខណ៍ជាអក្សរ</w:t>
            </w:r>
          </w:p>
          <w:p w14:paraId="071CB369" w14:textId="250CA439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2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កិច្ចព្រមព្រៀងផ្ទាល់មាត់តែប៉ុណ្ណោះ</w:t>
            </w:r>
          </w:p>
          <w:p w14:paraId="731B7006" w14:textId="658C525E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3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គ្មានកិច្ចសន្យា ឬកិច្ចព្រមព្រៀង</w:t>
            </w:r>
          </w:p>
          <w:p w14:paraId="7EA58ED0" w14:textId="77F4D082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97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</w:p>
          <w:p w14:paraId="2139F2AE" w14:textId="4629DD16" w:rsidR="00A96664" w:rsidRPr="00191D78" w:rsidRDefault="00A96664" w:rsidP="00191D78">
            <w:pPr>
              <w:ind w:left="142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98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បដិសេធ</w:t>
            </w:r>
          </w:p>
        </w:tc>
      </w:tr>
      <w:tr w:rsidR="00A96664" w:rsidRPr="00F17F88" w14:paraId="00D565E2" w14:textId="77777777" w:rsidTr="001316FB">
        <w:trPr>
          <w:trHeight w:val="931"/>
        </w:trPr>
        <w:tc>
          <w:tcPr>
            <w:tcW w:w="9209" w:type="dxa"/>
          </w:tcPr>
          <w:p w14:paraId="29AF94BC" w14:textId="77777777" w:rsidR="00A96664" w:rsidRPr="00F17F88" w:rsidRDefault="00A96664" w:rsidP="00053C79">
            <w:pPr>
              <w:jc w:val="both"/>
              <w:rPr>
                <w:b/>
                <w:i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lastRenderedPageBreak/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WEA_5 =01</w:t>
            </w:r>
          </w:p>
          <w:p w14:paraId="4FE9BF1F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WEA_7</w:t>
            </w:r>
          </w:p>
          <w:p w14:paraId="5555E566" w14:textId="68F4DE75" w:rsidR="00A96664" w:rsidRPr="00F17F88" w:rsidRDefault="00A96664" w:rsidP="00053C79">
            <w:pPr>
              <w:jc w:val="both"/>
              <w:rPr>
                <w:rFonts w:cstheme="minorHAnsi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B24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មុនពេលចាប់ផ្តើមការងារនោះតើអ្នកបានចូលប្រទេស</w:t>
            </w:r>
            <w:r w:rsidRPr="00F17F88">
              <w:rPr>
                <w:sz w:val="20"/>
                <w:szCs w:val="20"/>
                <w:cs/>
              </w:rPr>
              <w:t xml:space="preserve"> </w:t>
            </w:r>
            <w:r w:rsidRPr="00F17F88">
              <w:rPr>
                <w:rFonts w:cstheme="minorHAnsi"/>
                <w:color w:val="FF0000"/>
                <w:sz w:val="20"/>
                <w:szCs w:val="20"/>
                <w:lang w:val="ca-ES"/>
              </w:rPr>
              <w:t xml:space="preserve">[LDEST _CTRY]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ដោយមាន</w:t>
            </w:r>
            <w:r w:rsidR="007041B4">
              <w:rPr>
                <w:rFonts w:ascii="Khmer OS Siemreap" w:hAnsi="Khmer OS Siemreap" w:cs="Khmer OS Siemreap"/>
                <w:szCs w:val="22"/>
                <w:cs/>
              </w:rPr>
              <w:t>.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</w:p>
          <w:p w14:paraId="5B4E4B6D" w14:textId="77777777" w:rsidR="00A96664" w:rsidRPr="00F17F88" w:rsidRDefault="00A96664" w:rsidP="00053C79">
            <w:pPr>
              <w:ind w:left="700"/>
              <w:jc w:val="both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t>អាន​ហើយ​ជ្រើសរើសចម្លើយដំបូងដែលអាច</w:t>
            </w:r>
          </w:p>
          <w:p w14:paraId="65B0787A" w14:textId="4BC93344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1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ទិដ្ឋាការការងារ</w:t>
            </w:r>
          </w:p>
          <w:p w14:paraId="3E0ABF08" w14:textId="78EF5865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2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ប្រភេទទិដ្ឋាការផ្សេងទៀត (សិស្ស ទេសចរ ភ្ញៀវទេសចរណ៍)</w:t>
            </w:r>
          </w:p>
          <w:p w14:paraId="3D4F6029" w14:textId="6FEA90D3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3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គ្មានទិដ្ឋាការ</w:t>
            </w:r>
          </w:p>
          <w:p w14:paraId="2928DEF6" w14:textId="77777777" w:rsidR="00A96664" w:rsidRPr="00F17F88" w:rsidRDefault="00A96664" w:rsidP="00053C79">
            <w:pPr>
              <w:ind w:left="880"/>
              <w:jc w:val="both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b/>
                <w:bCs/>
                <w:i/>
                <w:iCs/>
                <w:szCs w:val="22"/>
                <w:cs/>
              </w:rPr>
              <w:t>សូមកុំអាន</w:t>
            </w:r>
          </w:p>
          <w:p w14:paraId="1FFE4395" w14:textId="130A937D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97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</w:p>
          <w:p w14:paraId="78737827" w14:textId="0D9464B8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98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បដិសេធ</w:t>
            </w:r>
          </w:p>
        </w:tc>
      </w:tr>
      <w:tr w:rsidR="00A96664" w:rsidRPr="00CC3F4E" w14:paraId="1EBDC6A4" w14:textId="77777777" w:rsidTr="001316FB">
        <w:trPr>
          <w:trHeight w:val="931"/>
        </w:trPr>
        <w:tc>
          <w:tcPr>
            <w:tcW w:w="9209" w:type="dxa"/>
          </w:tcPr>
          <w:p w14:paraId="15B2505E" w14:textId="77777777" w:rsidR="00A96664" w:rsidRPr="00F17F88" w:rsidRDefault="00A96664" w:rsidP="00053C79">
            <w:pPr>
              <w:jc w:val="both"/>
              <w:rPr>
                <w:b/>
                <w:i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WEA_5 =01</w:t>
            </w:r>
          </w:p>
          <w:p w14:paraId="74C1E1A4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WEA_8a</w:t>
            </w:r>
          </w:p>
          <w:p w14:paraId="4CFA3E76" w14:textId="47FEDBBE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B25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តើដំបូងអ្នកបានលឺការងារនោះដោយរបៀបណា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373B0A10" w14:textId="77777777" w:rsidR="00A96664" w:rsidRPr="00F17F88" w:rsidRDefault="00A96664" w:rsidP="00053C79">
            <w:pPr>
              <w:ind w:left="880"/>
              <w:jc w:val="both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b/>
                <w:bCs/>
                <w:i/>
                <w:iCs/>
                <w:szCs w:val="22"/>
                <w:cs/>
              </w:rPr>
              <w:t>សូមកុំអាន</w:t>
            </w:r>
          </w:p>
          <w:p w14:paraId="6EFDCF71" w14:textId="30B53AFB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1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ពីនិយោជក/ថៅកែ</w:t>
            </w:r>
          </w:p>
          <w:p w14:paraId="1A0C14C5" w14:textId="4A7CD91A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2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មិត្តភ័ក្តិ ឬអ្នកស្គាល់គ្នាដែលរស់នៅក្នុងប្រទេសដើម</w:t>
            </w:r>
          </w:p>
          <w:p w14:paraId="5C8580A3" w14:textId="7B07AE98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3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មិត្តភ័ក្តិ ឬអ្នកស្គាល់គ្នាដែលរស់នៅក្នុងប្រទេសបរទេស</w:t>
            </w:r>
          </w:p>
          <w:p w14:paraId="08A4DA77" w14:textId="5CF8CBD8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4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សមាជិកគ្រួសារ ឬសាច់ញាតិដែលរស់នៅក្នុងប្រទេសដើម</w:t>
            </w:r>
          </w:p>
          <w:p w14:paraId="375DB443" w14:textId="5681BB8A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5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សមាជិក​គ្រួសារ ឬ​សាច់ញាតិ​ដែល​រស់នៅ​ក្នុង​ប្រទេស​បរទេស</w:t>
            </w:r>
          </w:p>
          <w:p w14:paraId="20D94E8D" w14:textId="27C54699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6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ទីភ្នាក់ងារជ្រើសរើសបុគ្គលិករបស់រដ្ឋាភិបាល</w:t>
            </w:r>
          </w:p>
          <w:p w14:paraId="4BA73364" w14:textId="5B896C53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7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ភ្នាក់ងារជ្រើសរើសបុគ្គលិកឯកជន</w:t>
            </w:r>
          </w:p>
          <w:p w14:paraId="686B57B2" w14:textId="017500AE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8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អ្នកជ្រើសរើសបុគ្គលិកឯកជន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ឈ្មួញកណ្តាល</w:t>
            </w:r>
          </w:p>
          <w:p w14:paraId="791035BB" w14:textId="1B45AF71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9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កាសែត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គេហទំព័រ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តាមបណ្តាញសង្គម  (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LINKEDIN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FACEBOOK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="007041B4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)</w:t>
            </w:r>
          </w:p>
          <w:p w14:paraId="7DEA409D" w14:textId="49475D4A" w:rsidR="00A96664" w:rsidRPr="003E0239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3E0239">
              <w:rPr>
                <w:rFonts w:ascii="Khmer OS Siemreap" w:hAnsi="Khmer OS Siemreap" w:cs="Khmer OS Siemreap"/>
                <w:szCs w:val="22"/>
                <w:lang w:val="ca-ES"/>
              </w:rPr>
              <w:t>10</w:t>
            </w:r>
            <w:r w:rsidR="003E0239" w:rsidRP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ផ្សេងទៀត (បញ្ជាក់)៖</w:t>
            </w:r>
            <w:r w:rsidRPr="003E0239">
              <w:rPr>
                <w:rFonts w:ascii="Khmer OS Siemreap" w:hAnsi="Khmer OS Siemreap" w:cs="Khmer OS Siemreap"/>
                <w:szCs w:val="22"/>
                <w:lang w:val="ca-ES"/>
              </w:rPr>
              <w:t>): ____________</w:t>
            </w:r>
          </w:p>
        </w:tc>
      </w:tr>
      <w:tr w:rsidR="00A96664" w:rsidRPr="00F17F88" w14:paraId="14A2C786" w14:textId="77777777" w:rsidTr="001316FB">
        <w:trPr>
          <w:trHeight w:val="931"/>
        </w:trPr>
        <w:tc>
          <w:tcPr>
            <w:tcW w:w="9209" w:type="dxa"/>
          </w:tcPr>
          <w:p w14:paraId="717A41F0" w14:textId="77777777" w:rsidR="00A96664" w:rsidRPr="003E0239" w:rsidRDefault="00A96664" w:rsidP="00053C79">
            <w:pPr>
              <w:jc w:val="both"/>
              <w:rPr>
                <w:b/>
                <w:iCs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 xml:space="preserve"> WEA_5 =01</w:t>
            </w:r>
          </w:p>
          <w:p w14:paraId="7A409583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WEA_8b</w:t>
            </w:r>
          </w:p>
          <w:p w14:paraId="1AB4B036" w14:textId="1E2888FE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B26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តើអ្នកបានទទួលការងារនោះដោយរបៀបណា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20D8D791" w14:textId="77777777" w:rsidR="00A96664" w:rsidRPr="00F17F88" w:rsidRDefault="00A96664" w:rsidP="00053C79">
            <w:pPr>
              <w:ind w:left="880"/>
              <w:jc w:val="both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b/>
                <w:bCs/>
                <w:i/>
                <w:iCs/>
                <w:szCs w:val="22"/>
                <w:cs/>
              </w:rPr>
              <w:t>សូមកុំអាន</w:t>
            </w:r>
          </w:p>
          <w:p w14:paraId="39D2A83F" w14:textId="17A1D81B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1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ផ្ទេរការងារ</w:t>
            </w:r>
          </w:p>
          <w:p w14:paraId="618D592B" w14:textId="214803B7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2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បានចុះឈ្មោះជាមួយ ភ្នាក់ងាររដ្ឋាភិបាលពីប្រទេសដើម</w:t>
            </w:r>
          </w:p>
          <w:p w14:paraId="06A2B020" w14:textId="7AE00FF8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3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បានចុះឈ្មោះជាមួយ ភ្នាក់ងាររដ្ឋាភិបាលមកពីបរទេ</w:t>
            </w:r>
          </w:p>
          <w:p w14:paraId="2A4B6583" w14:textId="01F43C29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4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បានចុះឈ្មោះជាមួយភ្នាក់ងារជ្រើសរើសឯកជនពីប្រទេសដើម</w:t>
            </w:r>
          </w:p>
          <w:p w14:paraId="29821AAC" w14:textId="58F05ABE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lastRenderedPageBreak/>
              <w:t>5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បានចុះឈ្មោះជាមួយភ្នាក់ងារជ្រើសរើសឯកជនពីបរទេស</w:t>
            </w:r>
          </w:p>
          <w:p w14:paraId="7F460848" w14:textId="0C160AF0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6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ពីនិយោជកបរទេសដោយផ្ទាល់</w:t>
            </w:r>
          </w:p>
          <w:p w14:paraId="3CB89D28" w14:textId="536B2828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7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អ្នកជ្រើសរើសបុគ្គលឯកជន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ឈ្មួញកណ្តាល</w:t>
            </w:r>
          </w:p>
          <w:p w14:paraId="1171C9B2" w14:textId="43F6A000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8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សមាជិកគ្រួសារ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សាច់ញាតិ</w:t>
            </w:r>
          </w:p>
          <w:p w14:paraId="5553740D" w14:textId="27029F18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9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មិត្តភ័ក្តិ ឬអ្នកស្គាល់គ្នា</w:t>
            </w:r>
          </w:p>
          <w:p w14:paraId="44D0ADA7" w14:textId="0F8582A3" w:rsidR="00A96664" w:rsidRPr="00F17F88" w:rsidRDefault="00A96664" w:rsidP="00EF2516">
            <w:pPr>
              <w:ind w:left="1420"/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10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ផ្សេងទៀត (បញ្ជាក់)</w:t>
            </w:r>
            <w:r w:rsidRPr="00F17F88">
              <w:rPr>
                <w:rFonts w:ascii="Khmer OS Siemreap" w:hAnsi="Khmer OS Siemreap" w:cs="Khmer OS Siemreap"/>
                <w:szCs w:val="22"/>
              </w:rPr>
              <w:t>: ___________</w:t>
            </w:r>
          </w:p>
        </w:tc>
      </w:tr>
    </w:tbl>
    <w:p w14:paraId="7A8C728D" w14:textId="6B1B86EE" w:rsidR="00EF2516" w:rsidRDefault="00EF2516"/>
    <w:p w14:paraId="7965B3FA" w14:textId="49F0CB38" w:rsidR="00EF2516" w:rsidRDefault="00EF2516"/>
    <w:tbl>
      <w:tblPr>
        <w:tblStyle w:val="TableGrid"/>
        <w:tblW w:w="920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209"/>
      </w:tblGrid>
      <w:tr w:rsidR="00A96664" w:rsidRPr="00F17F88" w14:paraId="2BFA8780" w14:textId="77777777" w:rsidTr="001316FB">
        <w:trPr>
          <w:trHeight w:val="418"/>
        </w:trPr>
        <w:tc>
          <w:tcPr>
            <w:tcW w:w="9209" w:type="dxa"/>
            <w:shd w:val="clear" w:color="auto" w:fill="4C94D8" w:themeFill="text2" w:themeFillTint="80"/>
          </w:tcPr>
          <w:p w14:paraId="43CD09B7" w14:textId="3A929A11" w:rsidR="00A96664" w:rsidRPr="00F17F88" w:rsidRDefault="00A96664" w:rsidP="00053C79">
            <w:pPr>
              <w:jc w:val="center"/>
              <w:rPr>
                <w:b/>
                <w:bCs/>
                <w:i/>
                <w:color w:val="FF0000"/>
                <w:sz w:val="20"/>
                <w:szCs w:val="20"/>
              </w:rPr>
            </w:pPr>
            <w:r w:rsidRPr="00C97DBE">
              <w:rPr>
                <w:rFonts w:ascii="Khmer OS Muol Light" w:hAnsi="Khmer OS Muol Light" w:cs="Khmer OS Muol Light"/>
                <w:b/>
                <w:szCs w:val="22"/>
                <w:cs/>
              </w:rPr>
              <w:t xml:space="preserve">ផ្នែក </w:t>
            </w:r>
            <w:r w:rsidRPr="00C97DBE">
              <w:rPr>
                <w:rFonts w:ascii="Khmer OS Muol Light" w:hAnsi="Khmer OS Muol Light" w:cs="Khmer OS Muol Light"/>
                <w:b/>
                <w:szCs w:val="22"/>
              </w:rPr>
              <w:t>B</w:t>
            </w:r>
            <w:r w:rsidR="003E0239">
              <w:rPr>
                <w:rFonts w:ascii="Khmer OS Muol Light" w:hAnsi="Khmer OS Muol Light" w:cs="Khmer OS Muol Light"/>
                <w:b/>
                <w:szCs w:val="22"/>
              </w:rPr>
              <w:t>.</w:t>
            </w:r>
            <w:r w:rsidRPr="00C97DBE">
              <w:rPr>
                <w:rFonts w:ascii="Khmer OS Muol Light" w:hAnsi="Khmer OS Muol Light" w:cs="Khmer OS Muol Light"/>
                <w:b/>
                <w:szCs w:val="22"/>
                <w:cs/>
              </w:rPr>
              <w:t>ចំណូលពីការងារលើកដំបូង នៅប្រទេសគោលដៅចុងក្រោយ</w:t>
            </w:r>
            <w:r w:rsidRPr="00C97DBE">
              <w:rPr>
                <w:rFonts w:ascii="Khmer OS Muol Light" w:hAnsi="Khmer OS Muol Light" w:cs="Khmer OS Muol Light"/>
                <w:b/>
                <w:szCs w:val="22"/>
              </w:rPr>
              <w:t>(</w:t>
            </w:r>
            <w:r w:rsidRPr="00F17F88">
              <w:rPr>
                <w:rFonts w:ascii="Khmer OS Muol Light" w:hAnsi="Khmer OS Muol Light" w:cs="Khmer OS Muol Light"/>
                <w:bCs/>
                <w:szCs w:val="22"/>
              </w:rPr>
              <w:t>RCE)</w:t>
            </w:r>
          </w:p>
        </w:tc>
      </w:tr>
      <w:tr w:rsidR="00A96664" w:rsidRPr="00F17F88" w14:paraId="0DCE97DF" w14:textId="77777777" w:rsidTr="001316FB">
        <w:trPr>
          <w:trHeight w:val="436"/>
        </w:trPr>
        <w:tc>
          <w:tcPr>
            <w:tcW w:w="9209" w:type="dxa"/>
          </w:tcPr>
          <w:p w14:paraId="452D010E" w14:textId="77777777" w:rsidR="00A96664" w:rsidRPr="00F17F88" w:rsidRDefault="00A96664" w:rsidP="00053C79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WEA_5=01</w:t>
            </w:r>
            <w:r w:rsidRPr="00F17F88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0070C0"/>
                <w:sz w:val="20"/>
                <w:szCs w:val="20"/>
              </w:rPr>
              <w:t>**</w:t>
            </w:r>
            <w:r w:rsidRPr="00F17F88">
              <w:rPr>
                <w:rFonts w:ascii="Khmer OS Siemreap" w:hAnsi="Khmer OS Siemreap" w:cs="Khmer OS Siemreap"/>
                <w:i/>
                <w:iCs/>
                <w:color w:val="0070C0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i/>
                <w:iCs/>
                <w:color w:val="0070C0"/>
                <w:sz w:val="20"/>
                <w:szCs w:val="20"/>
                <w:cs/>
              </w:rPr>
              <w:t>ការងារដំបូងជាអ្នកបុគ្គលិកក្នុងប្រទេសចុងក្រោយបំផុតនៅបរទេស</w:t>
            </w:r>
          </w:p>
          <w:p w14:paraId="6A8E61D5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RCE_1a</w:t>
            </w:r>
          </w:p>
          <w:p w14:paraId="734C09DC" w14:textId="564BD1FF" w:rsidR="00A96664" w:rsidRPr="00F17F88" w:rsidRDefault="00A96664" w:rsidP="00053C79">
            <w:pPr>
              <w:rPr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B27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នៅពេលអ្នកចាប់ផ្តើមការងារនោះប្រាក់ខែ/ប្រាក់បៀវត្យ/ប្រាក់ឈ្នួល(ដំបូង) ចំនួនប៉ុន្មានមុនពេលកាត់ពន្ធ ឬការកាត់ផ្សេងទៀត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472322D3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b/>
                <w:bCs/>
                <w:i/>
                <w:iCs/>
                <w:szCs w:val="22"/>
                <w:cs/>
              </w:rPr>
              <w:t>អ្នកសម្ភាសន៍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b/>
                <w:bCs/>
                <w:i/>
                <w:iCs/>
                <w:szCs w:val="22"/>
                <w:cs/>
              </w:rPr>
              <w:t>អាន</w:t>
            </w:r>
          </w:p>
          <w:p w14:paraId="29FBD3B1" w14:textId="3CD70C5C" w:rsidR="00A96664" w:rsidRPr="00F17F88" w:rsidRDefault="00A96664" w:rsidP="00053C79">
            <w:pPr>
              <w:rPr>
                <w:rFonts w:ascii="Khmer OS Siemreap" w:hAnsi="Khmer OS Siemreap" w:cs="Khmer OS Siemreap"/>
                <w:color w:val="EE0000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ពាក្យ "កាត់បន្ថយ" មានន័យថា ការកាត់ចេញដោយនិយោជកសម្រាប់ </w:t>
            </w:r>
            <w:r w:rsidRPr="00F17F88">
              <w:rPr>
                <w:rFonts w:ascii="Khmer OS Siemreap" w:hAnsi="Khmer OS Siemreap" w:cs="Khmer OS Siemreap"/>
                <w:color w:val="EE0000"/>
                <w:szCs w:val="22"/>
                <w:cs/>
              </w:rPr>
              <w:t>[ធានារ៉ាប់រងផ្នែកសុខភាព</w:t>
            </w:r>
            <w:r w:rsidR="003E0239">
              <w:rPr>
                <w:rFonts w:ascii="Khmer OS Siemreap" w:hAnsi="Khmer OS Siemreap" w:cs="Khmer OS Siemreap"/>
                <w:color w:val="EE0000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color w:val="EE0000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color w:val="EE0000"/>
                <w:szCs w:val="22"/>
                <w:cs/>
              </w:rPr>
              <w:t>ធានារ៉ាប់រងពេលអត់ការងារធ្វើ ជាដើម</w:t>
            </w:r>
            <w:r w:rsidRPr="00F17F88">
              <w:rPr>
                <w:rFonts w:ascii="Khmer OS Siemreap" w:hAnsi="Khmer OS Siemreap" w:cs="Khmer OS Siemreap"/>
                <w:color w:val="EE0000"/>
                <w:szCs w:val="22"/>
                <w:lang w:val="ca-ES"/>
              </w:rPr>
              <w:t>]</w:t>
            </w:r>
          </w:p>
          <w:p w14:paraId="1D5C760E" w14:textId="65C15277" w:rsidR="00A96664" w:rsidRPr="00F17F88" w:rsidRDefault="00A96664" w:rsidP="00C97DBE">
            <w:pPr>
              <w:ind w:left="880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a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ប្រាក់ឈ្នួល ប្រចាំខែ</w:t>
            </w:r>
            <w:r w:rsidRPr="00F17F88">
              <w:rPr>
                <w:rFonts w:cs="Times New Roman"/>
                <w:b/>
                <w:bCs/>
                <w:szCs w:val="22"/>
                <w:lang w:val="ca-ES"/>
              </w:rPr>
              <w:t>→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RCE_2</w:t>
            </w:r>
          </w:p>
          <w:p w14:paraId="7F29CB4D" w14:textId="52C6F394" w:rsidR="00A96664" w:rsidRPr="00F17F88" w:rsidRDefault="00A96664" w:rsidP="00C97DBE">
            <w:pPr>
              <w:ind w:left="88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b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ប្រាក់ឈ្នួល ប្រចាំសប្តាហ៍</w:t>
            </w:r>
          </w:p>
          <w:p w14:paraId="01694F79" w14:textId="54F3D3F5" w:rsidR="00A96664" w:rsidRPr="00F17F88" w:rsidRDefault="00A96664" w:rsidP="00C97DBE">
            <w:pPr>
              <w:ind w:left="88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c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ប្រាក់ឈ្នួល ប្រចាំថ្ងៃ</w:t>
            </w:r>
          </w:p>
          <w:p w14:paraId="401A8A3B" w14:textId="77777777" w:rsidR="00A96664" w:rsidRPr="00F17F88" w:rsidRDefault="00A96664" w:rsidP="00C97DBE">
            <w:pPr>
              <w:ind w:left="88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997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  <w:r w:rsidRPr="00F17F88">
              <w:rPr>
                <w:rFonts w:cs="Times New Roman"/>
                <w:b/>
                <w:bCs/>
                <w:szCs w:val="22"/>
              </w:rPr>
              <w:t>→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RCE_3a</w:t>
            </w:r>
          </w:p>
          <w:p w14:paraId="5535D8E4" w14:textId="77777777" w:rsidR="00A96664" w:rsidRPr="00F17F88" w:rsidRDefault="00A96664" w:rsidP="00C97DBE">
            <w:pPr>
              <w:ind w:left="880"/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998 </w:t>
            </w:r>
            <w:proofErr w:type="gramStart"/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បដិសេធ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 </w:t>
            </w:r>
            <w:r w:rsidRPr="00F17F88">
              <w:rPr>
                <w:rFonts w:cs="Times New Roman"/>
                <w:b/>
                <w:bCs/>
                <w:szCs w:val="22"/>
              </w:rPr>
              <w:t>→</w:t>
            </w:r>
            <w:proofErr w:type="gramEnd"/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RCE_3a</w:t>
            </w:r>
          </w:p>
        </w:tc>
      </w:tr>
      <w:tr w:rsidR="00A96664" w:rsidRPr="00CC3F4E" w14:paraId="194DD25B" w14:textId="77777777" w:rsidTr="001316FB">
        <w:trPr>
          <w:trHeight w:val="931"/>
        </w:trPr>
        <w:tc>
          <w:tcPr>
            <w:tcW w:w="9209" w:type="dxa"/>
          </w:tcPr>
          <w:p w14:paraId="49A4EED9" w14:textId="7A505071" w:rsidR="00A96664" w:rsidRPr="00F17F88" w:rsidRDefault="00A96664" w:rsidP="00053C79">
            <w:pPr>
              <w:jc w:val="both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RCE_1a=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b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c</w:t>
            </w:r>
            <w:proofErr w:type="spellEnd"/>
          </w:p>
          <w:p w14:paraId="576BD472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RCE_1b</w:t>
            </w:r>
          </w:p>
          <w:p w14:paraId="5EC1FC8B" w14:textId="67113A81" w:rsidR="00A96664" w:rsidRPr="00F17F88" w:rsidRDefault="00A96664" w:rsidP="00053C79">
            <w:pPr>
              <w:rPr>
                <w:rFonts w:cstheme="minorHAnsi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B28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លេខកូដរូបិយប័ណ្ណ</w:t>
            </w:r>
            <w:r w:rsidRPr="00F17F88">
              <w:rPr>
                <w:rFonts w:cstheme="minorHAnsi"/>
                <w:sz w:val="20"/>
                <w:szCs w:val="20"/>
                <w:lang w:val="ca-ES"/>
              </w:rPr>
              <w:t>________________</w:t>
            </w:r>
            <w:r w:rsidRPr="00F17F88">
              <w:rPr>
                <w:sz w:val="20"/>
                <w:szCs w:val="20"/>
                <w:lang w:val="ca-ES"/>
              </w:rPr>
              <w:t xml:space="preserve"> </w:t>
            </w:r>
          </w:p>
          <w:p w14:paraId="5302463F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អ្នកសម្ភាសន៍៖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សូមប្រើបញ្ជីកូដរូបិយប័ណ្ណដែលបានផ្តល់</w:t>
            </w:r>
          </w:p>
        </w:tc>
      </w:tr>
      <w:tr w:rsidR="00A96664" w:rsidRPr="00F17F88" w14:paraId="68DEC71A" w14:textId="77777777" w:rsidTr="001316FB">
        <w:trPr>
          <w:trHeight w:val="931"/>
        </w:trPr>
        <w:tc>
          <w:tcPr>
            <w:tcW w:w="9209" w:type="dxa"/>
          </w:tcPr>
          <w:p w14:paraId="598B9D03" w14:textId="294F70AF" w:rsidR="00A96664" w:rsidRPr="00F17F88" w:rsidRDefault="00A96664" w:rsidP="00053C79">
            <w:pPr>
              <w:jc w:val="both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RCE_1a=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b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c</w:t>
            </w:r>
            <w:proofErr w:type="spellEnd"/>
          </w:p>
          <w:p w14:paraId="5C135F85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RCE_1c</w:t>
            </w:r>
          </w:p>
          <w:p w14:paraId="6E444C94" w14:textId="64DD087A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B29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នៅពេលចាប់ផ្តើមការងារដំបូង តើ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អ្នក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ធ្វើការបាន (ប៉ុន្មានថ្ងៃ ឬ ប៉ុន្មានសប្ដាហ៍)ក្នុងមួយខែ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4D3AACBF" w14:textId="72175C8E" w:rsidR="00A96664" w:rsidRPr="00F17F88" w:rsidRDefault="00A96664" w:rsidP="00053C79">
            <w:pPr>
              <w:spacing w:line="276" w:lineRule="auto"/>
              <w:ind w:left="880"/>
              <w:rPr>
                <w:bCs/>
                <w:color w:val="000000" w:themeColor="text1"/>
                <w:sz w:val="20"/>
                <w:szCs w:val="20"/>
                <w:lang w:val="ca-ES"/>
              </w:rPr>
            </w:pPr>
            <w:r w:rsidRPr="00F17F88">
              <w:rPr>
                <w:rFonts w:cs="Khmer UI"/>
                <w:bCs/>
                <w:color w:val="000000" w:themeColor="text1"/>
                <w:sz w:val="20"/>
                <w:szCs w:val="32"/>
                <w:lang w:val="ca-ES"/>
              </w:rPr>
              <w:t>b</w:t>
            </w:r>
            <w:r w:rsidR="003E0239">
              <w:rPr>
                <w:bCs/>
                <w:color w:val="000000" w:themeColor="text1"/>
                <w:sz w:val="20"/>
                <w:szCs w:val="20"/>
                <w:lang w:val="ca-ES"/>
              </w:rPr>
              <w:t>.</w:t>
            </w:r>
            <w:r w:rsidRPr="00F17F88">
              <w:rPr>
                <w:bCs/>
                <w:color w:val="000000" w:themeColor="text1"/>
                <w:sz w:val="20"/>
                <w:szCs w:val="20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color w:val="000000" w:themeColor="text1"/>
                <w:szCs w:val="22"/>
                <w:cs/>
              </w:rPr>
              <w:t>ប្រាក់ឈ្នួល ប្រចាំសប្តាហ៍</w:t>
            </w:r>
            <w:r w:rsidRPr="00F17F88">
              <w:rPr>
                <w:bCs/>
                <w:color w:val="000000" w:themeColor="text1"/>
                <w:sz w:val="20"/>
                <w:szCs w:val="20"/>
                <w:lang w:val="ca-ES"/>
              </w:rPr>
              <w:t>:___</w:t>
            </w:r>
            <w:r w:rsidRPr="00F17F88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ca-ES"/>
              </w:rPr>
              <w:t xml:space="preserve"> </w:t>
            </w:r>
          </w:p>
          <w:p w14:paraId="5F01F347" w14:textId="0540D490" w:rsidR="00A96664" w:rsidRPr="00F17F88" w:rsidRDefault="00A96664" w:rsidP="00053C79">
            <w:pPr>
              <w:spacing w:line="276" w:lineRule="auto"/>
              <w:ind w:left="880"/>
              <w:rPr>
                <w:bCs/>
                <w:color w:val="0070C0"/>
                <w:sz w:val="20"/>
                <w:szCs w:val="20"/>
              </w:rPr>
            </w:pPr>
            <w:r w:rsidRPr="00F17F88">
              <w:rPr>
                <w:bCs/>
                <w:color w:val="000000" w:themeColor="text1"/>
                <w:sz w:val="20"/>
                <w:szCs w:val="20"/>
              </w:rPr>
              <w:t>c</w:t>
            </w:r>
            <w:r w:rsidR="003E0239">
              <w:rPr>
                <w:bCs/>
                <w:color w:val="000000" w:themeColor="text1"/>
                <w:sz w:val="20"/>
                <w:szCs w:val="20"/>
              </w:rPr>
              <w:t>.</w:t>
            </w:r>
            <w:r w:rsidRPr="00F17F88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color w:val="000000" w:themeColor="text1"/>
                <w:szCs w:val="22"/>
                <w:cs/>
              </w:rPr>
              <w:t xml:space="preserve">ប្រាក់ឈ្នួល </w:t>
            </w:r>
            <w:proofErr w:type="gramStart"/>
            <w:r w:rsidRPr="00F17F88">
              <w:rPr>
                <w:rFonts w:ascii="Khmer OS Siemreap" w:hAnsi="Khmer OS Siemreap" w:cs="Khmer OS Siemreap"/>
                <w:color w:val="000000" w:themeColor="text1"/>
                <w:szCs w:val="22"/>
                <w:cs/>
              </w:rPr>
              <w:t>ប្រចាំថ្ងៃ</w:t>
            </w:r>
            <w:r w:rsidRPr="00F17F88">
              <w:rPr>
                <w:bCs/>
                <w:color w:val="000000" w:themeColor="text1"/>
                <w:sz w:val="20"/>
                <w:szCs w:val="20"/>
              </w:rPr>
              <w:t>:_</w:t>
            </w:r>
            <w:proofErr w:type="gramEnd"/>
            <w:r w:rsidRPr="00F17F88">
              <w:rPr>
                <w:bCs/>
                <w:color w:val="000000" w:themeColor="text1"/>
                <w:sz w:val="20"/>
                <w:szCs w:val="20"/>
              </w:rPr>
              <w:t>___</w:t>
            </w:r>
          </w:p>
        </w:tc>
      </w:tr>
      <w:tr w:rsidR="00A96664" w:rsidRPr="00F17F88" w14:paraId="265C0F75" w14:textId="77777777" w:rsidTr="001316FB">
        <w:trPr>
          <w:trHeight w:val="418"/>
        </w:trPr>
        <w:tc>
          <w:tcPr>
            <w:tcW w:w="9209" w:type="dxa"/>
          </w:tcPr>
          <w:p w14:paraId="45892841" w14:textId="36D82771" w:rsidR="00A96664" w:rsidRPr="00F17F88" w:rsidRDefault="00A96664" w:rsidP="00053C79">
            <w:pPr>
              <w:jc w:val="both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RCE_1a=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b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c</w:t>
            </w:r>
            <w:proofErr w:type="spellEnd"/>
          </w:p>
          <w:p w14:paraId="39DA3076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RCE_1d</w:t>
            </w:r>
          </w:p>
          <w:p w14:paraId="0281F976" w14:textId="1D54ED76" w:rsidR="00A96664" w:rsidRPr="00F17F88" w:rsidRDefault="00A96664" w:rsidP="00053C79">
            <w:pPr>
              <w:rPr>
                <w:rFonts w:cstheme="minorHAnsi"/>
                <w:i/>
                <w:iCs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lastRenderedPageBreak/>
              <w:t>B30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គណនាថ្លៃឈ្នួល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/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ប្រាក់ខែប្រចាំខែ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ដូចតាមចម្លើយនៅ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RCE_1a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</w:rPr>
              <w:t>RCE_1c</w:t>
            </w:r>
          </w:p>
          <w:p w14:paraId="294996E6" w14:textId="77777777" w:rsidR="00A96664" w:rsidRPr="00F17F88" w:rsidRDefault="00A96664" w:rsidP="00053C79">
            <w:pPr>
              <w:rPr>
                <w:rFonts w:cstheme="minorHAnsi"/>
                <w:sz w:val="20"/>
                <w:szCs w:val="20"/>
              </w:rPr>
            </w:pPr>
            <w:r w:rsidRPr="00F17F88">
              <w:rPr>
                <w:rFonts w:cstheme="minorHAnsi"/>
                <w:sz w:val="20"/>
                <w:szCs w:val="20"/>
                <w:lang w:val="ca-ES"/>
              </w:rPr>
              <w:t xml:space="preserve">                              </w:t>
            </w:r>
            <w:r w:rsidRPr="00F17F88">
              <w:rPr>
                <w:rFonts w:cstheme="minorHAnsi"/>
                <w:sz w:val="20"/>
                <w:szCs w:val="20"/>
              </w:rPr>
              <w:t>________________</w:t>
            </w:r>
          </w:p>
          <w:p w14:paraId="072EB82B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                        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បរិមាណ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</w:tc>
      </w:tr>
      <w:tr w:rsidR="00A96664" w:rsidRPr="00F17F88" w14:paraId="23611130" w14:textId="77777777" w:rsidTr="001316FB">
        <w:trPr>
          <w:trHeight w:val="418"/>
        </w:trPr>
        <w:tc>
          <w:tcPr>
            <w:tcW w:w="9209" w:type="dxa"/>
          </w:tcPr>
          <w:p w14:paraId="34C9BA12" w14:textId="06D4FF72" w:rsidR="00A96664" w:rsidRPr="00F17F88" w:rsidRDefault="00A96664" w:rsidP="00053C79">
            <w:pPr>
              <w:jc w:val="both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lastRenderedPageBreak/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RCE_1a=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b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c</w:t>
            </w:r>
            <w:proofErr w:type="spellEnd"/>
          </w:p>
          <w:p w14:paraId="39F411B7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RCE_1e</w:t>
            </w:r>
          </w:p>
          <w:p w14:paraId="635876C4" w14:textId="14818808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B31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បញ្ជាក់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អ្នកបានប្រាប់ថា នៅពេលចាប់ផ្តើមការងារនោះទទួលបាន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ឈ្នួល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/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ប្រាក់ខែប្រចាំខែ​(បរិមាណ)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ក្នុងមួយខែ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តើត្រឹមត្រូវទេ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53D11C83" w14:textId="77777777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cs/>
              </w:rPr>
              <w:t xml:space="preserve">       </w:t>
            </w:r>
            <w:r w:rsidRPr="00F17F88">
              <w:rPr>
                <w:rFonts w:ascii="Khmer OS Siemreap" w:hAnsi="Khmer OS Siemreap" w:cs="Khmer OS Siemreap"/>
              </w:rPr>
              <w:t>1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  <w:p w14:paraId="183FA93B" w14:textId="77777777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2=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  <w:p w14:paraId="5D4BF587" w14:textId="77777777" w:rsidR="00A96664" w:rsidRPr="00F17F88" w:rsidRDefault="00A96664" w:rsidP="00053C79">
            <w:pPr>
              <w:ind w:left="1151"/>
              <w:jc w:val="both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           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​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97=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</w:p>
          <w:p w14:paraId="4617259E" w14:textId="77777777" w:rsidR="00A96664" w:rsidRPr="00F17F88" w:rsidRDefault="00A96664" w:rsidP="00053C79">
            <w:pPr>
              <w:jc w:val="both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RCE_1a=a</w:t>
            </w:r>
          </w:p>
          <w:p w14:paraId="010AF59E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RCE_2</w:t>
            </w:r>
          </w:p>
          <w:p w14:paraId="1C7D725C" w14:textId="364D4A66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noProof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79072" behindDoc="0" locked="0" layoutInCell="1" allowOverlap="1" wp14:anchorId="17420D62" wp14:editId="5C082E49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225096</wp:posOffset>
                      </wp:positionV>
                      <wp:extent cx="2711450" cy="839165"/>
                      <wp:effectExtent l="0" t="0" r="0" b="0"/>
                      <wp:wrapNone/>
                      <wp:docPr id="16880650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1450" cy="839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65DC8F" w14:textId="77777777" w:rsidR="003C5657" w:rsidRPr="00DE364F" w:rsidRDefault="003C5657" w:rsidP="00A96664">
                                  <w:pPr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 w:rsidRPr="00DE364F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>__________</w:t>
                                  </w:r>
                                  <w:r w:rsidRPr="00DE364F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ab/>
                                    <w:t xml:space="preserve">    _________</w:t>
                                  </w:r>
                                </w:p>
                                <w:p w14:paraId="3ACB185D" w14:textId="77777777" w:rsidR="003C5657" w:rsidRDefault="003C5657" w:rsidP="00A96664">
                                  <w:pPr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 xml:space="preserve">      </w:t>
                                  </w:r>
                                  <w:r w:rsidRPr="00DE364F">
                                    <w:rPr>
                                      <w:rFonts w:ascii="Khmer OS Battambang" w:hAnsi="Khmer OS Battambang" w:cs="Khmer OS Battambang" w:hint="cs"/>
                                      <w:szCs w:val="22"/>
                                      <w:cs/>
                                    </w:rPr>
                                    <w:t>ខែ</w:t>
                                  </w:r>
                                  <w:r w:rsidRPr="00DE364F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 xml:space="preserve">                  </w:t>
                                  </w:r>
                                  <w:r w:rsidRPr="00DE364F">
                                    <w:rPr>
                                      <w:rFonts w:ascii="Khmer OS Battambang" w:hAnsi="Khmer OS Battambang" w:cs="Khmer OS Battambang" w:hint="cs"/>
                                      <w:szCs w:val="22"/>
                                      <w:cs/>
                                    </w:rPr>
                                    <w:t xml:space="preserve">      </w:t>
                                  </w:r>
                                  <w:r w:rsidRPr="00F17CC1">
                                    <w:rPr>
                                      <w:rFonts w:ascii="Khmer OS Battambang" w:hAnsi="Khmer OS Battambang" w:cs="Khmer OS Battambang" w:hint="cs"/>
                                      <w:szCs w:val="22"/>
                                      <w:cs/>
                                    </w:rPr>
                                    <w:t>ឆ្នាំ</w:t>
                                  </w:r>
                                </w:p>
                                <w:p w14:paraId="1C728D64" w14:textId="77777777" w:rsidR="003C5657" w:rsidRPr="00DE364F" w:rsidRDefault="003C5657" w:rsidP="00A96664">
                                  <w:pPr>
                                    <w:rPr>
                                      <w:rFonts w:ascii="Khmer OS Battambang" w:hAnsi="Khmer OS Battambang" w:cs="Khmer OS Battambang"/>
                                      <w:bCs/>
                                      <w:szCs w:val="22"/>
                                    </w:rPr>
                                  </w:pPr>
                                  <w:r w:rsidRPr="004A76F3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97=</w:t>
                                  </w:r>
                                  <w:r w:rsidRPr="00C10D8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  <w: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         9997=</w:t>
                                  </w:r>
                                  <w:r w:rsidRPr="00C10D8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20D62" id="_x0000_s1059" type="#_x0000_t202" style="position:absolute;margin-left:60.4pt;margin-top:17.7pt;width:213.5pt;height:66.1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" stroked="f">
                      <v:textbox>
                        <w:txbxContent>
                          <w:p w14:paraId="0C65DC8F" w14:textId="77777777" w:rsidR="003C5657" w:rsidRPr="00DE364F" w:rsidRDefault="003C5657" w:rsidP="00A96664">
                            <w:pP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DE364F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__________</w:t>
                            </w:r>
                            <w:r w:rsidRPr="00DE364F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ab/>
                              <w:t xml:space="preserve">    _________</w:t>
                            </w:r>
                          </w:p>
                          <w:p w14:paraId="3ACB185D" w14:textId="77777777" w:rsidR="003C5657" w:rsidRDefault="003C5657" w:rsidP="00A96664">
                            <w:pP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 xml:space="preserve">      </w:t>
                            </w:r>
                            <w:r w:rsidRPr="00DE364F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ខែ</w:t>
                            </w:r>
                            <w:r w:rsidRPr="00DE364F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 xml:space="preserve">                  </w:t>
                            </w:r>
                            <w:r w:rsidRPr="00DE364F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     </w:t>
                            </w:r>
                            <w:r w:rsidRPr="00F17CC1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ឆ្នាំ</w:t>
                            </w:r>
                          </w:p>
                          <w:p w14:paraId="1C728D64" w14:textId="77777777" w:rsidR="003C5657" w:rsidRPr="00DE364F" w:rsidRDefault="003C5657" w:rsidP="00A96664">
                            <w:pPr>
                              <w:rPr>
                                <w:rFonts w:ascii="Khmer OS Battambang" w:hAnsi="Khmer OS Battambang" w:cs="Khmer OS Battambang"/>
                                <w:bCs/>
                                <w:szCs w:val="22"/>
                              </w:rPr>
                            </w:pPr>
                            <w:r w:rsidRPr="004A76F3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97=</w:t>
                            </w:r>
                            <w:r w:rsidRPr="00C10D8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  <w: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         9997=</w:t>
                            </w:r>
                            <w:r w:rsidRPr="00C10D8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B32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តើនៅខែ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ឆ្នាំ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ណា ដែល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អ្នក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ទទួលបានប្រាក់ខែដំបូងនេះ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?</w:t>
            </w:r>
          </w:p>
          <w:p w14:paraId="13990399" w14:textId="77777777" w:rsidR="00A96664" w:rsidRPr="00F17F88" w:rsidRDefault="00A96664" w:rsidP="00053C79">
            <w:pPr>
              <w:rPr>
                <w:sz w:val="20"/>
                <w:szCs w:val="20"/>
                <w:lang w:val="ca-ES"/>
              </w:rPr>
            </w:pPr>
          </w:p>
          <w:p w14:paraId="702BD132" w14:textId="77777777" w:rsidR="00A96664" w:rsidRPr="00F17F88" w:rsidRDefault="00A96664" w:rsidP="00053C79">
            <w:pPr>
              <w:rPr>
                <w:lang w:val="ca-ES"/>
              </w:rPr>
            </w:pPr>
          </w:p>
          <w:p w14:paraId="5C054DBB" w14:textId="77777777" w:rsidR="00A96664" w:rsidRPr="00F17F88" w:rsidRDefault="00A96664" w:rsidP="00053C79">
            <w:pPr>
              <w:rPr>
                <w:lang w:val="ca-ES"/>
              </w:rPr>
            </w:pPr>
          </w:p>
          <w:p w14:paraId="5283EA01" w14:textId="77777777" w:rsidR="00A96664" w:rsidRPr="00F17F88" w:rsidRDefault="00A96664" w:rsidP="00053C79">
            <w:pPr>
              <w:rPr>
                <w:lang w:val="ca-ES"/>
              </w:rPr>
            </w:pPr>
          </w:p>
          <w:p w14:paraId="29B517DC" w14:textId="77777777" w:rsidR="00A96664" w:rsidRPr="00F17F88" w:rsidRDefault="00A96664" w:rsidP="00053C79">
            <w:pPr>
              <w:rPr>
                <w:lang w:val="ca-ES"/>
              </w:rPr>
            </w:pPr>
          </w:p>
        </w:tc>
      </w:tr>
      <w:tr w:rsidR="00A96664" w:rsidRPr="00F17F88" w14:paraId="016819AD" w14:textId="77777777" w:rsidTr="001316FB">
        <w:trPr>
          <w:trHeight w:val="418"/>
        </w:trPr>
        <w:tc>
          <w:tcPr>
            <w:tcW w:w="9209" w:type="dxa"/>
          </w:tcPr>
          <w:p w14:paraId="5DDD361A" w14:textId="081E09E1" w:rsidR="00A96664" w:rsidRPr="00F17F88" w:rsidRDefault="00A96664" w:rsidP="00053C79">
            <w:pPr>
              <w:jc w:val="both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RCE_1a=997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998</w:t>
            </w:r>
          </w:p>
          <w:p w14:paraId="0A717138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RCE_3a</w:t>
            </w:r>
          </w:p>
          <w:p w14:paraId="3D1128CB" w14:textId="20C92E45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B33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ក្រៅពី ប្រាក់ខែ/ប្រាក់ឈ្នួល តើនិយោជក/ថៅកែរបស់បានផ្តល់ដូចជា កន្លែងស្នាក់នៅ អាហារ ឬការធ្វើដំណើរដែរឬទេ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? </w:t>
            </w:r>
          </w:p>
          <w:p w14:paraId="5656B71B" w14:textId="77777777" w:rsidR="00A96664" w:rsidRPr="00F17F88" w:rsidRDefault="00A96664" w:rsidP="00053C79">
            <w:pPr>
              <w:spacing w:line="216" w:lineRule="auto"/>
              <w:ind w:left="611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b/>
                <w:bCs/>
                <w:i/>
                <w:iCs/>
                <w:szCs w:val="22"/>
                <w:cs/>
              </w:rPr>
              <w:t>សូមជ្រើសរើសគ្រប់ចម្លើយដែលបានឆ្លើយតប</w:t>
            </w:r>
          </w:p>
          <w:p w14:paraId="57BB6BF6" w14:textId="75A23DC2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a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កន្លែងស្នាក់នៅ</w:t>
            </w:r>
          </w:p>
          <w:p w14:paraId="4C299E73" w14:textId="5E8EF3A5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b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អាហារ</w:t>
            </w:r>
          </w:p>
          <w:p w14:paraId="73B072B2" w14:textId="2074FA43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c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ការធ្វើដំណើរ</w:t>
            </w:r>
          </w:p>
          <w:p w14:paraId="532D1D76" w14:textId="3273C4C0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d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គ្មានទាំងអស់ខាងលើ</w:t>
            </w:r>
            <w:r w:rsidRPr="00F17F88">
              <w:rPr>
                <w:rFonts w:cs="Times New Roman"/>
                <w:b/>
                <w:bCs/>
                <w:szCs w:val="22"/>
                <w:lang w:val="ca-ES"/>
              </w:rPr>
              <w:t>→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RCE_INT</w:t>
            </w:r>
          </w:p>
          <w:p w14:paraId="04D00905" w14:textId="78668EA9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97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  <w:r w:rsidRPr="00F17F88">
              <w:rPr>
                <w:rFonts w:cs="Times New Roman"/>
                <w:b/>
                <w:bCs/>
                <w:szCs w:val="22"/>
              </w:rPr>
              <w:t>→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RCE_INT</w:t>
            </w:r>
          </w:p>
          <w:p w14:paraId="3BF6AD6E" w14:textId="5989A6A8" w:rsidR="00A96664" w:rsidRPr="00F17F88" w:rsidRDefault="00A96664" w:rsidP="00053C79">
            <w:pPr>
              <w:spacing w:line="216" w:lineRule="auto"/>
              <w:ind w:left="1150"/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98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proofErr w:type="gramStart"/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បដិសេធ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 </w:t>
            </w:r>
            <w:r w:rsidRPr="00F17F88">
              <w:rPr>
                <w:rFonts w:cs="Times New Roman"/>
                <w:b/>
                <w:bCs/>
                <w:szCs w:val="22"/>
              </w:rPr>
              <w:t>→</w:t>
            </w:r>
            <w:proofErr w:type="gramEnd"/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RCE_INT</w:t>
            </w:r>
          </w:p>
        </w:tc>
      </w:tr>
      <w:tr w:rsidR="00A96664" w:rsidRPr="00CC3F4E" w14:paraId="0EB9DE05" w14:textId="77777777" w:rsidTr="001316FB">
        <w:trPr>
          <w:trHeight w:val="418"/>
        </w:trPr>
        <w:tc>
          <w:tcPr>
            <w:tcW w:w="9209" w:type="dxa"/>
          </w:tcPr>
          <w:p w14:paraId="11ADA49E" w14:textId="1B0DB6B4" w:rsidR="00A96664" w:rsidRPr="00F17F88" w:rsidRDefault="00A96664" w:rsidP="00053C79">
            <w:pPr>
              <w:jc w:val="both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RCE_3a=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a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b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c</w:t>
            </w:r>
            <w:proofErr w:type="spellEnd"/>
          </w:p>
          <w:p w14:paraId="4D90FFAA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RCE_3b</w:t>
            </w:r>
          </w:p>
          <w:p w14:paraId="4EACFFED" w14:textId="7F6DD2F5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B34</w:t>
            </w:r>
            <w:r w:rsidR="003E0239">
              <w:rPr>
                <w:rFonts w:ascii="Khmer OS Siemreap" w:hAnsi="Khmer OS Siemreap" w:cs="Khmer OS Siemreap" w:hint="cs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នៅពេលនោះ ប្រសិនបើ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អ្នក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ត្រូវបង់ដោយខ្លួនឯងតើថ្លៃ (កន្លែងស្នាក់នៅ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អាហារ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ការធ្វើដំណើរ) ប្រហែលប៉ុន្មានក្នុងមួយខែ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5DE2FD1D" w14:textId="77777777" w:rsidR="00A96664" w:rsidRPr="00F17F88" w:rsidRDefault="00A96664" w:rsidP="00053C79">
            <w:pPr>
              <w:rPr>
                <w:sz w:val="20"/>
                <w:szCs w:val="20"/>
                <w:lang w:val="ca-ES"/>
              </w:rPr>
            </w:pPr>
          </w:p>
          <w:p w14:paraId="68152F74" w14:textId="2E300D61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color w:val="4C94D8" w:themeColor="text2" w:themeTint="80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សូមគិតអំពីថ្លៃចំណាយប្រចាំខែ</w:t>
            </w:r>
            <w:r w:rsidR="003E0239">
              <w:rPr>
                <w:rFonts w:ascii="Khmer OS Siemreap" w:hAnsi="Khmer OS Siemreap" w:cs="Khmer OS Siemreap"/>
                <w:color w:val="4C94D8" w:themeColor="text2" w:themeTint="80"/>
                <w:szCs w:val="22"/>
                <w:lang w:val="ca-ES"/>
              </w:rPr>
              <w:t>.</w:t>
            </w:r>
          </w:p>
          <w:p w14:paraId="0FCA60E4" w14:textId="77777777" w:rsidR="00A96664" w:rsidRPr="00F17F88" w:rsidRDefault="00A96664" w:rsidP="00053C79">
            <w:pPr>
              <w:ind w:left="720"/>
              <w:rPr>
                <w:bCs/>
                <w:i/>
                <w:iCs/>
                <w:color w:val="808080" w:themeColor="background1" w:themeShade="80"/>
                <w:sz w:val="6"/>
                <w:szCs w:val="6"/>
                <w:lang w:val="ca-ES"/>
              </w:rPr>
            </w:pPr>
          </w:p>
          <w:p w14:paraId="61F3C5F2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9997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</w:p>
          <w:p w14:paraId="5FFDBAD1" w14:textId="77777777" w:rsidR="00A96664" w:rsidRPr="00F17F88" w:rsidRDefault="00A96664" w:rsidP="00053C79">
            <w:pPr>
              <w:ind w:left="720"/>
              <w:rPr>
                <w:bCs/>
                <w:i/>
                <w:iCs/>
                <w:color w:val="808080" w:themeColor="background1" w:themeShade="8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lastRenderedPageBreak/>
              <w:t xml:space="preserve">9998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បដិសេធ</w:t>
            </w:r>
          </w:p>
          <w:p w14:paraId="23F4BEF7" w14:textId="77777777" w:rsidR="00A96664" w:rsidRPr="00F17F88" w:rsidRDefault="00A96664" w:rsidP="00053C79">
            <w:pPr>
              <w:rPr>
                <w:sz w:val="20"/>
                <w:szCs w:val="20"/>
                <w:lang w:val="ca-ES"/>
              </w:rPr>
            </w:pPr>
            <w:r w:rsidRPr="00F17F88">
              <w:rPr>
                <w:sz w:val="20"/>
                <w:szCs w:val="20"/>
                <w:lang w:val="ca-ES"/>
              </w:rPr>
              <w:t xml:space="preserve">                  _______ __________                         ____________                             ____________</w:t>
            </w:r>
          </w:p>
          <w:p w14:paraId="25B86D84" w14:textId="0734A6D7" w:rsidR="00A96664" w:rsidRPr="007A2DFB" w:rsidRDefault="00A96664" w:rsidP="00053C79">
            <w:pPr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cstheme="minorHAnsi"/>
                <w:bCs/>
                <w:iCs/>
                <w:sz w:val="20"/>
                <w:szCs w:val="20"/>
                <w:lang w:val="ca-ES"/>
              </w:rPr>
              <w:t xml:space="preserve">                  a</w:t>
            </w:r>
            <w:r w:rsidR="003E0239">
              <w:rPr>
                <w:rFonts w:cstheme="minorHAnsi"/>
                <w:bCs/>
                <w:iCs/>
                <w:sz w:val="20"/>
                <w:szCs w:val="20"/>
                <w:lang w:val="ca-ES"/>
              </w:rPr>
              <w:t>.</w:t>
            </w:r>
            <w:r w:rsidRPr="00F17F88">
              <w:rPr>
                <w:rFonts w:cstheme="minorHAnsi"/>
                <w:bCs/>
                <w:iCs/>
                <w:sz w:val="20"/>
                <w:szCs w:val="20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កន្លែងស្នាក់នៅ</w:t>
            </w:r>
            <w:r w:rsidRPr="00F17F88">
              <w:rPr>
                <w:rFonts w:cstheme="minorHAnsi"/>
                <w:bCs/>
                <w:iCs/>
                <w:sz w:val="20"/>
                <w:szCs w:val="20"/>
                <w:lang w:val="ca-ES"/>
              </w:rPr>
              <w:t xml:space="preserve">                            </w:t>
            </w:r>
            <w:r w:rsidRPr="00F17F88">
              <w:rPr>
                <w:rFonts w:cstheme="minorHAnsi"/>
                <w:sz w:val="20"/>
                <w:szCs w:val="20"/>
                <w:lang w:val="ca-ES"/>
              </w:rPr>
              <w:t>b</w:t>
            </w:r>
            <w:r w:rsidR="003E0239">
              <w:rPr>
                <w:rFonts w:cstheme="minorHAnsi"/>
                <w:sz w:val="20"/>
                <w:szCs w:val="20"/>
                <w:lang w:val="ca-ES"/>
              </w:rPr>
              <w:t>.</w:t>
            </w:r>
            <w:r w:rsidRPr="00F17F88">
              <w:rPr>
                <w:rFonts w:cstheme="minorHAnsi"/>
                <w:sz w:val="20"/>
                <w:szCs w:val="20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អាហារ</w:t>
            </w:r>
            <w:r w:rsidRPr="00F17F88">
              <w:rPr>
                <w:rFonts w:cstheme="minorHAnsi"/>
                <w:bCs/>
                <w:iCs/>
                <w:sz w:val="20"/>
                <w:szCs w:val="20"/>
                <w:lang w:val="ca-ES"/>
              </w:rPr>
              <w:t xml:space="preserve">   </w:t>
            </w:r>
            <w:r w:rsidRPr="00F17F88">
              <w:rPr>
                <w:sz w:val="20"/>
                <w:szCs w:val="20"/>
                <w:lang w:val="ca-ES"/>
              </w:rPr>
              <w:t xml:space="preserve">                              </w:t>
            </w:r>
            <w:r w:rsidRPr="00F17F88">
              <w:rPr>
                <w:rFonts w:cstheme="minorHAnsi"/>
                <w:sz w:val="20"/>
                <w:szCs w:val="20"/>
                <w:lang w:val="ca-ES"/>
              </w:rPr>
              <w:t>c</w:t>
            </w:r>
            <w:r w:rsidR="003E0239">
              <w:rPr>
                <w:rFonts w:cstheme="minorHAnsi"/>
                <w:sz w:val="20"/>
                <w:szCs w:val="20"/>
                <w:lang w:val="ca-ES"/>
              </w:rPr>
              <w:t>.</w:t>
            </w:r>
            <w:r w:rsidRPr="00F17F88">
              <w:rPr>
                <w:rFonts w:cstheme="minorHAnsi"/>
                <w:sz w:val="20"/>
                <w:szCs w:val="20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ការធ្វើដំណើរ</w:t>
            </w:r>
          </w:p>
          <w:p w14:paraId="7F4ED7CD" w14:textId="77777777" w:rsidR="00C97DBE" w:rsidRPr="00F17F88" w:rsidRDefault="00C97DBE" w:rsidP="00053C79">
            <w:pPr>
              <w:rPr>
                <w:sz w:val="20"/>
                <w:szCs w:val="20"/>
                <w:lang w:val="ca-ES"/>
              </w:rPr>
            </w:pPr>
          </w:p>
        </w:tc>
      </w:tr>
      <w:tr w:rsidR="00A96664" w:rsidRPr="00CC3F4E" w14:paraId="512EE09F" w14:textId="77777777" w:rsidTr="001316FB">
        <w:trPr>
          <w:trHeight w:val="418"/>
        </w:trPr>
        <w:tc>
          <w:tcPr>
            <w:tcW w:w="9209" w:type="dxa"/>
          </w:tcPr>
          <w:p w14:paraId="0B8713C0" w14:textId="0D2905E9" w:rsidR="00A96664" w:rsidRPr="00F17F88" w:rsidRDefault="00A96664" w:rsidP="00053C79">
            <w:pPr>
              <w:jc w:val="both"/>
              <w:rPr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lastRenderedPageBreak/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RCE_3a=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a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b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c</w:t>
            </w:r>
            <w:proofErr w:type="spellEnd"/>
          </w:p>
          <w:p w14:paraId="580D6D7D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RCE_3c</w:t>
            </w:r>
          </w:p>
          <w:p w14:paraId="162E2BDB" w14:textId="65EB879B" w:rsidR="00A96664" w:rsidRPr="00F17F88" w:rsidRDefault="00A96664" w:rsidP="00053C79">
            <w:pPr>
              <w:rPr>
                <w:rFonts w:cstheme="minorHAnsi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B35</w:t>
            </w:r>
            <w:r w:rsidR="003E0239">
              <w:rPr>
                <w:rFonts w:ascii="Khmer OS Siemreap" w:hAnsi="Khmer OS Siemreap" w:cs="Khmer OS Siemreap" w:hint="cs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លេខកូដរូបិយប័ណ្ណ</w:t>
            </w:r>
            <w:r w:rsidRPr="00F17F88">
              <w:rPr>
                <w:rFonts w:cstheme="minorHAnsi"/>
                <w:sz w:val="20"/>
                <w:szCs w:val="20"/>
                <w:lang w:val="ca-ES"/>
              </w:rPr>
              <w:t>________________</w:t>
            </w:r>
            <w:r w:rsidRPr="00F17F88">
              <w:rPr>
                <w:sz w:val="20"/>
                <w:szCs w:val="20"/>
                <w:lang w:val="ca-ES"/>
              </w:rPr>
              <w:t xml:space="preserve"> </w:t>
            </w:r>
          </w:p>
          <w:p w14:paraId="04552310" w14:textId="77777777" w:rsidR="00A96664" w:rsidRPr="00F17F88" w:rsidRDefault="00A96664" w:rsidP="00053C79">
            <w:pPr>
              <w:jc w:val="both"/>
              <w:rPr>
                <w:i/>
                <w:color w:val="FF000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អ្នកសម្ភាសន៍៖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សូមប្រើបញ្ជីកូដរូបិយប័ណ្ណដែលបានផ្តល់</w:t>
            </w:r>
          </w:p>
        </w:tc>
      </w:tr>
      <w:tr w:rsidR="00A96664" w:rsidRPr="00F17F88" w14:paraId="20C20105" w14:textId="77777777" w:rsidTr="001316FB">
        <w:trPr>
          <w:trHeight w:val="418"/>
        </w:trPr>
        <w:tc>
          <w:tcPr>
            <w:tcW w:w="9209" w:type="dxa"/>
          </w:tcPr>
          <w:p w14:paraId="0E6C1C5D" w14:textId="25E44D19" w:rsidR="00A96664" w:rsidRPr="00F17F88" w:rsidRDefault="00A96664" w:rsidP="00053C79">
            <w:pPr>
              <w:rPr>
                <w:rFonts w:cstheme="minorHAnsi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RCE_3a=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a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b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c</w:t>
            </w:r>
            <w:proofErr w:type="spellEnd"/>
          </w:p>
          <w:p w14:paraId="6488E523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RCE_3d</w:t>
            </w:r>
          </w:p>
          <w:p w14:paraId="72CB693F" w14:textId="22886E75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B36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គណនាតម្លៃសរុបប្រចាំខែ (ជារូបិយប័ណ្ណតាមចម្លើយ) ក្នុង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RCE_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3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b</w:t>
            </w:r>
          </w:p>
          <w:p w14:paraId="0091878F" w14:textId="77777777" w:rsidR="00A96664" w:rsidRPr="00F17F88" w:rsidRDefault="00A96664" w:rsidP="00053C79">
            <w:pPr>
              <w:rPr>
                <w:rFonts w:cstheme="minorHAnsi"/>
                <w:sz w:val="20"/>
                <w:szCs w:val="20"/>
              </w:rPr>
            </w:pPr>
            <w:r w:rsidRPr="00F17F88">
              <w:rPr>
                <w:rFonts w:cstheme="minorHAnsi"/>
                <w:sz w:val="20"/>
                <w:szCs w:val="20"/>
                <w:lang w:val="ca-ES"/>
              </w:rPr>
              <w:t xml:space="preserve">                </w:t>
            </w:r>
            <w:r w:rsidRPr="00F17F88">
              <w:rPr>
                <w:rFonts w:cstheme="minorHAnsi" w:hint="cs"/>
                <w:sz w:val="20"/>
                <w:szCs w:val="20"/>
                <w:cs/>
                <w:lang w:val="ca-ES"/>
              </w:rPr>
              <w:t xml:space="preserve">    </w:t>
            </w:r>
            <w:r w:rsidRPr="00F17F88">
              <w:rPr>
                <w:rFonts w:cstheme="minorHAnsi"/>
                <w:sz w:val="20"/>
                <w:szCs w:val="20"/>
                <w:lang w:val="ca-ES"/>
              </w:rPr>
              <w:t xml:space="preserve">      </w:t>
            </w:r>
            <w:r w:rsidRPr="00F17F88">
              <w:rPr>
                <w:rFonts w:cstheme="minorHAnsi"/>
                <w:sz w:val="20"/>
                <w:szCs w:val="20"/>
              </w:rPr>
              <w:t>______________</w:t>
            </w:r>
          </w:p>
          <w:p w14:paraId="6A0A1B30" w14:textId="77777777" w:rsidR="00A96664" w:rsidRPr="00F17F88" w:rsidRDefault="00A96664" w:rsidP="00053C79">
            <w:pPr>
              <w:rPr>
                <w:rFonts w:cs="Khmer UI"/>
                <w:szCs w:val="32"/>
              </w:rPr>
            </w:pPr>
            <w:r w:rsidRPr="00F17F88">
              <w:rPr>
                <w:rFonts w:cstheme="minorHAnsi"/>
                <w:sz w:val="20"/>
                <w:szCs w:val="20"/>
              </w:rPr>
              <w:t xml:space="preserve">                           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បរិមាណសរុប</w:t>
            </w:r>
          </w:p>
        </w:tc>
      </w:tr>
      <w:tr w:rsidR="00A96664" w:rsidRPr="00F17F88" w14:paraId="26165A33" w14:textId="77777777" w:rsidTr="001316FB">
        <w:trPr>
          <w:trHeight w:val="418"/>
        </w:trPr>
        <w:tc>
          <w:tcPr>
            <w:tcW w:w="9209" w:type="dxa"/>
          </w:tcPr>
          <w:p w14:paraId="4DADD011" w14:textId="38B337B2" w:rsidR="00A96664" w:rsidRPr="00F17F88" w:rsidRDefault="00A96664" w:rsidP="00053C79">
            <w:pPr>
              <w:rPr>
                <w:rFonts w:cstheme="minorHAnsi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RCE_3a=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a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b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c</w:t>
            </w:r>
            <w:proofErr w:type="spellEnd"/>
          </w:p>
          <w:p w14:paraId="2013FF4F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RCE_3e</w:t>
            </w:r>
          </w:p>
          <w:p w14:paraId="3A363917" w14:textId="519D98ED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B37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ដើម្បីបញ្ជាក់</w:t>
            </w:r>
            <w:r w:rsidR="003E0239">
              <w:rPr>
                <w:rFonts w:ascii="Khmer OS Siemreap" w:hAnsi="Khmer OS Siemreap" w:cs="Khmer OS Siemreap" w:hint="cs"/>
                <w:szCs w:val="22"/>
                <w:cs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តម្លៃ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ចំណាយ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របស់</w:t>
            </w:r>
            <w:r w:rsidRPr="00F17F88">
              <w:rPr>
                <w:rFonts w:ascii="Khmer OS Siemreap" w:hAnsi="Khmer OS Siemreap" w:cs="Khmer OS Siemreap"/>
                <w:color w:val="EE0000"/>
                <w:szCs w:val="22"/>
                <w:cs/>
              </w:rPr>
              <w:t xml:space="preserve">(អាហារ ការធ្វើដំណើរ និង​ស្នាក់នៅ)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ដែលថៅកែ/និយោជកផ្តល់ មានប្រហែល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[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បរិមាណសរុប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]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ក្នុងមួយខែ តើត្រឹមត្រូវទេ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??</w:t>
            </w:r>
          </w:p>
          <w:p w14:paraId="1D0702D3" w14:textId="77777777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cs/>
              </w:rPr>
              <w:t xml:space="preserve">       </w:t>
            </w:r>
            <w:r w:rsidRPr="00F17F88">
              <w:rPr>
                <w:rFonts w:ascii="Khmer OS Siemreap" w:hAnsi="Khmer OS Siemreap" w:cs="Khmer OS Siemreap"/>
              </w:rPr>
              <w:t>1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  <w:p w14:paraId="310415B8" w14:textId="087C0A53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2=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cs="Times New Roman"/>
                <w:szCs w:val="22"/>
              </w:rPr>
              <w:t>→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RCE_3b</w:t>
            </w:r>
          </w:p>
          <w:p w14:paraId="04C20F1C" w14:textId="2E7F09EC" w:rsidR="00A96664" w:rsidRPr="00F17F88" w:rsidRDefault="00A96664" w:rsidP="00053C79">
            <w:pPr>
              <w:ind w:left="1151"/>
              <w:jc w:val="both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       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​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97=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</w:p>
          <w:p w14:paraId="23CA61CA" w14:textId="0053E08D" w:rsidR="00A96664" w:rsidRPr="00F17F88" w:rsidRDefault="005F7206" w:rsidP="005F7206">
            <w:pPr>
              <w:rPr>
                <w:i/>
                <w:color w:val="FF0000"/>
                <w:sz w:val="20"/>
                <w:szCs w:val="20"/>
              </w:rPr>
            </w:pPr>
            <w:r>
              <w:rPr>
                <w:rFonts w:ascii="Khmer OS Siemreap" w:hAnsi="Khmer OS Siemreap" w:cs="Khmer OS Siemreap"/>
                <w:szCs w:val="22"/>
              </w:rPr>
              <w:t xml:space="preserve">                         </w:t>
            </w:r>
            <w:r w:rsidR="00A96664" w:rsidRPr="00F17F88">
              <w:rPr>
                <w:rFonts w:ascii="Khmer OS Siemreap" w:hAnsi="Khmer OS Siemreap" w:cs="Khmer OS Siemreap"/>
                <w:szCs w:val="22"/>
              </w:rPr>
              <w:t>98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>បដិសេធ</w:t>
            </w:r>
            <w:r w:rsidR="00A96664" w:rsidRPr="00F17F88">
              <w:rPr>
                <w:rFonts w:ascii="Khmer OS Siemreap" w:hAnsi="Khmer OS Siemreap" w:cs="Khmer OS Siemreap"/>
                <w:szCs w:val="22"/>
              </w:rPr>
              <w:t xml:space="preserve">  </w:t>
            </w:r>
          </w:p>
        </w:tc>
      </w:tr>
      <w:tr w:rsidR="00A96664" w:rsidRPr="00F17F88" w14:paraId="2716CEF4" w14:textId="77777777" w:rsidTr="001316FB">
        <w:trPr>
          <w:trHeight w:val="418"/>
        </w:trPr>
        <w:tc>
          <w:tcPr>
            <w:tcW w:w="9209" w:type="dxa"/>
          </w:tcPr>
          <w:p w14:paraId="428F2BDF" w14:textId="320DBCA0" w:rsidR="00A96664" w:rsidRPr="00F17F88" w:rsidRDefault="00A96664" w:rsidP="00053C79">
            <w:pPr>
              <w:rPr>
                <w:rFonts w:cstheme="minorHAnsi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RCE_3a=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a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b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c</w:t>
            </w:r>
            <w:proofErr w:type="spellEnd"/>
          </w:p>
          <w:p w14:paraId="0992DF95" w14:textId="77777777" w:rsidR="00A96664" w:rsidRPr="00F17F88" w:rsidRDefault="00A96664" w:rsidP="00C97DBE">
            <w:pPr>
              <w:spacing w:line="380" w:lineRule="exact"/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RCE_4a</w:t>
            </w:r>
          </w:p>
          <w:p w14:paraId="62981B3D" w14:textId="5B1164EE" w:rsidR="00A96664" w:rsidRPr="00F17F88" w:rsidRDefault="00A96664" w:rsidP="00C97DBE">
            <w:pPr>
              <w:spacing w:line="380" w:lineRule="exact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B38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តើនិយោជក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/ថៅកែបាន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កាត់ប្រាក់ចេញពី ប្រាក់ខែ/ប្រាក់ឈ្នួល សម្រាប់ </w:t>
            </w:r>
            <w:r w:rsidRPr="00F17F88">
              <w:rPr>
                <w:rFonts w:ascii="Khmer OS Siemreap" w:hAnsi="Khmer OS Siemreap" w:cs="Khmer OS Siemreap"/>
                <w:color w:val="EE0000"/>
                <w:szCs w:val="22"/>
                <w:cs/>
              </w:rPr>
              <w:t>(កន្លែងស្នាក់នៅ</w:t>
            </w:r>
            <w:r w:rsidR="003E0239">
              <w:rPr>
                <w:rFonts w:ascii="Khmer OS Siemreap" w:hAnsi="Khmer OS Siemreap" w:cs="Khmer OS Siemreap"/>
                <w:color w:val="EE0000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color w:val="EE0000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color w:val="EE0000"/>
                <w:szCs w:val="22"/>
                <w:cs/>
              </w:rPr>
              <w:t>អាហារ</w:t>
            </w:r>
            <w:r w:rsidR="003E0239">
              <w:rPr>
                <w:rFonts w:ascii="Khmer OS Siemreap" w:hAnsi="Khmer OS Siemreap" w:cs="Khmer OS Siemreap"/>
                <w:color w:val="EE0000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color w:val="EE0000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color w:val="EE0000"/>
                <w:szCs w:val="22"/>
                <w:cs/>
              </w:rPr>
              <w:t xml:space="preserve">ការធ្វើដំណើរ)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ដែរឬទេ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? </w:t>
            </w:r>
          </w:p>
          <w:p w14:paraId="0059D146" w14:textId="77777777" w:rsidR="00A96664" w:rsidRPr="00F17F88" w:rsidRDefault="00A96664" w:rsidP="00C97DBE">
            <w:pPr>
              <w:spacing w:line="380" w:lineRule="exact"/>
              <w:ind w:left="11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cs/>
              </w:rPr>
              <w:t xml:space="preserve">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1=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  <w:p w14:paraId="10BE234E" w14:textId="77777777" w:rsidR="00A96664" w:rsidRPr="00F17F88" w:rsidRDefault="00A96664" w:rsidP="00C97DBE">
            <w:pPr>
              <w:spacing w:line="380" w:lineRule="exact"/>
              <w:ind w:left="11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2=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cs="Times New Roman"/>
                <w:b/>
                <w:bCs/>
                <w:szCs w:val="22"/>
              </w:rPr>
              <w:t>→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RCA_INT</w:t>
            </w:r>
          </w:p>
          <w:p w14:paraId="695D15A4" w14:textId="77777777" w:rsidR="00A96664" w:rsidRPr="00F17F88" w:rsidRDefault="00A96664" w:rsidP="00C97DBE">
            <w:pPr>
              <w:spacing w:line="380" w:lineRule="exact"/>
              <w:ind w:left="11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           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​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97=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  <w:r w:rsidRPr="00F17F88">
              <w:rPr>
                <w:rFonts w:cs="Times New Roman"/>
                <w:b/>
                <w:bCs/>
                <w:szCs w:val="22"/>
              </w:rPr>
              <w:t>→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RCA_INT</w:t>
            </w:r>
          </w:p>
          <w:p w14:paraId="33142687" w14:textId="239ACA56" w:rsidR="00A96664" w:rsidRPr="00F17F88" w:rsidRDefault="00A96664" w:rsidP="00C97DBE">
            <w:pPr>
              <w:spacing w:line="380" w:lineRule="exact"/>
              <w:ind w:left="1871"/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98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បដិសេធ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cs="Times New Roman"/>
                <w:b/>
                <w:bCs/>
                <w:szCs w:val="22"/>
              </w:rPr>
              <w:t>→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RCA_INT</w:t>
            </w:r>
          </w:p>
        </w:tc>
      </w:tr>
      <w:tr w:rsidR="00A96664" w:rsidRPr="00F17F88" w14:paraId="395D459F" w14:textId="77777777" w:rsidTr="001316FB">
        <w:trPr>
          <w:trHeight w:val="418"/>
        </w:trPr>
        <w:tc>
          <w:tcPr>
            <w:tcW w:w="9209" w:type="dxa"/>
          </w:tcPr>
          <w:p w14:paraId="310E2C2D" w14:textId="7A7A918D" w:rsidR="00A96664" w:rsidRPr="00F17F88" w:rsidRDefault="00A96664" w:rsidP="00053C79">
            <w:pPr>
              <w:rPr>
                <w:rFonts w:cstheme="minorHAnsi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RCE_3a=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a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b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c</w:t>
            </w:r>
            <w:proofErr w:type="spellEnd"/>
          </w:p>
          <w:p w14:paraId="07C18368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RCE_4b</w:t>
            </w:r>
          </w:p>
          <w:p w14:paraId="25DAE415" w14:textId="5BF75142" w:rsidR="00A96664" w:rsidRPr="00F17F88" w:rsidRDefault="00A96664" w:rsidP="00053C79">
            <w:pPr>
              <w:rPr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B39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តើចំនួនប៉ុន្មាន ត្រូវបានកាត់ពីប្រាក់ខែប្រចាំខែ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3984731E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color w:val="000000" w:themeColor="text1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color w:val="000000" w:themeColor="text1"/>
                <w:szCs w:val="22"/>
                <w:cs/>
              </w:rPr>
              <w:t>អ្នកសម្ភាសន៍៖កត់ត្រាចំនួនជារៀលរូបិយប័ណ្ណដូចគ្នានឹងប្រាក់ខែ</w:t>
            </w:r>
          </w:p>
          <w:p w14:paraId="438ADA66" w14:textId="77777777" w:rsidR="00A96664" w:rsidRPr="00F17F88" w:rsidRDefault="00A96664" w:rsidP="00053C79">
            <w:pPr>
              <w:spacing w:line="276" w:lineRule="auto"/>
              <w:ind w:left="1330"/>
              <w:rPr>
                <w:bCs/>
                <w:sz w:val="20"/>
                <w:szCs w:val="20"/>
              </w:rPr>
            </w:pPr>
            <w:r w:rsidRPr="00F17F88">
              <w:rPr>
                <w:bCs/>
                <w:sz w:val="20"/>
                <w:szCs w:val="20"/>
              </w:rPr>
              <w:t>__________________</w:t>
            </w:r>
          </w:p>
          <w:p w14:paraId="40E95E56" w14:textId="77777777" w:rsidR="00A96664" w:rsidRPr="00F17F88" w:rsidRDefault="00A96664" w:rsidP="00053C79">
            <w:pPr>
              <w:ind w:left="1330"/>
              <w:rPr>
                <w:rFonts w:cs="Khmer UI"/>
                <w:bCs/>
                <w:i/>
                <w:iCs/>
                <w:sz w:val="20"/>
                <w:szCs w:val="32"/>
              </w:rPr>
            </w:pPr>
            <w:r w:rsidRPr="00F17F88">
              <w:rPr>
                <w:bCs/>
                <w:i/>
                <w:iCs/>
                <w:sz w:val="20"/>
                <w:szCs w:val="20"/>
              </w:rPr>
              <w:t xml:space="preserve">       </w:t>
            </w:r>
            <w:r w:rsidRPr="00F17F88">
              <w:rPr>
                <w:rFonts w:hint="cs"/>
                <w:bCs/>
                <w:i/>
                <w:iCs/>
                <w:sz w:val="20"/>
                <w:szCs w:val="20"/>
                <w:cs/>
              </w:rPr>
              <w:t xml:space="preserve"> 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បរិមាណ</w:t>
            </w:r>
          </w:p>
          <w:p w14:paraId="53D4D691" w14:textId="77777777" w:rsidR="00A96664" w:rsidRPr="00F17F88" w:rsidRDefault="00A96664" w:rsidP="00053C79">
            <w:pPr>
              <w:ind w:left="1690"/>
              <w:rPr>
                <w:bCs/>
                <w:i/>
                <w:i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lastRenderedPageBreak/>
              <w:t>​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97=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</w:p>
          <w:p w14:paraId="273863E6" w14:textId="11919666" w:rsidR="00A96664" w:rsidRPr="00F17F88" w:rsidRDefault="00A96664" w:rsidP="00053C79">
            <w:pPr>
              <w:ind w:left="1690"/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98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បដិសេធ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 </w:t>
            </w:r>
          </w:p>
        </w:tc>
      </w:tr>
      <w:tr w:rsidR="00A96664" w:rsidRPr="00CC3F4E" w14:paraId="5F3A6464" w14:textId="77777777" w:rsidTr="001316FB">
        <w:trPr>
          <w:trHeight w:val="418"/>
        </w:trPr>
        <w:tc>
          <w:tcPr>
            <w:tcW w:w="9209" w:type="dxa"/>
          </w:tcPr>
          <w:p w14:paraId="4A44C126" w14:textId="75A17957" w:rsidR="00A96664" w:rsidRPr="00F17F88" w:rsidRDefault="00A96664" w:rsidP="00053C79">
            <w:pPr>
              <w:rPr>
                <w:rFonts w:cstheme="minorHAnsi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lastRenderedPageBreak/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RCE_3a=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a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b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c</w:t>
            </w:r>
            <w:proofErr w:type="spellEnd"/>
          </w:p>
          <w:p w14:paraId="4AB2A738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RCE_4c</w:t>
            </w:r>
          </w:p>
          <w:p w14:paraId="42C5F612" w14:textId="2A1CBCA2" w:rsidR="00A96664" w:rsidRPr="00F17F88" w:rsidRDefault="00A96664" w:rsidP="00053C79">
            <w:pPr>
              <w:rPr>
                <w:rFonts w:cstheme="minorHAnsi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B40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លេខកូដរូបិយប័ណ្ណ</w:t>
            </w:r>
            <w:r w:rsidRPr="00F17F88">
              <w:rPr>
                <w:rFonts w:cstheme="minorHAnsi"/>
                <w:sz w:val="20"/>
                <w:szCs w:val="20"/>
                <w:lang w:val="ca-ES"/>
              </w:rPr>
              <w:t>________________</w:t>
            </w:r>
            <w:r w:rsidRPr="00F17F88">
              <w:rPr>
                <w:sz w:val="20"/>
                <w:szCs w:val="20"/>
                <w:lang w:val="ca-ES"/>
              </w:rPr>
              <w:t xml:space="preserve"> </w:t>
            </w:r>
          </w:p>
          <w:p w14:paraId="53711B90" w14:textId="77777777" w:rsidR="00A96664" w:rsidRPr="007A2DFB" w:rsidRDefault="00A96664" w:rsidP="001316FB">
            <w:pPr>
              <w:rPr>
                <w:rFonts w:ascii="Khmer OS Siemreap" w:hAnsi="Khmer OS Siemreap" w:cs="Khmer OS Siemreap"/>
                <w:color w:val="4C94D8" w:themeColor="text2" w:themeTint="80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អ្នកសម្ភាសន៍៖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សូមប្រើបញ្ជីកូដរូបិយប័ណ្ណដែលបានផ្តល់</w:t>
            </w:r>
          </w:p>
          <w:p w14:paraId="5CC07AF8" w14:textId="052E11E4" w:rsidR="001316FB" w:rsidRPr="00F17F88" w:rsidRDefault="001316FB" w:rsidP="001316FB">
            <w:pPr>
              <w:rPr>
                <w:i/>
                <w:color w:val="FF0000"/>
                <w:sz w:val="20"/>
                <w:szCs w:val="20"/>
                <w:lang w:val="ca-ES"/>
              </w:rPr>
            </w:pPr>
          </w:p>
        </w:tc>
      </w:tr>
    </w:tbl>
    <w:p w14:paraId="6191C9E2" w14:textId="03C3D59A" w:rsidR="00EF2516" w:rsidRPr="007A2DFB" w:rsidRDefault="00EF2516">
      <w:pPr>
        <w:rPr>
          <w:lang w:val="ca-ES"/>
        </w:rPr>
      </w:pPr>
    </w:p>
    <w:p w14:paraId="0AE62820" w14:textId="77777777" w:rsidR="00DE7FD6" w:rsidRPr="007A2DFB" w:rsidRDefault="00DE7FD6">
      <w:pPr>
        <w:rPr>
          <w:lang w:val="ca-ES"/>
        </w:rPr>
      </w:pPr>
    </w:p>
    <w:tbl>
      <w:tblPr>
        <w:tblStyle w:val="TableGrid"/>
        <w:tblW w:w="920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209"/>
      </w:tblGrid>
      <w:tr w:rsidR="00A96664" w:rsidRPr="00CC3F4E" w14:paraId="177A4D6D" w14:textId="77777777" w:rsidTr="001316FB">
        <w:trPr>
          <w:trHeight w:val="418"/>
        </w:trPr>
        <w:tc>
          <w:tcPr>
            <w:tcW w:w="9209" w:type="dxa"/>
            <w:shd w:val="clear" w:color="auto" w:fill="4C94D8" w:themeFill="text2" w:themeFillTint="80"/>
          </w:tcPr>
          <w:p w14:paraId="5E2A4A89" w14:textId="05EAB209" w:rsidR="00A96664" w:rsidRPr="00F17F88" w:rsidRDefault="00A96664" w:rsidP="00053C79">
            <w:pPr>
              <w:jc w:val="center"/>
              <w:rPr>
                <w:b/>
                <w:bCs/>
                <w:i/>
                <w:color w:val="FF0000"/>
                <w:sz w:val="20"/>
                <w:szCs w:val="20"/>
                <w:lang w:val="ca-ES"/>
              </w:rPr>
            </w:pPr>
            <w:r w:rsidRPr="00C97DBE">
              <w:rPr>
                <w:rFonts w:ascii="Khmer OS Muol Light" w:hAnsi="Khmer OS Muol Light" w:cs="Khmer OS Muol Light"/>
                <w:b/>
                <w:szCs w:val="22"/>
                <w:cs/>
              </w:rPr>
              <w:t xml:space="preserve">ផ្នែក </w:t>
            </w:r>
            <w:r w:rsidRPr="00C97DBE">
              <w:rPr>
                <w:rFonts w:ascii="Khmer OS Muol Light" w:hAnsi="Khmer OS Muol Light" w:cs="Khmer OS Muol Light"/>
                <w:b/>
                <w:szCs w:val="22"/>
                <w:lang w:val="ca-ES"/>
              </w:rPr>
              <w:t>B</w:t>
            </w:r>
            <w:r w:rsidR="003E0239">
              <w:rPr>
                <w:rFonts w:ascii="Khmer OS Muol Light" w:hAnsi="Khmer OS Muol Light" w:cs="Khmer OS Muol Light"/>
                <w:b/>
                <w:szCs w:val="22"/>
                <w:lang w:val="ca-ES"/>
              </w:rPr>
              <w:t>.</w:t>
            </w:r>
            <w:r w:rsidRPr="00C97DBE">
              <w:rPr>
                <w:rFonts w:ascii="Khmer OS Muol Light" w:hAnsi="Khmer OS Muol Light" w:cs="Khmer OS Muol Light"/>
                <w:b/>
                <w:szCs w:val="22"/>
                <w:lang w:val="ca-ES"/>
              </w:rPr>
              <w:t xml:space="preserve"> </w:t>
            </w:r>
            <w:r w:rsidRPr="00C97DBE">
              <w:rPr>
                <w:rFonts w:ascii="Khmer OS Muol Light" w:hAnsi="Khmer OS Muol Light" w:cs="Khmer OS Muol Light"/>
                <w:b/>
                <w:szCs w:val="22"/>
                <w:cs/>
              </w:rPr>
              <w:t>ការចំណាយលើការជ្រើសរើសបុគ្គលិក</w:t>
            </w:r>
            <w:r w:rsidRPr="00F17F88">
              <w:rPr>
                <w:rFonts w:ascii="Khmer OS Muol Light" w:hAnsi="Khmer OS Muol Light" w:cs="Khmer OS Muol Light"/>
                <w:bCs/>
                <w:szCs w:val="22"/>
                <w:cs/>
              </w:rPr>
              <w:t xml:space="preserve"> (</w:t>
            </w:r>
            <w:r w:rsidRPr="00F17F88">
              <w:rPr>
                <w:rFonts w:ascii="Khmer OS Muol Light" w:hAnsi="Khmer OS Muol Light" w:cs="Khmer OS Muol Light"/>
                <w:bCs/>
                <w:szCs w:val="22"/>
                <w:lang w:val="ca-ES"/>
              </w:rPr>
              <w:t>RCA</w:t>
            </w:r>
            <w:r w:rsidRPr="00F17F88">
              <w:rPr>
                <w:rFonts w:ascii="Khmer OS Muol Light" w:hAnsi="Khmer OS Muol Light" w:cs="Khmer OS Muol Light" w:hint="cs"/>
                <w:bCs/>
                <w:szCs w:val="22"/>
                <w:cs/>
              </w:rPr>
              <w:t>)</w:t>
            </w:r>
          </w:p>
        </w:tc>
      </w:tr>
      <w:tr w:rsidR="00A96664" w:rsidRPr="00CC3F4E" w14:paraId="0A037837" w14:textId="77777777" w:rsidTr="001316FB">
        <w:trPr>
          <w:trHeight w:val="283"/>
        </w:trPr>
        <w:tc>
          <w:tcPr>
            <w:tcW w:w="9209" w:type="dxa"/>
          </w:tcPr>
          <w:p w14:paraId="49F91867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0070C0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WEA_5=01</w:t>
            </w:r>
            <w:r w:rsidRPr="00F17F88">
              <w:rPr>
                <w:rFonts w:cstheme="minorHAnsi"/>
                <w:i/>
                <w:iCs/>
                <w:sz w:val="20"/>
                <w:szCs w:val="20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0070C0"/>
                <w:szCs w:val="22"/>
                <w:lang w:val="ca-ES"/>
              </w:rPr>
              <w:t>**</w:t>
            </w:r>
            <w:r w:rsidRPr="00F17F88">
              <w:rPr>
                <w:rFonts w:ascii="Khmer OS Siemreap" w:hAnsi="Khmer OS Siemreap" w:cs="Khmer OS Siemreap" w:hint="cs"/>
                <w:i/>
                <w:iCs/>
                <w:color w:val="0070C0"/>
                <w:szCs w:val="22"/>
                <w:cs/>
              </w:rPr>
              <w:t>ការងារដំបូងរបស់បុគ្គលិក</w:t>
            </w:r>
            <w:r w:rsidRPr="00F17F88">
              <w:rPr>
                <w:rFonts w:ascii="Khmer OS Siemreap" w:hAnsi="Khmer OS Siemreap" w:cs="Khmer OS Siemreap"/>
                <w:i/>
                <w:iCs/>
                <w:color w:val="0070C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i/>
                <w:iCs/>
                <w:color w:val="0070C0"/>
                <w:szCs w:val="22"/>
                <w:cs/>
              </w:rPr>
              <w:t>នៅប្រទេសបរទេសថ្មីបំផុត</w:t>
            </w:r>
          </w:p>
          <w:p w14:paraId="7429FE08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  <w:lang w:val="ca-ES"/>
              </w:rPr>
            </w:pPr>
          </w:p>
        </w:tc>
      </w:tr>
      <w:tr w:rsidR="00A96664" w:rsidRPr="00CC3F4E" w14:paraId="3826AA68" w14:textId="77777777" w:rsidTr="001316FB">
        <w:trPr>
          <w:trHeight w:val="418"/>
        </w:trPr>
        <w:tc>
          <w:tcPr>
            <w:tcW w:w="9209" w:type="dxa"/>
          </w:tcPr>
          <w:p w14:paraId="42277A79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RCA_INT</w:t>
            </w:r>
          </w:p>
          <w:p w14:paraId="7F92390A" w14:textId="77777777" w:rsidR="00A96664" w:rsidRPr="00F17F88" w:rsidRDefault="00A96664" w:rsidP="00053C79">
            <w:pPr>
              <w:ind w:left="71" w:right="-196"/>
              <w:rPr>
                <w:rFonts w:ascii="Khmer OS Siemreap" w:hAnsi="Khmer OS Siemreap" w:cs="Khmer OS Siemreap"/>
                <w:color w:val="4C94D8" w:themeColor="text2" w:themeTint="80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សំណួរបន្ទាប់សួរអំពីចំណាយដែលអ្នកប្រហែលជាបានចំណាយនៅពេលរៀបចំផ្លាស់ទៅ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color w:val="EE0000"/>
                <w:szCs w:val="22"/>
                <w:cs/>
              </w:rPr>
              <w:t>[</w:t>
            </w:r>
            <w:r w:rsidRPr="00F17F88">
              <w:rPr>
                <w:rFonts w:ascii="Khmer OS Siemreap" w:hAnsi="Khmer OS Siemreap" w:cs="Khmer OS Siemreap" w:hint="cs"/>
                <w:color w:val="EE0000"/>
                <w:szCs w:val="22"/>
                <w:cs/>
              </w:rPr>
              <w:t>ប្រទេសគោលដៅ</w:t>
            </w:r>
            <w:r w:rsidRPr="00F17F88">
              <w:rPr>
                <w:rFonts w:ascii="Khmer OS Siemreap" w:hAnsi="Khmer OS Siemreap" w:cs="Khmer OS Siemreap"/>
                <w:color w:val="EE0000"/>
                <w:szCs w:val="22"/>
                <w:cs/>
              </w:rPr>
              <w:t xml:space="preserve">]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ដើម្បីចាប់ផ្តើមការងារ។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ចំណាយនេះ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រួមទាំងចំណាយដែលអ្នកបានបង់ដោយខ្លួនឯងក៏ដូចជាចំណាយដែលសមាជិកគ្រួសារ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ឬមិត្តភក្តិបានបង់ជំនួសឱ្យអ្នក។</w:t>
            </w:r>
          </w:p>
          <w:p w14:paraId="27A3209B" w14:textId="77777777" w:rsidR="00A96664" w:rsidRPr="00F17F88" w:rsidRDefault="00A96664" w:rsidP="00053C79">
            <w:pPr>
              <w:ind w:left="71"/>
              <w:rPr>
                <w:i/>
                <w:color w:val="FF0000"/>
                <w:sz w:val="20"/>
                <w:szCs w:val="20"/>
                <w:lang w:val="ca-ES"/>
              </w:rPr>
            </w:pPr>
          </w:p>
        </w:tc>
      </w:tr>
      <w:tr w:rsidR="00A96664" w:rsidRPr="00F17F88" w14:paraId="426B6EC1" w14:textId="77777777" w:rsidTr="001316FB">
        <w:trPr>
          <w:trHeight w:val="418"/>
        </w:trPr>
        <w:tc>
          <w:tcPr>
            <w:tcW w:w="9209" w:type="dxa"/>
          </w:tcPr>
          <w:p w14:paraId="3E64384A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WEA_5=01</w:t>
            </w:r>
          </w:p>
          <w:p w14:paraId="25D046ED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RCA_1a</w:t>
            </w:r>
          </w:p>
          <w:p w14:paraId="423DB5FC" w14:textId="3FE65619" w:rsidR="00A96664" w:rsidRPr="00F17F88" w:rsidRDefault="00A96664" w:rsidP="00053C79">
            <w:pPr>
              <w:rPr>
                <w:rFonts w:cstheme="minorHAnsi"/>
                <w:b/>
                <w:bCs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B41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នៅពេលដែលអ្នកផ្លាស់ទីកន្លែងដើម្បីចាប់ផ្តើមការងារនៅក្នុង </w:t>
            </w:r>
            <w:r w:rsidRPr="00F17F88">
              <w:rPr>
                <w:rFonts w:ascii="Khmer OS Siemreap" w:hAnsi="Khmer OS Siemreap" w:cs="Khmer OS Siemreap"/>
                <w:color w:val="EE0000"/>
                <w:szCs w:val="22"/>
                <w:cs/>
              </w:rPr>
              <w:t>[</w:t>
            </w:r>
            <w:r w:rsidRPr="00F17F88">
              <w:rPr>
                <w:rFonts w:ascii="Khmer OS Siemreap" w:hAnsi="Khmer OS Siemreap" w:cs="Khmer OS Siemreap" w:hint="cs"/>
                <w:color w:val="EE0000"/>
                <w:szCs w:val="22"/>
                <w:cs/>
              </w:rPr>
              <w:t>ប្រទេសគោលដៅ</w:t>
            </w:r>
            <w:r w:rsidRPr="00F17F88">
              <w:rPr>
                <w:rFonts w:ascii="Khmer OS Siemreap" w:hAnsi="Khmer OS Siemreap" w:cs="Khmer OS Siemreap"/>
                <w:color w:val="EE0000"/>
                <w:szCs w:val="22"/>
                <w:cs/>
              </w:rPr>
              <w:t xml:space="preserve">]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តើអ្នកបានបង់ថ្លៃធ្វើដំណើរទេ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?</w:t>
            </w:r>
            <w:r w:rsidRPr="00F17F88">
              <w:rPr>
                <w:rFonts w:cstheme="minorHAnsi"/>
                <w:b/>
                <w:bCs/>
                <w:sz w:val="20"/>
                <w:szCs w:val="20"/>
                <w:lang w:val="ca-ES"/>
              </w:rPr>
              <w:t xml:space="preserve"> </w:t>
            </w:r>
          </w:p>
          <w:p w14:paraId="547B4DC0" w14:textId="77777777" w:rsidR="00A96664" w:rsidRPr="00F17F88" w:rsidRDefault="00A96664" w:rsidP="00053C79">
            <w:pPr>
              <w:ind w:left="71"/>
              <w:rPr>
                <w:rFonts w:ascii="Khmer OS Siemreap" w:hAnsi="Khmer OS Siemreap" w:cs="Khmer OS Siemreap"/>
                <w:color w:val="4C94D8" w:themeColor="text2" w:themeTint="80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ឧទាហរណ៍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ដូចជា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សំបុត្រឡានក្រុង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រថភ្លើង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ឬយន្តហោះ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កម្រៃឆ្លងព្រំដែន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អាហារ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និងកន្លែងស្នាក់នៅ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ក្នុងអំឡុងពេលធ្វើដំណើរ។</w:t>
            </w:r>
          </w:p>
          <w:p w14:paraId="1962AA5A" w14:textId="77777777" w:rsidR="00A96664" w:rsidRPr="00F17F88" w:rsidRDefault="00A96664" w:rsidP="00053C79">
            <w:pPr>
              <w:spacing w:line="216" w:lineRule="auto"/>
              <w:ind w:left="1871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 w:hint="cs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</w:rPr>
              <w:t>1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  <w:p w14:paraId="71BEDE84" w14:textId="105AC305" w:rsidR="00A96664" w:rsidRPr="00F17F88" w:rsidRDefault="00A96664" w:rsidP="00DE7FD6">
            <w:pPr>
              <w:spacing w:line="216" w:lineRule="auto"/>
              <w:ind w:left="1150"/>
              <w:rPr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2=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cs="Times New Roman"/>
                <w:szCs w:val="22"/>
              </w:rPr>
              <w:t>→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RCA_2A</w:t>
            </w:r>
          </w:p>
        </w:tc>
      </w:tr>
      <w:tr w:rsidR="00A96664" w:rsidRPr="00F17F88" w14:paraId="717A05C4" w14:textId="77777777" w:rsidTr="001316FB">
        <w:trPr>
          <w:trHeight w:val="418"/>
        </w:trPr>
        <w:tc>
          <w:tcPr>
            <w:tcW w:w="9209" w:type="dxa"/>
          </w:tcPr>
          <w:p w14:paraId="2E84C53F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RCA_1b=01</w:t>
            </w:r>
          </w:p>
          <w:p w14:paraId="368FC147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RCA_1</w:t>
            </w:r>
          </w:p>
          <w:p w14:paraId="43F68DE5" w14:textId="4B977C77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B42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តើអ្នកបានចំណាយប៉ុន្មាន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10B93EA9" w14:textId="77777777" w:rsidR="00A96664" w:rsidRPr="00F17F88" w:rsidRDefault="00A96664" w:rsidP="00053C79">
            <w:pPr>
              <w:ind w:left="71"/>
              <w:rPr>
                <w:rFonts w:ascii="Khmer OS Siemreap" w:hAnsi="Khmer OS Siemreap" w:cs="Khmer OS Siemreap"/>
                <w:i/>
                <w:iCs/>
                <w:color w:val="4C94D8" w:themeColor="text2" w:themeTint="80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i/>
                <w:iCs/>
                <w:color w:val="4C94D8" w:themeColor="text2" w:themeTint="80"/>
                <w:szCs w:val="22"/>
                <w:cs/>
              </w:rPr>
              <w:t>សូមផ្តល់ការប៉ាន់ស្មានល្អបំផុតរបស់អ្នក។</w:t>
            </w:r>
            <w:r w:rsidRPr="00F17F88">
              <w:rPr>
                <w:rFonts w:ascii="Khmer OS Siemreap" w:hAnsi="Khmer OS Siemreap" w:cs="Khmer OS Siemreap"/>
                <w:i/>
                <w:iCs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i/>
                <w:iCs/>
                <w:color w:val="4C94D8" w:themeColor="text2" w:themeTint="80"/>
                <w:szCs w:val="22"/>
                <w:cs/>
              </w:rPr>
              <w:t>ចម្លើយរបស់អ្នកអាចប្រើរូបិយប័ណ្ណណាមួយក៏បាន។</w:t>
            </w:r>
            <w:r w:rsidRPr="00F17F88">
              <w:rPr>
                <w:rFonts w:ascii="Khmer OS Siemreap" w:hAnsi="Khmer OS Siemreap" w:cs="Khmer OS Siemreap"/>
                <w:i/>
                <w:iCs/>
                <w:color w:val="4C94D8" w:themeColor="text2" w:themeTint="80"/>
                <w:szCs w:val="22"/>
                <w:lang w:val="ca-ES"/>
              </w:rPr>
              <w:br/>
            </w:r>
            <w:r w:rsidRPr="00F17F88">
              <w:rPr>
                <w:rFonts w:ascii="Khmer OS Siemreap" w:hAnsi="Khmer OS Siemreap" w:cs="Khmer OS Siemreap" w:hint="cs"/>
                <w:b/>
                <w:bCs/>
                <w:i/>
                <w:iCs/>
                <w:color w:val="000000" w:themeColor="text1"/>
                <w:szCs w:val="22"/>
                <w:cs/>
              </w:rPr>
              <w:t>អ្នកសម្ភាសន៍៖</w:t>
            </w:r>
            <w:r w:rsidRPr="00F17F88">
              <w:rPr>
                <w:rFonts w:ascii="Khmer OS Siemreap" w:hAnsi="Khmer OS Siemreap" w:cs="Khmer OS Siemreap"/>
                <w:i/>
                <w:iCs/>
                <w:color w:val="000000" w:themeColor="text1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i/>
                <w:iCs/>
                <w:color w:val="000000" w:themeColor="text1"/>
                <w:szCs w:val="22"/>
                <w:cs/>
              </w:rPr>
              <w:t>កត់ត្រាចំនួន</w:t>
            </w:r>
          </w:p>
          <w:p w14:paraId="2DA58E4C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997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</w:p>
          <w:p w14:paraId="4350B63A" w14:textId="77777777" w:rsidR="00A96664" w:rsidRPr="00F17F88" w:rsidRDefault="00A96664" w:rsidP="00053C79">
            <w:pPr>
              <w:ind w:left="720"/>
              <w:rPr>
                <w:bCs/>
                <w:i/>
                <w:iCs/>
                <w:color w:val="808080" w:themeColor="background1" w:themeShade="8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998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បដិសេធ</w:t>
            </w:r>
          </w:p>
          <w:p w14:paraId="0A6BA6E4" w14:textId="77777777" w:rsidR="00A96664" w:rsidRPr="00F17F88" w:rsidRDefault="00A96664" w:rsidP="00053C79">
            <w:pPr>
              <w:rPr>
                <w:rFonts w:cstheme="minorHAnsi"/>
                <w:b/>
                <w:sz w:val="20"/>
                <w:szCs w:val="20"/>
                <w:lang w:val="ca-ES"/>
              </w:rPr>
            </w:pPr>
            <w:r w:rsidRPr="00F17F88">
              <w:rPr>
                <w:rFonts w:cstheme="minorHAnsi"/>
                <w:bCs/>
                <w:sz w:val="20"/>
                <w:szCs w:val="20"/>
                <w:lang w:val="ca-ES"/>
              </w:rPr>
              <w:tab/>
              <w:t>_______________</w:t>
            </w:r>
          </w:p>
          <w:p w14:paraId="5EEE27CE" w14:textId="77777777" w:rsidR="00A96664" w:rsidRPr="00F17F88" w:rsidRDefault="00A96664" w:rsidP="00053C79">
            <w:pPr>
              <w:rPr>
                <w:rFonts w:cs="Khmer UI"/>
                <w:i/>
                <w:color w:val="FF0000"/>
                <w:sz w:val="20"/>
                <w:szCs w:val="3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               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បរិមាណ</w:t>
            </w:r>
          </w:p>
        </w:tc>
      </w:tr>
      <w:tr w:rsidR="00A96664" w:rsidRPr="00CC3F4E" w14:paraId="3A506CB0" w14:textId="77777777" w:rsidTr="001316FB">
        <w:trPr>
          <w:trHeight w:val="418"/>
        </w:trPr>
        <w:tc>
          <w:tcPr>
            <w:tcW w:w="9209" w:type="dxa"/>
          </w:tcPr>
          <w:p w14:paraId="713C1AAC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 xml:space="preserve"> RCA_1b=01</w:t>
            </w:r>
          </w:p>
          <w:p w14:paraId="29D83D09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RCA_1c</w:t>
            </w:r>
          </w:p>
          <w:p w14:paraId="67AA422E" w14:textId="372FEFC7" w:rsidR="00A96664" w:rsidRPr="00F17F88" w:rsidRDefault="00A96664" w:rsidP="00053C79">
            <w:pPr>
              <w:rPr>
                <w:rFonts w:cstheme="minorHAnsi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lastRenderedPageBreak/>
              <w:t>B43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លេខកូដរូបិយប័ណ្ណ</w:t>
            </w:r>
            <w:r w:rsidRPr="00F17F88">
              <w:rPr>
                <w:rFonts w:cstheme="minorHAnsi"/>
                <w:sz w:val="20"/>
                <w:szCs w:val="20"/>
                <w:lang w:val="ca-ES"/>
              </w:rPr>
              <w:t>________________</w:t>
            </w:r>
            <w:r w:rsidRPr="00F17F88">
              <w:rPr>
                <w:sz w:val="20"/>
                <w:szCs w:val="20"/>
                <w:lang w:val="ca-ES"/>
              </w:rPr>
              <w:t xml:space="preserve"> </w:t>
            </w:r>
          </w:p>
          <w:p w14:paraId="68779BE3" w14:textId="77777777" w:rsidR="00A96664" w:rsidRPr="007A2DFB" w:rsidRDefault="00A96664" w:rsidP="00053C79">
            <w:pPr>
              <w:rPr>
                <w:rFonts w:ascii="Khmer OS Siemreap" w:hAnsi="Khmer OS Siemreap" w:cs="Khmer OS Siemreap"/>
                <w:color w:val="4C94D8" w:themeColor="text2" w:themeTint="80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អ្នកសម្ភាសន៍៖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សូមប្រើបញ្ជីកូដរូបិយប័ណ្ណដែលបានផ្តល់</w:t>
            </w:r>
          </w:p>
          <w:p w14:paraId="09B9DC98" w14:textId="77777777" w:rsidR="00C97DBE" w:rsidRPr="00F17F88" w:rsidRDefault="00C97DBE" w:rsidP="00053C79">
            <w:pPr>
              <w:rPr>
                <w:i/>
                <w:color w:val="FF0000"/>
                <w:sz w:val="20"/>
                <w:szCs w:val="20"/>
                <w:lang w:val="ca-ES"/>
              </w:rPr>
            </w:pPr>
          </w:p>
        </w:tc>
      </w:tr>
      <w:tr w:rsidR="00A96664" w:rsidRPr="00F17F88" w14:paraId="5A13BBFC" w14:textId="77777777" w:rsidTr="001316FB">
        <w:trPr>
          <w:trHeight w:val="418"/>
        </w:trPr>
        <w:tc>
          <w:tcPr>
            <w:tcW w:w="9209" w:type="dxa"/>
          </w:tcPr>
          <w:p w14:paraId="3A6681FE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lastRenderedPageBreak/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RCA_1a=02</w:t>
            </w:r>
          </w:p>
          <w:p w14:paraId="0995AFE3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RCA_2a</w:t>
            </w:r>
          </w:p>
          <w:p w14:paraId="06CD118B" w14:textId="549276AA" w:rsidR="00A96664" w:rsidRPr="00F17F88" w:rsidRDefault="00A96664" w:rsidP="00DE7FD6">
            <w:pPr>
              <w:rPr>
                <w:rFonts w:ascii="Khmer OS Siemreap" w:hAnsi="Khmer OS Siemreap" w:cs="Khmer OS Siemreap"/>
                <w:szCs w:val="22"/>
              </w:rPr>
            </w:pPr>
            <w:r w:rsidRPr="008A2732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B44</w:t>
            </w:r>
            <w:r w:rsidR="003E0239" w:rsidRPr="008A2732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​អ្នក​បាន​បង់​ថ្លៃ​ចំណាយ​ណា​មួយ​សម្រាប់​ការ​ត្រៀម​ខ្លួន​ដែល​ត្រូវ​ការ​មុន​ពេល​ធ្វើ​ដំណើរ​ដើម្បី​ចាប់​ផ្ដើម​ការងារ</w:t>
            </w:r>
            <w:r w:rsidRPr="008A2732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  <w:r w:rsidR="00DE7FD6" w:rsidRPr="008A2732">
              <w:rPr>
                <w:rFonts w:ascii="Khmer OS Siemreap" w:hAnsi="Khmer OS Siemreap" w:cs="Khmer OS Siemreap"/>
                <w:szCs w:val="22"/>
                <w:lang w:val="ca-ES"/>
              </w:rPr>
              <w:t xml:space="preserve">                </w:t>
            </w:r>
            <w:r w:rsidRPr="00F17F88">
              <w:rPr>
                <w:rFonts w:ascii="Khmer OS Siemreap" w:hAnsi="Khmer OS Siemreap" w:cs="Khmer OS Siemreap"/>
              </w:rPr>
              <w:t>1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  <w:p w14:paraId="0426A850" w14:textId="77777777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2=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cs="Times New Roman"/>
                <w:szCs w:val="22"/>
              </w:rPr>
              <w:t>→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RCA_3A</w:t>
            </w:r>
          </w:p>
        </w:tc>
      </w:tr>
      <w:tr w:rsidR="00A96664" w:rsidRPr="00F17F88" w14:paraId="269BCBA7" w14:textId="77777777" w:rsidTr="001316FB">
        <w:trPr>
          <w:trHeight w:val="418"/>
        </w:trPr>
        <w:tc>
          <w:tcPr>
            <w:tcW w:w="9209" w:type="dxa"/>
          </w:tcPr>
          <w:p w14:paraId="421F91DB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>RCA_2a=01</w:t>
            </w:r>
          </w:p>
          <w:p w14:paraId="502B5A32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RCA_2b</w:t>
            </w:r>
          </w:p>
          <w:p w14:paraId="2A300FA0" w14:textId="3DD165F9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B45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តើអ្នកបានចំណាយប៉ុន្មាន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374F2A76" w14:textId="77777777" w:rsidR="00A96664" w:rsidRPr="00F17F88" w:rsidRDefault="00A96664" w:rsidP="00053C79">
            <w:pPr>
              <w:ind w:left="71"/>
              <w:rPr>
                <w:rFonts w:ascii="Khmer OS Siemreap" w:hAnsi="Khmer OS Siemreap" w:cs="Khmer OS Siemreap"/>
                <w:i/>
                <w:iCs/>
                <w:color w:val="4C94D8" w:themeColor="text2" w:themeTint="80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i/>
                <w:iCs/>
                <w:color w:val="4C94D8" w:themeColor="text2" w:themeTint="80"/>
                <w:szCs w:val="22"/>
                <w:cs/>
              </w:rPr>
              <w:t>សូមផ្តល់ការប៉ាន់ស្មានល្អបំផុតរបស់អ្នក។</w:t>
            </w:r>
            <w:r w:rsidRPr="00F17F88">
              <w:rPr>
                <w:rFonts w:ascii="Khmer OS Siemreap" w:hAnsi="Khmer OS Siemreap" w:cs="Khmer OS Siemreap"/>
                <w:i/>
                <w:iCs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i/>
                <w:iCs/>
                <w:color w:val="4C94D8" w:themeColor="text2" w:themeTint="80"/>
                <w:szCs w:val="22"/>
                <w:cs/>
              </w:rPr>
              <w:t>ចម្លើយរបស់អ្នកអាចប្រើរូបិយប័ណ្ណណាមួយក៏បាន។</w:t>
            </w:r>
            <w:r w:rsidRPr="00F17F88">
              <w:rPr>
                <w:rFonts w:ascii="Khmer OS Siemreap" w:hAnsi="Khmer OS Siemreap" w:cs="Khmer OS Siemreap"/>
                <w:i/>
                <w:iCs/>
                <w:color w:val="4C94D8" w:themeColor="text2" w:themeTint="80"/>
                <w:szCs w:val="22"/>
                <w:lang w:val="ca-ES"/>
              </w:rPr>
              <w:br/>
            </w:r>
            <w:r w:rsidRPr="00F17F88">
              <w:rPr>
                <w:rFonts w:ascii="Khmer OS Siemreap" w:hAnsi="Khmer OS Siemreap" w:cs="Khmer OS Siemreap" w:hint="cs"/>
                <w:b/>
                <w:bCs/>
                <w:i/>
                <w:iCs/>
                <w:color w:val="000000" w:themeColor="text1"/>
                <w:szCs w:val="22"/>
                <w:cs/>
              </w:rPr>
              <w:t>អ្នកសម្ភាសន៍៖</w:t>
            </w:r>
            <w:r w:rsidRPr="00F17F88">
              <w:rPr>
                <w:rFonts w:ascii="Khmer OS Siemreap" w:hAnsi="Khmer OS Siemreap" w:cs="Khmer OS Siemreap"/>
                <w:i/>
                <w:iCs/>
                <w:color w:val="000000" w:themeColor="text1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i/>
                <w:iCs/>
                <w:color w:val="000000" w:themeColor="text1"/>
                <w:szCs w:val="22"/>
                <w:cs/>
              </w:rPr>
              <w:t>កត់ត្រាចំនួន</w:t>
            </w:r>
          </w:p>
          <w:p w14:paraId="731CB4D3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997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</w:p>
          <w:p w14:paraId="2F51F931" w14:textId="77777777" w:rsidR="00A96664" w:rsidRPr="00F17F88" w:rsidRDefault="00A96664" w:rsidP="00053C79">
            <w:pPr>
              <w:ind w:left="720"/>
              <w:rPr>
                <w:bCs/>
                <w:i/>
                <w:iCs/>
                <w:color w:val="808080" w:themeColor="background1" w:themeShade="8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998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បដិសេធ</w:t>
            </w:r>
          </w:p>
          <w:p w14:paraId="76D18E0F" w14:textId="77777777" w:rsidR="00A96664" w:rsidRPr="00F17F88" w:rsidRDefault="00A96664" w:rsidP="00053C79">
            <w:pPr>
              <w:rPr>
                <w:rFonts w:cstheme="minorHAnsi"/>
                <w:b/>
                <w:sz w:val="20"/>
                <w:szCs w:val="20"/>
                <w:lang w:val="ca-ES"/>
              </w:rPr>
            </w:pPr>
            <w:r w:rsidRPr="00F17F88">
              <w:rPr>
                <w:rFonts w:cstheme="minorHAnsi"/>
                <w:bCs/>
                <w:sz w:val="20"/>
                <w:szCs w:val="20"/>
                <w:lang w:val="ca-ES"/>
              </w:rPr>
              <w:tab/>
              <w:t>_______________</w:t>
            </w:r>
          </w:p>
          <w:p w14:paraId="6043DDAB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               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បរិមាណ</w:t>
            </w:r>
          </w:p>
        </w:tc>
      </w:tr>
      <w:tr w:rsidR="00A96664" w:rsidRPr="00CC3F4E" w14:paraId="46466BF8" w14:textId="77777777" w:rsidTr="001316FB">
        <w:trPr>
          <w:trHeight w:val="418"/>
        </w:trPr>
        <w:tc>
          <w:tcPr>
            <w:tcW w:w="9209" w:type="dxa"/>
          </w:tcPr>
          <w:p w14:paraId="41E09A0A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RCA_2b=01</w:t>
            </w:r>
          </w:p>
          <w:p w14:paraId="60823956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RCA_2c</w:t>
            </w:r>
          </w:p>
          <w:p w14:paraId="7EDE91EC" w14:textId="6BA0779B" w:rsidR="00A96664" w:rsidRPr="00F17F88" w:rsidRDefault="00A96664" w:rsidP="00053C79">
            <w:pPr>
              <w:rPr>
                <w:rFonts w:cstheme="minorHAnsi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B46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លេខកូដរូបិយប័ណ្ណ</w:t>
            </w:r>
            <w:r w:rsidRPr="00F17F88">
              <w:rPr>
                <w:rFonts w:cstheme="minorHAnsi"/>
                <w:sz w:val="20"/>
                <w:szCs w:val="20"/>
                <w:lang w:val="ca-ES"/>
              </w:rPr>
              <w:t>________________</w:t>
            </w:r>
            <w:r w:rsidRPr="00F17F88">
              <w:rPr>
                <w:sz w:val="20"/>
                <w:szCs w:val="20"/>
                <w:lang w:val="ca-ES"/>
              </w:rPr>
              <w:t xml:space="preserve"> </w:t>
            </w:r>
          </w:p>
          <w:p w14:paraId="3B910A56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អ្នកសម្ភាសន៍៖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សូមប្រើបញ្ជីកូដរូបិយប័ណ្ណដែលបានផ្តល់</w:t>
            </w:r>
          </w:p>
        </w:tc>
      </w:tr>
      <w:tr w:rsidR="00A96664" w:rsidRPr="00F17F88" w14:paraId="71439BB3" w14:textId="77777777" w:rsidTr="001316FB">
        <w:trPr>
          <w:trHeight w:val="418"/>
        </w:trPr>
        <w:tc>
          <w:tcPr>
            <w:tcW w:w="9209" w:type="dxa"/>
          </w:tcPr>
          <w:p w14:paraId="16A8E40F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RCA_2a=02</w:t>
            </w:r>
          </w:p>
          <w:p w14:paraId="6841DA8E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RCA_3a</w:t>
            </w:r>
          </w:p>
          <w:p w14:paraId="416A61E3" w14:textId="16A49809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B47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តើអ្នកបានបង់ថ្លៃចំណាយណាមួយដែលទាក់ទងនឹងបុគ្គល ឬភ្នាក់ងារឈ្មួញកណ្តាល ទាំងនៅក្នុងប្រទេសកំណើតរបស់អ្នក ឬនៅក្នុង  </w:t>
            </w:r>
            <w:r w:rsidRPr="00F17F88">
              <w:rPr>
                <w:rFonts w:ascii="Khmer OS Siemreap" w:hAnsi="Khmer OS Siemreap" w:cs="Khmer OS Siemreap"/>
                <w:color w:val="EE0000"/>
                <w:szCs w:val="22"/>
                <w:cs/>
              </w:rPr>
              <w:t>[</w:t>
            </w:r>
            <w:r w:rsidRPr="00F17F88">
              <w:rPr>
                <w:rFonts w:ascii="Khmer OS Siemreap" w:hAnsi="Khmer OS Siemreap" w:cs="Khmer OS Siemreap" w:hint="cs"/>
                <w:color w:val="EE0000"/>
                <w:szCs w:val="22"/>
                <w:cs/>
              </w:rPr>
              <w:t>ប្រទេសគោលដៅ</w:t>
            </w:r>
            <w:r w:rsidRPr="00F17F88">
              <w:rPr>
                <w:rFonts w:ascii="Khmer OS Siemreap" w:hAnsi="Khmer OS Siemreap" w:cs="Khmer OS Siemreap"/>
                <w:color w:val="EE0000"/>
                <w:szCs w:val="22"/>
                <w:cs/>
              </w:rPr>
              <w:t xml:space="preserve">]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ទេ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? </w:t>
            </w:r>
          </w:p>
          <w:p w14:paraId="34505B5B" w14:textId="77777777" w:rsidR="00A96664" w:rsidRPr="00F17F88" w:rsidRDefault="00A96664" w:rsidP="00053C79">
            <w:pPr>
              <w:rPr>
                <w:rFonts w:cstheme="minorHAnsi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>ដោយបុគ្គល ឬភ្នាក់ងារឈ្មួញកណ្តាល មានន័យថាបុគ្គល ភ្នាក់ងាររដ្ឋាភិបាល ឬក្រុមហ៊ុនឯកជនដែលការងាររបស់គាត់គឺដើម្បីជួយអ្នកផ្សេងទៀតស្វែងរកការងារ</w:t>
            </w:r>
          </w:p>
          <w:p w14:paraId="09CD7BDE" w14:textId="77777777" w:rsidR="00A96664" w:rsidRPr="00F17F88" w:rsidRDefault="00A96664" w:rsidP="00053C79">
            <w:pPr>
              <w:spacing w:line="216" w:lineRule="auto"/>
              <w:ind w:left="1871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</w:rPr>
              <w:t>1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  <w:p w14:paraId="2B15A3E7" w14:textId="77777777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2=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cs="Times New Roman"/>
                <w:szCs w:val="22"/>
              </w:rPr>
              <w:t>→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RCA_4A</w:t>
            </w:r>
          </w:p>
          <w:p w14:paraId="783DADDB" w14:textId="77777777" w:rsidR="00A96664" w:rsidRPr="00F17F88" w:rsidRDefault="00A96664" w:rsidP="00053C79">
            <w:pPr>
              <w:ind w:left="1060"/>
              <w:rPr>
                <w:i/>
                <w:color w:val="FF0000"/>
                <w:sz w:val="20"/>
                <w:szCs w:val="20"/>
              </w:rPr>
            </w:pPr>
          </w:p>
        </w:tc>
      </w:tr>
      <w:tr w:rsidR="00A96664" w:rsidRPr="00F17F88" w14:paraId="6E09EA33" w14:textId="77777777" w:rsidTr="001316FB">
        <w:trPr>
          <w:trHeight w:val="418"/>
        </w:trPr>
        <w:tc>
          <w:tcPr>
            <w:tcW w:w="9209" w:type="dxa"/>
          </w:tcPr>
          <w:p w14:paraId="49B906A8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RCA_3a=01</w:t>
            </w:r>
          </w:p>
          <w:p w14:paraId="1245A44F" w14:textId="3773D116" w:rsidR="00A96664" w:rsidRPr="00F17F88" w:rsidRDefault="00A96664" w:rsidP="00DE7FD6">
            <w:pPr>
              <w:jc w:val="both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RCA_3b</w:t>
            </w:r>
            <w:r w:rsidR="00DE7FD6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B48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តើអ្នកបានចំណាយប៉ុន្មាន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3635B647" w14:textId="77777777" w:rsidR="00A96664" w:rsidRPr="00F17F88" w:rsidRDefault="00A96664" w:rsidP="00053C79">
            <w:pPr>
              <w:ind w:left="71"/>
              <w:rPr>
                <w:rFonts w:ascii="Khmer OS Siemreap" w:hAnsi="Khmer OS Siemreap" w:cs="Khmer OS Siemreap"/>
                <w:i/>
                <w:iCs/>
                <w:color w:val="4C94D8" w:themeColor="text2" w:themeTint="80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i/>
                <w:iCs/>
                <w:color w:val="4C94D8" w:themeColor="text2" w:themeTint="80"/>
                <w:szCs w:val="22"/>
                <w:cs/>
              </w:rPr>
              <w:t>សូមផ្តល់ការប៉ាន់ស្មានល្អបំផុតរបស់អ្នក។</w:t>
            </w:r>
            <w:r w:rsidRPr="00F17F88">
              <w:rPr>
                <w:rFonts w:ascii="Khmer OS Siemreap" w:hAnsi="Khmer OS Siemreap" w:cs="Khmer OS Siemreap"/>
                <w:i/>
                <w:iCs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i/>
                <w:iCs/>
                <w:color w:val="4C94D8" w:themeColor="text2" w:themeTint="80"/>
                <w:szCs w:val="22"/>
                <w:cs/>
              </w:rPr>
              <w:t>ចម្លើយរបស់អ្នកអាចប្រើរូបិយប័ណ្ណណាមួយក៏បាន។</w:t>
            </w:r>
            <w:r w:rsidRPr="00F17F88">
              <w:rPr>
                <w:rFonts w:ascii="Khmer OS Siemreap" w:hAnsi="Khmer OS Siemreap" w:cs="Khmer OS Siemreap"/>
                <w:i/>
                <w:iCs/>
                <w:color w:val="4C94D8" w:themeColor="text2" w:themeTint="80"/>
                <w:szCs w:val="22"/>
                <w:lang w:val="ca-ES"/>
              </w:rPr>
              <w:br/>
            </w:r>
            <w:r w:rsidRPr="00F17F88">
              <w:rPr>
                <w:rFonts w:ascii="Khmer OS Siemreap" w:hAnsi="Khmer OS Siemreap" w:cs="Khmer OS Siemreap" w:hint="cs"/>
                <w:b/>
                <w:bCs/>
                <w:i/>
                <w:iCs/>
                <w:color w:val="000000" w:themeColor="text1"/>
                <w:szCs w:val="22"/>
                <w:cs/>
              </w:rPr>
              <w:t>អ្នកសម្ភាសន៍៖</w:t>
            </w:r>
            <w:r w:rsidRPr="00F17F88">
              <w:rPr>
                <w:rFonts w:ascii="Khmer OS Siemreap" w:hAnsi="Khmer OS Siemreap" w:cs="Khmer OS Siemreap"/>
                <w:i/>
                <w:iCs/>
                <w:color w:val="000000" w:themeColor="text1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i/>
                <w:iCs/>
                <w:color w:val="000000" w:themeColor="text1"/>
                <w:szCs w:val="22"/>
                <w:cs/>
              </w:rPr>
              <w:t>កត់ត្រាចំនួន</w:t>
            </w:r>
          </w:p>
          <w:p w14:paraId="459EA36D" w14:textId="77777777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lastRenderedPageBreak/>
              <w:t xml:space="preserve">997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</w:p>
          <w:p w14:paraId="71F05A12" w14:textId="77777777" w:rsidR="00A96664" w:rsidRPr="00F17F88" w:rsidRDefault="00A96664" w:rsidP="00053C79">
            <w:pPr>
              <w:ind w:left="1420"/>
              <w:rPr>
                <w:bCs/>
                <w:i/>
                <w:iCs/>
                <w:color w:val="808080" w:themeColor="background1" w:themeShade="8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998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បដិសេធ</w:t>
            </w:r>
          </w:p>
          <w:p w14:paraId="2CBC5DB3" w14:textId="77777777" w:rsidR="00A96664" w:rsidRPr="00F17F88" w:rsidRDefault="00A96664" w:rsidP="00053C79">
            <w:pPr>
              <w:ind w:left="1420"/>
              <w:rPr>
                <w:rFonts w:cstheme="minorHAnsi"/>
                <w:b/>
                <w:sz w:val="20"/>
                <w:szCs w:val="20"/>
                <w:lang w:val="ca-ES"/>
              </w:rPr>
            </w:pPr>
            <w:r w:rsidRPr="00F17F88">
              <w:rPr>
                <w:rFonts w:cstheme="minorHAnsi"/>
                <w:bCs/>
                <w:sz w:val="20"/>
                <w:szCs w:val="20"/>
                <w:lang w:val="ca-ES"/>
              </w:rPr>
              <w:tab/>
              <w:t>_______________</w:t>
            </w:r>
          </w:p>
          <w:p w14:paraId="51636AED" w14:textId="77777777" w:rsidR="00A96664" w:rsidRPr="00F17F88" w:rsidRDefault="00A96664" w:rsidP="00053C79">
            <w:pPr>
              <w:ind w:left="1420"/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   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បរិមាណ</w:t>
            </w:r>
          </w:p>
        </w:tc>
      </w:tr>
      <w:tr w:rsidR="00A96664" w:rsidRPr="00CC3F4E" w14:paraId="641AA493" w14:textId="77777777" w:rsidTr="001316FB">
        <w:trPr>
          <w:trHeight w:val="418"/>
        </w:trPr>
        <w:tc>
          <w:tcPr>
            <w:tcW w:w="9209" w:type="dxa"/>
          </w:tcPr>
          <w:p w14:paraId="0D6A9A25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lastRenderedPageBreak/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RCA_3a=01</w:t>
            </w:r>
          </w:p>
          <w:p w14:paraId="4DA83B68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RCA_3c</w:t>
            </w:r>
          </w:p>
          <w:p w14:paraId="49FBE6F0" w14:textId="4FA4A879" w:rsidR="00A96664" w:rsidRPr="00F17F88" w:rsidRDefault="00A96664" w:rsidP="00053C79">
            <w:pPr>
              <w:rPr>
                <w:rFonts w:cstheme="minorHAnsi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B49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លេខកូដរូបិយប័ណ្ណ</w:t>
            </w:r>
            <w:r w:rsidRPr="00F17F88">
              <w:rPr>
                <w:rFonts w:cstheme="minorHAnsi"/>
                <w:sz w:val="20"/>
                <w:szCs w:val="20"/>
                <w:lang w:val="ca-ES"/>
              </w:rPr>
              <w:t>________________</w:t>
            </w:r>
            <w:r w:rsidRPr="00F17F88">
              <w:rPr>
                <w:sz w:val="20"/>
                <w:szCs w:val="20"/>
                <w:lang w:val="ca-ES"/>
              </w:rPr>
              <w:t xml:space="preserve"> </w:t>
            </w:r>
          </w:p>
          <w:p w14:paraId="5FD75D14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អ្នកសម្ភាសន៍៖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សូមប្រើបញ្ជីកូដរូបិយប័ណ្ណដែលបានផ្តល់</w:t>
            </w:r>
          </w:p>
        </w:tc>
      </w:tr>
      <w:tr w:rsidR="00A96664" w:rsidRPr="00F17F88" w14:paraId="366F3263" w14:textId="77777777" w:rsidTr="001316FB">
        <w:trPr>
          <w:trHeight w:val="418"/>
        </w:trPr>
        <w:tc>
          <w:tcPr>
            <w:tcW w:w="9209" w:type="dxa"/>
          </w:tcPr>
          <w:p w14:paraId="6D289336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RCA_3a=02</w:t>
            </w:r>
          </w:p>
          <w:p w14:paraId="48A46977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RCA_4a</w:t>
            </w:r>
          </w:p>
          <w:p w14:paraId="666ED4F7" w14:textId="7FFB6F66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B50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តើ​អ្នក​បាន​​ចំណាយ​ណា​មួយដើម្បីវិលត្រលប់មកប្រទេសកម្ពុជាវិញ ឧទារហណ័ សំបុត្រយន្ដហោះ រថភ្លើង ឡាន អាហារ​និងការស្នាក់នៅកំឡុងពេលវិលត្រលប់</w:t>
            </w:r>
          </w:p>
          <w:p w14:paraId="44ED06A9" w14:textId="77777777" w:rsidR="00A96664" w:rsidRPr="00F17F88" w:rsidRDefault="00A96664" w:rsidP="00053C79">
            <w:pPr>
              <w:spacing w:line="216" w:lineRule="auto"/>
              <w:ind w:left="1871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</w:rPr>
              <w:t>1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  <w:p w14:paraId="54254FB2" w14:textId="77777777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2=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cs="Times New Roman"/>
                <w:szCs w:val="22"/>
              </w:rPr>
              <w:t>→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RCA_5A</w:t>
            </w:r>
          </w:p>
        </w:tc>
      </w:tr>
      <w:tr w:rsidR="00A96664" w:rsidRPr="00F17F88" w14:paraId="06439273" w14:textId="77777777" w:rsidTr="001316FB">
        <w:trPr>
          <w:trHeight w:val="418"/>
        </w:trPr>
        <w:tc>
          <w:tcPr>
            <w:tcW w:w="9209" w:type="dxa"/>
          </w:tcPr>
          <w:p w14:paraId="62ECC7D2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RCA_4a=01</w:t>
            </w:r>
          </w:p>
          <w:p w14:paraId="30BAA48C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RCA_4b</w:t>
            </w:r>
          </w:p>
          <w:p w14:paraId="03475FDC" w14:textId="12EA003F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B51</w:t>
            </w:r>
            <w:r w:rsidR="003E0239">
              <w:rPr>
                <w:rFonts w:ascii="Khmer OS Siemreap" w:hAnsi="Khmer OS Siemreap" w:cs="Khmer OS Siemreap" w:hint="cs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តើអ្នកបានចំណាយប៉ុន្មាន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64353BF5" w14:textId="77777777" w:rsidR="00A96664" w:rsidRPr="00F17F88" w:rsidRDefault="00A96664" w:rsidP="00053C79">
            <w:pPr>
              <w:rPr>
                <w:rFonts w:cstheme="minorHAnsi"/>
                <w:sz w:val="20"/>
                <w:szCs w:val="20"/>
                <w:lang w:val="ca-ES"/>
              </w:rPr>
            </w:pPr>
          </w:p>
          <w:p w14:paraId="694A1952" w14:textId="77777777" w:rsidR="00A96664" w:rsidRPr="00F17F88" w:rsidRDefault="00A96664" w:rsidP="00053C79">
            <w:pPr>
              <w:ind w:left="71"/>
              <w:rPr>
                <w:rFonts w:ascii="Khmer OS Siemreap" w:hAnsi="Khmer OS Siemreap" w:cs="Khmer OS Siemreap"/>
                <w:i/>
                <w:iCs/>
                <w:color w:val="4C94D8" w:themeColor="text2" w:themeTint="80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i/>
                <w:iCs/>
                <w:color w:val="4C94D8" w:themeColor="text2" w:themeTint="80"/>
                <w:szCs w:val="22"/>
                <w:cs/>
              </w:rPr>
              <w:t>សូមផ្តល់ការប៉ាន់ស្មានល្អបំផុតរបស់អ្នក។</w:t>
            </w:r>
            <w:r w:rsidRPr="00F17F88">
              <w:rPr>
                <w:rFonts w:ascii="Khmer OS Siemreap" w:hAnsi="Khmer OS Siemreap" w:cs="Khmer OS Siemreap"/>
                <w:i/>
                <w:iCs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i/>
                <w:iCs/>
                <w:color w:val="4C94D8" w:themeColor="text2" w:themeTint="80"/>
                <w:szCs w:val="22"/>
                <w:cs/>
              </w:rPr>
              <w:t>ចម្លើយរបស់អ្នកអាចប្រើរូបិយប័ណ្ណណាមួយក៏បាន។</w:t>
            </w:r>
            <w:r w:rsidRPr="00F17F88">
              <w:rPr>
                <w:rFonts w:ascii="Khmer OS Siemreap" w:hAnsi="Khmer OS Siemreap" w:cs="Khmer OS Siemreap"/>
                <w:i/>
                <w:iCs/>
                <w:color w:val="4C94D8" w:themeColor="text2" w:themeTint="80"/>
                <w:szCs w:val="22"/>
                <w:lang w:val="ca-ES"/>
              </w:rPr>
              <w:br/>
            </w:r>
            <w:r w:rsidRPr="00F17F88">
              <w:rPr>
                <w:rFonts w:ascii="Khmer OS Siemreap" w:hAnsi="Khmer OS Siemreap" w:cs="Khmer OS Siemreap" w:hint="cs"/>
                <w:b/>
                <w:bCs/>
                <w:i/>
                <w:iCs/>
                <w:color w:val="000000" w:themeColor="text1"/>
                <w:szCs w:val="22"/>
                <w:cs/>
              </w:rPr>
              <w:t>អ្នកសម្ភាសន៍៖</w:t>
            </w:r>
            <w:r w:rsidRPr="00F17F88">
              <w:rPr>
                <w:rFonts w:ascii="Khmer OS Siemreap" w:hAnsi="Khmer OS Siemreap" w:cs="Khmer OS Siemreap"/>
                <w:i/>
                <w:iCs/>
                <w:color w:val="000000" w:themeColor="text1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i/>
                <w:iCs/>
                <w:color w:val="000000" w:themeColor="text1"/>
                <w:szCs w:val="22"/>
                <w:cs/>
              </w:rPr>
              <w:t>កត់ត្រាចំនួន</w:t>
            </w:r>
          </w:p>
          <w:p w14:paraId="5ABA3E2C" w14:textId="77777777" w:rsidR="00A96664" w:rsidRPr="00F17F88" w:rsidRDefault="00A96664" w:rsidP="00053C79">
            <w:pPr>
              <w:ind w:left="133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997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</w:p>
          <w:p w14:paraId="35F00097" w14:textId="77777777" w:rsidR="00A96664" w:rsidRPr="00F17F88" w:rsidRDefault="00A96664" w:rsidP="00053C79">
            <w:pPr>
              <w:ind w:left="1330"/>
              <w:rPr>
                <w:bCs/>
                <w:i/>
                <w:iCs/>
                <w:color w:val="808080" w:themeColor="background1" w:themeShade="8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998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បដិសេធ</w:t>
            </w:r>
          </w:p>
          <w:p w14:paraId="53537C31" w14:textId="77777777" w:rsidR="00A96664" w:rsidRPr="00F17F88" w:rsidRDefault="00A96664" w:rsidP="00053C79">
            <w:pPr>
              <w:rPr>
                <w:rFonts w:cstheme="minorHAnsi"/>
                <w:b/>
                <w:sz w:val="20"/>
                <w:szCs w:val="20"/>
                <w:lang w:val="ca-ES"/>
              </w:rPr>
            </w:pPr>
            <w:r w:rsidRPr="00F17F88">
              <w:rPr>
                <w:rFonts w:cstheme="minorHAnsi"/>
                <w:bCs/>
                <w:sz w:val="20"/>
                <w:szCs w:val="20"/>
                <w:lang w:val="ca-ES"/>
              </w:rPr>
              <w:tab/>
              <w:t xml:space="preserve">            _______________</w:t>
            </w:r>
          </w:p>
          <w:p w14:paraId="44D04DC0" w14:textId="77777777" w:rsidR="00A96664" w:rsidRPr="00F17F88" w:rsidRDefault="00A96664" w:rsidP="00053C79">
            <w:pPr>
              <w:ind w:left="520"/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               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បរិមាណ</w:t>
            </w:r>
          </w:p>
        </w:tc>
      </w:tr>
      <w:tr w:rsidR="00A96664" w:rsidRPr="00CC3F4E" w14:paraId="2ADFAE79" w14:textId="77777777" w:rsidTr="001316FB">
        <w:trPr>
          <w:trHeight w:val="418"/>
        </w:trPr>
        <w:tc>
          <w:tcPr>
            <w:tcW w:w="9209" w:type="dxa"/>
          </w:tcPr>
          <w:p w14:paraId="6955F521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RCA_4a=01</w:t>
            </w:r>
          </w:p>
          <w:p w14:paraId="21A9EB66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RCA_4c</w:t>
            </w:r>
          </w:p>
          <w:p w14:paraId="0EB87DED" w14:textId="5A3A32CC" w:rsidR="00A96664" w:rsidRPr="00F17F88" w:rsidRDefault="00A96664" w:rsidP="00053C79">
            <w:pPr>
              <w:rPr>
                <w:rFonts w:cstheme="minorHAnsi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B52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លេខកូដរូបិយប័ណ្ណ</w:t>
            </w:r>
            <w:r w:rsidRPr="00F17F88">
              <w:rPr>
                <w:rFonts w:cstheme="minorHAnsi"/>
                <w:sz w:val="20"/>
                <w:szCs w:val="20"/>
                <w:lang w:val="ca-ES"/>
              </w:rPr>
              <w:t>________________</w:t>
            </w:r>
            <w:r w:rsidRPr="00F17F88">
              <w:rPr>
                <w:sz w:val="20"/>
                <w:szCs w:val="20"/>
                <w:lang w:val="ca-ES"/>
              </w:rPr>
              <w:t xml:space="preserve"> </w:t>
            </w:r>
          </w:p>
          <w:p w14:paraId="56C3A6B7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អ្នកសម្ភាសន៍៖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សូមប្រើបញ្ជីកូដរូបិយប័ណ្ណដែលបានផ្តល់</w:t>
            </w:r>
          </w:p>
        </w:tc>
      </w:tr>
      <w:tr w:rsidR="00A96664" w:rsidRPr="00F17F88" w14:paraId="7C6B7B4C" w14:textId="77777777" w:rsidTr="001316FB">
        <w:trPr>
          <w:trHeight w:val="418"/>
        </w:trPr>
        <w:tc>
          <w:tcPr>
            <w:tcW w:w="9209" w:type="dxa"/>
          </w:tcPr>
          <w:p w14:paraId="62351253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RCA_4a=02</w:t>
            </w:r>
          </w:p>
          <w:p w14:paraId="290CE71A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RCA_5a</w:t>
            </w:r>
          </w:p>
          <w:p w14:paraId="6F0A87F7" w14:textId="09998FC3" w:rsidR="00A96664" w:rsidRPr="00191D78" w:rsidRDefault="00A96664" w:rsidP="00053C79">
            <w:pPr>
              <w:ind w:left="161"/>
              <w:rPr>
                <w:rFonts w:ascii="Khmer OS Siemreap" w:hAnsi="Khmer OS Siemreap" w:cs="Khmer OS Siemreap"/>
                <w:spacing w:val="-16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B53</w:t>
            </w:r>
            <w:r w:rsidR="003E0239">
              <w:rPr>
                <w:rFonts w:ascii="Khmer OS Siemreap" w:hAnsi="Khmer OS Siemreap" w:cs="Khmer OS Siemreap" w:hint="cs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191D78">
              <w:rPr>
                <w:rFonts w:ascii="Khmer OS Siemreap" w:hAnsi="Khmer OS Siemreap" w:cs="Khmer OS Siemreap"/>
                <w:spacing w:val="-16"/>
                <w:szCs w:val="22"/>
                <w:cs/>
              </w:rPr>
              <w:t xml:space="preserve">តើអ្នកបានចំណាយលើការចំណាយផ្សេងទៀតដើម្បីចាប់ផ្តើមការងារនោះនៅក្នុង </w:t>
            </w:r>
            <w:r w:rsidRPr="00191D78">
              <w:rPr>
                <w:rFonts w:ascii="Khmer OS Siemreap" w:hAnsi="Khmer OS Siemreap" w:cs="Khmer OS Siemreap"/>
                <w:color w:val="EE0000"/>
                <w:spacing w:val="-16"/>
                <w:szCs w:val="22"/>
                <w:lang w:val="ca-ES"/>
              </w:rPr>
              <w:t>[WDEST_CTRY]</w:t>
            </w:r>
            <w:r w:rsidRPr="00191D78">
              <w:rPr>
                <w:rFonts w:ascii="Khmer OS Siemreap" w:hAnsi="Khmer OS Siemreap" w:cs="Khmer OS Siemreap" w:hint="cs"/>
                <w:color w:val="EE0000"/>
                <w:spacing w:val="-16"/>
                <w:szCs w:val="22"/>
                <w:cs/>
              </w:rPr>
              <w:t xml:space="preserve"> </w:t>
            </w:r>
            <w:r w:rsidRPr="00191D78">
              <w:rPr>
                <w:rFonts w:ascii="Khmer OS Siemreap" w:hAnsi="Khmer OS Siemreap" w:cs="Khmer OS Siemreap"/>
                <w:spacing w:val="-16"/>
                <w:szCs w:val="22"/>
                <w:cs/>
              </w:rPr>
              <w:t>ទេ</w:t>
            </w:r>
            <w:r w:rsidRPr="00191D78">
              <w:rPr>
                <w:rFonts w:ascii="Khmer OS Siemreap" w:hAnsi="Khmer OS Siemreap" w:cs="Khmer OS Siemreap" w:hint="cs"/>
                <w:spacing w:val="-16"/>
                <w:szCs w:val="22"/>
                <w:cs/>
              </w:rPr>
              <w:t>?</w:t>
            </w:r>
            <w:r w:rsidRPr="00191D78">
              <w:rPr>
                <w:rFonts w:ascii="Khmer OS Siemreap" w:hAnsi="Khmer OS Siemreap" w:cs="Khmer OS Siemreap"/>
                <w:spacing w:val="-16"/>
                <w:szCs w:val="22"/>
                <w:cs/>
                <w:lang w:val="ca-ES"/>
              </w:rPr>
              <w:t xml:space="preserve"> </w:t>
            </w:r>
          </w:p>
          <w:p w14:paraId="020EFF6D" w14:textId="77777777" w:rsidR="00A96664" w:rsidRPr="00F17F88" w:rsidRDefault="00A96664" w:rsidP="00053C79">
            <w:pPr>
              <w:ind w:left="161"/>
              <w:rPr>
                <w:rFonts w:ascii="Khmer OS Siemreap" w:hAnsi="Khmer OS Siemreap" w:cs="Khmer OS Siemreap"/>
                <w:color w:val="4C94D8" w:themeColor="text2" w:themeTint="80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>ឧទារហណ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៍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សំបុត្រយន្ដហោះ រថភ្លើង ឡាន អាហារ​និងការស្នាក់នៅកំឡុងពេលវិលត្រលប់</w:t>
            </w:r>
          </w:p>
          <w:p w14:paraId="1469B345" w14:textId="77777777" w:rsidR="00A96664" w:rsidRPr="00F17F88" w:rsidRDefault="00A96664" w:rsidP="00053C79">
            <w:pPr>
              <w:spacing w:line="216" w:lineRule="auto"/>
              <w:ind w:left="1871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</w:rPr>
              <w:t>1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  <w:p w14:paraId="360F1A2A" w14:textId="77777777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2=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cs="Times New Roman"/>
                <w:szCs w:val="22"/>
              </w:rPr>
              <w:t>→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RCA_6A</w:t>
            </w:r>
          </w:p>
        </w:tc>
      </w:tr>
      <w:tr w:rsidR="00A96664" w:rsidRPr="00F17F88" w14:paraId="63FBE79C" w14:textId="77777777" w:rsidTr="001316FB">
        <w:trPr>
          <w:trHeight w:val="418"/>
        </w:trPr>
        <w:tc>
          <w:tcPr>
            <w:tcW w:w="9209" w:type="dxa"/>
          </w:tcPr>
          <w:p w14:paraId="4265FBBC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lastRenderedPageBreak/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RCA_4a=01</w:t>
            </w:r>
          </w:p>
          <w:p w14:paraId="5D772F24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RCA_5b</w:t>
            </w:r>
          </w:p>
          <w:p w14:paraId="40585BBC" w14:textId="4BADF607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B54</w:t>
            </w:r>
            <w:r w:rsidR="003E0239">
              <w:rPr>
                <w:rFonts w:ascii="Khmer OS Siemreap" w:hAnsi="Khmer OS Siemreap" w:cs="Khmer OS Siemreap" w:hint="cs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តើអ្នកបានចំណាយ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ផ្សេងៗទៀត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ប៉ុន្មាន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33048D10" w14:textId="77777777" w:rsidR="00A96664" w:rsidRPr="00F17F88" w:rsidRDefault="00A96664" w:rsidP="00053C79">
            <w:pPr>
              <w:ind w:left="71"/>
              <w:rPr>
                <w:rFonts w:ascii="Khmer OS Siemreap" w:hAnsi="Khmer OS Siemreap" w:cs="Khmer OS Siemreap"/>
                <w:i/>
                <w:iCs/>
                <w:color w:val="4C94D8" w:themeColor="text2" w:themeTint="80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i/>
                <w:iCs/>
                <w:color w:val="4C94D8" w:themeColor="text2" w:themeTint="80"/>
                <w:szCs w:val="22"/>
                <w:cs/>
              </w:rPr>
              <w:t>សូមផ្តល់ការប៉ាន់ស្មានល្អបំផុតរបស់អ្នក។</w:t>
            </w:r>
            <w:r w:rsidRPr="00F17F88">
              <w:rPr>
                <w:rFonts w:ascii="Khmer OS Siemreap" w:hAnsi="Khmer OS Siemreap" w:cs="Khmer OS Siemreap"/>
                <w:i/>
                <w:iCs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i/>
                <w:iCs/>
                <w:color w:val="4C94D8" w:themeColor="text2" w:themeTint="80"/>
                <w:szCs w:val="22"/>
                <w:cs/>
              </w:rPr>
              <w:t>ចម្លើយរបស់អ្នកអាចប្រើរូបិយប័ណ្ណណាមួយក៏បាន។</w:t>
            </w:r>
            <w:r w:rsidRPr="00F17F88">
              <w:rPr>
                <w:rFonts w:ascii="Khmer OS Siemreap" w:hAnsi="Khmer OS Siemreap" w:cs="Khmer OS Siemreap"/>
                <w:i/>
                <w:iCs/>
                <w:color w:val="4C94D8" w:themeColor="text2" w:themeTint="80"/>
                <w:szCs w:val="22"/>
                <w:lang w:val="ca-ES"/>
              </w:rPr>
              <w:br/>
            </w:r>
            <w:r w:rsidRPr="00F17F88">
              <w:rPr>
                <w:rFonts w:ascii="Khmer OS Siemreap" w:hAnsi="Khmer OS Siemreap" w:cs="Khmer OS Siemreap" w:hint="cs"/>
                <w:b/>
                <w:bCs/>
                <w:i/>
                <w:iCs/>
                <w:color w:val="000000" w:themeColor="text1"/>
                <w:szCs w:val="22"/>
                <w:cs/>
              </w:rPr>
              <w:t>អ្នកសម្ភាសន៍៖</w:t>
            </w:r>
            <w:r w:rsidRPr="00F17F88">
              <w:rPr>
                <w:rFonts w:ascii="Khmer OS Siemreap" w:hAnsi="Khmer OS Siemreap" w:cs="Khmer OS Siemreap"/>
                <w:i/>
                <w:iCs/>
                <w:color w:val="000000" w:themeColor="text1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i/>
                <w:iCs/>
                <w:color w:val="000000" w:themeColor="text1"/>
                <w:szCs w:val="22"/>
                <w:cs/>
              </w:rPr>
              <w:t>កត់ត្រាចំនួន</w:t>
            </w:r>
          </w:p>
          <w:p w14:paraId="50A477C0" w14:textId="77777777" w:rsidR="00A96664" w:rsidRPr="00F17F88" w:rsidRDefault="00A96664" w:rsidP="00053C79">
            <w:pPr>
              <w:ind w:left="133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997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</w:p>
          <w:p w14:paraId="5092F1E4" w14:textId="77777777" w:rsidR="00A96664" w:rsidRPr="00F17F88" w:rsidRDefault="00A96664" w:rsidP="00053C79">
            <w:pPr>
              <w:ind w:left="1330"/>
              <w:rPr>
                <w:bCs/>
                <w:i/>
                <w:iCs/>
                <w:color w:val="808080" w:themeColor="background1" w:themeShade="8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998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បដិសេធ</w:t>
            </w:r>
          </w:p>
          <w:p w14:paraId="30569C4F" w14:textId="77777777" w:rsidR="00A96664" w:rsidRPr="00F17F88" w:rsidRDefault="00A96664" w:rsidP="00053C79">
            <w:pPr>
              <w:ind w:left="1330"/>
              <w:rPr>
                <w:rFonts w:cstheme="minorHAnsi"/>
                <w:b/>
                <w:sz w:val="20"/>
                <w:szCs w:val="20"/>
                <w:lang w:val="ca-ES"/>
              </w:rPr>
            </w:pPr>
            <w:r w:rsidRPr="00F17F88">
              <w:rPr>
                <w:rFonts w:cstheme="minorHAnsi"/>
                <w:bCs/>
                <w:sz w:val="20"/>
                <w:szCs w:val="20"/>
                <w:lang w:val="ca-ES"/>
              </w:rPr>
              <w:tab/>
              <w:t>_______________</w:t>
            </w:r>
          </w:p>
          <w:p w14:paraId="05B74C6F" w14:textId="77777777" w:rsidR="00A96664" w:rsidRPr="00F17F88" w:rsidRDefault="00A96664" w:rsidP="00053C79">
            <w:pPr>
              <w:ind w:left="1330"/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   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បរិមាណ</w:t>
            </w:r>
          </w:p>
        </w:tc>
      </w:tr>
      <w:tr w:rsidR="00A96664" w:rsidRPr="00CC3F4E" w14:paraId="632FD083" w14:textId="77777777" w:rsidTr="001316FB">
        <w:trPr>
          <w:trHeight w:val="418"/>
        </w:trPr>
        <w:tc>
          <w:tcPr>
            <w:tcW w:w="9209" w:type="dxa"/>
          </w:tcPr>
          <w:p w14:paraId="51F128BB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RCA_4a=01</w:t>
            </w:r>
          </w:p>
          <w:p w14:paraId="2BB47EB4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RCA_5c</w:t>
            </w:r>
          </w:p>
          <w:p w14:paraId="466D8107" w14:textId="650CE36D" w:rsidR="00A96664" w:rsidRPr="00F17F88" w:rsidRDefault="00A96664" w:rsidP="00053C79">
            <w:pPr>
              <w:rPr>
                <w:rFonts w:cstheme="minorHAnsi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B55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លេខកូដរូបិយប័ណ្ណ</w:t>
            </w:r>
            <w:r w:rsidRPr="00F17F88">
              <w:rPr>
                <w:rFonts w:cstheme="minorHAnsi"/>
                <w:sz w:val="20"/>
                <w:szCs w:val="20"/>
                <w:lang w:val="ca-ES"/>
              </w:rPr>
              <w:t>________________</w:t>
            </w:r>
            <w:r w:rsidRPr="00F17F88">
              <w:rPr>
                <w:sz w:val="20"/>
                <w:szCs w:val="20"/>
                <w:lang w:val="ca-ES"/>
              </w:rPr>
              <w:t xml:space="preserve"> </w:t>
            </w:r>
          </w:p>
          <w:p w14:paraId="71FBC7E0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អ្នកសម្ភាសន៍៖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សូមប្រើបញ្ជីកូដរូបិយប័ណ្ណដែលបានផ្តល់</w:t>
            </w:r>
          </w:p>
        </w:tc>
      </w:tr>
      <w:tr w:rsidR="00A96664" w:rsidRPr="00F17F88" w14:paraId="411F9531" w14:textId="77777777" w:rsidTr="001316FB">
        <w:trPr>
          <w:trHeight w:val="418"/>
        </w:trPr>
        <w:tc>
          <w:tcPr>
            <w:tcW w:w="9209" w:type="dxa"/>
          </w:tcPr>
          <w:p w14:paraId="3C5F2069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RCA_5a=02</w:t>
            </w:r>
          </w:p>
          <w:p w14:paraId="286B286C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RCA_6a</w:t>
            </w:r>
          </w:p>
          <w:p w14:paraId="31FA8DA1" w14:textId="02585D80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B56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 ឬ នរណាម្នាក់ក្នុងគ្រួសាររបស់អ្នកខ្ចីលុយដើម្បីរ៉ាប់រងផ្នែកណាមួយនៃការចំណាយទាំងនោះទេ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5C3174D2" w14:textId="77777777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lang w:val="ca-ES"/>
              </w:rPr>
            </w:pP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>សូមពិចារណាតែប្រាក់ដែលត្រូវសងវិញ ឧទាហរណ៍ កម្ចីពីធនាគារ អ្នកឱ្យខ្ចីប្រាក់ សាច់ញាតិ…</w:t>
            </w:r>
            <w:r w:rsidRPr="00F17F88">
              <w:rPr>
                <w:rFonts w:ascii="Khmer OS Siemreap" w:hAnsi="Khmer OS Siemreap" w:cs="Khmer OS Siemreap"/>
                <w:cs/>
              </w:rPr>
              <w:t xml:space="preserve">     </w:t>
            </w:r>
          </w:p>
          <w:p w14:paraId="705B7FB7" w14:textId="77777777" w:rsidR="00A96664" w:rsidRPr="00F17F88" w:rsidRDefault="00A96664" w:rsidP="00053C79">
            <w:pPr>
              <w:spacing w:line="216" w:lineRule="auto"/>
              <w:ind w:left="1691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cs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1=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</w:p>
          <w:p w14:paraId="013F911C" w14:textId="77777777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2=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cs="Times New Roman"/>
                <w:b/>
                <w:bCs/>
                <w:szCs w:val="22"/>
              </w:rPr>
              <w:t>→</w:t>
            </w:r>
            <w:r w:rsidRPr="00F17F88">
              <w:rPr>
                <w:rFonts w:cstheme="minorHAnsi"/>
                <w:b/>
                <w:bCs/>
                <w:color w:val="A02B93" w:themeColor="accent5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RCA_END</w:t>
            </w:r>
          </w:p>
          <w:p w14:paraId="7EAE9BEF" w14:textId="77777777" w:rsidR="00A96664" w:rsidRPr="00F17F88" w:rsidRDefault="00A96664" w:rsidP="00053C79">
            <w:pPr>
              <w:spacing w:line="216" w:lineRule="auto"/>
              <w:ind w:left="11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           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​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97=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  <w:r w:rsidRPr="00F17F88">
              <w:rPr>
                <w:rFonts w:cs="Times New Roman"/>
                <w:b/>
                <w:bCs/>
                <w:szCs w:val="22"/>
              </w:rPr>
              <w:t>→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 xml:space="preserve"> RCA_END</w:t>
            </w:r>
          </w:p>
          <w:p w14:paraId="0BA12BF2" w14:textId="28034CD3" w:rsidR="00A96664" w:rsidRPr="00F17F88" w:rsidRDefault="00A96664" w:rsidP="00053C79">
            <w:pPr>
              <w:ind w:left="1961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98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បដិសេធ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cs="Times New Roman"/>
                <w:b/>
                <w:bCs/>
                <w:szCs w:val="22"/>
              </w:rPr>
              <w:t>→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 xml:space="preserve"> RCA_END</w:t>
            </w:r>
          </w:p>
        </w:tc>
      </w:tr>
      <w:tr w:rsidR="00A96664" w:rsidRPr="00F17F88" w14:paraId="32873953" w14:textId="77777777" w:rsidTr="001316FB">
        <w:trPr>
          <w:trHeight w:val="418"/>
        </w:trPr>
        <w:tc>
          <w:tcPr>
            <w:tcW w:w="9209" w:type="dxa"/>
          </w:tcPr>
          <w:p w14:paraId="73AB4E11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RCA_6a=01</w:t>
            </w:r>
          </w:p>
          <w:p w14:paraId="0DDED724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RCA_6b</w:t>
            </w:r>
          </w:p>
          <w:p w14:paraId="38F04862" w14:textId="1F09B722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B57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តើខ្ចីគេប៉ុន្មាន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សូមបញ្ចូលការប្រាក់ដែលជំពាក់ផងដែរ។</w:t>
            </w:r>
          </w:p>
          <w:p w14:paraId="5DE5DAF8" w14:textId="77777777" w:rsidR="00A96664" w:rsidRPr="00F17F88" w:rsidRDefault="00A96664" w:rsidP="00A24DC1">
            <w:pPr>
              <w:spacing w:line="216" w:lineRule="auto"/>
              <w:ind w:left="570"/>
              <w:rPr>
                <w:rFonts w:ascii="Khmer OS Siemreap" w:hAnsi="Khmer OS Siemreap" w:cs="Khmer OS Siemreap"/>
                <w:color w:val="4C94D8" w:themeColor="text2" w:themeTint="80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>សូមផ្តល់ឱ្យខ្ញុំនូវការប៉ាន់ស្មានដ៏ល្អបំផុតរបស់អ្នក។ ការឆ្លើយតបរបស់អ្នកអាចជារូបិយប័ណ្ណណាមួយ។</w:t>
            </w:r>
          </w:p>
          <w:p w14:paraId="560E45D1" w14:textId="77777777" w:rsidR="00A96664" w:rsidRPr="00F17F88" w:rsidRDefault="00A96664" w:rsidP="00053C79">
            <w:pPr>
              <w:ind w:left="71"/>
              <w:rPr>
                <w:rFonts w:ascii="Khmer OS Siemreap" w:hAnsi="Khmer OS Siemreap" w:cs="Khmer OS Siemreap"/>
                <w:i/>
                <w:iCs/>
                <w:color w:val="000000" w:themeColor="text1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b/>
                <w:bCs/>
                <w:i/>
                <w:iCs/>
                <w:color w:val="000000" w:themeColor="text1"/>
                <w:szCs w:val="22"/>
                <w:cs/>
              </w:rPr>
              <w:t>អ្នកសម្ភាសន៍៖</w:t>
            </w:r>
            <w:r w:rsidRPr="00F17F88">
              <w:rPr>
                <w:rFonts w:ascii="Khmer OS Siemreap" w:hAnsi="Khmer OS Siemreap" w:cs="Khmer OS Siemreap"/>
                <w:i/>
                <w:iCs/>
                <w:color w:val="000000" w:themeColor="text1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i/>
                <w:iCs/>
                <w:color w:val="000000" w:themeColor="text1"/>
                <w:szCs w:val="22"/>
                <w:cs/>
              </w:rPr>
              <w:t>កត់ត្រាចំនួន</w:t>
            </w:r>
          </w:p>
          <w:p w14:paraId="7C994813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997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</w:p>
          <w:p w14:paraId="1F6F0959" w14:textId="77777777" w:rsidR="00A96664" w:rsidRPr="00F17F88" w:rsidRDefault="00A96664" w:rsidP="00053C79">
            <w:pPr>
              <w:ind w:left="720"/>
              <w:rPr>
                <w:bCs/>
                <w:i/>
                <w:iCs/>
                <w:color w:val="808080" w:themeColor="background1" w:themeShade="8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998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បដិសេធ</w:t>
            </w:r>
          </w:p>
          <w:p w14:paraId="01C66C55" w14:textId="77777777" w:rsidR="00A96664" w:rsidRPr="00F17F88" w:rsidRDefault="00A96664" w:rsidP="00053C79">
            <w:pPr>
              <w:rPr>
                <w:rFonts w:cstheme="minorHAnsi"/>
                <w:b/>
                <w:sz w:val="20"/>
                <w:szCs w:val="20"/>
                <w:lang w:val="ca-ES"/>
              </w:rPr>
            </w:pPr>
            <w:r w:rsidRPr="00F17F88">
              <w:rPr>
                <w:rFonts w:cstheme="minorHAnsi"/>
                <w:bCs/>
                <w:sz w:val="20"/>
                <w:szCs w:val="20"/>
                <w:lang w:val="ca-ES"/>
              </w:rPr>
              <w:tab/>
              <w:t>_______________</w:t>
            </w:r>
          </w:p>
          <w:p w14:paraId="3436B9EB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               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បរិមាណ</w:t>
            </w:r>
          </w:p>
        </w:tc>
      </w:tr>
      <w:tr w:rsidR="00A96664" w:rsidRPr="00CC3F4E" w14:paraId="3908EF85" w14:textId="77777777" w:rsidTr="001316FB">
        <w:trPr>
          <w:trHeight w:val="418"/>
        </w:trPr>
        <w:tc>
          <w:tcPr>
            <w:tcW w:w="9209" w:type="dxa"/>
          </w:tcPr>
          <w:p w14:paraId="08AF048A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  <w:t xml:space="preserve"> RCA_6a=01</w:t>
            </w:r>
          </w:p>
          <w:p w14:paraId="3D4DDE60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RCA_6c</w:t>
            </w:r>
          </w:p>
          <w:p w14:paraId="6F58E436" w14:textId="2A445063" w:rsidR="00A96664" w:rsidRPr="00F17F88" w:rsidRDefault="00A96664" w:rsidP="00053C79">
            <w:pPr>
              <w:rPr>
                <w:rFonts w:cstheme="minorHAnsi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B58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លេខកូដរូបិយប័ណ្ណ</w:t>
            </w:r>
            <w:r w:rsidRPr="00F17F88">
              <w:rPr>
                <w:rFonts w:cstheme="minorHAnsi"/>
                <w:sz w:val="20"/>
                <w:szCs w:val="20"/>
                <w:lang w:val="ca-ES"/>
              </w:rPr>
              <w:t>________________</w:t>
            </w:r>
            <w:r w:rsidRPr="00F17F88">
              <w:rPr>
                <w:sz w:val="20"/>
                <w:szCs w:val="20"/>
                <w:lang w:val="ca-ES"/>
              </w:rPr>
              <w:t xml:space="preserve"> </w:t>
            </w:r>
          </w:p>
          <w:p w14:paraId="4037D591" w14:textId="23D13D4F" w:rsidR="001316FB" w:rsidRPr="00A24DC1" w:rsidRDefault="00A96664" w:rsidP="00A24DC1">
            <w:pPr>
              <w:rPr>
                <w:rFonts w:ascii="Khmer OS Siemreap" w:hAnsi="Khmer OS Siemreap" w:cs="Khmer OS Siemreap"/>
                <w:color w:val="4C94D8" w:themeColor="text2" w:themeTint="80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អ្នកសម្ភាសន៍៖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4C94D8" w:themeColor="text2" w:themeTint="80"/>
                <w:szCs w:val="22"/>
                <w:cs/>
              </w:rPr>
              <w:t>សូមប្រើបញ្ជីកូដរូបិយប័ណ្ណដែលបានផ្តល់</w:t>
            </w:r>
          </w:p>
        </w:tc>
      </w:tr>
      <w:tr w:rsidR="001316FB" w:rsidRPr="00CC3F4E" w14:paraId="4A095E47" w14:textId="77777777" w:rsidTr="001316FB">
        <w:trPr>
          <w:trHeight w:val="530"/>
        </w:trPr>
        <w:tc>
          <w:tcPr>
            <w:tcW w:w="9209" w:type="dxa"/>
            <w:shd w:val="clear" w:color="auto" w:fill="60CAF3" w:themeFill="accent4" w:themeFillTint="99"/>
            <w:vAlign w:val="center"/>
          </w:tcPr>
          <w:p w14:paraId="2EDF5D41" w14:textId="59DC6D93" w:rsidR="001316FB" w:rsidRPr="007A2DFB" w:rsidRDefault="001316FB" w:rsidP="00053C79">
            <w:pPr>
              <w:jc w:val="center"/>
              <w:rPr>
                <w:rFonts w:ascii="Khmer OS Muol Light" w:hAnsi="Khmer OS Muol Light" w:cs="Khmer OS Muol Light"/>
                <w:b/>
                <w:szCs w:val="22"/>
                <w:lang w:val="ca-ES"/>
              </w:rPr>
            </w:pPr>
            <w:proofErr w:type="spellStart"/>
            <w:r w:rsidRPr="00F17F88">
              <w:rPr>
                <w:rFonts w:ascii="Khmer OS Muol Light" w:hAnsi="Khmer OS Muol Light" w:cs="Khmer OS Muol Light"/>
                <w:b/>
                <w:szCs w:val="22"/>
              </w:rPr>
              <w:lastRenderedPageBreak/>
              <w:t>ផ្នែក</w:t>
            </w:r>
            <w:proofErr w:type="spellEnd"/>
            <w:r w:rsidRPr="007A2DFB">
              <w:rPr>
                <w:rFonts w:ascii="Khmer OS Muol Light" w:hAnsi="Khmer OS Muol Light" w:cs="Khmer OS Muol Light"/>
                <w:b/>
                <w:szCs w:val="22"/>
                <w:lang w:val="ca-ES"/>
              </w:rPr>
              <w:t xml:space="preserve"> C</w:t>
            </w:r>
            <w:r w:rsidR="003E0239">
              <w:rPr>
                <w:rFonts w:ascii="Khmer OS Muol Light" w:hAnsi="Khmer OS Muol Light" w:cs="Khmer OS Muol Light"/>
                <w:bCs/>
                <w:szCs w:val="22"/>
                <w:lang w:val="ca-ES"/>
              </w:rPr>
              <w:t>.</w:t>
            </w:r>
            <w:r w:rsidRPr="007A2DFB">
              <w:rPr>
                <w:rFonts w:ascii="Khmer OS Muol Light" w:hAnsi="Khmer OS Muol Light" w:cs="Khmer OS Muol Light"/>
                <w:bCs/>
                <w:szCs w:val="22"/>
                <w:lang w:val="ca-ES"/>
              </w:rPr>
              <w:t xml:space="preserve"> </w:t>
            </w:r>
            <w:r w:rsidRPr="00F17F88">
              <w:rPr>
                <w:rFonts w:ascii="Khmer OS Muol Light" w:hAnsi="Khmer OS Muol Light" w:cs="Khmer OS Muol Light"/>
                <w:bCs/>
                <w:szCs w:val="22"/>
                <w:cs/>
              </w:rPr>
              <w:t>ស្ថាន</w:t>
            </w:r>
            <w:proofErr w:type="spellStart"/>
            <w:r w:rsidRPr="00F17F88">
              <w:rPr>
                <w:rFonts w:ascii="Khmer OS Muol Light" w:hAnsi="Khmer OS Muol Light" w:cs="Khmer OS Muol Light"/>
                <w:b/>
                <w:szCs w:val="22"/>
              </w:rPr>
              <w:t>ភាព</w:t>
            </w:r>
            <w:proofErr w:type="spellEnd"/>
            <w:r w:rsidRPr="00F17F88">
              <w:rPr>
                <w:rFonts w:ascii="Khmer OS Muol Light" w:hAnsi="Khmer OS Muol Light" w:cs="Khmer OS Muol Light"/>
                <w:bCs/>
                <w:szCs w:val="22"/>
                <w:cs/>
              </w:rPr>
              <w:t>ពិការភាព</w:t>
            </w:r>
            <w:r w:rsidRPr="007A2DFB">
              <w:rPr>
                <w:rFonts w:ascii="Khmer OS Muol Light" w:hAnsi="Khmer OS Muol Light" w:cs="Khmer OS Muol Light"/>
                <w:b/>
                <w:szCs w:val="22"/>
                <w:lang w:val="ca-ES"/>
              </w:rPr>
              <w:t xml:space="preserve"> (DIF)</w:t>
            </w:r>
          </w:p>
        </w:tc>
      </w:tr>
      <w:tr w:rsidR="00A96664" w:rsidRPr="00F17F88" w14:paraId="4253FFC3" w14:textId="77777777" w:rsidTr="001316FB">
        <w:tc>
          <w:tcPr>
            <w:tcW w:w="9209" w:type="dxa"/>
            <w:shd w:val="clear" w:color="auto" w:fill="D9D9D9" w:themeFill="background1" w:themeFillShade="D9"/>
          </w:tcPr>
          <w:p w14:paraId="4C4915A6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  <w:cs/>
              </w:rPr>
              <w:t>គោលបំណង និងវិសាលភាព</w:t>
            </w:r>
          </w:p>
          <w:p w14:paraId="2AD06D48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ប្រមូលព័ត៌មានអំពីស្ថានភាពពិការភាព ចរិតលក្ខណៈពិការភាព ដោយគ្របដណ្តប់ទៅលើ ៦មុខងារ (</w:t>
            </w:r>
            <w:proofErr w:type="spellStart"/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ការដើរ</w:t>
            </w:r>
            <w:proofErr w:type="spellEnd"/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ការមើល</w:t>
            </w:r>
            <w:proofErr w:type="spellEnd"/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ការស្តាប់ </w:t>
            </w:r>
            <w:proofErr w:type="spellStart"/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ការចងចាំឬសញ្ជឹងគិត</w:t>
            </w:r>
            <w:proofErr w:type="spellEnd"/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ការថែទាំខ្លួនឯង</w:t>
            </w:r>
            <w:proofErr w:type="spellEnd"/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និង</w:t>
            </w:r>
            <w:proofErr w:type="spellStart"/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ការទំនាក់ទំនង</w:t>
            </w:r>
            <w:proofErr w:type="spellEnd"/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)</w:t>
            </w:r>
          </w:p>
          <w:p w14:paraId="18FD23D2" w14:textId="4D705598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 xml:space="preserve">ដោយអនុលោមតាមសេចក្តីណែនាំនៃក្រុម 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 xml:space="preserve">Washington 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 xml:space="preserve">ស្តីពីស្ថិតិពិការភាព ដែលអាចទាញយកបានពីគេហទំព័រ </w:t>
            </w:r>
            <w:hyperlink r:id="rId30" w:history="1">
              <w:r w:rsidRPr="00F17F88">
                <w:rPr>
                  <w:rStyle w:val="Hyperlink"/>
                  <w:rFonts w:ascii="Khmer OS Siemreap" w:hAnsi="Khmer OS Siemreap" w:cs="Khmer OS Siemreap"/>
                  <w:b/>
                  <w:sz w:val="20"/>
                  <w:szCs w:val="20"/>
                </w:rPr>
                <w:t>http://www</w:t>
              </w:r>
              <w:r w:rsidR="003E0239">
                <w:rPr>
                  <w:rStyle w:val="Hyperlink"/>
                  <w:rFonts w:ascii="Khmer OS Siemreap" w:hAnsi="Khmer OS Siemreap" w:cs="Khmer OS Siemreap"/>
                  <w:b/>
                  <w:sz w:val="20"/>
                  <w:szCs w:val="20"/>
                </w:rPr>
                <w:t>.</w:t>
              </w:r>
              <w:r w:rsidRPr="00F17F88">
                <w:rPr>
                  <w:rStyle w:val="Hyperlink"/>
                  <w:rFonts w:ascii="Khmer OS Siemreap" w:hAnsi="Khmer OS Siemreap" w:cs="Khmer OS Siemreap"/>
                  <w:b/>
                  <w:sz w:val="20"/>
                  <w:szCs w:val="20"/>
                </w:rPr>
                <w:t>washingtongroup-disability</w:t>
              </w:r>
              <w:r w:rsidR="003E0239">
                <w:rPr>
                  <w:rStyle w:val="Hyperlink"/>
                  <w:rFonts w:ascii="Khmer OS Siemreap" w:hAnsi="Khmer OS Siemreap" w:cs="Khmer OS Siemreap"/>
                  <w:b/>
                  <w:sz w:val="20"/>
                  <w:szCs w:val="20"/>
                </w:rPr>
                <w:t>.</w:t>
              </w:r>
              <w:r w:rsidRPr="00F17F88">
                <w:rPr>
                  <w:rStyle w:val="Hyperlink"/>
                  <w:rFonts w:ascii="Khmer OS Siemreap" w:hAnsi="Khmer OS Siemreap" w:cs="Khmer OS Siemreap"/>
                  <w:b/>
                  <w:sz w:val="20"/>
                  <w:szCs w:val="20"/>
                </w:rPr>
                <w:t>com</w:t>
              </w:r>
            </w:hyperlink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 xml:space="preserve"> (គិតត្រឹមខែ កញ្ញា ឆ្នាំ២០១៨)</w:t>
            </w:r>
          </w:p>
        </w:tc>
      </w:tr>
      <w:tr w:rsidR="00A96664" w:rsidRPr="00F17F88" w14:paraId="26B2E084" w14:textId="77777777" w:rsidTr="001316FB">
        <w:tc>
          <w:tcPr>
            <w:tcW w:w="9209" w:type="dxa"/>
            <w:shd w:val="clear" w:color="auto" w:fill="D9D9D9" w:themeFill="background1" w:themeFillShade="D9"/>
          </w:tcPr>
          <w:p w14:paraId="2B87B8D4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  <w:cs/>
              </w:rPr>
              <w:t>កំណត់សម្គាល់សម្រាប់ការអនុវត្តន៍</w:t>
            </w:r>
          </w:p>
          <w:p w14:paraId="10CA6074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2"/>
              </w:numPr>
              <w:autoSpaceDE/>
              <w:autoSpaceDN/>
              <w:adjustRightInd/>
              <w:contextualSpacing/>
              <w:jc w:val="both"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ត្រូវបានបញ្ចូលនៅក្នុងបញ្ជីឈ្មោះគ្រួសារសម្រាប់គោលបំណងគ្រប់គ្រងបញ្ជីសំណួរ</w:t>
            </w:r>
          </w:p>
          <w:p w14:paraId="3EE307E6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2"/>
              </w:numPr>
              <w:autoSpaceDE/>
              <w:autoSpaceDN/>
              <w:adjustRightInd/>
              <w:contextualSpacing/>
              <w:jc w:val="both"/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អត្ថបទណែនាំត្រូវអនុលោមតាមបរិបទដែលទាក់ទងនឹងសុខភាពនៃអ្នកឆ្លើយតបនៅពេលឆ្លើយសំណួរ។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អត្ថបទណែនាំមិនគួររួមបញ្ចូលពាក្យ "ពិការភាព" នៅក្នុងពាក្យ ឬការបកប្រែ ដើម្បីកាត់បន្ថយចម្លើយដែលមានភាពលំអៀង។</w:t>
            </w:r>
          </w:p>
        </w:tc>
      </w:tr>
      <w:tr w:rsidR="00A96664" w:rsidRPr="00F17F88" w14:paraId="52B52573" w14:textId="77777777" w:rsidTr="001316FB">
        <w:tc>
          <w:tcPr>
            <w:tcW w:w="9209" w:type="dxa"/>
          </w:tcPr>
          <w:p w14:paraId="375BF940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i/>
                <w:i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i/>
                <w:iCs/>
                <w:color w:val="EE0000"/>
                <w:szCs w:val="22"/>
                <w:cs/>
              </w:rPr>
              <w:t xml:space="preserve">សូមសួរប្រសិនបើ 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i/>
                <w:iCs/>
                <w:color w:val="EE0000"/>
                <w:szCs w:val="22"/>
              </w:rPr>
              <w:t>Glo_WAP</w:t>
            </w:r>
            <w:proofErr w:type="spellEnd"/>
            <w:r w:rsidRPr="00F17F88">
              <w:rPr>
                <w:rFonts w:ascii="Khmer OS Siemreap" w:hAnsi="Khmer OS Siemreap" w:cs="Khmer OS Siemreap"/>
                <w:b/>
                <w:i/>
                <w:iCs/>
                <w:color w:val="EE0000"/>
                <w:szCs w:val="22"/>
              </w:rPr>
              <w:t>=1</w:t>
            </w:r>
          </w:p>
          <w:p w14:paraId="5E75E929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</w:rPr>
              <w:t xml:space="preserve"> DIF_INTRO</w:t>
            </w:r>
          </w:p>
          <w:p w14:paraId="6C7EACB9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i/>
                <w:iCs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</w:rPr>
              <w:t xml:space="preserve">     </w:t>
            </w:r>
            <w:r w:rsidRPr="00F17F88">
              <w:rPr>
                <w:rFonts w:ascii="Khmer OS Siemreap" w:hAnsi="Khmer OS Siemreap" w:cs="Khmer OS Siemreap"/>
                <w:bCs/>
                <w:i/>
                <w:iCs/>
                <w:szCs w:val="22"/>
                <w:cs/>
              </w:rPr>
              <w:t>សូមអាន</w:t>
            </w:r>
            <w:r w:rsidRPr="00F17F88">
              <w:rPr>
                <w:rFonts w:ascii="Khmer OS Siemreap" w:hAnsi="Khmer OS Siemreap" w:cs="Khmer OS Siemreap"/>
                <w:bCs/>
                <w:i/>
                <w:iCs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>សំណួរបន្ទាប់គឺសួរអំពីការលំបាក (ពិការភាព)​ (អ្នក/ឈ្មោះ) អាចមាន នៅក្នុងការធ្វើសកម្មភាពផ្សេងៗ ដោយសារតែ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br/>
              <w:t xml:space="preserve">             </w:t>
            </w:r>
            <w:r w:rsidRPr="00F17F88">
              <w:rPr>
                <w:rFonts w:ascii="Khmer OS Siemreap" w:hAnsi="Khmer OS Siemreap" w:cs="Khmer OS Siemreap"/>
                <w:b/>
                <w:szCs w:val="22"/>
              </w:rPr>
              <w:t xml:space="preserve">    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 xml:space="preserve"> បញ្ហាសុខភាព។</w:t>
            </w:r>
          </w:p>
        </w:tc>
      </w:tr>
      <w:tr w:rsidR="00A96664" w:rsidRPr="00F17F88" w14:paraId="70671A5E" w14:textId="77777777" w:rsidTr="001316FB">
        <w:tc>
          <w:tcPr>
            <w:tcW w:w="9209" w:type="dxa"/>
          </w:tcPr>
          <w:p w14:paraId="0A6A8A84" w14:textId="77777777" w:rsidR="00A96664" w:rsidRPr="00F17F88" w:rsidRDefault="00A96664" w:rsidP="00C97DBE">
            <w:pPr>
              <w:spacing w:line="380" w:lineRule="exact"/>
              <w:jc w:val="both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DIF_SIGHT</w:t>
            </w:r>
          </w:p>
          <w:p w14:paraId="3450A659" w14:textId="68BA8108" w:rsidR="00A96664" w:rsidRPr="00F17F88" w:rsidRDefault="00A96664" w:rsidP="00C97DBE">
            <w:pPr>
              <w:spacing w:line="380" w:lineRule="exact"/>
              <w:ind w:left="338" w:right="-107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C1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)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មានការលំបាកដូចម្តេច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ក្នុងការមើល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ទោះបី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ពាក់វ៉ែនតា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ក៏ដោយ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? </w:t>
            </w:r>
          </w:p>
          <w:p w14:paraId="150A673F" w14:textId="77777777" w:rsidR="00A96664" w:rsidRPr="00F17F88" w:rsidRDefault="00A96664" w:rsidP="00C97DBE">
            <w:pPr>
              <w:spacing w:line="380" w:lineRule="exact"/>
              <w:jc w:val="both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s/>
              </w:rPr>
              <w:t xml:space="preserve">                            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  <w:t>សូមអានបើចាំបាច</w:t>
            </w:r>
            <w:proofErr w:type="spellEnd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  <w:t>់</w:t>
            </w:r>
          </w:p>
          <w:p w14:paraId="4B27973B" w14:textId="3338EDB6" w:rsidR="00A96664" w:rsidRPr="00F17F88" w:rsidRDefault="00A96664" w:rsidP="00C97DBE">
            <w:pPr>
              <w:spacing w:line="380" w:lineRule="exact"/>
              <w:ind w:left="2130"/>
              <w:jc w:val="both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1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គ្មានលំបាក</w:t>
            </w:r>
            <w:proofErr w:type="spellEnd"/>
          </w:p>
          <w:p w14:paraId="48E186E1" w14:textId="7C01C397" w:rsidR="00A96664" w:rsidRPr="00F17F88" w:rsidRDefault="00A96664" w:rsidP="00C97DBE">
            <w:pPr>
              <w:spacing w:line="380" w:lineRule="exact"/>
              <w:ind w:left="2130"/>
              <w:jc w:val="both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2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/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ចាស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លំបាកខ្លះ</w:t>
            </w:r>
            <w:proofErr w:type="spellEnd"/>
          </w:p>
          <w:p w14:paraId="0F00346B" w14:textId="683429B6" w:rsidR="00A96664" w:rsidRPr="00F17F88" w:rsidRDefault="00A96664" w:rsidP="00C97DBE">
            <w:pPr>
              <w:spacing w:line="380" w:lineRule="exact"/>
              <w:ind w:left="2130"/>
              <w:jc w:val="both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3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/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ចាស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លំបាកខ្លាំង</w:t>
            </w:r>
            <w:proofErr w:type="spellEnd"/>
          </w:p>
          <w:p w14:paraId="15E795B6" w14:textId="5B0A74F9" w:rsidR="00A96664" w:rsidRPr="00F17F88" w:rsidRDefault="00A96664" w:rsidP="00C97DBE">
            <w:pPr>
              <w:spacing w:line="380" w:lineRule="exact"/>
              <w:ind w:left="2130"/>
              <w:jc w:val="both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  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szCs w:val="22"/>
              </w:rPr>
              <w:t>4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មិនអាចធ្វើអ្វីទាំងអស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់</w:t>
            </w:r>
          </w:p>
        </w:tc>
      </w:tr>
      <w:tr w:rsidR="00A96664" w:rsidRPr="00F17F88" w14:paraId="762BACB9" w14:textId="77777777" w:rsidTr="001316FB">
        <w:tc>
          <w:tcPr>
            <w:tcW w:w="9209" w:type="dxa"/>
          </w:tcPr>
          <w:p w14:paraId="3E6B6B47" w14:textId="77777777" w:rsidR="00A96664" w:rsidRPr="00F17F88" w:rsidRDefault="00A96664" w:rsidP="00C97DBE">
            <w:pPr>
              <w:spacing w:line="380" w:lineRule="exact"/>
              <w:ind w:left="338" w:right="-107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DIF_HEAR</w:t>
            </w:r>
          </w:p>
          <w:p w14:paraId="39FF689F" w14:textId="2D74EAA3" w:rsidR="00A96664" w:rsidRPr="00F17F88" w:rsidRDefault="00A96664" w:rsidP="00C97DBE">
            <w:pPr>
              <w:spacing w:line="380" w:lineRule="exact"/>
              <w:ind w:left="338" w:right="-107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C2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)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មានការលំបាកដូចម្តេច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ក្នុង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ការស្តាប់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ទោះបីពាក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ឧបករជំនួយ</w:t>
            </w:r>
            <w:r w:rsidRPr="00F17F88">
              <w:rPr>
                <w:rFonts w:ascii="Khmer OS Siemreap" w:hAnsi="Khmer OS Siemreap" w:cs="Khmer OS Siemreap"/>
                <w:szCs w:val="22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ក៏ដោយ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? </w:t>
            </w:r>
          </w:p>
          <w:p w14:paraId="165D6FD6" w14:textId="77777777" w:rsidR="00A96664" w:rsidRPr="00F17F88" w:rsidRDefault="00A96664" w:rsidP="00C97DBE">
            <w:pPr>
              <w:spacing w:line="380" w:lineRule="exact"/>
              <w:ind w:left="2220"/>
              <w:jc w:val="both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t xml:space="preserve">              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  <w:t>សូមអានបើចាំបាច</w:t>
            </w:r>
            <w:proofErr w:type="spellEnd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  <w:t>់</w:t>
            </w:r>
          </w:p>
          <w:p w14:paraId="19981094" w14:textId="1489B41A" w:rsidR="00A96664" w:rsidRPr="00F17F88" w:rsidRDefault="00A96664" w:rsidP="00C97DBE">
            <w:pPr>
              <w:spacing w:line="380" w:lineRule="exact"/>
              <w:ind w:left="2130"/>
              <w:jc w:val="both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1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គ្មានលំបាក</w:t>
            </w:r>
            <w:proofErr w:type="spellEnd"/>
          </w:p>
          <w:p w14:paraId="79C0BB34" w14:textId="7DCC6FC3" w:rsidR="00A96664" w:rsidRPr="00F17F88" w:rsidRDefault="00A96664" w:rsidP="00C97DBE">
            <w:pPr>
              <w:spacing w:line="380" w:lineRule="exact"/>
              <w:ind w:left="2130"/>
              <w:jc w:val="both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2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/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ចាស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លំបាកខ្លះ</w:t>
            </w:r>
            <w:proofErr w:type="spellEnd"/>
          </w:p>
          <w:p w14:paraId="71DAB7FE" w14:textId="4428D576" w:rsidR="00A96664" w:rsidRPr="00F17F88" w:rsidRDefault="00A96664" w:rsidP="00C97DBE">
            <w:pPr>
              <w:spacing w:line="380" w:lineRule="exact"/>
              <w:ind w:left="2130"/>
              <w:jc w:val="both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3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/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ចាស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លំបាកខ្លាំង</w:t>
            </w:r>
            <w:proofErr w:type="spellEnd"/>
          </w:p>
          <w:p w14:paraId="6ED18016" w14:textId="1285ED81" w:rsidR="00A96664" w:rsidRPr="00F17F88" w:rsidRDefault="00A96664" w:rsidP="00C97DBE">
            <w:pPr>
              <w:spacing w:line="380" w:lineRule="exact"/>
              <w:ind w:left="2220"/>
              <w:jc w:val="both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  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</w:rPr>
              <w:t>4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មិនអាចធ្វើអ្វីទាំងអស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់</w:t>
            </w:r>
          </w:p>
        </w:tc>
      </w:tr>
      <w:tr w:rsidR="00A96664" w:rsidRPr="00F17F88" w14:paraId="0CFDC9DD" w14:textId="77777777" w:rsidTr="001316FB">
        <w:tc>
          <w:tcPr>
            <w:tcW w:w="9209" w:type="dxa"/>
          </w:tcPr>
          <w:p w14:paraId="048E223B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DIF_MOBI</w:t>
            </w:r>
          </w:p>
          <w:p w14:paraId="5BC3EFFF" w14:textId="785FB1FE" w:rsidR="00A96664" w:rsidRPr="00F17F88" w:rsidRDefault="00A96664" w:rsidP="00053C79">
            <w:pPr>
              <w:ind w:left="338" w:right="-107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C3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(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)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មានការលំបាកដូចម្តេច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ក្នុងការដើរ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ឬឡើងជណ្តើរ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? </w:t>
            </w:r>
          </w:p>
          <w:p w14:paraId="06DAFD2E" w14:textId="77777777" w:rsidR="00A96664" w:rsidRPr="00F17F88" w:rsidRDefault="00A96664" w:rsidP="00053C79">
            <w:pPr>
              <w:ind w:left="2130"/>
              <w:jc w:val="both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 xml:space="preserve">              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  <w:t>សូមអានបើចាំបាច</w:t>
            </w:r>
            <w:proofErr w:type="spellEnd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  <w:t>់</w:t>
            </w:r>
          </w:p>
          <w:p w14:paraId="1A2F84A3" w14:textId="49F49665" w:rsidR="00A96664" w:rsidRPr="00F17F88" w:rsidRDefault="00A96664" w:rsidP="00053C79">
            <w:pPr>
              <w:ind w:left="2130"/>
              <w:jc w:val="both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1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គ្មានលំបាក</w:t>
            </w:r>
            <w:proofErr w:type="spellEnd"/>
          </w:p>
          <w:p w14:paraId="2C001A29" w14:textId="276D7CBF" w:rsidR="00A96664" w:rsidRPr="00F17F88" w:rsidRDefault="00A96664" w:rsidP="00053C79">
            <w:pPr>
              <w:ind w:left="2130"/>
              <w:jc w:val="both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2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/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ចាស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លំបាកខ្លះ</w:t>
            </w:r>
            <w:proofErr w:type="spellEnd"/>
          </w:p>
          <w:p w14:paraId="1AF87289" w14:textId="6C968B26" w:rsidR="00A96664" w:rsidRPr="00F17F88" w:rsidRDefault="00A96664" w:rsidP="00053C79">
            <w:pPr>
              <w:ind w:left="2130"/>
              <w:jc w:val="both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3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/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ចាស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លំបាកខ្លាំង</w:t>
            </w:r>
            <w:proofErr w:type="spellEnd"/>
          </w:p>
          <w:p w14:paraId="484EAADD" w14:textId="4FD17108" w:rsidR="00A96664" w:rsidRPr="00F17F88" w:rsidRDefault="00A96664" w:rsidP="00053C79">
            <w:pPr>
              <w:ind w:left="2130"/>
              <w:jc w:val="both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lastRenderedPageBreak/>
              <w:t xml:space="preserve">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  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szCs w:val="22"/>
              </w:rPr>
              <w:t>4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មិនអាចធ្វើអ្វីទាំងអស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់</w:t>
            </w:r>
          </w:p>
        </w:tc>
      </w:tr>
      <w:tr w:rsidR="00A96664" w:rsidRPr="00F17F88" w14:paraId="0EFB3769" w14:textId="77777777" w:rsidTr="001316FB">
        <w:tc>
          <w:tcPr>
            <w:tcW w:w="9209" w:type="dxa"/>
          </w:tcPr>
          <w:p w14:paraId="7F35D423" w14:textId="77777777" w:rsidR="00A96664" w:rsidRPr="00F17F88" w:rsidRDefault="00A96664" w:rsidP="00053C79">
            <w:pPr>
              <w:spacing w:line="216" w:lineRule="auto"/>
              <w:ind w:left="338" w:right="-107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lastRenderedPageBreak/>
              <w:t>DIF_CONC</w:t>
            </w:r>
          </w:p>
          <w:p w14:paraId="4F182D0A" w14:textId="215795A3" w:rsidR="00A96664" w:rsidRPr="00F17F88" w:rsidRDefault="00A96664" w:rsidP="00053C79">
            <w:pPr>
              <w:spacing w:line="216" w:lineRule="auto"/>
              <w:ind w:left="338" w:right="-107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C4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)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មានការលំបាកដូចម្តេច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ក្នុងការចងចាំ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ឬសញ្ជឹងគិត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6D84A8E1" w14:textId="77777777" w:rsidR="00A96664" w:rsidRPr="00F17F88" w:rsidRDefault="00A96664" w:rsidP="00053C79">
            <w:pPr>
              <w:ind w:left="2130"/>
              <w:jc w:val="both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 xml:space="preserve">              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  <w:t>សូមអានបើចាំបាច</w:t>
            </w:r>
            <w:proofErr w:type="spellEnd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  <w:t>់</w:t>
            </w:r>
          </w:p>
          <w:p w14:paraId="154FAE2F" w14:textId="7E25BE14" w:rsidR="00A96664" w:rsidRPr="00F17F88" w:rsidRDefault="00A96664" w:rsidP="00053C79">
            <w:pPr>
              <w:ind w:left="2130"/>
              <w:jc w:val="both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 xml:space="preserve"> 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1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គ្មានលំបាក</w:t>
            </w:r>
            <w:proofErr w:type="spellEnd"/>
          </w:p>
          <w:p w14:paraId="2CDA1106" w14:textId="7A8B4018" w:rsidR="00A96664" w:rsidRPr="00F17F88" w:rsidRDefault="00A96664" w:rsidP="00053C79">
            <w:pPr>
              <w:ind w:left="2130"/>
              <w:jc w:val="both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2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/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ចាស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លំបាកខ្លះ</w:t>
            </w:r>
            <w:proofErr w:type="spellEnd"/>
          </w:p>
          <w:p w14:paraId="44CBE5C0" w14:textId="2AE9D83E" w:rsidR="00A96664" w:rsidRPr="00F17F88" w:rsidRDefault="00A96664" w:rsidP="00053C79">
            <w:pPr>
              <w:ind w:left="2130"/>
              <w:jc w:val="both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3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/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ចាស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លំបាកខ្លាំង</w:t>
            </w:r>
            <w:proofErr w:type="spellEnd"/>
          </w:p>
          <w:p w14:paraId="5D39D708" w14:textId="350441D6" w:rsidR="00A96664" w:rsidRPr="00F17F88" w:rsidRDefault="00A96664" w:rsidP="00053C79">
            <w:pPr>
              <w:ind w:left="2130"/>
              <w:jc w:val="both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  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szCs w:val="22"/>
              </w:rPr>
              <w:t>4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មិនអាចធ្វើអ្វីទាំងអស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់</w:t>
            </w:r>
          </w:p>
        </w:tc>
      </w:tr>
      <w:tr w:rsidR="00A96664" w:rsidRPr="00F17F88" w14:paraId="20675ED0" w14:textId="77777777" w:rsidTr="001316FB">
        <w:tc>
          <w:tcPr>
            <w:tcW w:w="9209" w:type="dxa"/>
          </w:tcPr>
          <w:p w14:paraId="56896107" w14:textId="77777777" w:rsidR="00A96664" w:rsidRPr="00F17F88" w:rsidRDefault="00A96664" w:rsidP="00053C79">
            <w:pPr>
              <w:spacing w:line="216" w:lineRule="auto"/>
              <w:ind w:left="338" w:right="-107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DIF_CARE</w:t>
            </w:r>
          </w:p>
          <w:p w14:paraId="6F5C37FC" w14:textId="65C20F4B" w:rsidR="00A96664" w:rsidRPr="00F17F88" w:rsidRDefault="00A96664" w:rsidP="00053C79">
            <w:pPr>
              <w:spacing w:line="216" w:lineRule="auto"/>
              <w:ind w:left="338" w:right="-107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C5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)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មានការលំបាកដូចម្តេច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ក្នុងការថែទាំខ្លួនឯង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ដូចជាលុបលាង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ខ្លួន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?</w:t>
            </w:r>
          </w:p>
          <w:p w14:paraId="3FDCB4B6" w14:textId="77777777" w:rsidR="00A96664" w:rsidRPr="00F17F88" w:rsidRDefault="00A96664" w:rsidP="00053C79">
            <w:pPr>
              <w:ind w:left="2220"/>
              <w:jc w:val="both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t xml:space="preserve">              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  <w:t>សូមអានបើចាំបាច</w:t>
            </w:r>
            <w:proofErr w:type="spellEnd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  <w:t>់</w:t>
            </w:r>
          </w:p>
          <w:p w14:paraId="110D6ED4" w14:textId="665709DD" w:rsidR="00A96664" w:rsidRPr="00F17F88" w:rsidRDefault="00A96664" w:rsidP="00053C79">
            <w:pPr>
              <w:ind w:left="2130"/>
              <w:jc w:val="both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1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គ្មានលំបាក</w:t>
            </w:r>
            <w:proofErr w:type="spellEnd"/>
          </w:p>
          <w:p w14:paraId="4B618425" w14:textId="224A7262" w:rsidR="00A96664" w:rsidRPr="00F17F88" w:rsidRDefault="00A96664" w:rsidP="00053C79">
            <w:pPr>
              <w:ind w:left="2130"/>
              <w:jc w:val="both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2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/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ចាស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លំបាកខ្លះ</w:t>
            </w:r>
            <w:proofErr w:type="spellEnd"/>
          </w:p>
          <w:p w14:paraId="77176411" w14:textId="77E1AC73" w:rsidR="00A96664" w:rsidRPr="00F17F88" w:rsidRDefault="00A96664" w:rsidP="00053C79">
            <w:pPr>
              <w:ind w:left="2130"/>
              <w:jc w:val="both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3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/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ចាស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លំបាកខ្លាំង</w:t>
            </w:r>
            <w:proofErr w:type="spellEnd"/>
          </w:p>
          <w:p w14:paraId="5766DE34" w14:textId="7F364B4B" w:rsidR="00A96664" w:rsidRPr="00F17F88" w:rsidRDefault="00A96664" w:rsidP="00053C79">
            <w:pPr>
              <w:ind w:left="2220"/>
              <w:jc w:val="both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 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4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មិនអាចធ្វើអ្វីទាំងអស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់</w:t>
            </w:r>
          </w:p>
        </w:tc>
      </w:tr>
      <w:tr w:rsidR="00A96664" w:rsidRPr="00F17F88" w14:paraId="1A9E6E21" w14:textId="77777777" w:rsidTr="001316FB">
        <w:tc>
          <w:tcPr>
            <w:tcW w:w="9209" w:type="dxa"/>
          </w:tcPr>
          <w:p w14:paraId="38AD16F2" w14:textId="77777777" w:rsidR="00A96664" w:rsidRPr="00F17F88" w:rsidRDefault="00A96664" w:rsidP="00053C79">
            <w:pPr>
              <w:spacing w:line="216" w:lineRule="auto"/>
              <w:ind w:left="338" w:right="-107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DIF_COMM</w:t>
            </w:r>
          </w:p>
          <w:p w14:paraId="63562365" w14:textId="77508114" w:rsidR="00A96664" w:rsidRPr="00F17F88" w:rsidRDefault="00A96664" w:rsidP="00053C79">
            <w:pPr>
              <w:spacing w:line="216" w:lineRule="auto"/>
              <w:ind w:left="338" w:right="-107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C6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proofErr w:type="spellStart"/>
            <w:proofErr w:type="gramStart"/>
            <w:r w:rsidRPr="00F17F88">
              <w:rPr>
                <w:rFonts w:ascii="Khmer OS Siemreap" w:hAnsi="Khmer OS Siemreap" w:cs="Khmer OS Siemreap"/>
                <w:szCs w:val="22"/>
              </w:rPr>
              <w:t>ដោយប្រើភាសាធម្មតា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proofErr w:type="gramEnd"/>
            <w:r w:rsidRPr="00F17F88">
              <w:rPr>
                <w:rFonts w:ascii="Khmer OS Siemreap" w:hAnsi="Khmer OS Siemreap" w:cs="Khmer OS Siemreap"/>
                <w:szCs w:val="22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)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មានការលំបាក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ដូចម្តេច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ក្នុងការទំនាក់ទំនង</w:t>
            </w:r>
            <w:proofErr w:type="spellEnd"/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 xml:space="preserve"> ឧទារហណ៍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ដូចជាការយល់ដឹង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</w:rPr>
              <w:t>ឬ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គេអាចយល់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បាន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ពី អ្នក/ឈ្មោះ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7A98BF97" w14:textId="77777777" w:rsidR="00A96664" w:rsidRPr="00F17F88" w:rsidRDefault="00A96664" w:rsidP="00053C79">
            <w:pPr>
              <w:ind w:left="2220"/>
              <w:jc w:val="both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 xml:space="preserve">              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  <w:t>សូមអានបើចាំបាច</w:t>
            </w:r>
            <w:proofErr w:type="spellEnd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  <w:t>់</w:t>
            </w:r>
          </w:p>
          <w:p w14:paraId="50FB0542" w14:textId="285B0609" w:rsidR="00A96664" w:rsidRPr="00F17F88" w:rsidRDefault="00A96664" w:rsidP="00053C79">
            <w:pPr>
              <w:ind w:left="2130"/>
              <w:jc w:val="both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 xml:space="preserve">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1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គ្មានលំបាក</w:t>
            </w:r>
            <w:proofErr w:type="spellEnd"/>
          </w:p>
          <w:p w14:paraId="49058320" w14:textId="645007C5" w:rsidR="00A96664" w:rsidRPr="00F17F88" w:rsidRDefault="00A96664" w:rsidP="00053C79">
            <w:pPr>
              <w:ind w:left="2130"/>
              <w:jc w:val="both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2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/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ចាស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លំបាកខ្លះ</w:t>
            </w:r>
            <w:proofErr w:type="spellEnd"/>
          </w:p>
          <w:p w14:paraId="73844DC5" w14:textId="5675B41D" w:rsidR="00A96664" w:rsidRPr="00F17F88" w:rsidRDefault="00A96664" w:rsidP="00053C79">
            <w:pPr>
              <w:ind w:left="2130"/>
              <w:jc w:val="both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3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/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ចាស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លំបាកខ្លាំង</w:t>
            </w:r>
            <w:proofErr w:type="spellEnd"/>
          </w:p>
          <w:p w14:paraId="35A87507" w14:textId="139BA0F6" w:rsidR="00A96664" w:rsidRPr="00F17F88" w:rsidRDefault="00A96664" w:rsidP="00053C79">
            <w:pPr>
              <w:ind w:left="2220"/>
              <w:jc w:val="both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   4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មិនអាចធ្វើអ្វីទាំងអស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់</w:t>
            </w:r>
          </w:p>
        </w:tc>
      </w:tr>
      <w:tr w:rsidR="00A96664" w:rsidRPr="00F17F88" w14:paraId="7F664CFA" w14:textId="77777777" w:rsidTr="001316FB">
        <w:trPr>
          <w:trHeight w:val="458"/>
        </w:trPr>
        <w:tc>
          <w:tcPr>
            <w:tcW w:w="9209" w:type="dxa"/>
            <w:shd w:val="clear" w:color="auto" w:fill="D9D9D9" w:themeFill="background1" w:themeFillShade="D9"/>
          </w:tcPr>
          <w:p w14:paraId="4AF3A0A2" w14:textId="77777777" w:rsidR="00A96664" w:rsidRPr="00F17F88" w:rsidRDefault="00A96664" w:rsidP="00053C79">
            <w:pPr>
              <w:jc w:val="center"/>
              <w:rPr>
                <w:rFonts w:ascii="Khmer OS Siemreap" w:hAnsi="Khmer OS Siemreap" w:cs="Khmer OS Siemreap"/>
                <w:b/>
                <w:bCs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 xml:space="preserve">ចប់ផ្នែក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 xml:space="preserve">C </w:t>
            </w:r>
            <w:r w:rsidRPr="00F17F88">
              <w:rPr>
                <w:rFonts w:ascii="Khmer OS Siemreap" w:hAnsi="Khmer OS Siemreap" w:cs="Khmer OS Siemreap"/>
                <w:b/>
                <w:szCs w:val="22"/>
              </w:rPr>
              <w:t>(DIF)</w:t>
            </w:r>
          </w:p>
        </w:tc>
      </w:tr>
    </w:tbl>
    <w:p w14:paraId="12A402C4" w14:textId="77777777" w:rsidR="00A96664" w:rsidRPr="00F17F88" w:rsidRDefault="00A96664" w:rsidP="00A96664">
      <w:pPr>
        <w:rPr>
          <w:rFonts w:ascii="Khmer OS Siemreap" w:hAnsi="Khmer OS Siemreap" w:cs="Khmer OS Siemreap"/>
          <w:bCs/>
          <w:szCs w:val="22"/>
          <w:cs/>
        </w:rPr>
      </w:pPr>
      <w:r w:rsidRPr="00F17F88">
        <w:rPr>
          <w:rFonts w:ascii="Khmer OS Siemreap" w:hAnsi="Khmer OS Siemreap" w:cs="Khmer OS Siemreap"/>
          <w:bCs/>
          <w:szCs w:val="22"/>
          <w: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83"/>
      </w:tblGrid>
      <w:tr w:rsidR="00A96664" w:rsidRPr="00F17F88" w14:paraId="7082E80D" w14:textId="77777777" w:rsidTr="001316FB">
        <w:tc>
          <w:tcPr>
            <w:tcW w:w="9583" w:type="dxa"/>
            <w:shd w:val="clear" w:color="auto" w:fill="A5C9EB" w:themeFill="text2" w:themeFillTint="40"/>
          </w:tcPr>
          <w:p w14:paraId="390ADB11" w14:textId="041286CC" w:rsidR="00A96664" w:rsidRPr="00C97DBE" w:rsidRDefault="00A96664" w:rsidP="00053C79">
            <w:pPr>
              <w:jc w:val="center"/>
              <w:rPr>
                <w:rFonts w:ascii="Khmer OS Muol Light" w:hAnsi="Khmer OS Muol Light" w:cs="Khmer OS Muol Light"/>
                <w:bCs/>
                <w:szCs w:val="22"/>
              </w:rPr>
            </w:pPr>
            <w:proofErr w:type="spellStart"/>
            <w:r w:rsidRPr="00191D78">
              <w:rPr>
                <w:rFonts w:ascii="Khmer OS Muol Light" w:hAnsi="Khmer OS Muol Light" w:cs="Khmer OS Muol Light"/>
                <w:bCs/>
                <w:szCs w:val="22"/>
              </w:rPr>
              <w:lastRenderedPageBreak/>
              <w:t>ផ្នែក</w:t>
            </w:r>
            <w:proofErr w:type="spellEnd"/>
            <w:r w:rsidRPr="00C97DBE">
              <w:rPr>
                <w:rFonts w:ascii="Khmer OS Muol Light" w:hAnsi="Khmer OS Muol Light" w:cs="Khmer OS Muol Light"/>
                <w:bCs/>
                <w:szCs w:val="22"/>
              </w:rPr>
              <w:t xml:space="preserve"> D</w:t>
            </w:r>
            <w:r w:rsidR="003E0239">
              <w:rPr>
                <w:rFonts w:ascii="Khmer OS Muol Light" w:hAnsi="Khmer OS Muol Light" w:cs="Khmer OS Muol Light"/>
                <w:bCs/>
                <w:szCs w:val="22"/>
              </w:rPr>
              <w:t>.</w:t>
            </w:r>
            <w:r w:rsidRPr="00C97DBE">
              <w:rPr>
                <w:rFonts w:ascii="Khmer OS Muol Light" w:hAnsi="Khmer OS Muol Light" w:cs="Khmer OS Muol Light"/>
                <w:bCs/>
                <w:szCs w:val="22"/>
              </w:rPr>
              <w:t xml:space="preserve"> </w:t>
            </w:r>
            <w:proofErr w:type="spellStart"/>
            <w:r w:rsidRPr="00C97DBE">
              <w:rPr>
                <w:rFonts w:ascii="Khmer OS Muol Light" w:hAnsi="Khmer OS Muol Light" w:cs="Khmer OS Muol Light"/>
                <w:bCs/>
                <w:szCs w:val="22"/>
              </w:rPr>
              <w:t>ប្រភពរបស់គ្រួសារក្នុងការចិញ្ចឹមជីវិត</w:t>
            </w:r>
            <w:proofErr w:type="spellEnd"/>
            <w:r w:rsidRPr="00C97DBE">
              <w:rPr>
                <w:rFonts w:ascii="Khmer OS Muol Light" w:hAnsi="Khmer OS Muol Light" w:cs="Khmer OS Muol Light"/>
                <w:bCs/>
                <w:szCs w:val="22"/>
              </w:rPr>
              <w:t xml:space="preserve"> (HLL)</w:t>
            </w:r>
          </w:p>
        </w:tc>
      </w:tr>
      <w:tr w:rsidR="00A96664" w:rsidRPr="00F17F88" w14:paraId="37F15201" w14:textId="77777777" w:rsidTr="001316FB">
        <w:tc>
          <w:tcPr>
            <w:tcW w:w="9583" w:type="dxa"/>
          </w:tcPr>
          <w:p w14:paraId="690D227F" w14:textId="77777777" w:rsidR="00A96664" w:rsidRPr="00F17F88" w:rsidRDefault="00A96664" w:rsidP="00053C79">
            <w:pPr>
              <w:spacing w:line="216" w:lineRule="auto"/>
              <w:rPr>
                <w:rFonts w:ascii="Khmer OS Siemreap" w:hAnsi="Khmer OS Siemreap" w:cs="Khmer OS Siemreap"/>
                <w:b/>
                <w:bCs/>
                <w:iCs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Cs/>
                <w:color w:val="EE0000"/>
                <w:sz w:val="20"/>
                <w:szCs w:val="20"/>
                <w:cs/>
              </w:rPr>
              <w:t>សំណួរនេះគឺត្រូវសួរទៅកាន់មេគ្រួសារ ឬអ្នកតំណាង</w:t>
            </w:r>
            <w:r w:rsidRPr="00F17F88">
              <w:rPr>
                <w:rFonts w:ascii="Khmer OS Siemreap" w:hAnsi="Khmer OS Siemreap" w:cs="Khmer OS Siemreap" w:hint="cs"/>
                <w:b/>
                <w:bCs/>
                <w:iCs/>
                <w:color w:val="EE0000"/>
                <w:sz w:val="20"/>
                <w:szCs w:val="20"/>
                <w:cs/>
              </w:rPr>
              <w:t>គ្រួសារ</w:t>
            </w:r>
            <w:r w:rsidRPr="00F17F88">
              <w:rPr>
                <w:rFonts w:ascii="Khmer OS Siemreap" w:hAnsi="Khmer OS Siemreap" w:cs="Khmer OS Siemreap"/>
                <w:b/>
                <w:bCs/>
                <w:iCs/>
                <w:color w:val="EE0000"/>
                <w:sz w:val="20"/>
                <w:szCs w:val="20"/>
                <w:cs/>
              </w:rPr>
              <w:t>តែប៉ុណ្ណោះ</w:t>
            </w:r>
          </w:p>
        </w:tc>
      </w:tr>
      <w:tr w:rsidR="00A96664" w:rsidRPr="00CC3F4E" w14:paraId="139184CC" w14:textId="77777777" w:rsidTr="001316FB">
        <w:tc>
          <w:tcPr>
            <w:tcW w:w="9583" w:type="dxa"/>
          </w:tcPr>
          <w:p w14:paraId="3FE3D178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HLL_SRC</w:t>
            </w:r>
          </w:p>
          <w:p w14:paraId="21E7D205" w14:textId="2093BC0E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D1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ក្នុង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រយៈពេល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១២ 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ខែ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កន្លងមក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ពី (ខែបច្ចុប្បន្ន ដក១២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ខែ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proofErr w:type="gramStart"/>
            <w:r w:rsidRPr="00F17F88">
              <w:rPr>
                <w:rFonts w:ascii="Khmer OS Siemreap" w:hAnsi="Khmer OS Siemreap" w:cs="Khmer OS Siemreap"/>
                <w:szCs w:val="22"/>
                <w:cs/>
              </w:rPr>
              <w:t>ឆ្នាំ</w:t>
            </w:r>
            <w:r w:rsidR="003E0239">
              <w:rPr>
                <w:rFonts w:ascii="Khmer OS Siemreap" w:hAnsi="Khmer OS Siemreap" w:cs="Khmer OS Siemreap"/>
                <w:szCs w:val="22"/>
              </w:rPr>
              <w:t>..</w:t>
            </w:r>
            <w:proofErr w:type="gram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) រហូតដល់ខែ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ចុងក្រោយ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តើគ្រួសារបានប្រភព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​​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ចំណូល</w:t>
            </w:r>
            <w:proofErr w:type="spellEnd"/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អ្វីខ្លះ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សម្រាប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ទ្រទ្រង់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គ្រួសារ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របស់អ្នក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5570D318" w14:textId="77777777" w:rsidR="00A96664" w:rsidRPr="00F17F88" w:rsidRDefault="00A96664" w:rsidP="00053C79">
            <w:pPr>
              <w:spacing w:line="216" w:lineRule="auto"/>
              <w:ind w:left="1774"/>
              <w:rPr>
                <w:rFonts w:ascii="Khmer OS Siemreap" w:hAnsi="Khmer OS Siemreap" w:cs="Khmer OS Siemreap"/>
                <w:b/>
                <w:bCs/>
                <w:i/>
                <w:szCs w:val="22"/>
                <w:lang w:val="ca-ES"/>
              </w:rPr>
            </w:pP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szCs w:val="22"/>
              </w:rPr>
              <w:t>អាន</w:t>
            </w:r>
            <w:proofErr w:type="spellEnd"/>
            <w:r w:rsidRPr="00F17F88">
              <w:rPr>
                <w:rFonts w:ascii="Khmer OS Siemreap" w:hAnsi="Khmer OS Siemreap" w:cs="Khmer OS Siemreap"/>
                <w:b/>
                <w:bCs/>
                <w:i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szCs w:val="22"/>
              </w:rPr>
              <w:t>និងកត់ត្រាចម្លើយ</w:t>
            </w:r>
            <w:proofErr w:type="spellEnd"/>
            <w:r w:rsidRPr="00F17F88">
              <w:rPr>
                <w:rFonts w:ascii="Khmer OS Siemreap" w:hAnsi="Khmer OS Siemreap" w:cs="Khmer OS Siemreap"/>
                <w:b/>
                <w:bCs/>
                <w:iCs/>
                <w:szCs w:val="22"/>
                <w:cs/>
              </w:rPr>
              <w:t>ដែលអាច</w:t>
            </w:r>
          </w:p>
          <w:p w14:paraId="645F3248" w14:textId="77777777" w:rsidR="00A96664" w:rsidRPr="00F17F88" w:rsidRDefault="00A96664" w:rsidP="00053C79">
            <w:pPr>
              <w:spacing w:line="216" w:lineRule="auto"/>
              <w:ind w:left="213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a 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ចំណូលពីការធ្វើកសិកម្ម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ឬនេសាទរបស់គ្រួសារ</w:t>
            </w:r>
            <w:proofErr w:type="spellEnd"/>
          </w:p>
          <w:p w14:paraId="3318E9F2" w14:textId="77777777" w:rsidR="00A96664" w:rsidRPr="00F17F88" w:rsidRDefault="00A96664" w:rsidP="00053C79">
            <w:pPr>
              <w:spacing w:line="216" w:lineRule="auto"/>
              <w:ind w:left="2130"/>
              <w:rPr>
                <w:rFonts w:ascii="Khmer OS Siemreap" w:hAnsi="Khmer OS Siemreap" w:cs="Khmer OS Siemreap"/>
                <w:b/>
                <w:bCs/>
                <w:i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b =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ចំណូលពីមុខរបរ/ជំនួញរបស់គ្រួសារ​ (ក្រៅពីការធ្វើកសិកម្ម ឬនេសាទ)</w:t>
            </w:r>
          </w:p>
          <w:p w14:paraId="5DD3B112" w14:textId="77777777" w:rsidR="00A96664" w:rsidRPr="00F17F88" w:rsidRDefault="00A96664" w:rsidP="00053C79">
            <w:pPr>
              <w:spacing w:line="216" w:lineRule="auto"/>
              <w:ind w:left="213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c = ចំណូលពីការងារមានប្រាក់ឈ្នួល/បៀវត្សរ៍ (ធ្វើដោយសមាជិកគ្រួសារ ឬខ្លួនឯង) </w:t>
            </w:r>
          </w:p>
          <w:p w14:paraId="1D3CD64F" w14:textId="77777777" w:rsidR="00A96664" w:rsidRPr="00F17F88" w:rsidRDefault="00A96664" w:rsidP="00053C79">
            <w:pPr>
              <w:spacing w:line="216" w:lineRule="auto"/>
              <w:ind w:left="213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d =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>ម្ហូបអាហារផលិតដោយគ្រួសារ ពីការធ្វើកសិកម្ម ចិញ្ចឹមសត្វ វ៉ារីវប្បកម្ម ឬនេសាទ</w:t>
            </w:r>
          </w:p>
          <w:p w14:paraId="41F65536" w14:textId="77777777" w:rsidR="00A96664" w:rsidRPr="00F17F88" w:rsidRDefault="00A96664" w:rsidP="00053C79">
            <w:pPr>
              <w:spacing w:line="216" w:lineRule="auto"/>
              <w:ind w:left="213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e 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ប្រាក់ផ្ញើពីក្រៅប្រទេស</w:t>
            </w:r>
            <w:proofErr w:type="spellEnd"/>
          </w:p>
          <w:p w14:paraId="222FE185" w14:textId="77777777" w:rsidR="00A96664" w:rsidRPr="00F17F88" w:rsidRDefault="00A96664" w:rsidP="00053C79">
            <w:pPr>
              <w:spacing w:line="216" w:lineRule="auto"/>
              <w:ind w:left="213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f =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  <w:lang w:val="ca-ES"/>
              </w:rPr>
              <w:t>ការ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ជួយពីគ្រួសារផ្សេងនៅក្នុងប្រទេស</w:t>
            </w:r>
            <w:proofErr w:type="spellEnd"/>
          </w:p>
          <w:p w14:paraId="21EB6A2F" w14:textId="77777777" w:rsidR="00A96664" w:rsidRPr="00F17F88" w:rsidRDefault="00A96664" w:rsidP="00053C79">
            <w:pPr>
              <w:spacing w:line="216" w:lineRule="auto"/>
              <w:ind w:left="213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g 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ចំណូលពីទ្រព្យសម្បត្តិ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វិនិយោគ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ឬការសន្សំ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</w:p>
          <w:p w14:paraId="5F554FC2" w14:textId="77777777" w:rsidR="00A96664" w:rsidRPr="00F17F88" w:rsidRDefault="00A96664" w:rsidP="00053C79">
            <w:pPr>
              <w:spacing w:line="216" w:lineRule="auto"/>
              <w:ind w:left="213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h 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សោធននិវត្តន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៍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ពី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ឯកជន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រដ្ឋឬការឧបត្ថម្ភ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[</w:t>
            </w:r>
            <w:r w:rsidRPr="00F17F88">
              <w:rPr>
                <w:rFonts w:ascii="Khmer OS Siemreap" w:hAnsi="Khmer OS Siemreap" w:cs="Khmer OS Siemreap"/>
                <w:color w:val="215E99" w:themeColor="text2" w:themeTint="BF"/>
                <w:szCs w:val="22"/>
                <w:cs/>
                <w:lang w:val="ca-ES"/>
              </w:rPr>
              <w:t>ការគាំពារ</w:t>
            </w:r>
            <w:proofErr w:type="spellStart"/>
            <w:r w:rsidRPr="00F17F88">
              <w:rPr>
                <w:rFonts w:ascii="Khmer OS Siemreap" w:hAnsi="Khmer OS Siemreap" w:cs="Khmer OS Siemreap"/>
                <w:color w:val="215E99" w:themeColor="text2" w:themeTint="BF"/>
                <w:szCs w:val="22"/>
              </w:rPr>
              <w:t>ផ្សេងទៀតពីរដ្ឋាភិបាល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]</w:t>
            </w:r>
          </w:p>
          <w:p w14:paraId="66E1B8A4" w14:textId="77777777" w:rsidR="00A96664" w:rsidRPr="00F17F88" w:rsidRDefault="00A96664" w:rsidP="00053C79">
            <w:pPr>
              <w:spacing w:line="216" w:lineRule="auto"/>
              <w:ind w:left="213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szCs w:val="22"/>
                <w:cs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i 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សប្បុរស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ធម៌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ពីអង្គការមិនមែនរដ្ឋាភិបាល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ឬអង្គការ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សង្គ្រោះផ្សេងទៀត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</w:p>
          <w:p w14:paraId="7C754C62" w14:textId="77777777" w:rsidR="00A96664" w:rsidRPr="00F17F88" w:rsidRDefault="00A96664" w:rsidP="00053C79">
            <w:pPr>
              <w:spacing w:line="216" w:lineRule="auto"/>
              <w:ind w:left="1864"/>
              <w:rPr>
                <w:rFonts w:ascii="Khmer OS Siemreap" w:hAnsi="Khmer OS Siemreap" w:cs="Khmer OS Siemreap"/>
                <w:b/>
                <w:bCs/>
                <w:i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Cs/>
                <w:szCs w:val="22"/>
                <w:cs/>
              </w:rPr>
              <w:t>សូមកុំអាន</w:t>
            </w:r>
          </w:p>
          <w:p w14:paraId="3B003F84" w14:textId="77777777" w:rsidR="00A96664" w:rsidRPr="00F17F88" w:rsidRDefault="00A96664" w:rsidP="00053C79">
            <w:pPr>
              <w:ind w:left="213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szCs w:val="22"/>
                <w:cs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j 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ផ្សេងទៀត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(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បញ្ជាក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់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) ________</w:t>
            </w:r>
          </w:p>
        </w:tc>
      </w:tr>
      <w:tr w:rsidR="00A96664" w:rsidRPr="00CC3F4E" w14:paraId="75CBE2FE" w14:textId="77777777" w:rsidTr="001316FB">
        <w:tc>
          <w:tcPr>
            <w:tcW w:w="9583" w:type="dxa"/>
          </w:tcPr>
          <w:p w14:paraId="50A0316B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  <w:lang w:val="ca-ES"/>
              </w:rPr>
              <w:t>(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  <w:t xml:space="preserve">HLL_SRC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មានចម្លើយច្រើនជាង 1)</w:t>
            </w:r>
          </w:p>
          <w:p w14:paraId="2C94AF43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HLL_SMN</w:t>
            </w:r>
          </w:p>
          <w:p w14:paraId="2D6F656E" w14:textId="0E977B54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D2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ក្នុង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រយៈពេល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</w:rPr>
              <w:t>១២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ខែ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កន្លងមក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តើប្រភពមួយណាដែលជាប្រភពចំណូល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u w:val="single"/>
                <w:cs/>
              </w:rPr>
              <w:t>ចម្បង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សម្រាប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ទ្រទ្រង់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គ្រួសារ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របស់អ្នក?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 xml:space="preserve">                          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szCs w:val="22"/>
              </w:rPr>
              <w:t>អាន</w:t>
            </w:r>
            <w:proofErr w:type="spellEnd"/>
            <w:r w:rsidRPr="00F17F88">
              <w:rPr>
                <w:rFonts w:ascii="Khmer OS Siemreap" w:hAnsi="Khmer OS Siemreap" w:cs="Khmer OS Siemreap"/>
                <w:b/>
                <w:bCs/>
                <w:i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szCs w:val="22"/>
              </w:rPr>
              <w:t>និងកត់ត្រាគ្រប់ចម្លើយ</w:t>
            </w:r>
            <w:proofErr w:type="spellEnd"/>
          </w:p>
          <w:p w14:paraId="2592F8F1" w14:textId="77777777" w:rsidR="00A96664" w:rsidRPr="00F17F88" w:rsidRDefault="00A96664" w:rsidP="001316FB">
            <w:pPr>
              <w:spacing w:line="216" w:lineRule="auto"/>
              <w:ind w:left="1734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a 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ចំណូលពីការធ្វើកសិកម្ម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ឬនេសាទរបស់គ្រួសារ</w:t>
            </w:r>
            <w:proofErr w:type="spellEnd"/>
          </w:p>
          <w:p w14:paraId="1264F013" w14:textId="77777777" w:rsidR="00A96664" w:rsidRPr="00F17F88" w:rsidRDefault="00A96664" w:rsidP="001316FB">
            <w:pPr>
              <w:spacing w:line="216" w:lineRule="auto"/>
              <w:ind w:left="1734"/>
              <w:rPr>
                <w:rFonts w:ascii="Khmer OS Siemreap" w:hAnsi="Khmer OS Siemreap" w:cs="Khmer OS Siemreap"/>
                <w:b/>
                <w:bCs/>
                <w:i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b =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ចំណូលពីមុខរបរ/ជំនួញរបស់គ្រួសារ​ (ក្រៅពីការធ្វើកសិកម្ម ឬនេសាទ)</w:t>
            </w:r>
          </w:p>
          <w:p w14:paraId="455AB70F" w14:textId="77777777" w:rsidR="00A96664" w:rsidRPr="00F17F88" w:rsidRDefault="00A96664" w:rsidP="001316FB">
            <w:pPr>
              <w:spacing w:line="216" w:lineRule="auto"/>
              <w:ind w:left="1734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c = ចំណូលពីការងារមានប្រាក់ឈ្នួល/បៀវត្សរ៍ (ធ្វើដោយសមាជិកគ្រួសារ ឬខ្លួនឯង) </w:t>
            </w:r>
          </w:p>
          <w:p w14:paraId="442D9018" w14:textId="77777777" w:rsidR="00A96664" w:rsidRPr="00F17F88" w:rsidRDefault="00A96664" w:rsidP="001316FB">
            <w:pPr>
              <w:spacing w:line="216" w:lineRule="auto"/>
              <w:ind w:left="1734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d =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>ម្ហូបអាហារផលិតដោយគ្រួសារ ពីការធ្វើកសិកម្ម ចិញ្ចឹមសត្វ វ៉ារីវប្បកម្ម ឬនេសាទ</w:t>
            </w:r>
          </w:p>
          <w:p w14:paraId="22FDB3CD" w14:textId="77777777" w:rsidR="00A96664" w:rsidRPr="00F17F88" w:rsidRDefault="00A96664" w:rsidP="001316FB">
            <w:pPr>
              <w:spacing w:line="216" w:lineRule="auto"/>
              <w:ind w:left="1734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e 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ប្រាក់ផ្ញើពីក្រៅប្រទេស</w:t>
            </w:r>
            <w:proofErr w:type="spellEnd"/>
          </w:p>
          <w:p w14:paraId="79E77318" w14:textId="77777777" w:rsidR="00A96664" w:rsidRPr="00F17F88" w:rsidRDefault="00A96664" w:rsidP="001316FB">
            <w:pPr>
              <w:spacing w:line="216" w:lineRule="auto"/>
              <w:ind w:left="1734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f =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  <w:lang w:val="ca-ES"/>
              </w:rPr>
              <w:t>ការ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ជួយពីគ្រួសារផ្សេងនៅក្នុងប្រទេស</w:t>
            </w:r>
            <w:proofErr w:type="spellEnd"/>
          </w:p>
          <w:p w14:paraId="3F3765B1" w14:textId="77777777" w:rsidR="00A96664" w:rsidRPr="00F17F88" w:rsidRDefault="00A96664" w:rsidP="001316FB">
            <w:pPr>
              <w:spacing w:line="216" w:lineRule="auto"/>
              <w:ind w:left="1734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g 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ចំណូលពីទ្រព្យសម្បត្តិ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វិនិយោគ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ឬការសន្សំ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</w:p>
          <w:p w14:paraId="4B450873" w14:textId="77777777" w:rsidR="00A96664" w:rsidRPr="00F17F88" w:rsidRDefault="00A96664" w:rsidP="001316FB">
            <w:pPr>
              <w:spacing w:line="216" w:lineRule="auto"/>
              <w:ind w:left="1734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h 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សោធននិវត្តន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៍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ពី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ឯកជន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រដ្ឋឬការឧបត្ថម្ភ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[</w:t>
            </w:r>
            <w:r w:rsidRPr="00F17F88">
              <w:rPr>
                <w:rFonts w:ascii="Khmer OS Siemreap" w:hAnsi="Khmer OS Siemreap" w:cs="Khmer OS Siemreap"/>
                <w:color w:val="215E99" w:themeColor="text2" w:themeTint="BF"/>
                <w:szCs w:val="22"/>
                <w:cs/>
                <w:lang w:val="ca-ES"/>
              </w:rPr>
              <w:t>ការគាំពារ</w:t>
            </w:r>
            <w:proofErr w:type="spellStart"/>
            <w:r w:rsidRPr="00F17F88">
              <w:rPr>
                <w:rFonts w:ascii="Khmer OS Siemreap" w:hAnsi="Khmer OS Siemreap" w:cs="Khmer OS Siemreap"/>
                <w:color w:val="215E99" w:themeColor="text2" w:themeTint="BF"/>
                <w:szCs w:val="22"/>
              </w:rPr>
              <w:t>ផ្សេងទៀតពីរដ្ឋាភិបាល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]</w:t>
            </w:r>
          </w:p>
          <w:p w14:paraId="3261F2C1" w14:textId="77777777" w:rsidR="00A96664" w:rsidRPr="00F17F88" w:rsidRDefault="00A96664" w:rsidP="001316FB">
            <w:pPr>
              <w:spacing w:line="216" w:lineRule="auto"/>
              <w:ind w:left="1734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i =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សប្បុរស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ធម៌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ពីអង្គការមិនមែនរដ្ឋាភិបាល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ឬអង្គការ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សង្គ្រោះផ្សេងទៀត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</w:p>
          <w:p w14:paraId="72AA9AD2" w14:textId="77777777" w:rsidR="00A96664" w:rsidRPr="00F17F88" w:rsidRDefault="00A96664" w:rsidP="001316FB">
            <w:pPr>
              <w:spacing w:line="216" w:lineRule="auto"/>
              <w:ind w:left="1734"/>
              <w:rPr>
                <w:rFonts w:ascii="Khmer OS Siemreap" w:hAnsi="Khmer OS Siemreap" w:cs="Khmer OS Siemreap"/>
                <w:b/>
                <w:bCs/>
                <w:i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Cs/>
                <w:szCs w:val="22"/>
                <w:cs/>
              </w:rPr>
              <w:t>សូមកុំអាន</w:t>
            </w:r>
          </w:p>
          <w:p w14:paraId="160259C9" w14:textId="77777777" w:rsidR="00A96664" w:rsidRPr="00F17F88" w:rsidRDefault="00A96664" w:rsidP="001316FB">
            <w:pPr>
              <w:spacing w:line="216" w:lineRule="auto"/>
              <w:ind w:left="1734" w:hanging="79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 xml:space="preserve">       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j = ផ្សេងទៀត (បញ្ជាក់) ________</w:t>
            </w:r>
          </w:p>
          <w:p w14:paraId="733B3248" w14:textId="77777777" w:rsidR="00A96664" w:rsidRPr="00F17F88" w:rsidRDefault="00A96664" w:rsidP="001316FB">
            <w:pPr>
              <w:spacing w:line="216" w:lineRule="auto"/>
              <w:ind w:left="1734" w:hanging="79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 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 xml:space="preserve">   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997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=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>មិនអាចនិយាយបាន</w:t>
            </w:r>
          </w:p>
          <w:p w14:paraId="4104F230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  <w:lang w:val="ca-ES"/>
              </w:rPr>
              <w:t xml:space="preserve">កំណត់សម្គាល់៖ បញ្ជីនៃចម្លើយដែលបានជ្រើសរើសដោយអ្នកឆ្លើយគឺគួរតែមាននៅក្នុងសំណួរ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lang w:val="ca-ES"/>
              </w:rPr>
              <w:t>HLL_SRC</w:t>
            </w:r>
          </w:p>
        </w:tc>
      </w:tr>
    </w:tbl>
    <w:p w14:paraId="75B106F7" w14:textId="77CDF517" w:rsidR="00A96664" w:rsidRPr="00F17F88" w:rsidRDefault="00A96664" w:rsidP="00A96664">
      <w:pPr>
        <w:pStyle w:val="Heading1"/>
        <w:jc w:val="center"/>
        <w:rPr>
          <w:rFonts w:ascii="Khmer OS Muol Light" w:hAnsi="Khmer OS Muol Light" w:cs="Khmer OS Muol Light"/>
          <w:sz w:val="28"/>
          <w:szCs w:val="28"/>
          <w:lang w:val="ca-ES"/>
        </w:rPr>
      </w:pPr>
      <w:bookmarkStart w:id="188" w:name="_Toc230184823"/>
      <w:r w:rsidRPr="00F17F88">
        <w:rPr>
          <w:rFonts w:ascii="Khmer OS Muol Light" w:hAnsi="Khmer OS Muol Light" w:cs="Khmer OS Muol Light"/>
          <w:color w:val="215E99" w:themeColor="text2" w:themeTint="BF"/>
          <w:cs/>
        </w:rPr>
        <w:lastRenderedPageBreak/>
        <w:t>ម៉ូឌុល កម្លាំងពលកម្ម – បញ្ជីសំណួរសម្រាប់បុគ្គល</w:t>
      </w:r>
      <w:bookmarkEnd w:id="18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83"/>
      </w:tblGrid>
      <w:tr w:rsidR="00A96664" w:rsidRPr="00CC3F4E" w14:paraId="7CB7E9E1" w14:textId="77777777" w:rsidTr="00053C79">
        <w:tc>
          <w:tcPr>
            <w:tcW w:w="10790" w:type="dxa"/>
            <w:shd w:val="clear" w:color="auto" w:fill="A5C9EB" w:themeFill="text2" w:themeFillTint="40"/>
          </w:tcPr>
          <w:p w14:paraId="2365353B" w14:textId="451C2CC1" w:rsidR="00A96664" w:rsidRPr="00F17F88" w:rsidRDefault="00A96664" w:rsidP="00053C79">
            <w:pPr>
              <w:jc w:val="center"/>
              <w:rPr>
                <w:rFonts w:ascii="Khmer OS Muol Light" w:hAnsi="Khmer OS Muol Light" w:cs="Khmer OS Muol Light"/>
                <w:bCs/>
                <w:noProof/>
                <w:szCs w:val="22"/>
                <w:lang w:val="ca-ES"/>
              </w:rPr>
            </w:pPr>
            <w:proofErr w:type="spellStart"/>
            <w:r w:rsidRPr="00F17F88">
              <w:rPr>
                <w:rFonts w:ascii="Khmer OS Muol Light" w:hAnsi="Khmer OS Muol Light" w:cs="Khmer OS Muol Light"/>
                <w:b/>
                <w:szCs w:val="22"/>
              </w:rPr>
              <w:t>ផ្នែក</w:t>
            </w:r>
            <w:proofErr w:type="spellEnd"/>
            <w:r w:rsidRPr="00F17F88">
              <w:rPr>
                <w:rFonts w:ascii="Khmer OS Muol Light" w:hAnsi="Khmer OS Muol Light" w:cs="Khmer OS Muol Light"/>
                <w:b/>
                <w:szCs w:val="22"/>
                <w:lang w:val="ca-ES"/>
              </w:rPr>
              <w:t xml:space="preserve"> E</w:t>
            </w:r>
            <w:r w:rsidR="003E0239">
              <w:rPr>
                <w:rFonts w:ascii="Khmer OS Muol Light" w:hAnsi="Khmer OS Muol Light" w:cs="Khmer OS Muol Light"/>
                <w:b/>
                <w:szCs w:val="22"/>
                <w:lang w:val="ca-ES"/>
              </w:rPr>
              <w:t>.</w:t>
            </w:r>
            <w:r w:rsidRPr="00F17F88">
              <w:rPr>
                <w:rFonts w:ascii="Khmer OS Muol Light" w:hAnsi="Khmer OS Muol Light" w:cs="Khmer OS Muol Light"/>
                <w:bCs/>
                <w:szCs w:val="22"/>
                <w:lang w:val="ca-ES"/>
              </w:rPr>
              <w:t xml:space="preserve"> </w:t>
            </w:r>
            <w:r w:rsidRPr="00F17F88">
              <w:rPr>
                <w:rFonts w:ascii="Khmer OS Muol Light" w:hAnsi="Khmer OS Muol Light" w:cs="Khmer OS Muol Light"/>
                <w:bCs/>
                <w:szCs w:val="22"/>
                <w:cs/>
              </w:rPr>
              <w:t>ស្ថានភាពអ្នកផ្ដល់ចម្លើយ</w:t>
            </w:r>
            <w:r w:rsidRPr="00F17F88">
              <w:rPr>
                <w:rFonts w:ascii="Khmer OS Muol Light" w:hAnsi="Khmer OS Muol Light" w:cs="Khmer OS Muol Light"/>
                <w:b/>
                <w:szCs w:val="22"/>
                <w:cs/>
              </w:rPr>
              <w:t xml:space="preserve"> (</w:t>
            </w:r>
            <w:r w:rsidRPr="00F17F88">
              <w:rPr>
                <w:rFonts w:ascii="Khmer OS Muol Light" w:hAnsi="Khmer OS Muol Light" w:cs="Khmer OS Muol Light"/>
                <w:b/>
                <w:szCs w:val="22"/>
                <w:lang w:val="ca-ES"/>
              </w:rPr>
              <w:t>RSP)</w:t>
            </w:r>
          </w:p>
        </w:tc>
      </w:tr>
      <w:tr w:rsidR="00A96664" w:rsidRPr="00CC3F4E" w14:paraId="740BF230" w14:textId="77777777" w:rsidTr="00053C79">
        <w:tc>
          <w:tcPr>
            <w:tcW w:w="10790" w:type="dxa"/>
            <w:shd w:val="clear" w:color="auto" w:fill="D9D9D9" w:themeFill="background1" w:themeFillShade="D9"/>
          </w:tcPr>
          <w:p w14:paraId="36944796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  <w:cs/>
              </w:rPr>
              <w:t>គោលបំណង និងវិសាលភាព</w:t>
            </w:r>
          </w:p>
          <w:p w14:paraId="718B203A" w14:textId="77777777" w:rsidR="00A96664" w:rsidRPr="00F17F88" w:rsidRDefault="00A96664" w:rsidP="004A50F7">
            <w:pPr>
              <w:pStyle w:val="ListParagraph"/>
              <w:widowControl/>
              <w:numPr>
                <w:ilvl w:val="1"/>
                <w:numId w:val="11"/>
              </w:numPr>
              <w:autoSpaceDE/>
              <w:autoSpaceDN/>
              <w:adjustRightInd/>
              <w:spacing w:line="320" w:lineRule="exact"/>
              <w:ind w:left="791"/>
              <w:contextualSpacing/>
              <w:rPr>
                <w:rFonts w:ascii="Khmer OS Siemreap" w:hAnsi="Khmer OS Siemreap" w:cs="Khmer OS Siemreap"/>
                <w:b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ម៉ូឌុលនេះគឺចាប់ផ្តើមសម្ភាសបុគ្គលម្នាក់ៗ ស្តីពី កម្លាំងពលកម្ម និងពាក់ព័ន្ធការងារ</w:t>
            </w:r>
          </w:p>
          <w:p w14:paraId="01605001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320" w:lineRule="exact"/>
              <w:ind w:left="791"/>
              <w:contextualSpacing/>
              <w:rPr>
                <w:rFonts w:ascii="Khmer OS Siemreap" w:hAnsi="Khmer OS Siemreap" w:cs="Khmer OS Siemreap"/>
                <w:b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វាជាការចាប់ផ្តើមដ៏សំខាន់ក្នុងការសុំការចូលរួមតបសម្ភាសន៍ដោយបុគ្គលផ្ទាល់ដែលបានជ្រើសរើសនៅក្នុងការសម្ភាស ដើម្បីអាចកាត់បន្ថយការពឹងផ្អែកលើអ្នកឆ្លើយតបជំនួស នៅអំឡុងពេលប្រតិបត្តិការការងារនៅមូលដ្ឋាន</w:t>
            </w:r>
          </w:p>
          <w:p w14:paraId="66E9DE73" w14:textId="77777777" w:rsidR="00A96664" w:rsidRPr="00F17F88" w:rsidRDefault="00A96664" w:rsidP="004A50F7">
            <w:pPr>
              <w:pStyle w:val="ListParagraph"/>
              <w:widowControl/>
              <w:numPr>
                <w:ilvl w:val="1"/>
                <w:numId w:val="11"/>
              </w:numPr>
              <w:autoSpaceDE/>
              <w:autoSpaceDN/>
              <w:adjustRightInd/>
              <w:spacing w:line="320" w:lineRule="exact"/>
              <w:ind w:left="791"/>
              <w:contextualSpacing/>
              <w:rPr>
                <w:rFonts w:ascii="Khmer OS Siemreap" w:hAnsi="Khmer OS Siemreap" w:cs="Khmer OS Siemreap"/>
                <w:b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វាក៏កត់ត្រាស្ថានភាពអ្នកឆ្លើយតប (អ្នកឆ្លើយតបផ្ទាល់/អ្នកឆ្លើយតបជំនួស) សម្រាប់ការវាយតម្លៃគុណភាពទិន្នន័យ</w:t>
            </w:r>
          </w:p>
          <w:p w14:paraId="3507C270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320" w:lineRule="exact"/>
              <w:ind w:left="791"/>
              <w:contextualSpacing/>
              <w:rPr>
                <w:rFonts w:ascii="Khmer OS Siemreap" w:hAnsi="Khmer OS Siemreap" w:cs="Khmer OS Siemreap"/>
                <w:b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វាអាចផ្តល់នូវការកត់សម្គាល់នៅក្នុងបញ្ជីសមាជិកគ្រួសារ និងទំនាក់ទំនងរវាងគាត់/នាង នឹងសមាជិកដែលត្រូវជួយ</w:t>
            </w:r>
          </w:p>
          <w:p w14:paraId="05BB0DC5" w14:textId="77777777" w:rsidR="00A96664" w:rsidRPr="00F17F88" w:rsidRDefault="00A96664" w:rsidP="00053C79">
            <w:pPr>
              <w:pStyle w:val="ListParagraph"/>
              <w:spacing w:line="320" w:lineRule="exact"/>
              <w:ind w:left="791"/>
              <w:rPr>
                <w:rFonts w:ascii="Khmer OS Siemreap" w:hAnsi="Khmer OS Siemreap" w:cs="Khmer OS Siemreap"/>
                <w:b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ផ្តល់ព័ត៌មានក្នុងការឆ្លើយតបសម្ភាសន៍។</w:t>
            </w:r>
          </w:p>
        </w:tc>
      </w:tr>
      <w:tr w:rsidR="00A96664" w:rsidRPr="00CC3F4E" w14:paraId="621AD199" w14:textId="77777777" w:rsidTr="00053C79">
        <w:tc>
          <w:tcPr>
            <w:tcW w:w="10790" w:type="dxa"/>
          </w:tcPr>
          <w:p w14:paraId="0957216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color w:val="FF9797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color w:val="FF9797"/>
                <w:sz w:val="20"/>
                <w:szCs w:val="20"/>
                <w:cs/>
              </w:rPr>
              <w:t>លំហូរសកលនៃអថេរដើម្បីគ្រប់គ្រងលំហូរនៃការសម្ភាសន៍</w:t>
            </w:r>
          </w:p>
          <w:p w14:paraId="6EA98A4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Cs/>
                <w:color w:val="FF9797"/>
                <w:sz w:val="20"/>
                <w:szCs w:val="20"/>
                <w:cs/>
              </w:rPr>
              <w:t>កំណត់សម្គាល់៖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 xml:space="preserve"> លំហូរនៃអថេរជាសកលសម្រាប់គ្រប់គ្រងកិច្ចការសម្ភាសន៍</w:t>
            </w:r>
          </w:p>
          <w:p w14:paraId="792B2E38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lang w:val="ca-ES"/>
              </w:rPr>
              <w:t>GLO_EMP = 0</w:t>
            </w:r>
            <w:r w:rsidRPr="00F17F88">
              <w:rPr>
                <w:rFonts w:ascii="Khmer OS Siemreap" w:hAnsi="Khmer OS Siemreap" w:cs="Khmer OS Siemreap"/>
                <w:color w:val="FF9797"/>
                <w:sz w:val="20"/>
                <w:szCs w:val="20"/>
                <w:lang w:val="ca-ES"/>
              </w:rPr>
              <w:t xml:space="preserve">   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>ប្រសិនបើ</w:t>
            </w:r>
            <w:r w:rsidRPr="00F17F88">
              <w:rPr>
                <w:rFonts w:ascii="Khmer OS Siemreap" w:hAnsi="Khmer OS Siemreap" w:cs="Khmer OS Siemreap"/>
                <w:color w:val="FF9797"/>
                <w:sz w:val="20"/>
                <w:szCs w:val="3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color w:val="FF9797"/>
                <w:sz w:val="20"/>
                <w:szCs w:val="20"/>
                <w:lang w:val="ca-ES"/>
              </w:rPr>
              <w:t xml:space="preserve">GLO_WAP = 1  /* 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>គឺបញ្ជាក់អះអាងថាអ្នកឆ្លើយតបមានការងារធ្វើ</w:t>
            </w:r>
            <w:r w:rsidRPr="00F17F88">
              <w:rPr>
                <w:rFonts w:ascii="Khmer OS Siemreap" w:hAnsi="Khmer OS Siemreap" w:cs="Khmer OS Siemreap"/>
                <w:color w:val="FF9797"/>
                <w:sz w:val="20"/>
                <w:szCs w:val="20"/>
                <w:lang w:val="ca-ES"/>
              </w:rPr>
              <w:t xml:space="preserve"> */</w:t>
            </w:r>
          </w:p>
          <w:p w14:paraId="0899059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lang w:val="ca-ES"/>
              </w:rPr>
              <w:t xml:space="preserve">GLO_PROV= 0  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 xml:space="preserve">ប្រសិនបើ </w:t>
            </w:r>
            <w:r w:rsidRPr="00F17F88">
              <w:rPr>
                <w:rFonts w:ascii="Khmer OS Siemreap" w:hAnsi="Khmer OS Siemreap" w:cs="Khmer OS Siemreap"/>
                <w:color w:val="FF9797"/>
                <w:sz w:val="20"/>
                <w:szCs w:val="20"/>
                <w:lang w:val="ca-ES"/>
              </w:rPr>
              <w:t xml:space="preserve">GLO_WAP = 1  /* 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>គឺបញ្ជាក់ថាអ្នកឆ្លើយតបមានការងារធ្វើបែបជំនាញ</w:t>
            </w:r>
            <w:r w:rsidRPr="00F17F88">
              <w:rPr>
                <w:rFonts w:ascii="Khmer OS Siemreap" w:hAnsi="Khmer OS Siemreap" w:cs="Khmer OS Siemreap"/>
                <w:color w:val="FF9797"/>
                <w:sz w:val="20"/>
                <w:szCs w:val="20"/>
                <w:lang w:val="ca-ES"/>
              </w:rPr>
              <w:t xml:space="preserve"> */</w:t>
            </w:r>
          </w:p>
          <w:p w14:paraId="717762D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color w:val="FF9797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lang w:val="ca-ES"/>
              </w:rPr>
              <w:t xml:space="preserve">GLO_OPF= 0     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>ប្រសិនបើ</w:t>
            </w:r>
            <w:r w:rsidRPr="00F17F88">
              <w:rPr>
                <w:rFonts w:ascii="Khmer OS Siemreap" w:hAnsi="Khmer OS Siemreap" w:cs="Khmer OS Siemreap"/>
                <w:color w:val="FF9797"/>
                <w:sz w:val="20"/>
                <w:szCs w:val="20"/>
                <w:lang w:val="ca-ES"/>
              </w:rPr>
              <w:t xml:space="preserve"> GLO_WAP = 1  /* 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>គឺបញ្ជាក់ថាអ្នកឆ្លើយតបជាអ្នកផលិត/ធ្វើផលិតផលម្ហូបអាហារប្រើប្រាស់ផ្ទាល់ខ្លួន</w:t>
            </w:r>
            <w:r w:rsidRPr="00F17F88">
              <w:rPr>
                <w:rFonts w:ascii="Khmer OS Siemreap" w:hAnsi="Khmer OS Siemreap" w:cs="Khmer OS Siemreap"/>
                <w:color w:val="FF9797"/>
                <w:sz w:val="20"/>
                <w:szCs w:val="20"/>
                <w:lang w:val="ca-ES"/>
              </w:rPr>
              <w:t xml:space="preserve"> */</w:t>
            </w:r>
            <w:r w:rsidRPr="00F17F88">
              <w:rPr>
                <w:rFonts w:ascii="Khmer OS Siemreap" w:hAnsi="Khmer OS Siemreap" w:cs="Khmer OS Siemreap"/>
                <w:color w:val="FF9797"/>
                <w:sz w:val="20"/>
                <w:szCs w:val="20"/>
                <w:cs/>
                <w:lang w:val="ca-ES"/>
              </w:rPr>
              <w:t xml:space="preserve"> </w:t>
            </w:r>
          </w:p>
          <w:p w14:paraId="0C16CF49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color w:val="EE0000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lang w:val="ca-ES"/>
              </w:rPr>
              <w:t>GLO_MLT = 0</w:t>
            </w:r>
            <w:r w:rsidRPr="00F17F88">
              <w:rPr>
                <w:rFonts w:ascii="Khmer OS Siemreap" w:hAnsi="Khmer OS Siemreap" w:cs="Khmer OS Siemreap"/>
                <w:color w:val="FF9797"/>
                <w:sz w:val="20"/>
                <w:szCs w:val="20"/>
                <w:lang w:val="ca-ES"/>
              </w:rPr>
              <w:t xml:space="preserve">    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>ប្រសិនបើ</w:t>
            </w:r>
            <w:r w:rsidRPr="00F17F88">
              <w:rPr>
                <w:rFonts w:ascii="Khmer OS Siemreap" w:hAnsi="Khmer OS Siemreap" w:cs="Khmer OS Siemreap"/>
                <w:color w:val="FF9797"/>
                <w:sz w:val="20"/>
                <w:szCs w:val="20"/>
                <w:lang w:val="ca-ES"/>
              </w:rPr>
              <w:t xml:space="preserve"> GLO_WAP = 1  /* 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>គឺបញ្ជាក់ថា ជាអ្នកធ្វើការនៅក្នុងវិស័យកសិកម្ម និងវិស័យផ្សេងទៀត</w:t>
            </w:r>
            <w:r w:rsidRPr="00F17F88">
              <w:rPr>
                <w:rFonts w:ascii="Khmer OS Siemreap" w:hAnsi="Khmer OS Siemreap" w:cs="Khmer OS Siemreap"/>
                <w:color w:val="FF9797"/>
                <w:sz w:val="20"/>
                <w:szCs w:val="20"/>
                <w:lang w:val="ca-ES"/>
              </w:rPr>
              <w:t xml:space="preserve"> */</w:t>
            </w:r>
          </w:p>
        </w:tc>
      </w:tr>
      <w:tr w:rsidR="00A96664" w:rsidRPr="00CC3F4E" w14:paraId="736117FB" w14:textId="77777777" w:rsidTr="00053C79">
        <w:tc>
          <w:tcPr>
            <w:tcW w:w="10790" w:type="dxa"/>
          </w:tcPr>
          <w:p w14:paraId="39E7CF9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noProof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noProof/>
                <w:szCs w:val="22"/>
                <w:lang w:val="ca-ES"/>
              </w:rPr>
              <w:t>LBPPNO</w:t>
            </w:r>
          </w:p>
          <w:p w14:paraId="0D14D5F7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noProof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lang w:val="ca-ES"/>
              </w:rPr>
              <w:t xml:space="preserve">     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000000" w:themeColor="text1"/>
                <w:szCs w:val="22"/>
                <w:cs/>
              </w:rPr>
              <w:t>អ្នកសម្ភាសន៍ សូមជ្រើសរើសឈ្មោះ ដែលជាអ្នកត្រូវឆ្លើយតបកិច្ចសម្ភាសន៍</w:t>
            </w:r>
          </w:p>
        </w:tc>
      </w:tr>
      <w:tr w:rsidR="00A96664" w:rsidRPr="00CC3F4E" w14:paraId="3A59076D" w14:textId="77777777" w:rsidTr="00053C79">
        <w:trPr>
          <w:trHeight w:val="2222"/>
        </w:trPr>
        <w:tc>
          <w:tcPr>
            <w:tcW w:w="10790" w:type="dxa"/>
          </w:tcPr>
          <w:p w14:paraId="6EE1DB50" w14:textId="77777777" w:rsidR="00A96664" w:rsidRPr="00F17F88" w:rsidRDefault="00A96664" w:rsidP="00053C79">
            <w:pPr>
              <w:spacing w:line="320" w:lineRule="exact"/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  <w:t xml:space="preserve"> (GLO_WAP=1)</w:t>
            </w:r>
          </w:p>
          <w:p w14:paraId="69A771E3" w14:textId="77777777" w:rsidR="00A96664" w:rsidRPr="00F17F88" w:rsidRDefault="00A96664" w:rsidP="00053C79">
            <w:pPr>
              <w:spacing w:line="320" w:lineRule="exact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RSP_AVAIL</w:t>
            </w:r>
          </w:p>
          <w:p w14:paraId="57C90BF9" w14:textId="10647D3F" w:rsidR="00A96664" w:rsidRPr="00F17F88" w:rsidRDefault="00A96664" w:rsidP="00053C79">
            <w:pPr>
              <w:spacing w:line="320" w:lineRule="exact"/>
              <w:ind w:left="338" w:hanging="33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E1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 (ឈ្មោះ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អាចចូលរួម និងចង់ចូលរួមសម្ភាសន៍ ដែរឬទេ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56DD289F" w14:textId="77777777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 wp14:anchorId="40E47D83" wp14:editId="03824429">
                      <wp:simplePos x="0" y="0"/>
                      <wp:positionH relativeFrom="column">
                        <wp:posOffset>908685</wp:posOffset>
                      </wp:positionH>
                      <wp:positionV relativeFrom="paragraph">
                        <wp:posOffset>34925</wp:posOffset>
                      </wp:positionV>
                      <wp:extent cx="1474470" cy="586740"/>
                      <wp:effectExtent l="0" t="0" r="0" b="3810"/>
                      <wp:wrapNone/>
                      <wp:docPr id="1368746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4470" cy="586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FE6456" w14:textId="77777777" w:rsidR="003C5657" w:rsidRPr="00ED4A1C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ED4A1C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ED4A1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365BF3B6" w14:textId="77777777" w:rsidR="003C5657" w:rsidRPr="00ED4A1C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</w:rPr>
                                  </w:pPr>
                                  <w:r w:rsidRPr="00ED4A1C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ED4A1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47D83" id="_x0000_s1060" type="#_x0000_t202" style="position:absolute;margin-left:71.55pt;margin-top:2.75pt;width:116.1pt;height:46.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" stroked="f">
                      <v:textbox>
                        <w:txbxContent>
                          <w:p w14:paraId="2CFE6456" w14:textId="77777777" w:rsidR="003C5657" w:rsidRPr="00ED4A1C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ED4A1C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ED4A1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365BF3B6" w14:textId="77777777" w:rsidR="003C5657" w:rsidRPr="00ED4A1C" w:rsidRDefault="003C5657" w:rsidP="00A96664">
                            <w:pPr>
                              <w:rPr>
                                <w:rFonts w:ascii="Khmer OS Siemreap" w:hAnsi="Khmer OS Siemreap" w:cs="Khmer OS Siemreap"/>
                              </w:rPr>
                            </w:pPr>
                            <w:r w:rsidRPr="00ED4A1C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ED4A1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D6C3B71" w14:textId="77777777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bCs/>
                <w:szCs w:val="22"/>
                <w:lang w:val="ca-ES"/>
              </w:rPr>
            </w:pPr>
          </w:p>
          <w:p w14:paraId="3C315C88" w14:textId="77777777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lang w:val="ca-ES"/>
              </w:rPr>
            </w:pPr>
          </w:p>
          <w:p w14:paraId="4CB79842" w14:textId="77777777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 xml:space="preserve">ចំណាំនៅក្នុង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CAPI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៖ សំណួរនេះនឹងមិនត្រូវសួរទេ ប្រសិនបើនៅក្នុងគ្រួសារមានតែសមាជិកម្នាក់នៅក្នុងគ្រួសារ ក្នុងករណីនេះគឺម៉ាស៊ីនចាប់យកម្នាក់នោះដោយស្វ័យប្រវត្តិ និងបង្កើតកូដ 1។</w:t>
            </w:r>
          </w:p>
        </w:tc>
      </w:tr>
      <w:tr w:rsidR="00A96664" w:rsidRPr="00CC3F4E" w14:paraId="5E022772" w14:textId="77777777" w:rsidTr="00053C79">
        <w:trPr>
          <w:trHeight w:val="2717"/>
        </w:trPr>
        <w:tc>
          <w:tcPr>
            <w:tcW w:w="10790" w:type="dxa"/>
          </w:tcPr>
          <w:p w14:paraId="047EA636" w14:textId="77777777" w:rsidR="00A96664" w:rsidRPr="00F17F88" w:rsidRDefault="00A96664" w:rsidP="00053C79">
            <w:pPr>
              <w:spacing w:line="320" w:lineRule="exact"/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  <w:t xml:space="preserve"> (RSP_AVAIL=1)</w:t>
            </w:r>
          </w:p>
          <w:p w14:paraId="09BB0F48" w14:textId="77777777" w:rsidR="00A96664" w:rsidRPr="00F17F88" w:rsidRDefault="00A96664" w:rsidP="00053C79">
            <w:pPr>
              <w:spacing w:line="320" w:lineRule="exact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RSP_DIR</w:t>
            </w:r>
          </w:p>
          <w:p w14:paraId="6845F055" w14:textId="77777777" w:rsidR="00A96664" w:rsidRPr="00F17F88" w:rsidRDefault="00A96664" w:rsidP="00053C79">
            <w:pPr>
              <w:spacing w:line="320" w:lineRule="exact"/>
              <w:ind w:left="338" w:hanging="338"/>
              <w:rPr>
                <w:rFonts w:ascii="Khmer OS Siemreap" w:hAnsi="Khmer OS Siemreap" w:cs="Khmer OS Siemreap"/>
                <w:i/>
                <w:iCs/>
                <w:sz w:val="20"/>
                <w:szCs w:val="20"/>
                <w:cs/>
                <w:lang w:val="ca-ES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sz w:val="20"/>
                <w:szCs w:val="20"/>
                <w:cs/>
                <w:lang w:val="ca-ES"/>
              </w:rPr>
              <w:t>សូមសម្ភាសដើម្បីទទួលបានចម្លើយ៖</w:t>
            </w:r>
          </w:p>
          <w:p w14:paraId="5E21C90A" w14:textId="59EDA93E" w:rsidR="00A96664" w:rsidRPr="00F17F88" w:rsidRDefault="00A96664" w:rsidP="00053C79">
            <w:pPr>
              <w:spacing w:line="320" w:lineRule="exact"/>
              <w:ind w:left="338" w:hanging="338"/>
              <w:jc w:val="both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E2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 (ឈ្មោះ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នេះជាអ្នកឆ្លើយតបទៅនឹងសំណួរដោយខ្លួនឯងដែរឬទេ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</w:t>
            </w:r>
          </w:p>
          <w:p w14:paraId="512A6E81" w14:textId="0D82853F" w:rsidR="00A96664" w:rsidRPr="00F17F88" w:rsidRDefault="00A24DC1" w:rsidP="00053C79">
            <w:pPr>
              <w:spacing w:line="320" w:lineRule="exact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2E318944" wp14:editId="6E68DFC2">
                      <wp:simplePos x="0" y="0"/>
                      <wp:positionH relativeFrom="column">
                        <wp:posOffset>939165</wp:posOffset>
                      </wp:positionH>
                      <wp:positionV relativeFrom="paragraph">
                        <wp:posOffset>5715</wp:posOffset>
                      </wp:positionV>
                      <wp:extent cx="1474470" cy="617220"/>
                      <wp:effectExtent l="0" t="0" r="0" b="0"/>
                      <wp:wrapNone/>
                      <wp:docPr id="6230583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4470" cy="617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935239" w14:textId="77777777" w:rsidR="003C5657" w:rsidRPr="00F624A0" w:rsidRDefault="003C5657" w:rsidP="00A96664">
                                  <w:pPr>
                                    <w:spacing w:line="240" w:lineRule="atLeas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F624A0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F624A0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56C62987" w14:textId="77777777" w:rsidR="003C5657" w:rsidRPr="00F624A0" w:rsidRDefault="003C5657" w:rsidP="00A96664">
                                  <w:pPr>
                                    <w:spacing w:line="240" w:lineRule="atLeast"/>
                                    <w:rPr>
                                      <w:rFonts w:ascii="Khmer OS Siemreap" w:hAnsi="Khmer OS Siemreap" w:cs="Khmer OS Siemreap"/>
                                    </w:rPr>
                                  </w:pPr>
                                  <w:r w:rsidRPr="00F624A0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F624A0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18944" id="_x0000_s1061" type="#_x0000_t202" style="position:absolute;left:0;text-align:left;margin-left:73.95pt;margin-top:.45pt;width:116.1pt;height:48.6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" stroked="f">
                      <v:textbox>
                        <w:txbxContent>
                          <w:p w14:paraId="48935239" w14:textId="77777777" w:rsidR="003C5657" w:rsidRPr="00F624A0" w:rsidRDefault="003C5657" w:rsidP="00A96664">
                            <w:pPr>
                              <w:spacing w:line="240" w:lineRule="atLeas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F624A0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F624A0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56C62987" w14:textId="77777777" w:rsidR="003C5657" w:rsidRPr="00F624A0" w:rsidRDefault="003C5657" w:rsidP="00A96664">
                            <w:pPr>
                              <w:spacing w:line="240" w:lineRule="atLeast"/>
                              <w:rPr>
                                <w:rFonts w:ascii="Khmer OS Siemreap" w:hAnsi="Khmer OS Siemreap" w:cs="Khmer OS Siemreap"/>
                              </w:rPr>
                            </w:pPr>
                            <w:r w:rsidRPr="00F624A0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F624A0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DE3DF4" w14:textId="77777777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bCs/>
                <w:szCs w:val="22"/>
                <w:lang w:val="ca-ES"/>
              </w:rPr>
            </w:pPr>
          </w:p>
          <w:p w14:paraId="5FFB937A" w14:textId="633E6D91" w:rsidR="00A96664" w:rsidRPr="00F17F88" w:rsidRDefault="00A24DC1" w:rsidP="00053C79">
            <w:pPr>
              <w:spacing w:line="320" w:lineRule="exact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lang w:val="ca-ES"/>
              </w:rPr>
            </w:pPr>
            <w:r>
              <w:rPr>
                <w:rFonts w:ascii="Khmer OS Siemreap" w:hAnsi="Khmer OS Siemreap" w:cs="Khmer OS Siemreap" w:hint="cs"/>
                <w:b/>
                <w:bCs/>
                <w:i/>
                <w:iCs/>
                <w:color w:val="EE0000"/>
                <w:sz w:val="20"/>
                <w:szCs w:val="20"/>
                <w:cs/>
                <w:lang w:val="ca-ES"/>
              </w:rPr>
              <w:t xml:space="preserve"> </w:t>
            </w:r>
          </w:p>
          <w:p w14:paraId="5155A75B" w14:textId="77777777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 xml:space="preserve">ចំណាំសម្រាប់ការអនុវត្ត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ca-ES"/>
              </w:rPr>
              <w:t>CAPI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  <w:t>៖ សំណួរនេះនឹងមិនត្រូវសួរទេ ប្រសិនបើនៅក្នុងគ្រួសារមានតែសមាជិកម្នាក់នៅក្នុងគ្រួសារ ក្នុងករណីនេះគឺម៉ាស៊ីនចាប់យកម្នាក់នោះដោយស្វ័យប្រវត្តិ និងបង្កើតកូដ 1។</w:t>
            </w:r>
          </w:p>
        </w:tc>
      </w:tr>
      <w:tr w:rsidR="00A96664" w:rsidRPr="00F17F88" w14:paraId="3A782CA7" w14:textId="77777777" w:rsidTr="00053C79">
        <w:trPr>
          <w:trHeight w:val="1709"/>
        </w:trPr>
        <w:tc>
          <w:tcPr>
            <w:tcW w:w="10790" w:type="dxa"/>
          </w:tcPr>
          <w:p w14:paraId="13B03501" w14:textId="77777777" w:rsidR="00A96664" w:rsidRPr="00F17F88" w:rsidRDefault="00A96664" w:rsidP="00053C79">
            <w:pPr>
              <w:spacing w:line="320" w:lineRule="exact"/>
              <w:ind w:left="1328" w:hanging="132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  <w:t xml:space="preserve"> (RSP_AVAIL=2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  <w:t xml:space="preserve"> RSP_DIR=2)</w:t>
            </w:r>
          </w:p>
          <w:p w14:paraId="69EE331D" w14:textId="77777777" w:rsidR="00A96664" w:rsidRPr="00F17F88" w:rsidRDefault="00A96664" w:rsidP="00053C79">
            <w:pPr>
              <w:spacing w:line="320" w:lineRule="exact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RSP_PPNO</w:t>
            </w:r>
          </w:p>
          <w:p w14:paraId="722BD1DF" w14:textId="3623E266" w:rsidR="00A96664" w:rsidRPr="00F17F88" w:rsidRDefault="00A96664" w:rsidP="00053C79">
            <w:pPr>
              <w:spacing w:line="320" w:lineRule="exact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E2a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តើនរណាជាអ្នកឆ្លើយតបជំនួស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</w:p>
          <w:p w14:paraId="161F5F43" w14:textId="77777777" w:rsidR="00A96664" w:rsidRPr="00F17F88" w:rsidRDefault="00A96664" w:rsidP="00053C79">
            <w:pPr>
              <w:ind w:left="784" w:right="259"/>
              <w:jc w:val="both"/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  <w:lang w:val="ca-ES"/>
              </w:rPr>
              <w:t xml:space="preserve">       </w:t>
            </w:r>
            <w:r w:rsidRPr="00F17F88">
              <w:rPr>
                <w:rFonts w:ascii="Khmer OS Siemreap" w:hAnsi="Khmer OS Siemreap" w:cs="Khmer OS Siemreap"/>
                <w:bCs/>
                <w:szCs w:val="22"/>
              </w:rPr>
              <w:t>______________</w:t>
            </w:r>
            <w:r w:rsidRPr="00F17F88">
              <w:rPr>
                <w:rFonts w:ascii="Khmer OS Siemreap" w:hAnsi="Khmer OS Siemreap" w:cs="Khmer OS Siemreap" w:hint="cs"/>
                <w:bCs/>
                <w:szCs w:val="22"/>
                <w:cs/>
              </w:rPr>
              <w:t xml:space="preserve">     </w:t>
            </w:r>
          </w:p>
          <w:p w14:paraId="4C963B92" w14:textId="77777777" w:rsidR="00A96664" w:rsidRPr="00F17F88" w:rsidRDefault="00A96664" w:rsidP="00053C79">
            <w:pPr>
              <w:ind w:left="604" w:right="259"/>
              <w:jc w:val="both"/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 xml:space="preserve">  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អ្នកឆ្លើយតប</w:t>
            </w:r>
          </w:p>
        </w:tc>
      </w:tr>
      <w:tr w:rsidR="00A96664" w:rsidRPr="00F17F88" w14:paraId="14243D56" w14:textId="77777777" w:rsidTr="00053C79">
        <w:tc>
          <w:tcPr>
            <w:tcW w:w="10790" w:type="dxa"/>
          </w:tcPr>
          <w:p w14:paraId="2F55C9A0" w14:textId="77777777" w:rsidR="00A96664" w:rsidRPr="00F17F88" w:rsidRDefault="00A96664" w:rsidP="00053C79">
            <w:pPr>
              <w:spacing w:line="320" w:lineRule="exact"/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  <w:t xml:space="preserve"> (RSP_AVAIL=2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ឬ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  <w:t>RSP_DIR=2)</w:t>
            </w:r>
          </w:p>
          <w:p w14:paraId="0924D97E" w14:textId="77777777" w:rsidR="00A96664" w:rsidRPr="00F17F88" w:rsidRDefault="00A96664" w:rsidP="00053C79">
            <w:pPr>
              <w:spacing w:line="320" w:lineRule="exact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RSP_REL</w:t>
            </w:r>
          </w:p>
          <w:p w14:paraId="65B86C7F" w14:textId="3F463131" w:rsidR="00A96664" w:rsidRPr="00F17F88" w:rsidRDefault="00A96664" w:rsidP="00053C79">
            <w:pPr>
              <w:spacing w:line="320" w:lineRule="exact"/>
              <w:ind w:left="338" w:hanging="33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E3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តើអាចប្រាប់ខ្ញុំបានទេថា តើ (​ឈ្មោះ) មាន​ទំនាក់ទំនងអ្វី​ជាមួយ (មេគ្រួសារ/ឈ្មោះ)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6F27270A" w14:textId="7F97B06B" w:rsidR="00A96664" w:rsidRPr="00F17F88" w:rsidRDefault="00A96664" w:rsidP="00053C79">
            <w:pPr>
              <w:spacing w:line="320" w:lineRule="exact"/>
              <w:ind w:left="338" w:hanging="33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              1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ប្តីប្រពន្ឋ ឬ ដៃគូរ</w:t>
            </w:r>
          </w:p>
          <w:p w14:paraId="4C11A1D8" w14:textId="409EE3B2" w:rsidR="00A96664" w:rsidRPr="00F17F88" w:rsidRDefault="00A96664" w:rsidP="00053C79">
            <w:pPr>
              <w:spacing w:line="320" w:lineRule="exact"/>
              <w:ind w:left="338" w:hanging="33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ab/>
              <w:t xml:space="preserve">          2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កូនប្រុស ឬកូនស្រី</w:t>
            </w:r>
          </w:p>
          <w:p w14:paraId="5B7AB502" w14:textId="3E1E8AE1" w:rsidR="00A96664" w:rsidRPr="00F17F88" w:rsidRDefault="00A96664" w:rsidP="00053C79">
            <w:pPr>
              <w:spacing w:line="320" w:lineRule="exact"/>
              <w:ind w:left="338" w:hanging="33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ab/>
              <w:t xml:space="preserve">          3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ម្តាយ ឬឪពុក </w:t>
            </w:r>
          </w:p>
          <w:p w14:paraId="0D7EE9E4" w14:textId="2D223E6C" w:rsidR="00A96664" w:rsidRPr="00F17F88" w:rsidRDefault="00A96664" w:rsidP="00053C79">
            <w:pPr>
              <w:spacing w:line="320" w:lineRule="exact"/>
              <w:ind w:left="338" w:hanging="33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ab/>
              <w:t xml:space="preserve">          4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សាច់ញ្ញាតិ្តផ្សេងទៀត </w:t>
            </w:r>
          </w:p>
          <w:p w14:paraId="58DF9356" w14:textId="39BDCA10" w:rsidR="00A96664" w:rsidRPr="00F17F88" w:rsidRDefault="00A96664" w:rsidP="00053C79">
            <w:pPr>
              <w:spacing w:line="320" w:lineRule="exact"/>
              <w:ind w:left="338" w:hanging="338"/>
              <w:rPr>
                <w:rFonts w:ascii="Khmer OS Siemreap" w:hAnsi="Khmer OS Siemreap" w:cs="Khmer OS Siemreap"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ab/>
              <w:t xml:space="preserve">          5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មិនមែនសាច់ញ្ញាតិ្ត</w:t>
            </w:r>
          </w:p>
        </w:tc>
      </w:tr>
      <w:tr w:rsidR="00A96664" w:rsidRPr="00F17F88" w14:paraId="5434C784" w14:textId="77777777" w:rsidTr="00053C79">
        <w:tc>
          <w:tcPr>
            <w:tcW w:w="10790" w:type="dxa"/>
            <w:shd w:val="clear" w:color="auto" w:fill="D9D9D9" w:themeFill="background1" w:themeFillShade="D9"/>
          </w:tcPr>
          <w:p w14:paraId="4D51BFB8" w14:textId="77777777" w:rsidR="00A96664" w:rsidRPr="00F17F88" w:rsidRDefault="00A96664" w:rsidP="00053C79">
            <w:pPr>
              <w:jc w:val="center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 xml:space="preserve">ចប់ផ្នែក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 xml:space="preserve">E 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>(</w:t>
            </w:r>
            <w:r w:rsidRPr="00F17F88">
              <w:rPr>
                <w:rFonts w:ascii="Khmer OS Siemreap" w:hAnsi="Khmer OS Siemreap" w:cs="Khmer OS Siemreap"/>
                <w:b/>
                <w:szCs w:val="22"/>
              </w:rPr>
              <w:t>RSP)</w:t>
            </w:r>
          </w:p>
        </w:tc>
      </w:tr>
    </w:tbl>
    <w:p w14:paraId="07D6EC59" w14:textId="42AE0A9D" w:rsidR="00A96664" w:rsidRDefault="00A96664" w:rsidP="00A96664">
      <w:pPr>
        <w:rPr>
          <w:rFonts w:ascii="Khmer OS Siemreap" w:hAnsi="Khmer OS Siemreap" w:cs="Khmer OS Siemreap"/>
          <w:bCs/>
          <w:sz w:val="6"/>
          <w:szCs w:val="6"/>
        </w:rPr>
      </w:pPr>
    </w:p>
    <w:p w14:paraId="4309E1A6" w14:textId="77777777" w:rsidR="00CA2C86" w:rsidRDefault="00CA2C86" w:rsidP="00A96664">
      <w:pPr>
        <w:rPr>
          <w:rFonts w:ascii="Khmer OS Siemreap" w:hAnsi="Khmer OS Siemreap" w:cs="Khmer OS Siemreap"/>
          <w:bCs/>
          <w:sz w:val="6"/>
          <w:szCs w:val="6"/>
        </w:rPr>
      </w:pPr>
    </w:p>
    <w:p w14:paraId="6867FF63" w14:textId="77777777" w:rsidR="00191D78" w:rsidRPr="00F17F88" w:rsidRDefault="00191D78" w:rsidP="00A96664">
      <w:pPr>
        <w:rPr>
          <w:rFonts w:ascii="Khmer OS Siemreap" w:hAnsi="Khmer OS Siemreap" w:cs="Khmer OS Siemreap"/>
          <w:bCs/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83"/>
      </w:tblGrid>
      <w:tr w:rsidR="00A96664" w:rsidRPr="00F17F88" w14:paraId="3734DBEB" w14:textId="77777777" w:rsidTr="00053C79">
        <w:tc>
          <w:tcPr>
            <w:tcW w:w="10459" w:type="dxa"/>
            <w:shd w:val="clear" w:color="auto" w:fill="A5C9EB" w:themeFill="text2" w:themeFillTint="40"/>
          </w:tcPr>
          <w:p w14:paraId="5B35BA31" w14:textId="5CD91938" w:rsidR="00A96664" w:rsidRPr="00F17F88" w:rsidRDefault="00A96664" w:rsidP="00053C79">
            <w:pPr>
              <w:jc w:val="center"/>
              <w:rPr>
                <w:rFonts w:ascii="Khmer OS Muol Light" w:hAnsi="Khmer OS Muol Light" w:cs="Khmer OS Muol Light"/>
                <w:bCs/>
                <w:noProof/>
                <w:szCs w:val="22"/>
                <w:cs/>
              </w:rPr>
            </w:pPr>
            <w:proofErr w:type="spellStart"/>
            <w:r w:rsidRPr="00C97DBE">
              <w:rPr>
                <w:rFonts w:ascii="Khmer OS Muol Light" w:hAnsi="Khmer OS Muol Light" w:cs="Khmer OS Muol Light"/>
                <w:bCs/>
                <w:szCs w:val="22"/>
              </w:rPr>
              <w:t>ផ្នែក</w:t>
            </w:r>
            <w:proofErr w:type="spellEnd"/>
            <w:r w:rsidRPr="00C97DBE">
              <w:rPr>
                <w:rFonts w:ascii="Khmer OS Muol Light" w:hAnsi="Khmer OS Muol Light" w:cs="Khmer OS Muol Light"/>
                <w:bCs/>
                <w:szCs w:val="22"/>
              </w:rPr>
              <w:t xml:space="preserve"> F</w:t>
            </w:r>
            <w:r w:rsidR="003E0239">
              <w:rPr>
                <w:rFonts w:ascii="Khmer OS Muol Light" w:hAnsi="Khmer OS Muol Light" w:cs="Khmer OS Muol Light"/>
                <w:bCs/>
                <w:szCs w:val="22"/>
              </w:rPr>
              <w:t>.</w:t>
            </w:r>
            <w:r w:rsidRPr="00C97DBE">
              <w:rPr>
                <w:rFonts w:ascii="Khmer OS Muol Light" w:hAnsi="Khmer OS Muol Light" w:cs="Khmer OS Muol Light"/>
                <w:bCs/>
                <w:szCs w:val="22"/>
              </w:rPr>
              <w:t xml:space="preserve"> </w:t>
            </w:r>
            <w:r w:rsidRPr="00C97DBE">
              <w:rPr>
                <w:rFonts w:ascii="Khmer OS Muol Light" w:hAnsi="Khmer OS Muol Light" w:cs="Khmer OS Muol Light"/>
                <w:b/>
                <w:szCs w:val="22"/>
                <w:cs/>
              </w:rPr>
              <w:t>ភាពមានការងារធ្វើ</w:t>
            </w:r>
            <w:r w:rsidRPr="00F17F88">
              <w:rPr>
                <w:rFonts w:ascii="Khmer OS Muol Light" w:hAnsi="Khmer OS Muol Light" w:cs="Khmer OS Muol Light"/>
                <w:b/>
                <w:szCs w:val="22"/>
              </w:rPr>
              <w:t xml:space="preserve"> </w:t>
            </w:r>
            <w:r w:rsidRPr="00F17F88">
              <w:rPr>
                <w:rFonts w:ascii="Khmer OS Muol Light" w:hAnsi="Khmer OS Muol Light" w:cs="Khmer OS Muol Light"/>
                <w:b/>
              </w:rPr>
              <w:t>(ATW)</w:t>
            </w:r>
          </w:p>
        </w:tc>
      </w:tr>
      <w:tr w:rsidR="00A96664" w:rsidRPr="00F17F88" w14:paraId="47D791D0" w14:textId="77777777" w:rsidTr="00053C79">
        <w:tc>
          <w:tcPr>
            <w:tcW w:w="10459" w:type="dxa"/>
            <w:shd w:val="clear" w:color="auto" w:fill="D9D9D9" w:themeFill="background1" w:themeFillShade="D9"/>
          </w:tcPr>
          <w:p w14:paraId="01E5925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noProof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noProof/>
                <w:sz w:val="20"/>
                <w:szCs w:val="20"/>
                <w:cs/>
              </w:rPr>
              <w:t>គោលបំណង និងវិសាលភាព</w:t>
            </w:r>
          </w:p>
          <w:p w14:paraId="5F2C4136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342" w:hanging="270"/>
              <w:contextualSpacing/>
              <w:rPr>
                <w:rFonts w:ascii="Khmer OS Siemreap" w:hAnsi="Khmer OS Siemreap" w:cs="Khmer OS Siemreap"/>
                <w:noProof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noProof/>
                <w:sz w:val="20"/>
                <w:szCs w:val="20"/>
                <w:cs/>
              </w:rPr>
              <w:t>ដើម្បីកំណត់យកសមាជិកគ្រួសារដែលមានការងារធ្វើ ដែលយ៉ាងហោចណាស់ ១ម៉ោង នៅក្នុងរយៈពេលយោងខ្លីណាមួយ</w:t>
            </w:r>
          </w:p>
          <w:p w14:paraId="3FCEAF81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342" w:hanging="270"/>
              <w:contextualSpacing/>
              <w:rPr>
                <w:rFonts w:ascii="Khmer OS Siemreap" w:hAnsi="Khmer OS Siemreap" w:cs="Khmer OS Siemreap"/>
                <w:noProof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noProof/>
                <w:sz w:val="20"/>
                <w:szCs w:val="20"/>
                <w:cs/>
              </w:rPr>
              <w:t>ជាផ្នែកនៃលំនាំសំណួរដែលចាំបាច់ដើម្បីកំណត់យកសមាជិកគ្រួសារដែលមានការងាធ្វើ</w:t>
            </w:r>
          </w:p>
          <w:p w14:paraId="772FAE25" w14:textId="6CFE4FE8" w:rsidR="00A96664" w:rsidRPr="00A24DC1" w:rsidRDefault="00A96664" w:rsidP="004A50F7">
            <w:pPr>
              <w:pStyle w:val="ListParagraph"/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342" w:hanging="270"/>
              <w:contextualSpacing/>
              <w:rPr>
                <w:rFonts w:ascii="Khmer OS Siemreap" w:hAnsi="Khmer OS Siemreap" w:cs="Khmer OS Siemreap"/>
                <w:noProof/>
                <w:spacing w:val="-16"/>
                <w:sz w:val="20"/>
                <w:szCs w:val="20"/>
              </w:rPr>
            </w:pPr>
            <w:r w:rsidRPr="00A24DC1">
              <w:rPr>
                <w:rFonts w:ascii="Khmer OS Siemreap" w:hAnsi="Khmer OS Siemreap" w:cs="Khmer OS Siemreap"/>
                <w:noProof/>
                <w:spacing w:val="-16"/>
                <w:sz w:val="20"/>
                <w:szCs w:val="20"/>
                <w:cs/>
              </w:rPr>
              <w:t>ដើម្បីអនុលោមតាមលំនាំស្តង់ដាដែលបានអនុម័តនៅក្នុងសនិ្នសិទអន្តរជាតិនៃអ្នកស្ថិតិលើកទី</w:t>
            </w:r>
            <w:r w:rsidRPr="00A24DC1">
              <w:rPr>
                <w:rFonts w:ascii="Khmer OS Siemreap" w:hAnsi="Khmer OS Siemreap" w:cs="Khmer OS Siemreap"/>
                <w:noProof/>
                <w:spacing w:val="-16"/>
                <w:sz w:val="20"/>
                <w:szCs w:val="20"/>
              </w:rPr>
              <w:t>19</w:t>
            </w:r>
            <w:r w:rsidRPr="00A24DC1">
              <w:rPr>
                <w:rFonts w:ascii="Khmer OS Siemreap" w:hAnsi="Khmer OS Siemreap" w:cs="Khmer OS Siemreap"/>
                <w:noProof/>
                <w:spacing w:val="-16"/>
                <w:sz w:val="20"/>
                <w:szCs w:val="20"/>
                <w:cs/>
              </w:rPr>
              <w:t xml:space="preserve"> </w:t>
            </w:r>
            <w:r w:rsidRPr="00A24DC1">
              <w:rPr>
                <w:rFonts w:ascii="Khmer OS Siemreap" w:hAnsi="Khmer OS Siemreap" w:cs="Khmer OS Siemreap"/>
                <w:noProof/>
                <w:spacing w:val="-16"/>
                <w:sz w:val="20"/>
                <w:szCs w:val="20"/>
              </w:rPr>
              <w:t>(2013)</w:t>
            </w:r>
            <w:r w:rsidRPr="00A24DC1">
              <w:rPr>
                <w:rFonts w:ascii="Khmer OS Siemreap" w:hAnsi="Khmer OS Siemreap" w:cs="Khmer OS Siemreap"/>
                <w:noProof/>
                <w:spacing w:val="-16"/>
                <w:sz w:val="20"/>
                <w:szCs w:val="20"/>
                <w:cs/>
              </w:rPr>
              <w:t xml:space="preserve"> ស្តីពីការវាស់វែង</w:t>
            </w:r>
            <w:r w:rsidR="00A24DC1" w:rsidRPr="00A24DC1">
              <w:rPr>
                <w:rFonts w:ascii="Khmer OS Siemreap" w:hAnsi="Khmer OS Siemreap" w:cs="Khmer OS Siemreap" w:hint="cs"/>
                <w:noProof/>
                <w:spacing w:val="-16"/>
                <w:sz w:val="20"/>
                <w:szCs w:val="20"/>
                <w:cs/>
              </w:rPr>
              <w:t xml:space="preserve"> </w:t>
            </w:r>
            <w:r w:rsidRPr="00A24DC1">
              <w:rPr>
                <w:rFonts w:ascii="Khmer OS Siemreap" w:hAnsi="Khmer OS Siemreap" w:cs="Khmer OS Siemreap"/>
                <w:noProof/>
                <w:spacing w:val="-16"/>
                <w:sz w:val="20"/>
                <w:szCs w:val="20"/>
                <w:cs/>
              </w:rPr>
              <w:t>ការងារ</w:t>
            </w:r>
          </w:p>
          <w:p w14:paraId="7B38A9D0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342" w:hanging="270"/>
              <w:contextualSpacing/>
              <w:rPr>
                <w:rFonts w:ascii="Khmer OS Siemreap" w:hAnsi="Khmer OS Siemreap" w:cs="Khmer OS Siemreap"/>
                <w:noProof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 w:val="20"/>
                <w:szCs w:val="20"/>
                <w:cs/>
              </w:rPr>
              <w:t>ម៉ូឌុលនេះគឺផ្អែកតាមវិធីសាស្រ្ត “ប្រភេទការងារ” ដើម្បីកំណត់យកអ្នកមានការងារធ្វើ</w:t>
            </w:r>
          </w:p>
        </w:tc>
      </w:tr>
      <w:tr w:rsidR="00A96664" w:rsidRPr="00F17F88" w14:paraId="3EDC3075" w14:textId="77777777" w:rsidTr="00053C79">
        <w:tc>
          <w:tcPr>
            <w:tcW w:w="10459" w:type="dxa"/>
          </w:tcPr>
          <w:p w14:paraId="3401BF24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>កំណត់សម្គាល់៖ លំហូរនៃអថេរជាសកលសម្រាប់គ្រប់គ្រងកិច្ចការសម្ភាសន៍</w:t>
            </w:r>
          </w:p>
          <w:p w14:paraId="420E951B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 xml:space="preserve">GLO_EMP = 0   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 xml:space="preserve">ប្រសិនបើ 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 xml:space="preserve">GLO_WAP = </w:t>
            </w:r>
            <w:proofErr w:type="gramStart"/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>1  /</w:t>
            </w:r>
            <w:proofErr w:type="gramEnd"/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 xml:space="preserve">* 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>គឺបញ្ជាក់អះអាងថាអ្នកឆ្លើយតបមានការងារធ្វើ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 xml:space="preserve"> */</w:t>
            </w:r>
          </w:p>
          <w:p w14:paraId="447AFC28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 xml:space="preserve">GLO_PROV= </w:t>
            </w:r>
            <w:proofErr w:type="gramStart"/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 xml:space="preserve">0  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>ប្រសិនបើ</w:t>
            </w:r>
            <w:proofErr w:type="gramEnd"/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 xml:space="preserve">GLO_WAP = </w:t>
            </w:r>
            <w:proofErr w:type="gramStart"/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>1  /</w:t>
            </w:r>
            <w:proofErr w:type="gramEnd"/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 xml:space="preserve">* 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>គឺបញ្ជាក់ថាអ្នកឆ្លើយតបមានការងារធ្វើបែបជំនាញ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 xml:space="preserve"> */</w:t>
            </w:r>
          </w:p>
          <w:p w14:paraId="3D287215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 xml:space="preserve">GLO_OPF= 0     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>ប្រសិនបើ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 xml:space="preserve"> GLO_WAP = </w:t>
            </w:r>
            <w:proofErr w:type="gramStart"/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>1  /</w:t>
            </w:r>
            <w:proofErr w:type="gramEnd"/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 xml:space="preserve">* 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>គឺបញ្ជាក់ថាអ្នកឆ្លើយតបជាអ្នកផលិត/ធ្វើផលិតផលម្ហូបអាហារប្រើប្រាស់ផ្ទាល់ខ្លួន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 xml:space="preserve"> */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 xml:space="preserve"> </w:t>
            </w:r>
          </w:p>
          <w:p w14:paraId="53AD6A84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 xml:space="preserve">GLO_MLT = 0    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>ប្រសិនបើ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 xml:space="preserve"> GLO_WAP = </w:t>
            </w:r>
            <w:proofErr w:type="gramStart"/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>1  /</w:t>
            </w:r>
            <w:proofErr w:type="gramEnd"/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 xml:space="preserve">* 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>គឺបញ្ជាក់ថា ជាអ្នកធ្វើការនៅក្នុងវិស័យកសិកម្ម និងវិស័យផ្សេងទៀត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 xml:space="preserve"> */</w:t>
            </w:r>
          </w:p>
        </w:tc>
      </w:tr>
      <w:tr w:rsidR="00A96664" w:rsidRPr="00CC3F4E" w14:paraId="66E3EA10" w14:textId="77777777" w:rsidTr="00053C79">
        <w:tc>
          <w:tcPr>
            <w:tcW w:w="10459" w:type="dxa"/>
          </w:tcPr>
          <w:p w14:paraId="203BBE90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  <w:t xml:space="preserve"> (GLO_WAP=1)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  <w:t xml:space="preserve"> (DEM_REL NE 7)</w:t>
            </w:r>
          </w:p>
          <w:p w14:paraId="2F0A6DC9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ATW_PAY</w:t>
            </w:r>
          </w:p>
          <w:p w14:paraId="3E2278D5" w14:textId="28911F4E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46304" behindDoc="1" locked="0" layoutInCell="1" allowOverlap="1" wp14:anchorId="682625C9" wp14:editId="32BB1E3A">
                      <wp:simplePos x="0" y="0"/>
                      <wp:positionH relativeFrom="column">
                        <wp:posOffset>1335405</wp:posOffset>
                      </wp:positionH>
                      <wp:positionV relativeFrom="paragraph">
                        <wp:posOffset>504825</wp:posOffset>
                      </wp:positionV>
                      <wp:extent cx="1474470" cy="601980"/>
                      <wp:effectExtent l="0" t="0" r="0" b="7620"/>
                      <wp:wrapNone/>
                      <wp:docPr id="13374122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4470" cy="60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8A8A55" w14:textId="77777777" w:rsidR="003C5657" w:rsidRPr="0003238E" w:rsidRDefault="003C5657" w:rsidP="00A96664">
                                  <w:pPr>
                                    <w:spacing w:line="240" w:lineRule="atLeas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03238E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03238E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54E9D005" w14:textId="77777777" w:rsidR="003C5657" w:rsidRPr="0003238E" w:rsidRDefault="003C5657" w:rsidP="00A96664">
                                  <w:pPr>
                                    <w:spacing w:line="240" w:lineRule="atLeast"/>
                                    <w:rPr>
                                      <w:rFonts w:ascii="Khmer OS Siemreap" w:hAnsi="Khmer OS Siemreap" w:cs="Khmer OS Siemreap"/>
                                    </w:rPr>
                                  </w:pPr>
                                  <w:r w:rsidRPr="0003238E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03238E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625C9" id="_x0000_s1062" type="#_x0000_t202" style="position:absolute;left:0;text-align:left;margin-left:105.15pt;margin-top:39.75pt;width:116.1pt;height:47.4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" stroked="f">
                      <v:textbox>
                        <w:txbxContent>
                          <w:p w14:paraId="638A8A55" w14:textId="77777777" w:rsidR="003C5657" w:rsidRPr="0003238E" w:rsidRDefault="003C5657" w:rsidP="00A96664">
                            <w:pPr>
                              <w:spacing w:line="240" w:lineRule="atLeas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03238E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03238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54E9D005" w14:textId="77777777" w:rsidR="003C5657" w:rsidRPr="0003238E" w:rsidRDefault="003C5657" w:rsidP="00A96664">
                            <w:pPr>
                              <w:spacing w:line="240" w:lineRule="atLeast"/>
                              <w:rPr>
                                <w:rFonts w:ascii="Khmer OS Siemreap" w:hAnsi="Khmer OS Siemreap" w:cs="Khmer OS Siemreap"/>
                              </w:rPr>
                            </w:pPr>
                            <w:r w:rsidRPr="0003238E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03238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F1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ក្នុងសប្តាហ៍ចុងក្រោយ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[</w:t>
            </w:r>
            <w:r w:rsidRPr="00F17F88">
              <w:rPr>
                <w:rFonts w:ascii="Khmer OS Siemreap" w:hAnsi="Khmer OS Siemreap" w:cs="Khmer OS Siemreap"/>
                <w:color w:val="215E99" w:themeColor="text2" w:themeTint="BF"/>
                <w:szCs w:val="22"/>
                <w:cs/>
              </w:rPr>
              <w:t>ចាប់ពីថ្ងៃ</w:t>
            </w:r>
            <w:r w:rsidR="003E0239">
              <w:rPr>
                <w:rFonts w:ascii="Khmer OS Siemreap" w:hAnsi="Khmer OS Siemreap" w:cs="Khmer OS Siemreap"/>
                <w:color w:val="215E99" w:themeColor="text2" w:themeTint="BF"/>
                <w:szCs w:val="22"/>
                <w:lang w:val="ca-ES"/>
              </w:rPr>
              <w:t>..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]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រហូតដល់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[</w:t>
            </w:r>
            <w:r w:rsidRPr="00F17F88">
              <w:rPr>
                <w:rFonts w:ascii="Khmer OS Siemreap" w:hAnsi="Khmer OS Siemreap" w:cs="Khmer OS Siemreap"/>
                <w:color w:val="215E99" w:themeColor="text2" w:themeTint="BF"/>
                <w:szCs w:val="22"/>
                <w:cs/>
              </w:rPr>
              <w:t>ថ្ងៃចុងក្រោយ/ម្សិលម៉ិញ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]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 (អ្នក/ឈ្មោះ) បានធ្វើការងារ</w:t>
            </w:r>
            <w:r w:rsidR="007D1B67">
              <w:rPr>
                <w:rFonts w:ascii="Khmer OS Siemreap" w:hAnsi="Khmer OS Siemreap" w:cs="Khmer OS Siemreap"/>
                <w:szCs w:val="22"/>
                <w:cs/>
              </w:rPr>
              <w:t>ឱ្យ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​អ្នកណាម្នាក់ដើម្បីប្រាក់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បៀវត្សរ៍/ប្រាក់ឈ្នួល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សម្រាប់មួយម៉ោង ឬច្រើនម៉ោង ដែរឬទេ? </w:t>
            </w:r>
          </w:p>
          <w:p w14:paraId="4B8261CA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ca-ES"/>
              </w:rPr>
            </w:pPr>
          </w:p>
          <w:p w14:paraId="63EE5720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 w:val="20"/>
                <w:szCs w:val="20"/>
                <w:lang w:val="ca-ES"/>
              </w:rPr>
            </w:pPr>
          </w:p>
          <w:p w14:paraId="52BC9967" w14:textId="77777777" w:rsidR="00A24DC1" w:rsidRPr="0095349C" w:rsidRDefault="00A24DC1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lang w:val="ca-ES"/>
              </w:rPr>
            </w:pPr>
          </w:p>
          <w:p w14:paraId="4991512C" w14:textId="734C5743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 xml:space="preserve">កំណត់សម្គាល់៖ ពាក្យថាថ្ងៃម្សិលម៉ិញ មានន័យថា ថ្ងៃសម្ភាសន៍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lang w:val="ca-ES"/>
              </w:rPr>
              <w:t xml:space="preserve">- 1 =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ថ្ងៃចុងក្រោយ</w:t>
            </w:r>
          </w:p>
        </w:tc>
      </w:tr>
      <w:tr w:rsidR="00A96664" w:rsidRPr="00CC3F4E" w14:paraId="66CA3903" w14:textId="77777777" w:rsidTr="00053C79">
        <w:trPr>
          <w:trHeight w:val="170"/>
        </w:trPr>
        <w:tc>
          <w:tcPr>
            <w:tcW w:w="10459" w:type="dxa"/>
          </w:tcPr>
          <w:p w14:paraId="509742ED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  <w:t>ATW_PAY= 2</w:t>
            </w:r>
          </w:p>
          <w:p w14:paraId="55EF5324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ATW_PFT</w:t>
            </w:r>
          </w:p>
          <w:p w14:paraId="59556C23" w14:textId="333D4C54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F2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ក្នុងសប្តាហ៍ចុងក្រោយតើ (អ្នក/ឈ្មោះ) ធ្វើការងារផ្ទាល់ខ្លួន ឬបានធ្វើជំនួញណាមួយ ធ្វើស្រែ/ចំការ កសិកម្ម ឬធ្វើសកម្មភាព​ដទៃទៀតដើម្បីរកប្រាក់ចំណូលដែរឬទេ? </w:t>
            </w:r>
          </w:p>
          <w:p w14:paraId="3D224F4F" w14:textId="77777777" w:rsidR="00A96664" w:rsidRPr="00F17F88" w:rsidRDefault="00A96664" w:rsidP="00053C79">
            <w:pPr>
              <w:spacing w:line="216" w:lineRule="auto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6525CB5C" wp14:editId="75F76DDF">
                      <wp:simplePos x="0" y="0"/>
                      <wp:positionH relativeFrom="column">
                        <wp:posOffset>1474268</wp:posOffset>
                      </wp:positionH>
                      <wp:positionV relativeFrom="paragraph">
                        <wp:posOffset>48972</wp:posOffset>
                      </wp:positionV>
                      <wp:extent cx="1474470" cy="588818"/>
                      <wp:effectExtent l="0" t="0" r="0" b="1905"/>
                      <wp:wrapNone/>
                      <wp:docPr id="17815106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4470" cy="5888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891156" w14:textId="77777777" w:rsidR="003C5657" w:rsidRDefault="003C5657" w:rsidP="00A96664">
                                  <w:pPr>
                                    <w:spacing w:line="240" w:lineRule="atLeas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786B0640" w14:textId="77777777" w:rsidR="003C5657" w:rsidRDefault="003C5657" w:rsidP="00A96664">
                                  <w:pPr>
                                    <w:spacing w:line="240" w:lineRule="atLeast"/>
                                  </w:pP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5CB5C" id="_x0000_s1063" type="#_x0000_t202" style="position:absolute;margin-left:116.1pt;margin-top:3.85pt;width:116.1pt;height:46.3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" stroked="f">
                      <v:textbox>
                        <w:txbxContent>
                          <w:p w14:paraId="6F891156" w14:textId="77777777" w:rsidR="003C5657" w:rsidRDefault="003C5657" w:rsidP="00A96664">
                            <w:pPr>
                              <w:spacing w:line="240" w:lineRule="atLeas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786B0640" w14:textId="77777777" w:rsidR="003C5657" w:rsidRDefault="003C5657" w:rsidP="00A96664">
                            <w:pPr>
                              <w:spacing w:line="240" w:lineRule="atLeast"/>
                            </w:pP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849664F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  <w:lang w:val="ca-ES"/>
              </w:rPr>
            </w:pPr>
          </w:p>
          <w:p w14:paraId="62E6D205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  <w:lang w:val="ca-ES"/>
              </w:rPr>
            </w:pPr>
          </w:p>
          <w:p w14:paraId="4C13E42E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/>
                <w:bCs/>
                <w:i/>
                <w:iCs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 w:val="20"/>
                <w:szCs w:val="20"/>
                <w:cs/>
              </w:rPr>
              <w:t>សូមអានប្រសិនបើចាំបាច់</w:t>
            </w:r>
          </w:p>
          <w:p w14:paraId="322594CD" w14:textId="15719A36" w:rsidR="00A96664" w:rsidRPr="00F17F88" w:rsidRDefault="00A96664" w:rsidP="00053C79">
            <w:pPr>
              <w:ind w:left="874" w:hanging="904"/>
              <w:rPr>
                <w:rFonts w:ascii="Khmer OS Siemreap" w:hAnsi="Khmer OS Siemreap" w:cs="Khmer OS Siemreap"/>
                <w:b/>
                <w:bCs/>
                <w:i/>
                <w:iCs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 w:hint="cs"/>
                <w:b/>
                <w:bCs/>
                <w:i/>
                <w:iCs/>
                <w:sz w:val="20"/>
                <w:szCs w:val="20"/>
                <w:cs/>
              </w:rPr>
              <w:lastRenderedPageBreak/>
              <w:t>ឧ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 w:val="20"/>
                <w:szCs w:val="20"/>
                <w:cs/>
              </w:rPr>
              <w:t xml:space="preserve">ទាហរណ៍៖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 w:val="20"/>
                <w:szCs w:val="20"/>
                <w:lang w:val="ca-ES"/>
              </w:rPr>
              <w:t>[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 w:val="20"/>
                <w:szCs w:val="20"/>
                <w:cs/>
              </w:rPr>
              <w:t>ឧទាហរណ៍៖ ផលិតទំនិញលក់ ដាំដំណាំ  ធ្វើស្រែ ចិញ្ចឹមសត្វ ចាប់ត្រី ប្រម៉ាញ់សត្វ សម្រាប់លក់ ទិញនិងលក់ទំនិញ  ធ្វើស្រែ/ចំការ ចិញ្ចិមសត្វ ឬនេសាទ បើកតូបលក់នៅផ្សារ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 w:val="20"/>
                <w:szCs w:val="20"/>
                <w:lang w:val="ca-ES"/>
              </w:rPr>
              <w:t>..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 w:val="20"/>
                <w:szCs w:val="20"/>
                <w:lang w:val="ca-ES"/>
              </w:rPr>
              <w:t>]</w:t>
            </w:r>
          </w:p>
        </w:tc>
      </w:tr>
      <w:tr w:rsidR="00A96664" w:rsidRPr="00CC3F4E" w14:paraId="2B7403F7" w14:textId="77777777" w:rsidTr="003603F0">
        <w:trPr>
          <w:trHeight w:val="2237"/>
        </w:trPr>
        <w:tc>
          <w:tcPr>
            <w:tcW w:w="10459" w:type="dxa"/>
          </w:tcPr>
          <w:p w14:paraId="76FA1F4C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 xml:space="preserve">សូមសួរប្រសិន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  <w:t>ATW_PFT = 2</w:t>
            </w:r>
          </w:p>
          <w:p w14:paraId="748FA66F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ATW_FAM</w:t>
            </w:r>
          </w:p>
          <w:p w14:paraId="45F0EC08" w14:textId="21CC7D18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55520" behindDoc="0" locked="0" layoutInCell="1" allowOverlap="1" wp14:anchorId="303F01F8" wp14:editId="7C3B479B">
                      <wp:simplePos x="0" y="0"/>
                      <wp:positionH relativeFrom="column">
                        <wp:posOffset>1779905</wp:posOffset>
                      </wp:positionH>
                      <wp:positionV relativeFrom="paragraph">
                        <wp:posOffset>231140</wp:posOffset>
                      </wp:positionV>
                      <wp:extent cx="1474470" cy="588645"/>
                      <wp:effectExtent l="0" t="0" r="0" b="1905"/>
                      <wp:wrapNone/>
                      <wp:docPr id="109952357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4470" cy="588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B13F32" w14:textId="77777777" w:rsidR="003C5657" w:rsidRDefault="003C5657" w:rsidP="00A96664">
                                  <w:pPr>
                                    <w:spacing w:line="240" w:lineRule="atLeas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68D24C02" w14:textId="77777777" w:rsidR="003C5657" w:rsidRDefault="003C5657" w:rsidP="00A96664">
                                  <w:pPr>
                                    <w:spacing w:line="240" w:lineRule="atLeast"/>
                                  </w:pP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F01F8" id="_x0000_s1064" type="#_x0000_t202" style="position:absolute;left:0;text-align:left;margin-left:140.15pt;margin-top:18.2pt;width:116.1pt;height:46.3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" stroked="f">
                      <v:textbox>
                        <w:txbxContent>
                          <w:p w14:paraId="56B13F32" w14:textId="77777777" w:rsidR="003C5657" w:rsidRDefault="003C5657" w:rsidP="00A96664">
                            <w:pPr>
                              <w:spacing w:line="240" w:lineRule="atLeas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68D24C02" w14:textId="77777777" w:rsidR="003C5657" w:rsidRDefault="003C5657" w:rsidP="00A96664">
                            <w:pPr>
                              <w:spacing w:line="240" w:lineRule="atLeast"/>
                            </w:pP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F3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ក្នុងសប្តាហ៍ចុងក្រោយតើ (អ្នក/ឈ្មោះ)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>បានជួយការងារជំនួញ (មិនមែនកសិកម្ម) ឬកសិកម្ម របស់គ្រួសារដែរឬទេ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</w:p>
          <w:p w14:paraId="60D0204D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szCs w:val="22"/>
                <w:lang w:val="ca-ES"/>
              </w:rPr>
            </w:pPr>
          </w:p>
        </w:tc>
      </w:tr>
      <w:tr w:rsidR="00A96664" w:rsidRPr="00F17F88" w14:paraId="594275D5" w14:textId="77777777" w:rsidTr="00053C79">
        <w:tc>
          <w:tcPr>
            <w:tcW w:w="10459" w:type="dxa"/>
          </w:tcPr>
          <w:p w14:paraId="1CC8D3F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>ស្ថានភាពលំហូរអថេរនៅចុងបញ្ចប់នៃម៉ូឌុលនេះ</w:t>
            </w:r>
          </w:p>
          <w:p w14:paraId="5F78EEF7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>REPLACE GLO_EMP = 1 IF DEM_REL = 7</w:t>
            </w:r>
          </w:p>
          <w:p w14:paraId="3D746F1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>REPLACE GLO_EMP = 1 IF ATW_PAY = 1</w:t>
            </w:r>
          </w:p>
          <w:p w14:paraId="36D5CA40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>REPLACE GLO_EMP = 1 IF ATW_PFT = 1 OR ATW_FAM = 1</w:t>
            </w:r>
          </w:p>
          <w:p w14:paraId="42BCC26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</w:pPr>
          </w:p>
          <w:p w14:paraId="5E79E7DE" w14:textId="632167EF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>/*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>ចំពោះករណីដែលតម្រូវ</w:t>
            </w:r>
            <w:r w:rsidR="007D1B67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>ឱ្យ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 xml:space="preserve">មានការបញ្ចាក់នៅពេលដែលម៉ូឌុល 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 xml:space="preserve">AGF 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>ត្រូវបានបញ្ចូល</w:t>
            </w:r>
          </w:p>
          <w:p w14:paraId="05C1075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>REPLACE GLO_PROV= 1 IF ATW_PFT = 1 OR ATW_FAM = 1</w:t>
            </w:r>
          </w:p>
        </w:tc>
      </w:tr>
      <w:tr w:rsidR="00A96664" w:rsidRPr="00F17F88" w14:paraId="10BDFD2A" w14:textId="77777777" w:rsidTr="00053C79">
        <w:tc>
          <w:tcPr>
            <w:tcW w:w="10459" w:type="dxa"/>
            <w:shd w:val="clear" w:color="auto" w:fill="D9D9D9" w:themeFill="background1" w:themeFillShade="D9"/>
          </w:tcPr>
          <w:p w14:paraId="65AF4A30" w14:textId="77777777" w:rsidR="00A96664" w:rsidRPr="00F17F88" w:rsidRDefault="00A96664" w:rsidP="00053C79">
            <w:pPr>
              <w:jc w:val="center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 xml:space="preserve">ចប់ផ្នែក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 xml:space="preserve">F 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>(</w:t>
            </w:r>
            <w:r w:rsidRPr="00F17F88">
              <w:rPr>
                <w:rFonts w:ascii="Khmer OS Siemreap" w:hAnsi="Khmer OS Siemreap" w:cs="Khmer OS Siemreap"/>
                <w:b/>
                <w:szCs w:val="22"/>
              </w:rPr>
              <w:t>ATW)</w:t>
            </w:r>
          </w:p>
        </w:tc>
      </w:tr>
    </w:tbl>
    <w:p w14:paraId="63A5F30C" w14:textId="2BF90B2D" w:rsidR="00A96664" w:rsidRDefault="00A96664" w:rsidP="00A96664">
      <w:pPr>
        <w:rPr>
          <w:rFonts w:ascii="Khmer OS Siemreap" w:hAnsi="Khmer OS Siemreap" w:cs="Khmer OS Siemreap"/>
          <w:bCs/>
          <w:sz w:val="6"/>
          <w:szCs w:val="6"/>
        </w:rPr>
      </w:pPr>
    </w:p>
    <w:p w14:paraId="0C2E97EE" w14:textId="728740D7" w:rsidR="00DE7FD6" w:rsidRDefault="00DE7FD6" w:rsidP="00A96664">
      <w:pPr>
        <w:rPr>
          <w:rFonts w:ascii="Khmer OS Siemreap" w:hAnsi="Khmer OS Siemreap" w:cs="Khmer OS Siemreap"/>
          <w:bCs/>
          <w:sz w:val="6"/>
          <w:szCs w:val="6"/>
        </w:rPr>
      </w:pPr>
    </w:p>
    <w:p w14:paraId="49CF6337" w14:textId="341E14D1" w:rsidR="00DE7FD6" w:rsidRDefault="00DE7FD6" w:rsidP="00A96664">
      <w:pPr>
        <w:rPr>
          <w:rFonts w:ascii="Khmer OS Siemreap" w:hAnsi="Khmer OS Siemreap" w:cs="Khmer OS Siemreap"/>
          <w:bCs/>
          <w:sz w:val="6"/>
          <w:szCs w:val="6"/>
        </w:rPr>
      </w:pPr>
    </w:p>
    <w:p w14:paraId="0111559E" w14:textId="77777777" w:rsidR="00DE7FD6" w:rsidRPr="00F17F88" w:rsidRDefault="00DE7FD6" w:rsidP="00A96664">
      <w:pPr>
        <w:rPr>
          <w:rFonts w:ascii="Khmer OS Siemreap" w:hAnsi="Khmer OS Siemreap" w:cs="Khmer OS Siemreap"/>
          <w:bCs/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83"/>
      </w:tblGrid>
      <w:tr w:rsidR="00A96664" w:rsidRPr="00F17F88" w14:paraId="2BF9C0FA" w14:textId="77777777" w:rsidTr="00053C79">
        <w:tc>
          <w:tcPr>
            <w:tcW w:w="10790" w:type="dxa"/>
            <w:shd w:val="clear" w:color="auto" w:fill="A5C9EB" w:themeFill="text2" w:themeFillTint="40"/>
          </w:tcPr>
          <w:p w14:paraId="7069F570" w14:textId="20612DDD" w:rsidR="00A96664" w:rsidRPr="00F17F88" w:rsidRDefault="00A96664" w:rsidP="00053C79">
            <w:pPr>
              <w:jc w:val="center"/>
              <w:rPr>
                <w:rFonts w:ascii="Khmer OS Muol Light" w:hAnsi="Khmer OS Muol Light" w:cs="Khmer OS Muol Light"/>
                <w:bCs/>
                <w:noProof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Cs/>
                <w:sz w:val="16"/>
                <w:szCs w:val="16"/>
                <w:cs/>
              </w:rPr>
              <w:br w:type="page"/>
            </w:r>
            <w:r w:rsidRPr="00F17F88">
              <w:rPr>
                <w:rFonts w:ascii="Khmer OS Siemreap" w:hAnsi="Khmer OS Siemreap" w:cs="Khmer OS Siemreap"/>
                <w:bCs/>
                <w:szCs w:val="22"/>
              </w:rPr>
              <w:br w:type="page"/>
            </w:r>
            <w:r w:rsidRPr="00F17F88">
              <w:rPr>
                <w:rFonts w:ascii="Khmer OS Muol Light" w:hAnsi="Khmer OS Muol Light" w:cs="Khmer OS Muol Light"/>
                <w:bCs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Muol Light" w:hAnsi="Khmer OS Muol Light" w:cs="Khmer OS Muol Light"/>
                <w:bCs/>
                <w:szCs w:val="22"/>
              </w:rPr>
              <w:t>ផ្នែក</w:t>
            </w:r>
            <w:proofErr w:type="spellEnd"/>
            <w:r w:rsidRPr="00F17F88">
              <w:rPr>
                <w:rFonts w:ascii="Khmer OS Muol Light" w:hAnsi="Khmer OS Muol Light" w:cs="Khmer OS Muol Light"/>
                <w:bCs/>
                <w:szCs w:val="22"/>
              </w:rPr>
              <w:t xml:space="preserve"> </w:t>
            </w:r>
            <w:r w:rsidRPr="00F17F88">
              <w:rPr>
                <w:rFonts w:ascii="Khmer OS Muol Light" w:hAnsi="Khmer OS Muol Light" w:cs="Khmer OS Muol Light"/>
                <w:bCs/>
              </w:rPr>
              <w:t>G</w:t>
            </w:r>
            <w:r w:rsidR="003E0239">
              <w:rPr>
                <w:rFonts w:ascii="Khmer OS Muol Light" w:hAnsi="Khmer OS Muol Light" w:cs="Khmer OS Muol Light"/>
                <w:b/>
              </w:rPr>
              <w:t>.</w:t>
            </w:r>
            <w:r w:rsidRPr="00C97DBE">
              <w:rPr>
                <w:rFonts w:ascii="Khmer OS Muol Light" w:hAnsi="Khmer OS Muol Light" w:cs="Khmer OS Muol Light"/>
                <w:b/>
              </w:rPr>
              <w:t xml:space="preserve"> </w:t>
            </w:r>
            <w:r w:rsidRPr="00C97DBE">
              <w:rPr>
                <w:rFonts w:ascii="Khmer OS Muol Light" w:hAnsi="Khmer OS Muol Light" w:cs="Khmer OS Muol Light"/>
                <w:b/>
                <w:szCs w:val="22"/>
                <w:cs/>
              </w:rPr>
              <w:t>អវត្តមានពីការងារបណ្តោះអាសន្ន</w:t>
            </w:r>
            <w:r w:rsidRPr="00F17F88">
              <w:rPr>
                <w:rFonts w:ascii="Khmer OS Muol Light" w:hAnsi="Khmer OS Muol Light" w:cs="Khmer OS Muol Light"/>
                <w:bCs/>
                <w:szCs w:val="22"/>
              </w:rPr>
              <w:t xml:space="preserve"> </w:t>
            </w:r>
            <w:r w:rsidRPr="00F17F88">
              <w:rPr>
                <w:rFonts w:ascii="Khmer OS Muol Light" w:hAnsi="Khmer OS Muol Light" w:cs="Khmer OS Muol Light"/>
                <w:bCs/>
                <w:szCs w:val="22"/>
                <w:cs/>
              </w:rPr>
              <w:t>(</w:t>
            </w:r>
            <w:r w:rsidRPr="00F17F88">
              <w:rPr>
                <w:rFonts w:ascii="Khmer OS Muol Light" w:hAnsi="Khmer OS Muol Light" w:cs="Khmer OS Muol Light"/>
                <w:bCs/>
                <w:szCs w:val="22"/>
              </w:rPr>
              <w:t>ABS</w:t>
            </w:r>
            <w:r w:rsidRPr="00F17F88">
              <w:rPr>
                <w:rFonts w:ascii="Khmer OS Muol Light" w:hAnsi="Khmer OS Muol Light" w:cs="Khmer OS Muol Light"/>
                <w:bCs/>
                <w:szCs w:val="22"/>
                <w:cs/>
              </w:rPr>
              <w:t>)</w:t>
            </w:r>
          </w:p>
        </w:tc>
      </w:tr>
      <w:tr w:rsidR="00A96664" w:rsidRPr="00F17F88" w14:paraId="1C71C2CD" w14:textId="77777777" w:rsidTr="00053C79">
        <w:tc>
          <w:tcPr>
            <w:tcW w:w="10790" w:type="dxa"/>
            <w:shd w:val="clear" w:color="auto" w:fill="D9D9D9" w:themeFill="background1" w:themeFillShade="D9"/>
          </w:tcPr>
          <w:p w14:paraId="276CF0E4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noProof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noProof/>
                <w:sz w:val="20"/>
                <w:szCs w:val="20"/>
                <w:cs/>
              </w:rPr>
              <w:t>គោលបំណង និងវិសាលភាព</w:t>
            </w:r>
          </w:p>
          <w:p w14:paraId="19622BE7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514"/>
              <w:contextualSpacing/>
              <w:rPr>
                <w:rFonts w:ascii="Khmer OS Siemreap" w:hAnsi="Khmer OS Siemreap" w:cs="Khmer OS Siemreap"/>
                <w:noProof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noProof/>
                <w:sz w:val="20"/>
                <w:szCs w:val="20"/>
                <w:cs/>
              </w:rPr>
              <w:t>ដើម្បីកំណត់អ្នកមានការងារធ្វើ ប៉ុន្តែអវត្តមានពីកន្លែងការងារបណ្តោះអាសន្នក្នុងរយៈពេលខ្លី យោងណាមួយ</w:t>
            </w:r>
          </w:p>
          <w:p w14:paraId="663B04EC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514"/>
              <w:contextualSpacing/>
              <w:rPr>
                <w:rFonts w:ascii="Khmer OS Siemreap" w:hAnsi="Khmer OS Siemreap" w:cs="Khmer OS Siemreap"/>
                <w:noProof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noProof/>
                <w:sz w:val="20"/>
                <w:szCs w:val="20"/>
                <w:cs/>
              </w:rPr>
              <w:t>ដើម្បីសួរទៅអ្នកដែលមានអាយុគ្រប់ធ្វើការប៉ុន្តែ គ្មានការងារធ្វើ</w:t>
            </w:r>
          </w:p>
          <w:p w14:paraId="0138C0EF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514"/>
              <w:contextualSpacing/>
              <w:rPr>
                <w:rFonts w:ascii="Khmer OS Siemreap" w:hAnsi="Khmer OS Siemreap" w:cs="Khmer OS Siemreap"/>
                <w:noProof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noProof/>
                <w:sz w:val="20"/>
                <w:szCs w:val="20"/>
                <w:cs/>
              </w:rPr>
              <w:t>ផ្នែកមួយចំនួននៃសំណួរនេះក៏តម្រូវសួរដើម្បីកំណត់អត្តសញ្ញាណអ្នកមានការងារធ្វើ</w:t>
            </w:r>
          </w:p>
          <w:p w14:paraId="794E3337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514"/>
              <w:contextualSpacing/>
              <w:rPr>
                <w:rFonts w:ascii="Khmer OS Siemreap" w:hAnsi="Khmer OS Siemreap" w:cs="Khmer OS Siemreap"/>
                <w:noProof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noProof/>
                <w:sz w:val="20"/>
                <w:szCs w:val="20"/>
                <w:cs/>
              </w:rPr>
              <w:t xml:space="preserve">ការធ្វើបច្ចុប្បន្នភាពចុងក្រោយនៃម៉ូឌុលអ្នកគ្មានការងារធ្វើបណ្តោះអាសន្ន  </w:t>
            </w:r>
          </w:p>
          <w:p w14:paraId="480FAD22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514"/>
              <w:contextualSpacing/>
              <w:rPr>
                <w:rFonts w:ascii="Khmer OS Siemreap" w:hAnsi="Khmer OS Siemreap" w:cs="Khmer OS Siemreap"/>
                <w:noProof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noProof/>
                <w:sz w:val="20"/>
                <w:szCs w:val="20"/>
                <w:cs/>
              </w:rPr>
              <w:t>ដើម្បីអនុលោមតាមលំនាំស្តង់ដាដែលបានអនុម័តនៅក្នុងសនិ្នសិទអន្តរជាតិនៃអ្នកស្ថិតិលើកទី19(2013) ស្តីពីការវាស់វែងការងារ។</w:t>
            </w:r>
          </w:p>
        </w:tc>
      </w:tr>
      <w:tr w:rsidR="00A96664" w:rsidRPr="00F17F88" w14:paraId="679E5009" w14:textId="77777777" w:rsidTr="00053C79">
        <w:trPr>
          <w:trHeight w:val="2339"/>
        </w:trPr>
        <w:tc>
          <w:tcPr>
            <w:tcW w:w="10790" w:type="dxa"/>
          </w:tcPr>
          <w:p w14:paraId="534AF6F5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GLO_EMP=0</w:t>
            </w:r>
          </w:p>
          <w:p w14:paraId="7DF0EF97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ABS_JOB</w:t>
            </w:r>
          </w:p>
          <w:p w14:paraId="1F2464DA" w14:textId="08540A3E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G1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ទោះបី (អ្នក/ឈ្មោះ) មិនបានធ្វើ​ការងារក៏ដោយ តើក្នុងសប្តាហ៍ចុងក្រោយ​ តើ (អ្នក/ឈ្មោះ) មានមុខរបរ ឬជំនួញយកប្រាក់ឈ្នួលឬទេ?</w:t>
            </w:r>
          </w:p>
          <w:p w14:paraId="523DAF60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0936EE36" wp14:editId="7D0C578E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29210</wp:posOffset>
                      </wp:positionV>
                      <wp:extent cx="1474470" cy="647700"/>
                      <wp:effectExtent l="0" t="0" r="0" b="0"/>
                      <wp:wrapNone/>
                      <wp:docPr id="6132735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447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A382D7" w14:textId="77777777" w:rsidR="003C5657" w:rsidRPr="00651451" w:rsidRDefault="003C5657" w:rsidP="00A96664">
                                  <w:pPr>
                                    <w:spacing w:line="240" w:lineRule="atLeas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651451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651451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3ADF48A6" w14:textId="77777777" w:rsidR="003C5657" w:rsidRPr="00651451" w:rsidRDefault="003C5657" w:rsidP="00A96664">
                                  <w:pPr>
                                    <w:spacing w:line="240" w:lineRule="atLeast"/>
                                    <w:rPr>
                                      <w:rFonts w:ascii="Khmer OS Siemreap" w:hAnsi="Khmer OS Siemreap" w:cs="Khmer OS Siemreap"/>
                                    </w:rPr>
                                  </w:pPr>
                                  <w:r w:rsidRPr="00651451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651451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6EE36" id="_x0000_s1065" type="#_x0000_t202" style="position:absolute;left:0;text-align:left;margin-left:72.6pt;margin-top:2.3pt;width:116.1pt;height:5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" stroked="f">
                      <v:textbox>
                        <w:txbxContent>
                          <w:p w14:paraId="2BA382D7" w14:textId="77777777" w:rsidR="003C5657" w:rsidRPr="00651451" w:rsidRDefault="003C5657" w:rsidP="00A96664">
                            <w:pPr>
                              <w:spacing w:line="240" w:lineRule="atLeas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651451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651451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3ADF48A6" w14:textId="77777777" w:rsidR="003C5657" w:rsidRPr="00651451" w:rsidRDefault="003C5657" w:rsidP="00A96664">
                            <w:pPr>
                              <w:spacing w:line="240" w:lineRule="atLeast"/>
                              <w:rPr>
                                <w:rFonts w:ascii="Khmer OS Siemreap" w:hAnsi="Khmer OS Siemreap" w:cs="Khmer OS Siemreap"/>
                              </w:rPr>
                            </w:pPr>
                            <w:r w:rsidRPr="00651451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651451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7DC7D9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</w:rPr>
            </w:pPr>
          </w:p>
          <w:p w14:paraId="2B689EBC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</w:rPr>
            </w:pPr>
          </w:p>
        </w:tc>
      </w:tr>
      <w:tr w:rsidR="00A96664" w:rsidRPr="00F17F88" w14:paraId="3737F7A2" w14:textId="77777777" w:rsidTr="00053C79">
        <w:trPr>
          <w:trHeight w:val="5660"/>
        </w:trPr>
        <w:tc>
          <w:tcPr>
            <w:tcW w:w="10790" w:type="dxa"/>
          </w:tcPr>
          <w:p w14:paraId="3F715CE2" w14:textId="77777777" w:rsidR="00A96664" w:rsidRPr="00F17F88" w:rsidRDefault="00A96664" w:rsidP="00053C79">
            <w:pPr>
              <w:spacing w:line="216" w:lineRule="auto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ABS_JOB=1</w:t>
            </w:r>
          </w:p>
          <w:p w14:paraId="7B052E5A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ABS_WHY</w:t>
            </w:r>
          </w:p>
          <w:p w14:paraId="10D03440" w14:textId="441B6F24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G2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តើហេតុអ្វីបានជា (អ្នក/ឈ្មោះ) មិនបានធ្វើ​ការងារ នៅក្នុងសប្តាហ៍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ចុងក្រោយ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?</w:t>
            </w:r>
          </w:p>
          <w:p w14:paraId="1E7130F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654BF3BB" wp14:editId="7B2F6267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69215</wp:posOffset>
                      </wp:positionV>
                      <wp:extent cx="5410200" cy="2790769"/>
                      <wp:effectExtent l="0" t="0" r="0" b="0"/>
                      <wp:wrapNone/>
                      <wp:docPr id="18001300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0" cy="27907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ACA4B1" w14:textId="77777777" w:rsidR="003C5657" w:rsidRPr="00C37330" w:rsidRDefault="003C5657" w:rsidP="00A96664">
                                  <w:pPr>
                                    <w:spacing w:line="216" w:lineRule="auto"/>
                                    <w:ind w:left="810" w:hanging="450"/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</w:pP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>01</w:t>
                                  </w:r>
                                  <w:r>
                                    <w:rPr>
                                      <w:rFonts w:ascii="Khmer OS Siemreap" w:hAnsi="Khmer OS Siemreap" w:cs="Khmer OS Siemreap" w:hint="cs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  <w:cs/>
                                    </w:rPr>
                                    <w:t>រង់ចាំចាប់ផ្តើមការងារថ្មី មុខរបរឬជំនួញថ្មី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F36FE68" w14:textId="77777777" w:rsidR="003C5657" w:rsidRPr="00C37330" w:rsidRDefault="003C5657" w:rsidP="00A96664">
                                  <w:pPr>
                                    <w:spacing w:line="216" w:lineRule="auto"/>
                                    <w:ind w:left="810" w:hanging="450"/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</w:pP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>02</w:t>
                                  </w:r>
                                  <w:r>
                                    <w:rPr>
                                      <w:rFonts w:ascii="Khmer OS Siemreap" w:hAnsi="Khmer OS Siemreap" w:cs="Khmer OS Siemreap" w:hint="cs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43488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  <w:cs/>
                                    </w:rPr>
                                    <w:t>រដូវមិនសូវមានការងារ ឬបិទរដូវ</w:t>
                                  </w:r>
                                </w:p>
                                <w:p w14:paraId="0BCAA909" w14:textId="77777777" w:rsidR="003C5657" w:rsidRPr="00C37330" w:rsidRDefault="003C5657" w:rsidP="00A96664">
                                  <w:pPr>
                                    <w:spacing w:line="216" w:lineRule="auto"/>
                                    <w:ind w:left="810" w:hanging="450"/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</w:pP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>03</w:t>
                                  </w:r>
                                  <w:r>
                                    <w:rPr>
                                      <w:rFonts w:ascii="Khmer OS Siemreap" w:hAnsi="Khmer OS Siemreap" w:cs="Khmer OS Siemreap" w:hint="cs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  <w:cs/>
                                    </w:rPr>
                                    <w:t>ប្តូរការងារ ផ្លាស់ប្តូរពេល ចរិតនៃការងារ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8C37C28" w14:textId="77777777" w:rsidR="003C5657" w:rsidRPr="00C37330" w:rsidRDefault="003C5657" w:rsidP="00A96664">
                                  <w:pPr>
                                    <w:spacing w:line="216" w:lineRule="auto"/>
                                    <w:ind w:left="810" w:hanging="450"/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</w:pP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>04</w:t>
                                  </w:r>
                                  <w:r>
                                    <w:rPr>
                                      <w:rFonts w:ascii="Khmer OS Siemreap" w:hAnsi="Khmer OS Siemreap" w:cs="Khmer OS Siemreap" w:hint="cs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  <w:cs/>
                                    </w:rPr>
                                    <w:t>វិស្សមកាល ថ្ងៃឈប់សម្រាក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E7F0C14" w14:textId="77777777" w:rsidR="003C5657" w:rsidRPr="00C37330" w:rsidRDefault="003C5657" w:rsidP="00A96664">
                                  <w:pPr>
                                    <w:spacing w:line="216" w:lineRule="auto"/>
                                    <w:ind w:left="810" w:hanging="450"/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</w:pP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>05</w:t>
                                  </w:r>
                                  <w:r>
                                    <w:rPr>
                                      <w:rFonts w:ascii="Khmer OS Siemreap" w:hAnsi="Khmer OS Siemreap" w:cs="Khmer OS Siemreap" w:hint="cs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  <w:cs/>
                                    </w:rPr>
                                    <w:t>ឈឺ មានជម្ងឺ គ្រោះថ្នាក់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6AFF5DB7" w14:textId="77777777" w:rsidR="003C5657" w:rsidRPr="00C37330" w:rsidRDefault="003C5657" w:rsidP="00A96664">
                                  <w:pPr>
                                    <w:spacing w:line="216" w:lineRule="auto"/>
                                    <w:ind w:left="810" w:hanging="450"/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</w:pP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>06</w:t>
                                  </w:r>
                                  <w:r>
                                    <w:rPr>
                                      <w:rFonts w:ascii="Khmer OS Siemreap" w:hAnsi="Khmer OS Siemreap" w:cs="Khmer OS Siemreap" w:hint="cs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  <w:cs/>
                                    </w:rPr>
                                    <w:t>មាតុភាព សម្រាកមាតុភាព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61BB1876" w14:textId="77777777" w:rsidR="003C5657" w:rsidRPr="00C37330" w:rsidRDefault="003C5657" w:rsidP="00A96664">
                                  <w:pPr>
                                    <w:spacing w:line="216" w:lineRule="auto"/>
                                    <w:ind w:left="810" w:hanging="450"/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</w:pP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>07</w:t>
                                  </w:r>
                                  <w:r>
                                    <w:rPr>
                                      <w:rFonts w:ascii="Khmer OS Siemreap" w:hAnsi="Khmer OS Siemreap" w:cs="Khmer OS Siemreap" w:hint="cs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  <w:cs/>
                                    </w:rPr>
                                    <w:t>សម្រាកពីការសិក្សា ឬវគ្គបណ្តុះបណ្តាល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61A63EC2" w14:textId="77777777" w:rsidR="003C5657" w:rsidRPr="00C37330" w:rsidRDefault="003C5657" w:rsidP="00A96664">
                                  <w:pPr>
                                    <w:spacing w:line="216" w:lineRule="auto"/>
                                    <w:ind w:left="810" w:hanging="450"/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</w:pP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>08</w:t>
                                  </w:r>
                                  <w:r>
                                    <w:rPr>
                                      <w:rFonts w:ascii="Khmer OS Siemreap" w:hAnsi="Khmer OS Siemreap" w:cs="Khmer OS Siemreap" w:hint="cs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  <w:cs/>
                                    </w:rPr>
                                    <w:t>សម្រាកផ្ទាល់ខ្លួន​ (ថែទាំគ្រួសារ ករណីយកិច្ចពលរដ្ឋ...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 xml:space="preserve">) </w:t>
                                  </w:r>
                                </w:p>
                                <w:p w14:paraId="41C274CA" w14:textId="77777777" w:rsidR="003C5657" w:rsidRPr="00C37330" w:rsidRDefault="003C5657" w:rsidP="00A96664">
                                  <w:pPr>
                                    <w:spacing w:line="216" w:lineRule="auto"/>
                                    <w:ind w:left="810" w:hanging="450"/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</w:pP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>09</w:t>
                                  </w:r>
                                  <w:r>
                                    <w:rPr>
                                      <w:rFonts w:ascii="Khmer OS Siemreap" w:hAnsi="Khmer OS Siemreap" w:cs="Khmer OS Siemreap" w:hint="cs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  <w:cs/>
                                    </w:rPr>
                                    <w:t>បញ្ឈប់មិនឲ្យធ្វើការជាបណ្តោះអាសន្ន គ្មានអតិថិជន ឬគ្មានវត្ថុធាតុដើម ផ្អាកការងារមួយរយៈ</w:t>
                                  </w:r>
                                </w:p>
                                <w:p w14:paraId="5C073AD4" w14:textId="77777777" w:rsidR="003C5657" w:rsidRPr="00C37330" w:rsidRDefault="003C5657" w:rsidP="00A96664">
                                  <w:pPr>
                                    <w:spacing w:line="216" w:lineRule="auto"/>
                                    <w:ind w:left="810" w:hanging="450"/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</w:pP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Khmer OS Siemreap" w:hAnsi="Khmer OS Siemreap" w:cs="Khmer OS Siemreap" w:hint="cs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  <w:cs/>
                                    </w:rPr>
                                    <w:t>ធាតុអាកាសអាក្រក់ គ្រោះមហន្តរាយធម្មជាតិ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C68C1DE" w14:textId="77777777" w:rsidR="003C5657" w:rsidRPr="00C37330" w:rsidRDefault="003C5657" w:rsidP="00A96664">
                                  <w:pPr>
                                    <w:spacing w:line="216" w:lineRule="auto"/>
                                    <w:ind w:left="810" w:hanging="450"/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</w:pP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Khmer OS Siemreap" w:hAnsi="Khmer OS Siemreap" w:cs="Khmer OS Siemreap" w:hint="cs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  <w:cs/>
                                    </w:rPr>
                                    <w:t>កូដកម្ម ឬបញ្ឈប់សកម្មភាពការងារ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9E215DF" w14:textId="77777777" w:rsidR="003C5657" w:rsidRPr="00C37330" w:rsidRDefault="003C5657" w:rsidP="00A96664">
                                  <w:pPr>
                                    <w:spacing w:line="216" w:lineRule="auto"/>
                                    <w:ind w:left="810" w:hanging="450"/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</w:pP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Khmer OS Siemreap" w:hAnsi="Khmer OS Siemreap" w:cs="Khmer OS Siemreap" w:hint="cs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  <w:cs/>
                                    </w:rPr>
                                    <w:t>ពិការរយៈពេលយូរ</w:t>
                                  </w:r>
                                  <w:r w:rsidRPr="00C37330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16DFD00" w14:textId="77777777" w:rsidR="003C5657" w:rsidRPr="00C37330" w:rsidRDefault="003C5657" w:rsidP="00A96664">
                                  <w:pPr>
                                    <w:spacing w:line="216" w:lineRule="auto"/>
                                    <w:ind w:left="810" w:hanging="450"/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</w:pPr>
                                  <w:r w:rsidRPr="00F97647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>96. ផ្សេងទៀត (បញ្ជាក់) 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BF3BB" id="_x0000_s1066" type="#_x0000_t202" style="position:absolute;margin-left:27.15pt;margin-top:5.45pt;width:426pt;height:219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" stroked="f">
                      <v:textbox>
                        <w:txbxContent>
                          <w:p w14:paraId="59ACA4B1" w14:textId="77777777" w:rsidR="003C5657" w:rsidRPr="00C37330" w:rsidRDefault="003C5657" w:rsidP="00A96664">
                            <w:pPr>
                              <w:spacing w:line="216" w:lineRule="auto"/>
                              <w:ind w:left="810" w:hanging="450"/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</w:pP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>01</w:t>
                            </w:r>
                            <w:r>
                              <w:rPr>
                                <w:rFonts w:ascii="Khmer OS Siemreap" w:hAnsi="Khmer OS Siemreap" w:cs="Khmer OS Siemreap" w:hint="cs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  <w:cs/>
                              </w:rPr>
                              <w:t>រង់ចាំចាប់ផ្តើមការងារថ្មី មុខរបរឬជំនួញថ្មី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F36FE68" w14:textId="77777777" w:rsidR="003C5657" w:rsidRPr="00C37330" w:rsidRDefault="003C5657" w:rsidP="00A96664">
                            <w:pPr>
                              <w:spacing w:line="216" w:lineRule="auto"/>
                              <w:ind w:left="810" w:hanging="450"/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</w:pP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>02</w:t>
                            </w:r>
                            <w:r>
                              <w:rPr>
                                <w:rFonts w:ascii="Khmer OS Siemreap" w:hAnsi="Khmer OS Siemreap" w:cs="Khmer OS Siemreap" w:hint="cs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43488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  <w:cs/>
                              </w:rPr>
                              <w:t>រដូវមិនសូវមានការងារ ឬបិទរដូវ</w:t>
                            </w:r>
                          </w:p>
                          <w:p w14:paraId="0BCAA909" w14:textId="77777777" w:rsidR="003C5657" w:rsidRPr="00C37330" w:rsidRDefault="003C5657" w:rsidP="00A96664">
                            <w:pPr>
                              <w:spacing w:line="216" w:lineRule="auto"/>
                              <w:ind w:left="810" w:hanging="450"/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</w:pP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>03</w:t>
                            </w:r>
                            <w:r>
                              <w:rPr>
                                <w:rFonts w:ascii="Khmer OS Siemreap" w:hAnsi="Khmer OS Siemreap" w:cs="Khmer OS Siemreap" w:hint="cs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  <w:cs/>
                              </w:rPr>
                              <w:t>ប្តូរការងារ ផ្លាស់ប្តូរពេល ចរិតនៃការងារ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8C37C28" w14:textId="77777777" w:rsidR="003C5657" w:rsidRPr="00C37330" w:rsidRDefault="003C5657" w:rsidP="00A96664">
                            <w:pPr>
                              <w:spacing w:line="216" w:lineRule="auto"/>
                              <w:ind w:left="810" w:hanging="450"/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</w:pP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>04</w:t>
                            </w:r>
                            <w:r>
                              <w:rPr>
                                <w:rFonts w:ascii="Khmer OS Siemreap" w:hAnsi="Khmer OS Siemreap" w:cs="Khmer OS Siemreap" w:hint="cs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  <w:cs/>
                              </w:rPr>
                              <w:t>វិស្សមកាល ថ្ងៃឈប់សម្រាក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E7F0C14" w14:textId="77777777" w:rsidR="003C5657" w:rsidRPr="00C37330" w:rsidRDefault="003C5657" w:rsidP="00A96664">
                            <w:pPr>
                              <w:spacing w:line="216" w:lineRule="auto"/>
                              <w:ind w:left="810" w:hanging="450"/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</w:pP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>05</w:t>
                            </w:r>
                            <w:r>
                              <w:rPr>
                                <w:rFonts w:ascii="Khmer OS Siemreap" w:hAnsi="Khmer OS Siemreap" w:cs="Khmer OS Siemreap" w:hint="cs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  <w:cs/>
                              </w:rPr>
                              <w:t>ឈឺ មានជម្ងឺ គ្រោះថ្នាក់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AFF5DB7" w14:textId="77777777" w:rsidR="003C5657" w:rsidRPr="00C37330" w:rsidRDefault="003C5657" w:rsidP="00A96664">
                            <w:pPr>
                              <w:spacing w:line="216" w:lineRule="auto"/>
                              <w:ind w:left="810" w:hanging="450"/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</w:pP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>06</w:t>
                            </w:r>
                            <w:r>
                              <w:rPr>
                                <w:rFonts w:ascii="Khmer OS Siemreap" w:hAnsi="Khmer OS Siemreap" w:cs="Khmer OS Siemreap" w:hint="cs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  <w:cs/>
                              </w:rPr>
                              <w:t>មាតុភាព សម្រាកមាតុភាព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1BB1876" w14:textId="77777777" w:rsidR="003C5657" w:rsidRPr="00C37330" w:rsidRDefault="003C5657" w:rsidP="00A96664">
                            <w:pPr>
                              <w:spacing w:line="216" w:lineRule="auto"/>
                              <w:ind w:left="810" w:hanging="450"/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</w:pP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>07</w:t>
                            </w:r>
                            <w:r>
                              <w:rPr>
                                <w:rFonts w:ascii="Khmer OS Siemreap" w:hAnsi="Khmer OS Siemreap" w:cs="Khmer OS Siemreap" w:hint="cs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  <w:cs/>
                              </w:rPr>
                              <w:t>សម្រាកពីការសិក្សា ឬវគ្គបណ្តុះបណ្តាល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1A63EC2" w14:textId="77777777" w:rsidR="003C5657" w:rsidRPr="00C37330" w:rsidRDefault="003C5657" w:rsidP="00A96664">
                            <w:pPr>
                              <w:spacing w:line="216" w:lineRule="auto"/>
                              <w:ind w:left="810" w:hanging="450"/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</w:pP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>08</w:t>
                            </w:r>
                            <w:r>
                              <w:rPr>
                                <w:rFonts w:ascii="Khmer OS Siemreap" w:hAnsi="Khmer OS Siemreap" w:cs="Khmer OS Siemreap" w:hint="cs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  <w:cs/>
                              </w:rPr>
                              <w:t>សម្រាកផ្ទាល់ខ្លួន​ (ថែទាំគ្រួសារ ករណីយកិច្ចពលរដ្ឋ...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14:paraId="41C274CA" w14:textId="77777777" w:rsidR="003C5657" w:rsidRPr="00C37330" w:rsidRDefault="003C5657" w:rsidP="00A96664">
                            <w:pPr>
                              <w:spacing w:line="216" w:lineRule="auto"/>
                              <w:ind w:left="810" w:hanging="450"/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</w:pP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>09</w:t>
                            </w:r>
                            <w:r>
                              <w:rPr>
                                <w:rFonts w:ascii="Khmer OS Siemreap" w:hAnsi="Khmer OS Siemreap" w:cs="Khmer OS Siemreap" w:hint="cs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  <w:cs/>
                              </w:rPr>
                              <w:t>បញ្ឈប់មិនឲ្យធ្វើការជាបណ្តោះអាសន្ន គ្មានអតិថិជន ឬគ្មានវត្ថុធាតុដើម ផ្អាកការងារមួយរយៈ</w:t>
                            </w:r>
                          </w:p>
                          <w:p w14:paraId="5C073AD4" w14:textId="77777777" w:rsidR="003C5657" w:rsidRPr="00C37330" w:rsidRDefault="003C5657" w:rsidP="00A96664">
                            <w:pPr>
                              <w:spacing w:line="216" w:lineRule="auto"/>
                              <w:ind w:left="810" w:hanging="450"/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</w:pP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Khmer OS Siemreap" w:hAnsi="Khmer OS Siemreap" w:cs="Khmer OS Siemreap" w:hint="cs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  <w:cs/>
                              </w:rPr>
                              <w:t>ធាតុអាកាសអាក្រក់ គ្រោះមហន្តរាយធម្មជាតិ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C68C1DE" w14:textId="77777777" w:rsidR="003C5657" w:rsidRPr="00C37330" w:rsidRDefault="003C5657" w:rsidP="00A96664">
                            <w:pPr>
                              <w:spacing w:line="216" w:lineRule="auto"/>
                              <w:ind w:left="810" w:hanging="450"/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</w:pP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rFonts w:ascii="Khmer OS Siemreap" w:hAnsi="Khmer OS Siemreap" w:cs="Khmer OS Siemreap" w:hint="cs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  <w:cs/>
                              </w:rPr>
                              <w:t>កូដកម្ម ឬបញ្ឈប់សកម្មភាពការងារ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9E215DF" w14:textId="77777777" w:rsidR="003C5657" w:rsidRPr="00C37330" w:rsidRDefault="003C5657" w:rsidP="00A96664">
                            <w:pPr>
                              <w:spacing w:line="216" w:lineRule="auto"/>
                              <w:ind w:left="810" w:hanging="450"/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</w:pP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="Khmer OS Siemreap" w:hAnsi="Khmer OS Siemreap" w:cs="Khmer OS Siemreap" w:hint="cs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  <w:cs/>
                              </w:rPr>
                              <w:t>ពិការរយៈពេលយូរ</w:t>
                            </w:r>
                            <w:r w:rsidRPr="00C37330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16DFD00" w14:textId="77777777" w:rsidR="003C5657" w:rsidRPr="00C37330" w:rsidRDefault="003C5657" w:rsidP="00A96664">
                            <w:pPr>
                              <w:spacing w:line="216" w:lineRule="auto"/>
                              <w:ind w:left="810" w:hanging="450"/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</w:pPr>
                            <w:r w:rsidRPr="00F97647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>96. ផ្សេងទៀត (បញ្ជាក់) 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770A35C" w14:textId="77777777" w:rsidR="00A96664" w:rsidRPr="00F17F88" w:rsidRDefault="00A96664" w:rsidP="00053C79">
            <w:pPr>
              <w:tabs>
                <w:tab w:val="left" w:pos="2148"/>
                <w:tab w:val="left" w:pos="2604"/>
              </w:tabs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  <w:cs/>
              </w:rPr>
              <w:tab/>
            </w:r>
            <w:r w:rsidRPr="00F17F88">
              <w:rPr>
                <w:rFonts w:ascii="Khmer OS Siemreap" w:hAnsi="Khmer OS Siemreap" w:cs="Khmer OS Siemreap"/>
                <w:bCs/>
                <w:szCs w:val="22"/>
                <w:cs/>
              </w:rPr>
              <w:tab/>
            </w:r>
          </w:p>
        </w:tc>
      </w:tr>
      <w:tr w:rsidR="00A96664" w:rsidRPr="00F17F88" w14:paraId="6F785289" w14:textId="77777777" w:rsidTr="00053C79">
        <w:trPr>
          <w:trHeight w:val="1970"/>
        </w:trPr>
        <w:tc>
          <w:tcPr>
            <w:tcW w:w="10790" w:type="dxa"/>
          </w:tcPr>
          <w:p w14:paraId="7923DB63" w14:textId="77777777" w:rsidR="00A96664" w:rsidRPr="00F17F88" w:rsidRDefault="00A96664" w:rsidP="00053C79">
            <w:pPr>
              <w:ind w:firstLine="29"/>
              <w:jc w:val="both"/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ABS_WHY=02 </w:t>
            </w:r>
          </w:p>
          <w:p w14:paraId="6FA4677D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ABS_SEA</w:t>
            </w:r>
          </w:p>
          <w:p w14:paraId="11231070" w14:textId="334501BD" w:rsidR="00A96664" w:rsidRPr="00F17F88" w:rsidRDefault="00C97DBE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56544" behindDoc="0" locked="0" layoutInCell="1" allowOverlap="1" wp14:anchorId="75F1DFE3" wp14:editId="6311D914">
                      <wp:simplePos x="0" y="0"/>
                      <wp:positionH relativeFrom="column">
                        <wp:posOffset>1684020</wp:posOffset>
                      </wp:positionH>
                      <wp:positionV relativeFrom="paragraph">
                        <wp:posOffset>321310</wp:posOffset>
                      </wp:positionV>
                      <wp:extent cx="1025396" cy="619125"/>
                      <wp:effectExtent l="0" t="0" r="3810" b="9525"/>
                      <wp:wrapNone/>
                      <wp:docPr id="6202652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5396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73C753" w14:textId="77777777" w:rsidR="003C5657" w:rsidRPr="00651451" w:rsidRDefault="003C5657" w:rsidP="00A96664">
                                  <w:pPr>
                                    <w:spacing w:line="240" w:lineRule="atLeas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651451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651451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0EB2B763" w14:textId="77777777" w:rsidR="003C5657" w:rsidRPr="00651451" w:rsidRDefault="003C5657" w:rsidP="00A96664">
                                  <w:pPr>
                                    <w:spacing w:line="240" w:lineRule="atLeast"/>
                                    <w:rPr>
                                      <w:rFonts w:ascii="Khmer OS Siemreap" w:hAnsi="Khmer OS Siemreap" w:cs="Khmer OS Siemreap"/>
                                    </w:rPr>
                                  </w:pPr>
                                  <w:r w:rsidRPr="00651451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651451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1DFE3" id="_x0000_s1067" type="#_x0000_t202" style="position:absolute;left:0;text-align:left;margin-left:132.6pt;margin-top:25.3pt;width:80.75pt;height:48.7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" stroked="f">
                      <v:textbox>
                        <w:txbxContent>
                          <w:p w14:paraId="6273C753" w14:textId="77777777" w:rsidR="003C5657" w:rsidRPr="00651451" w:rsidRDefault="003C5657" w:rsidP="00A96664">
                            <w:pPr>
                              <w:spacing w:line="240" w:lineRule="atLeas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651451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651451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0EB2B763" w14:textId="77777777" w:rsidR="003C5657" w:rsidRPr="00651451" w:rsidRDefault="003C5657" w:rsidP="00A96664">
                            <w:pPr>
                              <w:spacing w:line="240" w:lineRule="atLeast"/>
                              <w:rPr>
                                <w:rFonts w:ascii="Khmer OS Siemreap" w:hAnsi="Khmer OS Siemreap" w:cs="Khmer OS Siemreap"/>
                              </w:rPr>
                            </w:pPr>
                            <w:r w:rsidRPr="00651451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651451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664"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G3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ក្នុងរដូវមិនសូវមានការងារ ឬបិទរដូវតើ(អ្នក/ឈ្មោះ)នៅបន្តធ្វើការងារ​មួយ​ចំនួន​នៃការងារនោះ ឬមុខរបរ/ជំនួញនោះដែរឬទេ?</w:t>
            </w:r>
          </w:p>
          <w:p w14:paraId="093A4D11" w14:textId="276A6027" w:rsidR="00A96664" w:rsidRPr="00F17F88" w:rsidRDefault="00A96664" w:rsidP="00053C79">
            <w:pPr>
              <w:ind w:firstLine="29"/>
              <w:jc w:val="both"/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</w:pPr>
          </w:p>
          <w:p w14:paraId="1CAB376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</w:p>
        </w:tc>
      </w:tr>
      <w:tr w:rsidR="00A96664" w:rsidRPr="00F17F88" w14:paraId="44573276" w14:textId="77777777" w:rsidTr="00053C79">
        <w:trPr>
          <w:trHeight w:val="2771"/>
        </w:trPr>
        <w:tc>
          <w:tcPr>
            <w:tcW w:w="10790" w:type="dxa"/>
          </w:tcPr>
          <w:p w14:paraId="76034ADA" w14:textId="4627201B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ABS_WHY= 07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08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09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10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11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12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13</w:t>
            </w:r>
          </w:p>
          <w:p w14:paraId="775B7B69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ABS_DUR</w:t>
            </w:r>
          </w:p>
          <w:p w14:paraId="0B9A72D8" w14:textId="4B652E8B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G4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រួមបញ្ចូលទាំងរយៈពេលដែល (អ្នក/ឈ្មោះ) បានអវត្តមានពីការងារតើ (អ្នក/ឈ្មោះ) នឹងត្រឡប់មកធ្វើការងារ អាជីវកម្ម</w:t>
            </w:r>
            <w:r w:rsidRPr="00F17F88">
              <w:rPr>
                <w:rFonts w:ascii="Khmer OS Siemreap" w:hAnsi="Khmer OS Siemreap" w:cs="Khmer OS Siemreap"/>
                <w:szCs w:val="22"/>
              </w:rPr>
              <w:t>/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ជំនួញដដែល ក្នុងអំឡុងរយៈពេល ៣ ខែ ឬតិចជាង នាពេលខាងមុខនេះ ដែរឬទេ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  <w:r w:rsidRPr="00F17F88">
              <w:rPr>
                <w:rFonts w:ascii="Khmer OS Siemreap" w:hAnsi="Khmer OS Siemreap" w:cs="Khmer OS Siemreap"/>
                <w:bCs/>
                <w:szCs w:val="22"/>
              </w:rPr>
              <w:t xml:space="preserve">   </w:t>
            </w:r>
          </w:p>
          <w:p w14:paraId="3F347A26" w14:textId="4F0A69DD" w:rsidR="00A96664" w:rsidRPr="00F17F88" w:rsidRDefault="00C97DBE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01869215" wp14:editId="18E433B2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33020</wp:posOffset>
                      </wp:positionV>
                      <wp:extent cx="1474470" cy="733425"/>
                      <wp:effectExtent l="0" t="0" r="0" b="9525"/>
                      <wp:wrapNone/>
                      <wp:docPr id="19557083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447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CCEA1F" w14:textId="77777777" w:rsidR="003C5657" w:rsidRPr="008173B3" w:rsidRDefault="003C5657" w:rsidP="00C97DBE">
                                  <w:pPr>
                                    <w:spacing w:line="36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8173B3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8173B3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433E61A2" w14:textId="77777777" w:rsidR="003C5657" w:rsidRPr="000A79BE" w:rsidRDefault="003C5657" w:rsidP="00C97DBE">
                                  <w:pPr>
                                    <w:spacing w:line="36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8173B3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8173B3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  <w:p w14:paraId="4B344A6F" w14:textId="77777777" w:rsidR="003C5657" w:rsidRPr="008173B3" w:rsidRDefault="003C5657" w:rsidP="00C97DBE">
                                  <w:pPr>
                                    <w:spacing w:line="36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8173B3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97</w:t>
                                  </w:r>
                                  <w:r w:rsidRPr="008173B3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= </w:t>
                                  </w:r>
                                  <w:r w:rsidRPr="008173B3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  <w:r w:rsidRPr="008173B3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69215" id="_x0000_s1068" type="#_x0000_t202" style="position:absolute;left:0;text-align:left;margin-left:86.85pt;margin-top:2.6pt;width:116.1pt;height:57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" stroked="f">
                      <v:textbox>
                        <w:txbxContent>
                          <w:p w14:paraId="0FCCEA1F" w14:textId="77777777" w:rsidR="003C5657" w:rsidRPr="008173B3" w:rsidRDefault="003C5657" w:rsidP="00C97DBE">
                            <w:pPr>
                              <w:spacing w:line="36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8173B3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8173B3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433E61A2" w14:textId="77777777" w:rsidR="003C5657" w:rsidRPr="000A79BE" w:rsidRDefault="003C5657" w:rsidP="00C97DBE">
                            <w:pPr>
                              <w:spacing w:line="36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8173B3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8173B3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  <w:p w14:paraId="4B344A6F" w14:textId="77777777" w:rsidR="003C5657" w:rsidRPr="008173B3" w:rsidRDefault="003C5657" w:rsidP="00C97DBE">
                            <w:pPr>
                              <w:spacing w:line="36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8173B3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97</w:t>
                            </w:r>
                            <w:r w:rsidRPr="008173B3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= </w:t>
                            </w:r>
                            <w:r w:rsidRPr="008173B3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  <w:r w:rsidRPr="008173B3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B3EC7B0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lang w:val="ca-ES"/>
              </w:rPr>
              <w:t xml:space="preserve">                   </w:t>
            </w:r>
          </w:p>
          <w:p w14:paraId="127F9A8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</w:p>
        </w:tc>
      </w:tr>
      <w:tr w:rsidR="00A96664" w:rsidRPr="007A2DFB" w14:paraId="03B35ED2" w14:textId="77777777" w:rsidTr="00053C79">
        <w:trPr>
          <w:trHeight w:val="2609"/>
        </w:trPr>
        <w:tc>
          <w:tcPr>
            <w:tcW w:w="10790" w:type="dxa"/>
          </w:tcPr>
          <w:p w14:paraId="6037AC69" w14:textId="2DA807E2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ABS_DUR=2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97</w:t>
            </w:r>
          </w:p>
          <w:p w14:paraId="52DE264A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ABS_PAY</w:t>
            </w:r>
          </w:p>
          <w:p w14:paraId="2F6FBF2C" w14:textId="0469E2E8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43420294" wp14:editId="5669C17E">
                      <wp:simplePos x="0" y="0"/>
                      <wp:positionH relativeFrom="column">
                        <wp:posOffset>1046095</wp:posOffset>
                      </wp:positionH>
                      <wp:positionV relativeFrom="paragraph">
                        <wp:posOffset>424107</wp:posOffset>
                      </wp:positionV>
                      <wp:extent cx="1474470" cy="745262"/>
                      <wp:effectExtent l="0" t="0" r="0" b="0"/>
                      <wp:wrapNone/>
                      <wp:docPr id="10597862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4470" cy="7452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C7BF2" w14:textId="77777777" w:rsidR="003C5657" w:rsidRPr="00C33C31" w:rsidRDefault="003C5657" w:rsidP="00A96664">
                                  <w:pPr>
                                    <w:spacing w:line="24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C33C31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C33C31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6CABD3F2" w14:textId="77777777" w:rsidR="003C5657" w:rsidRPr="000A79BE" w:rsidRDefault="003C5657" w:rsidP="00A96664">
                                  <w:pPr>
                                    <w:spacing w:line="24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C33C31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C33C31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  <w:p w14:paraId="16EECD5F" w14:textId="77777777" w:rsidR="003C5657" w:rsidRPr="00C33C31" w:rsidRDefault="003C5657" w:rsidP="00A96664">
                                  <w:pPr>
                                    <w:spacing w:line="24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C33C31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97</w:t>
                                  </w:r>
                                  <w:r w:rsidRPr="00C33C31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= </w:t>
                                  </w:r>
                                  <w:r w:rsidRPr="00C33C31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  <w:r w:rsidRPr="00C33C31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20294" id="_x0000_s1069" type="#_x0000_t202" style="position:absolute;left:0;text-align:left;margin-left:82.35pt;margin-top:33.4pt;width:116.1pt;height:58.7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" stroked="f">
                      <v:textbox>
                        <w:txbxContent>
                          <w:p w14:paraId="327C7BF2" w14:textId="77777777" w:rsidR="003C5657" w:rsidRPr="00C33C31" w:rsidRDefault="003C5657" w:rsidP="00A96664">
                            <w:pPr>
                              <w:spacing w:line="24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C33C31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C33C31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6CABD3F2" w14:textId="77777777" w:rsidR="003C5657" w:rsidRPr="000A79BE" w:rsidRDefault="003C5657" w:rsidP="00A96664">
                            <w:pPr>
                              <w:spacing w:line="24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C33C31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C33C31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  <w:p w14:paraId="16EECD5F" w14:textId="77777777" w:rsidR="003C5657" w:rsidRPr="00C33C31" w:rsidRDefault="003C5657" w:rsidP="00A96664">
                            <w:pPr>
                              <w:spacing w:line="24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C33C31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97</w:t>
                            </w:r>
                            <w:r w:rsidRPr="00C33C31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= </w:t>
                            </w:r>
                            <w:r w:rsidRPr="00C33C31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  <w:r w:rsidRPr="00C33C31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G5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 (អ្នក/ឈ្មោះ)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បន្តរទទួលចំណូលពីមុខរបរ ឬជំនួញរបស់(អ្នក/ឈ្មោះ)ក្នុងរយៈអវត្តមាននេះដែរឬទេ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?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?  </w:t>
            </w:r>
          </w:p>
          <w:p w14:paraId="6D05D01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  <w:lang w:val="ca-ES"/>
              </w:rPr>
            </w:pPr>
          </w:p>
          <w:p w14:paraId="130D5C7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  <w:lang w:val="ca-ES"/>
              </w:rPr>
            </w:pPr>
          </w:p>
          <w:p w14:paraId="02A15E8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  <w:lang w:val="ca-ES"/>
              </w:rPr>
            </w:pPr>
          </w:p>
        </w:tc>
      </w:tr>
      <w:tr w:rsidR="00A96664" w:rsidRPr="00F17F88" w14:paraId="15CF87E0" w14:textId="77777777" w:rsidTr="00053C79">
        <w:trPr>
          <w:trHeight w:val="783"/>
        </w:trPr>
        <w:tc>
          <w:tcPr>
            <w:tcW w:w="10790" w:type="dxa"/>
          </w:tcPr>
          <w:p w14:paraId="13495D9C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lang w:val="ca-ES"/>
              </w:rPr>
            </w:pPr>
            <w:r w:rsidRPr="00F17F88">
              <w:rPr>
                <w:rFonts w:ascii="Khmer OS Siemreap" w:hAnsi="Khmer OS Siemreap" w:cs="Khmer OS Siemreap"/>
                <w:color w:val="FF9B9B"/>
                <w:sz w:val="18"/>
                <w:szCs w:val="18"/>
                <w:cs/>
              </w:rPr>
              <w:t>លំហូរសកល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  <w:cs/>
              </w:rPr>
              <w:t>នៃអថេរដែលត្រូវធ្វើបច្ចុប្បន្នភាព</w:t>
            </w:r>
          </w:p>
          <w:p w14:paraId="0098E070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>REPLACE GLO_EMP = 1 if ABS_JOB = 1&amp; ABS_WHY = 03-06 /*absent for direct reasons*/</w:t>
            </w:r>
          </w:p>
          <w:p w14:paraId="03E6EAD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lastRenderedPageBreak/>
              <w:t>REPLACE GLO_EMP = 1 if ABS_JOB = 1 &amp; ABS_WHY = 2 &amp; ABS_SEA = 1 /*continued work in off-season*/</w:t>
            </w:r>
          </w:p>
          <w:p w14:paraId="4CCAFFA6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>REPLACE GLO_EMP = 1 if ABS_JOB = 1 &amp; ABS_WHY = 07-13 &amp; ABS_DUR=1 /*confirmed short absence*/</w:t>
            </w:r>
          </w:p>
          <w:p w14:paraId="22BE54F9" w14:textId="477917E0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>REPLACE GLO_EMP = 1 if ABS_JOB = 1 &amp; ABS_WHY = 07-13 &amp; ABS_DUR=2</w:t>
            </w:r>
            <w:r w:rsidR="003E0239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 xml:space="preserve"> 97&amp; ABS_PAY=1 */paid long absence*/</w:t>
            </w:r>
          </w:p>
          <w:p w14:paraId="7ACEA633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</w:pPr>
          </w:p>
          <w:p w14:paraId="64CAF93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>REPLACE GLO_PROV = 1 if ABS_JOB = 1 &amp; ABS_WHY = 03-06 */absent for direct reasons*/</w:t>
            </w:r>
          </w:p>
          <w:p w14:paraId="59C8D68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>REPLACE GLO_PROV = 1 if ABS_JOB = 1 &amp; ABS_WHY = 2 &amp; ABS_SEA = 1 */continued work in off-season*/</w:t>
            </w:r>
          </w:p>
          <w:p w14:paraId="08D9ECEE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>REPLACE GLO_PROV = 1 if ABS_JOB = 1 &amp; ABS_WHY = 07-13 &amp; ABS_DUR=1 */confirmed short absence*/</w:t>
            </w:r>
          </w:p>
          <w:p w14:paraId="2B6326AD" w14:textId="09751997" w:rsidR="00A96664" w:rsidRPr="00F17F88" w:rsidRDefault="00A96664" w:rsidP="00053C79">
            <w:pPr>
              <w:rPr>
                <w:rFonts w:ascii="Khmer OS Siemreap" w:hAnsi="Khmer OS Siemreap" w:cs="Khmer OS Siemreap"/>
                <w:color w:val="EE0000"/>
                <w:sz w:val="20"/>
                <w:szCs w:val="20"/>
                <w:cs/>
                <w:lang w:val="ca-ES"/>
              </w:rPr>
            </w:pP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>REPLACE GLO_PROV = 1 if ABS_JOB = 1 &amp; ABS_WHY = 07-13 &amp; ABS_DUR=2</w:t>
            </w:r>
            <w:r w:rsidR="003E0239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color w:val="FF9797"/>
                <w:sz w:val="20"/>
                <w:szCs w:val="20"/>
              </w:rPr>
              <w:t xml:space="preserve"> 97&amp; ABS_PAY=1 */paid long absence*/</w:t>
            </w:r>
          </w:p>
        </w:tc>
      </w:tr>
      <w:tr w:rsidR="00A96664" w:rsidRPr="00F17F88" w14:paraId="6CDD7FC1" w14:textId="77777777" w:rsidTr="00053C79">
        <w:trPr>
          <w:trHeight w:val="440"/>
        </w:trPr>
        <w:tc>
          <w:tcPr>
            <w:tcW w:w="10790" w:type="dxa"/>
            <w:shd w:val="clear" w:color="auto" w:fill="D9D9D9" w:themeFill="background1" w:themeFillShade="D9"/>
          </w:tcPr>
          <w:p w14:paraId="559C6BB9" w14:textId="3DE666E1" w:rsidR="00A96664" w:rsidRPr="00F17F88" w:rsidRDefault="00A96664" w:rsidP="00053C79">
            <w:pPr>
              <w:jc w:val="center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lastRenderedPageBreak/>
              <w:t>ចប់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ផ្នែក</w:t>
            </w:r>
            <w:proofErr w:type="spellEnd"/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 xml:space="preserve"> G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(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ABS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)</w:t>
            </w:r>
          </w:p>
        </w:tc>
      </w:tr>
    </w:tbl>
    <w:p w14:paraId="742FA65C" w14:textId="77777777" w:rsidR="00A96664" w:rsidRPr="00F17F88" w:rsidRDefault="00A96664" w:rsidP="00A96664">
      <w:pPr>
        <w:rPr>
          <w:rFonts w:ascii="Khmer OS Siemreap" w:hAnsi="Khmer OS Siemreap" w:cs="Khmer OS Siemreap"/>
          <w:bCs/>
          <w:sz w:val="6"/>
          <w:szCs w:val="6"/>
        </w:rPr>
      </w:pPr>
    </w:p>
    <w:p w14:paraId="630E0ACF" w14:textId="77777777" w:rsidR="00A96664" w:rsidRPr="00F17F88" w:rsidRDefault="00A96664" w:rsidP="00A96664">
      <w:pPr>
        <w:rPr>
          <w:rFonts w:ascii="Khmer OS Siemreap" w:hAnsi="Khmer OS Siemreap" w:cs="Khmer OS Siemreap"/>
          <w:bCs/>
          <w:sz w:val="6"/>
          <w:szCs w:val="6"/>
        </w:rPr>
      </w:pPr>
    </w:p>
    <w:p w14:paraId="42029EE4" w14:textId="77777777" w:rsidR="00A96664" w:rsidRPr="00F17F88" w:rsidRDefault="00A96664" w:rsidP="00A96664">
      <w:pPr>
        <w:rPr>
          <w:rFonts w:ascii="Khmer OS Siemreap" w:hAnsi="Khmer OS Siemreap" w:cs="Khmer OS Siemreap"/>
          <w:bCs/>
          <w:sz w:val="6"/>
          <w:szCs w:val="6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A96664" w:rsidRPr="00F17F88" w14:paraId="18E6268C" w14:textId="77777777" w:rsidTr="00A96664">
        <w:trPr>
          <w:trHeight w:val="485"/>
        </w:trPr>
        <w:tc>
          <w:tcPr>
            <w:tcW w:w="9493" w:type="dxa"/>
            <w:shd w:val="clear" w:color="auto" w:fill="A5C9EB" w:themeFill="text2" w:themeFillTint="40"/>
            <w:vAlign w:val="center"/>
          </w:tcPr>
          <w:p w14:paraId="79965FCD" w14:textId="2EAE6622" w:rsidR="00A96664" w:rsidRPr="00F17F88" w:rsidRDefault="00A96664" w:rsidP="00053C79">
            <w:pPr>
              <w:spacing w:line="216" w:lineRule="auto"/>
              <w:ind w:left="338" w:hanging="338"/>
              <w:jc w:val="center"/>
              <w:rPr>
                <w:rFonts w:ascii="Khmer OS Muol Light" w:hAnsi="Khmer OS Muol Light" w:cs="Khmer OS Muol Light"/>
                <w:b/>
                <w:bCs/>
                <w:i/>
                <w:iCs/>
                <w:szCs w:val="22"/>
              </w:rPr>
            </w:pPr>
            <w:proofErr w:type="spellStart"/>
            <w:r w:rsidRPr="00C97DBE">
              <w:rPr>
                <w:rFonts w:ascii="Khmer OS Muol Light" w:hAnsi="Khmer OS Muol Light" w:cs="Khmer OS Muol Light"/>
                <w:bCs/>
                <w:szCs w:val="22"/>
              </w:rPr>
              <w:t>ផ្នែក</w:t>
            </w:r>
            <w:proofErr w:type="spellEnd"/>
            <w:r w:rsidRPr="00F17F88">
              <w:rPr>
                <w:rFonts w:ascii="Khmer OS Muol Light" w:hAnsi="Khmer OS Muol Light" w:cs="Khmer OS Muol Light"/>
                <w:b/>
                <w:szCs w:val="22"/>
              </w:rPr>
              <w:t xml:space="preserve"> H</w:t>
            </w:r>
            <w:r w:rsidR="003E0239">
              <w:rPr>
                <w:rFonts w:ascii="Khmer OS Muol Light" w:hAnsi="Khmer OS Muol Light" w:cs="Khmer OS Muol Light"/>
                <w:b/>
                <w:bCs/>
                <w:szCs w:val="22"/>
              </w:rPr>
              <w:t>.</w:t>
            </w:r>
            <w:r w:rsidRPr="00F17F88">
              <w:rPr>
                <w:rFonts w:ascii="Khmer OS Muol Light" w:hAnsi="Khmer OS Muol Light" w:cs="Khmer OS Muol Light"/>
                <w:szCs w:val="22"/>
              </w:rPr>
              <w:t xml:space="preserve"> </w:t>
            </w:r>
            <w:r w:rsidRPr="00C97DBE">
              <w:rPr>
                <w:rFonts w:ascii="Khmer OS Muol Light" w:hAnsi="Khmer OS Muol Light" w:cs="Khmer OS Muol Light"/>
                <w:szCs w:val="22"/>
                <w:cs/>
              </w:rPr>
              <w:t>ការងារកសិកម្ម និងការលក់ផលិតផលកសិកម្ម</w:t>
            </w:r>
            <w:r w:rsidRPr="00F17F88">
              <w:rPr>
                <w:rFonts w:ascii="Khmer OS Muol Light" w:hAnsi="Khmer OS Muol Light" w:cs="Khmer OS Muol Light"/>
                <w:szCs w:val="22"/>
                <w:cs/>
              </w:rPr>
              <w:t xml:space="preserve"> </w:t>
            </w:r>
            <w:r w:rsidRPr="00F17F88">
              <w:rPr>
                <w:rFonts w:ascii="Khmer OS Muol Light" w:hAnsi="Khmer OS Muol Light" w:cs="Khmer OS Muol Light"/>
                <w:b/>
                <w:szCs w:val="22"/>
              </w:rPr>
              <w:t>(AGF)</w:t>
            </w:r>
          </w:p>
        </w:tc>
      </w:tr>
      <w:tr w:rsidR="00A96664" w:rsidRPr="00F17F88" w14:paraId="7964D7E1" w14:textId="77777777" w:rsidTr="00A96664">
        <w:trPr>
          <w:trHeight w:val="485"/>
        </w:trPr>
        <w:tc>
          <w:tcPr>
            <w:tcW w:w="9493" w:type="dxa"/>
            <w:shd w:val="clear" w:color="auto" w:fill="D9D9D9" w:themeFill="background1" w:themeFillShade="D9"/>
          </w:tcPr>
          <w:p w14:paraId="50619210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  <w:cs/>
              </w:rPr>
              <w:t>គោលបំណង និងវិសាលភាព</w:t>
            </w:r>
          </w:p>
          <w:p w14:paraId="4A2D5B69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216" w:lineRule="auto"/>
              <w:ind w:left="600"/>
              <w:contextualSpacing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ដើម្បីកំណត់អត្តសញ្ញាណអ្នកធ្វើការនៅក្នុងវិស័យកសិកម្ម និងសហគ្រាសជាទីកន្លែងការងារចម្បងនៃទិន្នផល។</w:t>
            </w:r>
          </w:p>
          <w:p w14:paraId="49189EB0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216" w:lineRule="auto"/>
              <w:ind w:left="600"/>
              <w:contextualSpacing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ផ្នែកនេះមានសំណួរមួយចំនួនគឺដើម្បីកំណត់អត្តសញ្ញាណអ្នកមានការងារធ្វើក្នុងរយៈពេលខ្លីយោងណាមួយ</w:t>
            </w:r>
          </w:p>
          <w:p w14:paraId="508CB415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216" w:lineRule="auto"/>
              <w:ind w:left="600"/>
              <w:contextualSpacing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ផ្នែកនេះមានសំណួរមួយចំនួនគឺដើម្បីកំណត់អត្តសញ្ញាណអ្នកផលិតគ្រឿងឧបភោគបរិភោគសម្រាប់ប្រើប្រាស់ផ្ទាល់ខ្លួន</w:t>
            </w:r>
          </w:p>
          <w:p w14:paraId="40E563EB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216" w:lineRule="auto"/>
              <w:ind w:left="600"/>
              <w:contextualSpacing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បានបញ្ចូលសំណួរមួយចំនួនដើម្បីសួរពីការងារក្នុងវិស័យកសិកម្មដែលមិនបានរាយការណ៍នៅក្នុងម៉ូឌុលមុនៗ និងដើម្បីវាយតម្លៃពីទីកន្លែងសម្រាប់ចរាចរណ៍ផលិតផល</w:t>
            </w:r>
          </w:p>
          <w:p w14:paraId="3B37037E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216" w:lineRule="auto"/>
              <w:ind w:left="600"/>
              <w:contextualSpacing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សម្រាប់អ្នកផលិតគ្រឿងឧបភោគបរិភោគប្រើប្រាស់ចុងក្រោយផ្ទាល់ខ្លួន  ប្រមូលព័ត៌មានផ្នែកឧស្សាហកម្ម មុខរបរ និងពេលវេលាធ្វើការងារផ្នែកកសិកម្មក្នុងរយៈពេលខ្លីយោងណាមួយ</w:t>
            </w:r>
          </w:p>
          <w:p w14:paraId="488DB970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216" w:lineRule="auto"/>
              <w:ind w:left="600"/>
              <w:contextualSpacing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ត្រូវបានអនុលោមតាមលំនាំស្តង់ដាដែលបានអនុម័តនៅក្នុងសនិ្នសិទអន្តរជាតិនៃអ្នកស្ថិតិលើកទី19 (2013) ស្តីពីការវាស់វែងការងារ និងផលិតកម្មទំនិញប្រើប្រាស់ផ្លាំល់ខ្លួន</w:t>
            </w:r>
          </w:p>
          <w:p w14:paraId="000FCE2A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216" w:lineRule="auto"/>
              <w:ind w:left="600"/>
              <w:contextualSpacing/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សម្រាប់អ្នកមានអាយុគ្រប់ធ្វើការ តែមិនបានធ្វើការសម្រាប់ប្រាក់ខែ កម្រៃ នៅក្នុងសប្តាហ៍យោងនៃអង្កេត</w:t>
            </w:r>
          </w:p>
        </w:tc>
      </w:tr>
      <w:tr w:rsidR="00A96664" w:rsidRPr="00F17F88" w14:paraId="3E32E0FD" w14:textId="77777777" w:rsidTr="00A96664">
        <w:trPr>
          <w:trHeight w:val="3221"/>
        </w:trPr>
        <w:tc>
          <w:tcPr>
            <w:tcW w:w="9493" w:type="dxa"/>
          </w:tcPr>
          <w:p w14:paraId="2CBABC8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GLO_PROV=1</w:t>
            </w:r>
          </w:p>
          <w:p w14:paraId="12DFCDAE" w14:textId="77777777" w:rsidR="00A96664" w:rsidRPr="00F17F88" w:rsidRDefault="00A96664" w:rsidP="00C97DBE">
            <w:pPr>
              <w:spacing w:line="360" w:lineRule="exact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AGF_CHK</w:t>
            </w:r>
          </w:p>
          <w:p w14:paraId="2EE253FE" w14:textId="3F7482A5" w:rsidR="00A96664" w:rsidRPr="00F17F88" w:rsidRDefault="00A96664" w:rsidP="00C97DBE">
            <w:pPr>
              <w:spacing w:line="360" w:lineRule="exact"/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H1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តើការងារ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ខាងក្រោម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នេះឬ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ដែល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(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អ្នក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/ឈ្មោះ)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បាន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ធ្វើ</w:t>
            </w:r>
            <w:r w:rsidR="003E0239">
              <w:rPr>
                <w:rFonts w:ascii="Khmer OS Siemreap" w:hAnsi="Khmer OS Siemreap" w:cs="Khmer OS Siemreap"/>
                <w:szCs w:val="22"/>
              </w:rPr>
              <w:t>......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5F57966E" w14:textId="77777777" w:rsidR="00A96664" w:rsidRPr="00F17F88" w:rsidRDefault="00A96664" w:rsidP="00C97DBE">
            <w:pPr>
              <w:spacing w:line="360" w:lineRule="exact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97152" behindDoc="1" locked="0" layoutInCell="1" allowOverlap="1" wp14:anchorId="3230D923" wp14:editId="64AB3EE5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222884</wp:posOffset>
                      </wp:positionV>
                      <wp:extent cx="3076575" cy="1114425"/>
                      <wp:effectExtent l="0" t="0" r="9525" b="9525"/>
                      <wp:wrapNone/>
                      <wp:docPr id="830525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657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35D694" w14:textId="77777777" w:rsidR="003C5657" w:rsidRPr="00595095" w:rsidRDefault="003C5657" w:rsidP="00A96664">
                                  <w:pPr>
                                    <w:spacing w:line="216" w:lineRule="auto"/>
                                    <w:rPr>
                                      <w:rFonts w:ascii="Khmer OS Siemreap" w:hAnsi="Khmer OS Siemreap" w:cs="Khmer OS Siemreap"/>
                                      <w:bCs/>
                                      <w:i/>
                                      <w:szCs w:val="22"/>
                                    </w:rPr>
                                  </w:pPr>
                                  <w:r w:rsidRPr="00595095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a= ធ្វើ</w:t>
                                  </w:r>
                                  <w:r w:rsidRPr="00595095">
                                    <w:rPr>
                                      <w:rFonts w:ascii="Khmer OS Siemreap" w:hAnsi="Khmer OS Siemreap" w:cs="Khmer OS Siemreap"/>
                                      <w:b/>
                                      <w:szCs w:val="22"/>
                                      <w:cs/>
                                    </w:rPr>
                                    <w:t>ស្រែ/ចំការ</w:t>
                                  </w:r>
                                </w:p>
                                <w:p w14:paraId="6175B678" w14:textId="77777777" w:rsidR="003C5657" w:rsidRPr="00595095" w:rsidRDefault="003C5657" w:rsidP="00A96664">
                                  <w:pPr>
                                    <w:spacing w:line="216" w:lineRule="auto"/>
                                    <w:rPr>
                                      <w:rFonts w:ascii="Khmer OS Siemreap" w:hAnsi="Khmer OS Siemreap" w:cs="Khmer OS Siemreap"/>
                                      <w:b/>
                                      <w:szCs w:val="22"/>
                                    </w:rPr>
                                  </w:pPr>
                                  <w:r w:rsidRPr="00595095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 xml:space="preserve">b= </w:t>
                                  </w:r>
                                  <w:r w:rsidRPr="00595095">
                                    <w:rPr>
                                      <w:rFonts w:ascii="Khmer OS Siemreap" w:hAnsi="Khmer OS Siemreap" w:cs="Khmer OS Siemreap"/>
                                      <w:b/>
                                      <w:szCs w:val="22"/>
                                      <w:cs/>
                                    </w:rPr>
                                    <w:t>ចិញ្ចឹមសត្វ</w:t>
                                  </w:r>
                                </w:p>
                                <w:p w14:paraId="7BE5F71A" w14:textId="77777777" w:rsidR="003C5657" w:rsidRPr="00595095" w:rsidRDefault="003C5657" w:rsidP="00A96664">
                                  <w:pPr>
                                    <w:jc w:val="both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595095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c</w:t>
                                  </w:r>
                                  <w:r w:rsidRPr="004F7139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= [នេសាទ ឬ</w:t>
                                  </w:r>
                                  <w:r w:rsidRPr="004F7139">
                                    <w:rPr>
                                      <w:rFonts w:ascii="Khmer OS Siemreap" w:hAnsi="Khmer OS Siemreap" w:cs="Khmer OS Siemreap" w:hint="cs"/>
                                      <w:bCs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4F7139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  <w:cs/>
                                    </w:rPr>
                                    <w:t>វារីវប្បកម្ម</w:t>
                                  </w:r>
                                  <w:r w:rsidRPr="004F7139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]</w:t>
                                  </w:r>
                                </w:p>
                                <w:p w14:paraId="404594A9" w14:textId="77777777" w:rsidR="003C5657" w:rsidRPr="00595095" w:rsidRDefault="003C5657" w:rsidP="00A96664">
                                  <w:pPr>
                                    <w:spacing w:line="240" w:lineRule="atLeas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595095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d=</w:t>
                                  </w:r>
                                  <w:r w:rsidRPr="00595095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4F7139">
                                    <w:rPr>
                                      <w:rFonts w:ascii="Khmer OS Siemreap" w:hAnsi="Khmer OS Siemreap" w:cs="Khmer OS Siemreap"/>
                                      <w:b/>
                                      <w:szCs w:val="22"/>
                                      <w:cs/>
                                    </w:rPr>
                                    <w:t>ប្រភេទមុខរបរ ឬជំនួញផ្សេងទៀត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0D923" id="_x0000_s1070" type="#_x0000_t202" style="position:absolute;margin-left:87.6pt;margin-top:17.55pt;width:242.25pt;height:87.7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" stroked="f">
                      <v:textbox>
                        <w:txbxContent>
                          <w:p w14:paraId="3935D694" w14:textId="77777777" w:rsidR="003C5657" w:rsidRPr="00595095" w:rsidRDefault="003C5657" w:rsidP="00A96664">
                            <w:pPr>
                              <w:spacing w:line="216" w:lineRule="auto"/>
                              <w:rPr>
                                <w:rFonts w:ascii="Khmer OS Siemreap" w:hAnsi="Khmer OS Siemreap" w:cs="Khmer OS Siemreap"/>
                                <w:bCs/>
                                <w:i/>
                                <w:szCs w:val="22"/>
                              </w:rPr>
                            </w:pPr>
                            <w:r w:rsidRPr="00595095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a= ធ្វើ</w:t>
                            </w:r>
                            <w:r w:rsidRPr="00595095">
                              <w:rPr>
                                <w:rFonts w:ascii="Khmer OS Siemreap" w:hAnsi="Khmer OS Siemreap" w:cs="Khmer OS Siemreap"/>
                                <w:b/>
                                <w:szCs w:val="22"/>
                                <w:cs/>
                              </w:rPr>
                              <w:t>ស្រែ/ចំការ</w:t>
                            </w:r>
                          </w:p>
                          <w:p w14:paraId="6175B678" w14:textId="77777777" w:rsidR="003C5657" w:rsidRPr="00595095" w:rsidRDefault="003C5657" w:rsidP="00A96664">
                            <w:pPr>
                              <w:spacing w:line="216" w:lineRule="auto"/>
                              <w:rPr>
                                <w:rFonts w:ascii="Khmer OS Siemreap" w:hAnsi="Khmer OS Siemreap" w:cs="Khmer OS Siemreap"/>
                                <w:b/>
                                <w:szCs w:val="22"/>
                              </w:rPr>
                            </w:pPr>
                            <w:r w:rsidRPr="00595095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 xml:space="preserve">b= </w:t>
                            </w:r>
                            <w:r w:rsidRPr="00595095">
                              <w:rPr>
                                <w:rFonts w:ascii="Khmer OS Siemreap" w:hAnsi="Khmer OS Siemreap" w:cs="Khmer OS Siemreap"/>
                                <w:b/>
                                <w:szCs w:val="22"/>
                                <w:cs/>
                              </w:rPr>
                              <w:t>ចិញ្ចឹមសត្វ</w:t>
                            </w:r>
                          </w:p>
                          <w:p w14:paraId="7BE5F71A" w14:textId="77777777" w:rsidR="003C5657" w:rsidRPr="00595095" w:rsidRDefault="003C5657" w:rsidP="00A96664">
                            <w:pPr>
                              <w:jc w:val="both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595095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c</w:t>
                            </w:r>
                            <w:r w:rsidRPr="004F7139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= [នេសាទ ឬ</w:t>
                            </w:r>
                            <w:r w:rsidRPr="004F7139">
                              <w:rPr>
                                <w:rFonts w:ascii="Khmer OS Siemreap" w:hAnsi="Khmer OS Siemreap" w:cs="Khmer OS Siemreap" w:hint="cs"/>
                                <w:bCs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4F7139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  <w:cs/>
                              </w:rPr>
                              <w:t>វារីវប្បកម្ម</w:t>
                            </w:r>
                            <w:r w:rsidRPr="004F7139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]</w:t>
                            </w:r>
                          </w:p>
                          <w:p w14:paraId="404594A9" w14:textId="77777777" w:rsidR="003C5657" w:rsidRPr="00595095" w:rsidRDefault="003C5657" w:rsidP="00A96664">
                            <w:pPr>
                              <w:spacing w:line="240" w:lineRule="atLeas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595095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d=</w:t>
                            </w:r>
                            <w:r w:rsidRPr="00595095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4F7139">
                              <w:rPr>
                                <w:rFonts w:ascii="Khmer OS Siemreap" w:hAnsi="Khmer OS Siemreap" w:cs="Khmer OS Siemreap"/>
                                <w:b/>
                                <w:szCs w:val="22"/>
                                <w:cs/>
                              </w:rPr>
                              <w:t>ប្រភេទមុខរបរ ឬជំនួញផ្សេងទៀត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t xml:space="preserve">                          សូម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  <w:t>អាន</w:t>
            </w:r>
            <w:proofErr w:type="spellEnd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  <w:t>និងកត់ត្រាគ្រប់ចម្លើយ</w:t>
            </w:r>
            <w:proofErr w:type="spellEnd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t>ដែលអាច</w:t>
            </w:r>
          </w:p>
        </w:tc>
      </w:tr>
      <w:tr w:rsidR="00A96664" w:rsidRPr="00F17F88" w14:paraId="79BEC9B0" w14:textId="77777777" w:rsidTr="003603F0">
        <w:trPr>
          <w:trHeight w:val="3407"/>
        </w:trPr>
        <w:tc>
          <w:tcPr>
            <w:tcW w:w="9493" w:type="dxa"/>
          </w:tcPr>
          <w:p w14:paraId="40EE1A62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>សូមសួរប្រសិន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GLO_EMP=0</w:t>
            </w:r>
          </w:p>
          <w:p w14:paraId="0976FE97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AGF_ANY</w:t>
            </w:r>
          </w:p>
          <w:p w14:paraId="3511AA4B" w14:textId="5D6B221B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H2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ក្នុងសប្តាហ៍កន្លងមក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)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បានធ្វើ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ការងារណាមួយ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ដូចខាងក្រោមដែរឬទេ?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  <w:p w14:paraId="01BEC502" w14:textId="77777777" w:rsidR="00A96664" w:rsidRPr="00F17F88" w:rsidRDefault="00A96664" w:rsidP="00053C79">
            <w:pPr>
              <w:spacing w:line="216" w:lineRule="auto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t xml:space="preserve">                           សូម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  <w:t>អាន</w:t>
            </w:r>
            <w:proofErr w:type="spellEnd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  <w:t>និងកត់ត្រាគ្រប់ចម្លើយ</w:t>
            </w:r>
            <w:proofErr w:type="spellEnd"/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t>ដែលអាច</w:t>
            </w:r>
          </w:p>
          <w:p w14:paraId="0E989554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002A6E62" wp14:editId="76D95015">
                      <wp:simplePos x="0" y="0"/>
                      <wp:positionH relativeFrom="column">
                        <wp:posOffset>1125371</wp:posOffset>
                      </wp:positionH>
                      <wp:positionV relativeFrom="paragraph">
                        <wp:posOffset>24894</wp:posOffset>
                      </wp:positionV>
                      <wp:extent cx="2171700" cy="1076325"/>
                      <wp:effectExtent l="0" t="0" r="0" b="9525"/>
                      <wp:wrapNone/>
                      <wp:docPr id="15087357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1076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F4EE93" w14:textId="77777777" w:rsidR="003C5657" w:rsidRPr="00595095" w:rsidRDefault="003C5657" w:rsidP="00A96664">
                                  <w:pPr>
                                    <w:spacing w:line="216" w:lineRule="auto"/>
                                    <w:rPr>
                                      <w:rFonts w:ascii="Khmer OS Siemreap" w:hAnsi="Khmer OS Siemreap" w:cs="Khmer OS Siemreap"/>
                                      <w:bCs/>
                                      <w:i/>
                                      <w:szCs w:val="22"/>
                                      <w:cs/>
                                    </w:rPr>
                                  </w:pPr>
                                  <w:r w:rsidRPr="00595095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 xml:space="preserve">a= </w:t>
                                  </w:r>
                                  <w:r w:rsidRPr="00595095">
                                    <w:rPr>
                                      <w:rFonts w:ascii="Khmer OS Siemreap" w:hAnsi="Khmer OS Siemreap" w:cs="Khmer OS Siemreap"/>
                                      <w:b/>
                                      <w:szCs w:val="22"/>
                                      <w:cs/>
                                    </w:rPr>
                                    <w:t>ធ្វើស្រែ/ចំការ</w:t>
                                  </w:r>
                                </w:p>
                                <w:p w14:paraId="0C71584B" w14:textId="77777777" w:rsidR="003C5657" w:rsidRPr="00595095" w:rsidRDefault="003C5657" w:rsidP="00A96664">
                                  <w:pPr>
                                    <w:spacing w:line="216" w:lineRule="auto"/>
                                    <w:rPr>
                                      <w:rFonts w:ascii="Khmer OS Siemreap" w:hAnsi="Khmer OS Siemreap" w:cs="Khmer OS Siemreap"/>
                                      <w:b/>
                                      <w:szCs w:val="22"/>
                                    </w:rPr>
                                  </w:pPr>
                                  <w:r w:rsidRPr="00595095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 xml:space="preserve">b= </w:t>
                                  </w:r>
                                  <w:r w:rsidRPr="00595095">
                                    <w:rPr>
                                      <w:rFonts w:ascii="Khmer OS Siemreap" w:hAnsi="Khmer OS Siemreap" w:cs="Khmer OS Siemreap"/>
                                      <w:b/>
                                      <w:szCs w:val="22"/>
                                      <w:cs/>
                                    </w:rPr>
                                    <w:t>ចិញ្ចឹមសត្វ</w:t>
                                  </w:r>
                                </w:p>
                                <w:p w14:paraId="7354F562" w14:textId="77777777" w:rsidR="003C5657" w:rsidRPr="00595095" w:rsidRDefault="003C5657" w:rsidP="00A96664">
                                  <w:pPr>
                                    <w:jc w:val="both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595095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c</w:t>
                                  </w:r>
                                  <w:r w:rsidRPr="00C25777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 xml:space="preserve">= [នេសាទ ឬ </w:t>
                                  </w:r>
                                  <w:r w:rsidRPr="00C25777">
                                    <w:rPr>
                                      <w:rFonts w:ascii="Khmer OS Siemreap" w:hAnsi="Khmer OS Siemreap" w:cs="Khmer OS Siemreap"/>
                                      <w:b/>
                                      <w:szCs w:val="22"/>
                                      <w:cs/>
                                    </w:rPr>
                                    <w:t>វារីវប្បកម្ម</w:t>
                                  </w:r>
                                  <w:r w:rsidRPr="00C25777">
                                    <w:rPr>
                                      <w:rFonts w:ascii="Khmer OS Siemreap" w:hAnsi="Khmer OS Siemreap" w:cs="Khmer OS Siemreap"/>
                                      <w:b/>
                                      <w:szCs w:val="22"/>
                                    </w:rPr>
                                    <w:t>]</w:t>
                                  </w:r>
                                </w:p>
                                <w:p w14:paraId="1D569D06" w14:textId="77777777" w:rsidR="003C5657" w:rsidRPr="00326B66" w:rsidRDefault="003C5657" w:rsidP="00A96664">
                                  <w:pPr>
                                    <w:spacing w:line="216" w:lineRule="auto"/>
                                    <w:rPr>
                                      <w:rFonts w:ascii="Khmer OS Siemreap" w:hAnsi="Khmer OS Siemreap" w:cs="Khmer OS Siemreap"/>
                                      <w:color w:val="000000" w:themeColor="text1"/>
                                      <w:szCs w:val="22"/>
                                    </w:rPr>
                                  </w:pPr>
                                  <w:r w:rsidRPr="00326B66">
                                    <w:rPr>
                                      <w:rFonts w:ascii="Khmer OS Siemreap" w:hAnsi="Khmer OS Siemreap" w:cs="Khmer OS Siemreap"/>
                                      <w:bCs/>
                                      <w:color w:val="000000" w:themeColor="text1"/>
                                      <w:szCs w:val="22"/>
                                    </w:rPr>
                                    <w:t>d=</w:t>
                                  </w:r>
                                  <w:r w:rsidRPr="00326B66">
                                    <w:rPr>
                                      <w:rFonts w:ascii="Khmer OS Siemreap" w:hAnsi="Khmer OS Siemreap" w:cs="Khmer OS Siemreap"/>
                                      <w:bCs/>
                                      <w:color w:val="000000" w:themeColor="text1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326B66">
                                    <w:rPr>
                                      <w:rFonts w:ascii="Khmer OS Siemreap" w:hAnsi="Khmer OS Siemreap" w:cs="Khmer OS Siemreap"/>
                                      <w:bCs/>
                                      <w:color w:val="000000" w:themeColor="text1"/>
                                      <w:szCs w:val="22"/>
                                    </w:rPr>
                                    <w:t>[</w:t>
                                  </w:r>
                                  <w:r w:rsidRPr="00326B66">
                                    <w:rPr>
                                      <w:rFonts w:ascii="Khmer OS Siemreap" w:hAnsi="Khmer OS Siemreap" w:cs="Khmer OS Siemreap"/>
                                      <w:b/>
                                      <w:color w:val="000000" w:themeColor="text1"/>
                                      <w:szCs w:val="22"/>
                                      <w:cs/>
                                    </w:rPr>
                                    <w:t>មិនមែន</w:t>
                                  </w:r>
                                  <w:r w:rsidRPr="00326B66">
                                    <w:rPr>
                                      <w:rFonts w:ascii="Khmer OS Siemreap" w:hAnsi="Khmer OS Siemreap" w:cs="Khmer OS Siemreap"/>
                                      <w:bCs/>
                                      <w:color w:val="000000" w:themeColor="text1"/>
                                      <w:szCs w:val="22"/>
                                    </w:rPr>
                                    <w:t>មុខរបរ</w:t>
                                  </w:r>
                                  <w:r w:rsidRPr="00326B66">
                                    <w:rPr>
                                      <w:rFonts w:ascii="Khmer OS Siemreap" w:hAnsi="Khmer OS Siemreap" w:cs="Khmer OS Siemreap"/>
                                      <w:b/>
                                      <w:color w:val="000000" w:themeColor="text1"/>
                                      <w:szCs w:val="22"/>
                                      <w:cs/>
                                    </w:rPr>
                                    <w:t>ទាំងបីខាងលើ</w:t>
                                  </w:r>
                                  <w:r w:rsidRPr="00326B66">
                                    <w:rPr>
                                      <w:rFonts w:ascii="Khmer OS Siemreap" w:hAnsi="Khmer OS Siemreap" w:cs="Khmer OS Siemreap"/>
                                      <w:b/>
                                      <w:color w:val="000000" w:themeColor="text1"/>
                                      <w:szCs w:val="22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A6E62" id="_x0000_s1071" type="#_x0000_t202" style="position:absolute;margin-left:88.6pt;margin-top:1.95pt;width:171pt;height:84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" stroked="f">
                      <v:textbox>
                        <w:txbxContent>
                          <w:p w14:paraId="61F4EE93" w14:textId="77777777" w:rsidR="003C5657" w:rsidRPr="00595095" w:rsidRDefault="003C5657" w:rsidP="00A96664">
                            <w:pPr>
                              <w:spacing w:line="216" w:lineRule="auto"/>
                              <w:rPr>
                                <w:rFonts w:ascii="Khmer OS Siemreap" w:hAnsi="Khmer OS Siemreap" w:cs="Khmer OS Siemreap"/>
                                <w:bCs/>
                                <w:i/>
                                <w:szCs w:val="22"/>
                                <w:cs/>
                              </w:rPr>
                            </w:pPr>
                            <w:r w:rsidRPr="00595095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 xml:space="preserve">a= </w:t>
                            </w:r>
                            <w:r w:rsidRPr="00595095">
                              <w:rPr>
                                <w:rFonts w:ascii="Khmer OS Siemreap" w:hAnsi="Khmer OS Siemreap" w:cs="Khmer OS Siemreap"/>
                                <w:b/>
                                <w:szCs w:val="22"/>
                                <w:cs/>
                              </w:rPr>
                              <w:t>ធ្វើស្រែ/ចំការ</w:t>
                            </w:r>
                          </w:p>
                          <w:p w14:paraId="0C71584B" w14:textId="77777777" w:rsidR="003C5657" w:rsidRPr="00595095" w:rsidRDefault="003C5657" w:rsidP="00A96664">
                            <w:pPr>
                              <w:spacing w:line="216" w:lineRule="auto"/>
                              <w:rPr>
                                <w:rFonts w:ascii="Khmer OS Siemreap" w:hAnsi="Khmer OS Siemreap" w:cs="Khmer OS Siemreap"/>
                                <w:b/>
                                <w:szCs w:val="22"/>
                              </w:rPr>
                            </w:pPr>
                            <w:r w:rsidRPr="00595095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 xml:space="preserve">b= </w:t>
                            </w:r>
                            <w:r w:rsidRPr="00595095">
                              <w:rPr>
                                <w:rFonts w:ascii="Khmer OS Siemreap" w:hAnsi="Khmer OS Siemreap" w:cs="Khmer OS Siemreap"/>
                                <w:b/>
                                <w:szCs w:val="22"/>
                                <w:cs/>
                              </w:rPr>
                              <w:t>ចិញ្ចឹមសត្វ</w:t>
                            </w:r>
                          </w:p>
                          <w:p w14:paraId="7354F562" w14:textId="77777777" w:rsidR="003C5657" w:rsidRPr="00595095" w:rsidRDefault="003C5657" w:rsidP="00A96664">
                            <w:pPr>
                              <w:jc w:val="both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595095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c</w:t>
                            </w:r>
                            <w:r w:rsidRPr="00C25777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 xml:space="preserve">= [នេសាទ ឬ </w:t>
                            </w:r>
                            <w:r w:rsidRPr="00C25777">
                              <w:rPr>
                                <w:rFonts w:ascii="Khmer OS Siemreap" w:hAnsi="Khmer OS Siemreap" w:cs="Khmer OS Siemreap"/>
                                <w:b/>
                                <w:szCs w:val="22"/>
                                <w:cs/>
                              </w:rPr>
                              <w:t>វារីវប្បកម្ម</w:t>
                            </w:r>
                            <w:r w:rsidRPr="00C25777">
                              <w:rPr>
                                <w:rFonts w:ascii="Khmer OS Siemreap" w:hAnsi="Khmer OS Siemreap" w:cs="Khmer OS Siemreap"/>
                                <w:b/>
                                <w:szCs w:val="22"/>
                              </w:rPr>
                              <w:t>]</w:t>
                            </w:r>
                          </w:p>
                          <w:p w14:paraId="1D569D06" w14:textId="77777777" w:rsidR="003C5657" w:rsidRPr="00326B66" w:rsidRDefault="003C5657" w:rsidP="00A96664">
                            <w:pPr>
                              <w:spacing w:line="216" w:lineRule="auto"/>
                              <w:rPr>
                                <w:rFonts w:ascii="Khmer OS Siemreap" w:hAnsi="Khmer OS Siemreap" w:cs="Khmer OS Siemreap"/>
                                <w:color w:val="000000" w:themeColor="text1"/>
                                <w:szCs w:val="22"/>
                              </w:rPr>
                            </w:pPr>
                            <w:r w:rsidRPr="00326B66">
                              <w:rPr>
                                <w:rFonts w:ascii="Khmer OS Siemreap" w:hAnsi="Khmer OS Siemreap" w:cs="Khmer OS Siemreap"/>
                                <w:bCs/>
                                <w:color w:val="000000" w:themeColor="text1"/>
                                <w:szCs w:val="22"/>
                              </w:rPr>
                              <w:t>d=</w:t>
                            </w:r>
                            <w:r w:rsidRPr="00326B66">
                              <w:rPr>
                                <w:rFonts w:ascii="Khmer OS Siemreap" w:hAnsi="Khmer OS Siemreap" w:cs="Khmer OS Siemreap"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326B66">
                              <w:rPr>
                                <w:rFonts w:ascii="Khmer OS Siemreap" w:hAnsi="Khmer OS Siemreap" w:cs="Khmer OS Siemreap"/>
                                <w:bCs/>
                                <w:color w:val="000000" w:themeColor="text1"/>
                                <w:szCs w:val="22"/>
                              </w:rPr>
                              <w:t>[</w:t>
                            </w:r>
                            <w:r w:rsidRPr="00326B66">
                              <w:rPr>
                                <w:rFonts w:ascii="Khmer OS Siemreap" w:hAnsi="Khmer OS Siemreap" w:cs="Khmer OS Siemreap"/>
                                <w:b/>
                                <w:color w:val="000000" w:themeColor="text1"/>
                                <w:szCs w:val="22"/>
                                <w:cs/>
                              </w:rPr>
                              <w:t>មិនមែន</w:t>
                            </w:r>
                            <w:r w:rsidRPr="00326B66">
                              <w:rPr>
                                <w:rFonts w:ascii="Khmer OS Siemreap" w:hAnsi="Khmer OS Siemreap" w:cs="Khmer OS Siemreap"/>
                                <w:bCs/>
                                <w:color w:val="000000" w:themeColor="text1"/>
                                <w:szCs w:val="22"/>
                              </w:rPr>
                              <w:t>មុខរបរ</w:t>
                            </w:r>
                            <w:r w:rsidRPr="00326B66">
                              <w:rPr>
                                <w:rFonts w:ascii="Khmer OS Siemreap" w:hAnsi="Khmer OS Siemreap" w:cs="Khmer OS Siemreap"/>
                                <w:b/>
                                <w:color w:val="000000" w:themeColor="text1"/>
                                <w:szCs w:val="22"/>
                                <w:cs/>
                              </w:rPr>
                              <w:t>ទាំងបីខាងលើ</w:t>
                            </w:r>
                            <w:r w:rsidRPr="00326B66">
                              <w:rPr>
                                <w:rFonts w:ascii="Khmer OS Siemreap" w:hAnsi="Khmer OS Siemreap" w:cs="Khmer OS Siemreap"/>
                                <w:b/>
                                <w:color w:val="000000" w:themeColor="text1"/>
                                <w:szCs w:val="22"/>
                              </w:rPr>
                              <w:t>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A56275" w14:textId="77777777" w:rsidR="00A96664" w:rsidRPr="00F17F88" w:rsidRDefault="00A96664" w:rsidP="00053C79">
            <w:pPr>
              <w:tabs>
                <w:tab w:val="left" w:pos="3890"/>
              </w:tabs>
              <w:rPr>
                <w:rFonts w:ascii="Khmer OS Siemreap" w:hAnsi="Khmer OS Siemreap" w:cs="Khmer OS Siemreap"/>
                <w:szCs w:val="22"/>
              </w:rPr>
            </w:pPr>
          </w:p>
        </w:tc>
      </w:tr>
      <w:tr w:rsidR="00A96664" w:rsidRPr="00F17F88" w14:paraId="588FFBF8" w14:textId="77777777" w:rsidTr="00A96664">
        <w:trPr>
          <w:trHeight w:val="4760"/>
        </w:trPr>
        <w:tc>
          <w:tcPr>
            <w:tcW w:w="9493" w:type="dxa"/>
          </w:tcPr>
          <w:p w14:paraId="274C6511" w14:textId="7F71FBFE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(AGF_CHK=</w:t>
            </w:r>
            <w:proofErr w:type="spellStart"/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a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b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c</w:t>
            </w:r>
            <w:proofErr w:type="spellEnd"/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ឬ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(AGF_ANY=</w:t>
            </w:r>
            <w:proofErr w:type="spellStart"/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a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b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c</w:t>
            </w:r>
            <w:proofErr w:type="spellEnd"/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)</w:t>
            </w:r>
          </w:p>
          <w:p w14:paraId="38CE0808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AGF_MKT</w:t>
            </w:r>
          </w:p>
          <w:p w14:paraId="5316DFFD" w14:textId="0E8DE96A" w:rsidR="00A96664" w:rsidRPr="00F17F88" w:rsidRDefault="00C97DBE" w:rsidP="00053C79">
            <w:pPr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09E23576" wp14:editId="21C4709F">
                      <wp:simplePos x="0" y="0"/>
                      <wp:positionH relativeFrom="column">
                        <wp:posOffset>1798320</wp:posOffset>
                      </wp:positionH>
                      <wp:positionV relativeFrom="paragraph">
                        <wp:posOffset>574675</wp:posOffset>
                      </wp:positionV>
                      <wp:extent cx="3014980" cy="1971675"/>
                      <wp:effectExtent l="0" t="0" r="0" b="9525"/>
                      <wp:wrapNone/>
                      <wp:docPr id="16385673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4980" cy="1971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85215B" w14:textId="77777777" w:rsidR="003C5657" w:rsidRPr="007A7B12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b/>
                                      <w:bCs/>
                                      <w:i/>
                                      <w:iCs/>
                                      <w:szCs w:val="22"/>
                                    </w:rPr>
                                  </w:pPr>
                                  <w:r w:rsidRPr="007A7B12">
                                    <w:rPr>
                                      <w:rFonts w:ascii="Khmer OS Siemreap" w:hAnsi="Khmer OS Siemreap" w:cs="Khmer OS Siemreap"/>
                                      <w:b/>
                                      <w:bCs/>
                                      <w:i/>
                                      <w:iCs/>
                                      <w:szCs w:val="22"/>
                                      <w:cs/>
                                    </w:rPr>
                                    <w:t>សូមអាន</w:t>
                                  </w:r>
                                </w:p>
                                <w:p w14:paraId="0C5D53FD" w14:textId="77777777" w:rsidR="003C5657" w:rsidRPr="007A7B12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bCs/>
                                    </w:rPr>
                                  </w:pPr>
                                  <w:r w:rsidRPr="007A7B12">
                                    <w:rPr>
                                      <w:rFonts w:ascii="Khmer OS Siemreap" w:hAnsi="Khmer OS Siemreap" w:cs="Khmer OS Siemreap"/>
                                      <w:bCs/>
                                    </w:rPr>
                                    <w:t xml:space="preserve">1= </w:t>
                                  </w:r>
                                  <w:r w:rsidRPr="007A7B12">
                                    <w:rPr>
                                      <w:rFonts w:ascii="Khmer OS Siemreap" w:hAnsi="Khmer OS Siemreap" w:cs="Khmer OS Siemreap"/>
                                    </w:rPr>
                                    <w:t>សម្រាប់តែលក់</w:t>
                                  </w:r>
                                  <w:r w:rsidRPr="007A7B12">
                                    <w:rPr>
                                      <w:rFonts w:ascii="Khmer OS Siemreap" w:hAnsi="Khmer OS Siemreap" w:cs="Khmer OS Siemreap"/>
                                      <w:bCs/>
                                    </w:rPr>
                                    <w:t xml:space="preserve"> </w:t>
                                  </w:r>
                                </w:p>
                                <w:p w14:paraId="736BBFAA" w14:textId="77777777" w:rsidR="003C5657" w:rsidRPr="007A7B12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bCs/>
                                    </w:rPr>
                                  </w:pPr>
                                  <w:r w:rsidRPr="007A7B12">
                                    <w:rPr>
                                      <w:rFonts w:ascii="Khmer OS Siemreap" w:hAnsi="Khmer OS Siemreap" w:cs="Khmer OS Siemreap"/>
                                      <w:bCs/>
                                    </w:rPr>
                                    <w:t>2= ភាគច្រើន</w:t>
                                  </w:r>
                                  <w:r w:rsidRPr="007A7B12">
                                    <w:rPr>
                                      <w:rFonts w:ascii="Khmer OS Siemreap" w:hAnsi="Khmer OS Siemreap" w:cs="Khmer OS Siemreap"/>
                                    </w:rPr>
                                    <w:t>សម្រាប់លក់</w:t>
                                  </w:r>
                                  <w:r w:rsidRPr="007A7B12">
                                    <w:rPr>
                                      <w:rFonts w:ascii="Khmer OS Siemreap" w:hAnsi="Khmer OS Siemreap" w:cs="Khmer OS Siemreap"/>
                                      <w:bCs/>
                                    </w:rPr>
                                    <w:t xml:space="preserve"> </w:t>
                                  </w:r>
                                </w:p>
                                <w:p w14:paraId="07A4C3CA" w14:textId="77777777" w:rsidR="003C5657" w:rsidRPr="007A7B12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bCs/>
                                    </w:rPr>
                                  </w:pPr>
                                  <w:r w:rsidRPr="007A7B12">
                                    <w:rPr>
                                      <w:rFonts w:ascii="Khmer OS Siemreap" w:hAnsi="Khmer OS Siemreap" w:cs="Khmer OS Siemreap"/>
                                      <w:bCs/>
                                    </w:rPr>
                                    <w:t>3= ភាគច្រើន</w:t>
                                  </w:r>
                                  <w:r w:rsidRPr="007A7B12">
                                    <w:rPr>
                                      <w:rFonts w:ascii="Khmer OS Siemreap" w:hAnsi="Khmer OS Siemreap" w:cs="Khmer OS Siemreap"/>
                                    </w:rPr>
                                    <w:t>សម្រាប់គ្រួសារប្រើប្រាស់</w:t>
                                  </w:r>
                                </w:p>
                                <w:p w14:paraId="56F7C691" w14:textId="77777777" w:rsidR="003C5657" w:rsidRPr="00C92787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</w:rPr>
                                  </w:pPr>
                                  <w:r w:rsidRPr="007A7B12">
                                    <w:rPr>
                                      <w:rFonts w:ascii="Khmer OS Siemreap" w:hAnsi="Khmer OS Siemreap" w:cs="Khmer OS Siemreap"/>
                                      <w:bCs/>
                                    </w:rPr>
                                    <w:t xml:space="preserve">4= </w:t>
                                  </w:r>
                                  <w:r w:rsidRPr="007A7B12">
                                    <w:rPr>
                                      <w:rFonts w:ascii="Khmer OS Siemreap" w:hAnsi="Khmer OS Siemreap" w:cs="Khmer OS Siemreap"/>
                                    </w:rPr>
                                    <w:t>ទុកសម្រាប់តែគ្រួសារប្រើប្រាស់</w:t>
                                  </w:r>
                                  <w:r w:rsidRPr="007A7B12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ប៉ុណ្ណោះ</w:t>
                                  </w:r>
                                </w:p>
                                <w:p w14:paraId="7A898CA0" w14:textId="77777777" w:rsidR="003C5657" w:rsidRPr="007A7B12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b/>
                                      <w:bCs/>
                                      <w:iCs/>
                                      <w:szCs w:val="22"/>
                                    </w:rPr>
                                  </w:pPr>
                                  <w:r w:rsidRPr="007A7B12">
                                    <w:rPr>
                                      <w:rFonts w:ascii="Khmer OS Siemreap" w:hAnsi="Khmer OS Siemreap" w:cs="Khmer OS Siemreap"/>
                                      <w:b/>
                                      <w:bCs/>
                                      <w:iCs/>
                                      <w:szCs w:val="22"/>
                                      <w:cs/>
                                    </w:rPr>
                                    <w:t>សូមកុំអាន</w:t>
                                  </w:r>
                                </w:p>
                                <w:p w14:paraId="09E4E22B" w14:textId="77777777" w:rsidR="003C5657" w:rsidRPr="007A7B12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7A7B12">
                                    <w:rPr>
                                      <w:rFonts w:ascii="Khmer OS Siemreap" w:hAnsi="Khmer OS Siemreap" w:cs="Khmer OS Siemreap"/>
                                    </w:rPr>
                                    <w:t>97= មិនអាចនិយាយ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23576" id="_x0000_s1072" type="#_x0000_t202" style="position:absolute;left:0;text-align:left;margin-left:141.6pt;margin-top:45.25pt;width:237.4pt;height:155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" stroked="f">
                      <v:textbox>
                        <w:txbxContent>
                          <w:p w14:paraId="1685215B" w14:textId="77777777" w:rsidR="003C5657" w:rsidRPr="007A7B12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</w:pPr>
                            <w:r w:rsidRPr="007A7B12">
                              <w:rPr>
                                <w:rFonts w:ascii="Khmer OS Siemreap" w:hAnsi="Khmer OS Siemreap" w:cs="Khmer OS Siemreap"/>
                                <w:b/>
                                <w:bCs/>
                                <w:i/>
                                <w:iCs/>
                                <w:szCs w:val="22"/>
                                <w:cs/>
                              </w:rPr>
                              <w:t>សូមអាន</w:t>
                            </w:r>
                          </w:p>
                          <w:p w14:paraId="0C5D53FD" w14:textId="77777777" w:rsidR="003C5657" w:rsidRPr="007A7B12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bCs/>
                              </w:rPr>
                            </w:pPr>
                            <w:r w:rsidRPr="007A7B12">
                              <w:rPr>
                                <w:rFonts w:ascii="Khmer OS Siemreap" w:hAnsi="Khmer OS Siemreap" w:cs="Khmer OS Siemreap"/>
                                <w:bCs/>
                              </w:rPr>
                              <w:t xml:space="preserve">1= </w:t>
                            </w:r>
                            <w:r w:rsidRPr="007A7B12">
                              <w:rPr>
                                <w:rFonts w:ascii="Khmer OS Siemreap" w:hAnsi="Khmer OS Siemreap" w:cs="Khmer OS Siemreap"/>
                              </w:rPr>
                              <w:t>សម្រាប់តែលក់</w:t>
                            </w:r>
                            <w:r w:rsidRPr="007A7B12">
                              <w:rPr>
                                <w:rFonts w:ascii="Khmer OS Siemreap" w:hAnsi="Khmer OS Siemreap" w:cs="Khmer OS Siemreap"/>
                                <w:bCs/>
                              </w:rPr>
                              <w:t xml:space="preserve"> </w:t>
                            </w:r>
                          </w:p>
                          <w:p w14:paraId="736BBFAA" w14:textId="77777777" w:rsidR="003C5657" w:rsidRPr="007A7B12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bCs/>
                              </w:rPr>
                            </w:pPr>
                            <w:r w:rsidRPr="007A7B12">
                              <w:rPr>
                                <w:rFonts w:ascii="Khmer OS Siemreap" w:hAnsi="Khmer OS Siemreap" w:cs="Khmer OS Siemreap"/>
                                <w:bCs/>
                              </w:rPr>
                              <w:t>2= ភាគច្រើន</w:t>
                            </w:r>
                            <w:r w:rsidRPr="007A7B12">
                              <w:rPr>
                                <w:rFonts w:ascii="Khmer OS Siemreap" w:hAnsi="Khmer OS Siemreap" w:cs="Khmer OS Siemreap"/>
                              </w:rPr>
                              <w:t>សម្រាប់លក់</w:t>
                            </w:r>
                            <w:r w:rsidRPr="007A7B12">
                              <w:rPr>
                                <w:rFonts w:ascii="Khmer OS Siemreap" w:hAnsi="Khmer OS Siemreap" w:cs="Khmer OS Siemreap"/>
                                <w:bCs/>
                              </w:rPr>
                              <w:t xml:space="preserve"> </w:t>
                            </w:r>
                          </w:p>
                          <w:p w14:paraId="07A4C3CA" w14:textId="77777777" w:rsidR="003C5657" w:rsidRPr="007A7B12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bCs/>
                              </w:rPr>
                            </w:pPr>
                            <w:r w:rsidRPr="007A7B12">
                              <w:rPr>
                                <w:rFonts w:ascii="Khmer OS Siemreap" w:hAnsi="Khmer OS Siemreap" w:cs="Khmer OS Siemreap"/>
                                <w:bCs/>
                              </w:rPr>
                              <w:t>3= ភាគច្រើន</w:t>
                            </w:r>
                            <w:r w:rsidRPr="007A7B12">
                              <w:rPr>
                                <w:rFonts w:ascii="Khmer OS Siemreap" w:hAnsi="Khmer OS Siemreap" w:cs="Khmer OS Siemreap"/>
                              </w:rPr>
                              <w:t>សម្រាប់គ្រួសារប្រើប្រាស់</w:t>
                            </w:r>
                          </w:p>
                          <w:p w14:paraId="56F7C691" w14:textId="77777777" w:rsidR="003C5657" w:rsidRPr="00C92787" w:rsidRDefault="003C5657" w:rsidP="00A96664">
                            <w:pPr>
                              <w:rPr>
                                <w:rFonts w:ascii="Khmer OS Siemreap" w:hAnsi="Khmer OS Siemreap" w:cs="Khmer OS Siemreap"/>
                              </w:rPr>
                            </w:pPr>
                            <w:r w:rsidRPr="007A7B12">
                              <w:rPr>
                                <w:rFonts w:ascii="Khmer OS Siemreap" w:hAnsi="Khmer OS Siemreap" w:cs="Khmer OS Siemreap"/>
                                <w:bCs/>
                              </w:rPr>
                              <w:t xml:space="preserve">4= </w:t>
                            </w:r>
                            <w:r w:rsidRPr="007A7B12">
                              <w:rPr>
                                <w:rFonts w:ascii="Khmer OS Siemreap" w:hAnsi="Khmer OS Siemreap" w:cs="Khmer OS Siemreap"/>
                              </w:rPr>
                              <w:t>ទុកសម្រាប់តែគ្រួសារប្រើប្រាស់</w:t>
                            </w:r>
                            <w:r w:rsidRPr="007A7B12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ប៉ុណ្ណោះ</w:t>
                            </w:r>
                          </w:p>
                          <w:p w14:paraId="7A898CA0" w14:textId="77777777" w:rsidR="003C5657" w:rsidRPr="007A7B12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b/>
                                <w:bCs/>
                                <w:iCs/>
                                <w:szCs w:val="22"/>
                              </w:rPr>
                            </w:pPr>
                            <w:r w:rsidRPr="007A7B12">
                              <w:rPr>
                                <w:rFonts w:ascii="Khmer OS Siemreap" w:hAnsi="Khmer OS Siemreap" w:cs="Khmer OS Siemreap"/>
                                <w:b/>
                                <w:bCs/>
                                <w:iCs/>
                                <w:szCs w:val="22"/>
                                <w:cs/>
                              </w:rPr>
                              <w:t>សូមកុំអាន</w:t>
                            </w:r>
                          </w:p>
                          <w:p w14:paraId="09E4E22B" w14:textId="77777777" w:rsidR="003C5657" w:rsidRPr="007A7B12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7A7B12">
                              <w:rPr>
                                <w:rFonts w:ascii="Khmer OS Siemreap" w:hAnsi="Khmer OS Siemreap" w:cs="Khmer OS Siemreap"/>
                              </w:rPr>
                              <w:t>97= មិនអាចនិយាយ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664"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H3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proofErr w:type="spellStart"/>
            <w:r w:rsidR="00A96664" w:rsidRPr="00F17F88">
              <w:rPr>
                <w:rFonts w:ascii="Khmer OS Siemreap" w:hAnsi="Khmer OS Siemreap" w:cs="Khmer OS Siemreap"/>
                <w:szCs w:val="22"/>
              </w:rPr>
              <w:t>សូមគិតអំពី</w:t>
            </w:r>
            <w:proofErr w:type="spellEnd"/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ការងារដូចជា (ស្រែ ចំការ ចិញ្ចឹមសត្វ និង/ឬ </w:t>
            </w:r>
            <w:proofErr w:type="spellStart"/>
            <w:r w:rsidR="00A96664" w:rsidRPr="00F17F88">
              <w:rPr>
                <w:rFonts w:ascii="Khmer OS Siemreap" w:hAnsi="Khmer OS Siemreap" w:cs="Khmer OS Siemreap"/>
                <w:szCs w:val="22"/>
              </w:rPr>
              <w:t>នេសាទ</w:t>
            </w:r>
            <w:proofErr w:type="spellEnd"/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>)</w:t>
            </w:r>
            <w:r w:rsidR="00A96664"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="00A96664" w:rsidRPr="00F17F88">
              <w:rPr>
                <w:rFonts w:ascii="Khmer OS Siemreap" w:hAnsi="Khmer OS Siemreap" w:cs="Khmer OS Siemreap"/>
                <w:szCs w:val="22"/>
              </w:rPr>
              <w:t>ដែល</w:t>
            </w:r>
            <w:proofErr w:type="spellEnd"/>
            <w:r w:rsidR="00A96664" w:rsidRPr="00F17F88">
              <w:rPr>
                <w:rFonts w:ascii="Khmer OS Siemreap" w:hAnsi="Khmer OS Siemreap" w:cs="Khmer OS Siemreap"/>
                <w:szCs w:val="22"/>
              </w:rPr>
              <w:t xml:space="preserve"> (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>អ្នក/</w:t>
            </w:r>
            <w:proofErr w:type="spellStart"/>
            <w:r w:rsidR="00A96664"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="00A96664" w:rsidRPr="00F17F88">
              <w:rPr>
                <w:rFonts w:ascii="Khmer OS Siemreap" w:hAnsi="Khmer OS Siemreap" w:cs="Khmer OS Siemreap"/>
                <w:szCs w:val="22"/>
              </w:rPr>
              <w:t xml:space="preserve">) </w:t>
            </w:r>
            <w:proofErr w:type="spellStart"/>
            <w:r w:rsidR="00A96664" w:rsidRPr="00F17F88">
              <w:rPr>
                <w:rFonts w:ascii="Khmer OS Siemreap" w:hAnsi="Khmer OS Siemreap" w:cs="Khmer OS Siemreap"/>
                <w:szCs w:val="22"/>
              </w:rPr>
              <w:t>បានធ្វើឬផលិត</w:t>
            </w:r>
            <w:proofErr w:type="spellEnd"/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proofErr w:type="spellStart"/>
            <w:r w:rsidR="00A96664" w:rsidRPr="00F17F88">
              <w:rPr>
                <w:rFonts w:ascii="Khmer OS Siemreap" w:hAnsi="Khmer OS Siemreap" w:cs="Khmer OS Siemreap"/>
                <w:szCs w:val="22"/>
              </w:rPr>
              <w:t>តើផលិតផល</w:t>
            </w:r>
            <w:proofErr w:type="spellEnd"/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br/>
              <w:t xml:space="preserve"> </w:t>
            </w:r>
            <w:proofErr w:type="spellStart"/>
            <w:r w:rsidR="00A96664" w:rsidRPr="00F17F88">
              <w:rPr>
                <w:rFonts w:ascii="Khmer OS Siemreap" w:hAnsi="Khmer OS Siemreap" w:cs="Khmer OS Siemreap"/>
                <w:szCs w:val="22"/>
              </w:rPr>
              <w:t>ទាំងនេះ</w:t>
            </w:r>
            <w:proofErr w:type="spellEnd"/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សម្រាប់ធ្វើអ្វី</w:t>
            </w:r>
            <w:r w:rsidR="00A96664" w:rsidRPr="00F17F88">
              <w:rPr>
                <w:rFonts w:ascii="Khmer OS Siemreap" w:hAnsi="Khmer OS Siemreap" w:cs="Khmer OS Siemreap"/>
                <w:szCs w:val="22"/>
              </w:rPr>
              <w:t xml:space="preserve">? </w:t>
            </w:r>
          </w:p>
          <w:p w14:paraId="2F9BD8E2" w14:textId="401C3C5A" w:rsidR="00A96664" w:rsidRPr="00F17F88" w:rsidRDefault="00A96664" w:rsidP="00053C79">
            <w:pPr>
              <w:tabs>
                <w:tab w:val="left" w:pos="3163"/>
              </w:tabs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ab/>
            </w:r>
          </w:p>
          <w:p w14:paraId="08DC262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 w:val="10"/>
                <w:szCs w:val="10"/>
              </w:rPr>
            </w:pPr>
          </w:p>
          <w:p w14:paraId="00AF732B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</w:p>
          <w:p w14:paraId="65E1EE6B" w14:textId="77777777" w:rsidR="00A96664" w:rsidRPr="00F17F88" w:rsidRDefault="00A96664" w:rsidP="00053C79">
            <w:pPr>
              <w:tabs>
                <w:tab w:val="left" w:pos="3588"/>
                <w:tab w:val="left" w:pos="3904"/>
              </w:tabs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</w:rPr>
              <w:tab/>
            </w:r>
            <w:r w:rsidRPr="00F17F88">
              <w:rPr>
                <w:rFonts w:ascii="Khmer OS Siemreap" w:hAnsi="Khmer OS Siemreap" w:cs="Khmer OS Siemreap"/>
                <w:bCs/>
                <w:szCs w:val="22"/>
              </w:rPr>
              <w:tab/>
            </w:r>
          </w:p>
          <w:p w14:paraId="278468B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</w:p>
          <w:p w14:paraId="1DB33F94" w14:textId="77777777" w:rsidR="00A96664" w:rsidRPr="00F17F88" w:rsidRDefault="00A96664" w:rsidP="00053C79">
            <w:pPr>
              <w:tabs>
                <w:tab w:val="left" w:pos="5918"/>
              </w:tabs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</w:rPr>
              <w:tab/>
            </w:r>
          </w:p>
          <w:p w14:paraId="009AE297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 w:val="10"/>
                <w:szCs w:val="10"/>
              </w:rPr>
            </w:pPr>
          </w:p>
          <w:p w14:paraId="50F37BD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</w:rPr>
            </w:pPr>
          </w:p>
          <w:p w14:paraId="21586E66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 xml:space="preserve">កំណត់សម្គាល់៖ ចម្លើយ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</w:rPr>
              <w:t>(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 xml:space="preserve">ធ្វើស្រែ ចំការ ចិញ្ចិមសត្វ និង/ឬ នេសាទ) គឺក៏អាស្រ័យលើចម្លើយនៅក្នុងសំណួរ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</w:rPr>
              <w:t>AGF_CHK and AGF_ANY</w:t>
            </w:r>
          </w:p>
        </w:tc>
      </w:tr>
      <w:tr w:rsidR="00A96664" w:rsidRPr="00F17F88" w14:paraId="759770A2" w14:textId="77777777" w:rsidTr="00C97DBE">
        <w:trPr>
          <w:trHeight w:val="2912"/>
        </w:trPr>
        <w:tc>
          <w:tcPr>
            <w:tcW w:w="9493" w:type="dxa"/>
          </w:tcPr>
          <w:p w14:paraId="26C24CC9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AGF_MKT=97</w:t>
            </w:r>
          </w:p>
          <w:p w14:paraId="07087FE2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 xml:space="preserve">AGF_HIS </w:t>
            </w:r>
          </w:p>
          <w:p w14:paraId="6C1EB1CD" w14:textId="3B3AD1B2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47E1E7D4" wp14:editId="5DBE2B8C">
                      <wp:simplePos x="0" y="0"/>
                      <wp:positionH relativeFrom="column">
                        <wp:posOffset>2074545</wp:posOffset>
                      </wp:positionH>
                      <wp:positionV relativeFrom="paragraph">
                        <wp:posOffset>241299</wp:posOffset>
                      </wp:positionV>
                      <wp:extent cx="2886075" cy="1095375"/>
                      <wp:effectExtent l="0" t="0" r="9525" b="9525"/>
                      <wp:wrapNone/>
                      <wp:docPr id="9174615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607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E1136D" w14:textId="77777777" w:rsidR="003C5657" w:rsidRPr="00A0164C" w:rsidRDefault="003C5657" w:rsidP="00A96664">
                                  <w:pPr>
                                    <w:spacing w:line="216" w:lineRule="auto"/>
                                    <w:rPr>
                                      <w:rFonts w:ascii="Khmer OS Siemreap" w:hAnsi="Khmer OS Siemreap" w:cs="Khmer OS Siemreap"/>
                                      <w:bCs/>
                                    </w:rPr>
                                  </w:pPr>
                                  <w:r w:rsidRPr="00A0164C">
                                    <w:rPr>
                                      <w:rFonts w:ascii="Khmer OS Siemreap" w:hAnsi="Khmer OS Siemreap" w:cs="Khmer OS Siemreap"/>
                                      <w:bCs/>
                                    </w:rPr>
                                    <w:t xml:space="preserve">1= </w:t>
                                  </w:r>
                                  <w:r w:rsidRPr="00A0164C">
                                    <w:rPr>
                                      <w:rFonts w:ascii="Khmer OS Siemreap" w:hAnsi="Khmer OS Siemreap" w:cs="Khmer OS Siemreap"/>
                                    </w:rPr>
                                    <w:t>សម្រាប់តែលក់</w:t>
                                  </w:r>
                                  <w:r w:rsidRPr="00A0164C">
                                    <w:rPr>
                                      <w:rFonts w:ascii="Khmer OS Siemreap" w:hAnsi="Khmer OS Siemreap" w:cs="Khmer OS Siemreap"/>
                                      <w:bCs/>
                                    </w:rPr>
                                    <w:t xml:space="preserve"> </w:t>
                                  </w:r>
                                </w:p>
                                <w:p w14:paraId="5DB2F52B" w14:textId="77777777" w:rsidR="003C5657" w:rsidRPr="00A0164C" w:rsidRDefault="003C5657" w:rsidP="00A96664">
                                  <w:pPr>
                                    <w:spacing w:line="216" w:lineRule="auto"/>
                                    <w:rPr>
                                      <w:rFonts w:ascii="Khmer OS Siemreap" w:hAnsi="Khmer OS Siemreap" w:cs="Khmer OS Siemreap"/>
                                      <w:bCs/>
                                    </w:rPr>
                                  </w:pPr>
                                  <w:r w:rsidRPr="00A0164C">
                                    <w:rPr>
                                      <w:rFonts w:ascii="Khmer OS Siemreap" w:hAnsi="Khmer OS Siemreap" w:cs="Khmer OS Siemreap"/>
                                      <w:bCs/>
                                    </w:rPr>
                                    <w:t>2= ភាគច្រើន</w:t>
                                  </w:r>
                                  <w:r w:rsidRPr="00A0164C">
                                    <w:rPr>
                                      <w:rFonts w:ascii="Khmer OS Siemreap" w:hAnsi="Khmer OS Siemreap" w:cs="Khmer OS Siemreap"/>
                                    </w:rPr>
                                    <w:t>សម្រាប់លក់</w:t>
                                  </w:r>
                                  <w:r w:rsidRPr="00A0164C">
                                    <w:rPr>
                                      <w:rFonts w:ascii="Khmer OS Siemreap" w:hAnsi="Khmer OS Siemreap" w:cs="Khmer OS Siemreap"/>
                                      <w:bCs/>
                                    </w:rPr>
                                    <w:t xml:space="preserve"> </w:t>
                                  </w:r>
                                </w:p>
                                <w:p w14:paraId="357451C8" w14:textId="59470049" w:rsidR="003C5657" w:rsidRPr="00A0164C" w:rsidRDefault="003C5657" w:rsidP="00A96664">
                                  <w:pPr>
                                    <w:spacing w:line="216" w:lineRule="auto"/>
                                    <w:rPr>
                                      <w:rFonts w:ascii="Khmer OS Siemreap" w:hAnsi="Khmer OS Siemreap" w:cs="Khmer OS Siemreap"/>
                                      <w:bCs/>
                                    </w:rPr>
                                  </w:pPr>
                                  <w:r w:rsidRPr="00A0164C">
                                    <w:rPr>
                                      <w:rFonts w:ascii="Khmer OS Siemreap" w:hAnsi="Khmer OS Siemreap" w:cs="Khmer OS Siemreap"/>
                                      <w:bCs/>
                                    </w:rPr>
                                    <w:t>3= គច្រើន</w:t>
                                  </w:r>
                                  <w:r w:rsidRPr="00A0164C">
                                    <w:rPr>
                                      <w:rFonts w:ascii="Khmer OS Siemreap" w:hAnsi="Khmer OS Siemreap" w:cs="Khmer OS Siemreap"/>
                                    </w:rPr>
                                    <w:t>សម្រាប់គ្រួសារប្រើប្រាស់</w:t>
                                  </w:r>
                                </w:p>
                                <w:p w14:paraId="4A72335B" w14:textId="77777777" w:rsidR="003C5657" w:rsidRPr="00A0164C" w:rsidRDefault="003C5657" w:rsidP="00A96664">
                                  <w:pPr>
                                    <w:spacing w:line="216" w:lineRule="auto"/>
                                    <w:rPr>
                                      <w:rFonts w:ascii="Khmer OS Siemreap" w:hAnsi="Khmer OS Siemreap" w:cs="Khmer OS Siemreap"/>
                                    </w:rPr>
                                  </w:pPr>
                                  <w:r w:rsidRPr="00A0164C">
                                    <w:rPr>
                                      <w:rFonts w:ascii="Khmer OS Siemreap" w:hAnsi="Khmer OS Siemreap" w:cs="Khmer OS Siemreap"/>
                                      <w:bCs/>
                                    </w:rPr>
                                    <w:t xml:space="preserve">4= </w:t>
                                  </w:r>
                                  <w:r w:rsidRPr="00A0164C">
                                    <w:rPr>
                                      <w:rFonts w:ascii="Khmer OS Siemreap" w:hAnsi="Khmer OS Siemreap" w:cs="Khmer OS Siemreap"/>
                                    </w:rPr>
                                    <w:t>ទុកសម្រាប់តែគ្រួសារប្រើប្រាស់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1E7D4" id="_x0000_s1073" type="#_x0000_t202" style="position:absolute;left:0;text-align:left;margin-left:163.35pt;margin-top:19pt;width:227.25pt;height:86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" stroked="f">
                      <v:textbox>
                        <w:txbxContent>
                          <w:p w14:paraId="28E1136D" w14:textId="77777777" w:rsidR="003C5657" w:rsidRPr="00A0164C" w:rsidRDefault="003C5657" w:rsidP="00A96664">
                            <w:pPr>
                              <w:spacing w:line="216" w:lineRule="auto"/>
                              <w:rPr>
                                <w:rFonts w:ascii="Khmer OS Siemreap" w:hAnsi="Khmer OS Siemreap" w:cs="Khmer OS Siemreap"/>
                                <w:bCs/>
                              </w:rPr>
                            </w:pPr>
                            <w:r w:rsidRPr="00A0164C">
                              <w:rPr>
                                <w:rFonts w:ascii="Khmer OS Siemreap" w:hAnsi="Khmer OS Siemreap" w:cs="Khmer OS Siemreap"/>
                                <w:bCs/>
                              </w:rPr>
                              <w:t xml:space="preserve">1= </w:t>
                            </w:r>
                            <w:r w:rsidRPr="00A0164C">
                              <w:rPr>
                                <w:rFonts w:ascii="Khmer OS Siemreap" w:hAnsi="Khmer OS Siemreap" w:cs="Khmer OS Siemreap"/>
                              </w:rPr>
                              <w:t>សម្រាប់តែលក់</w:t>
                            </w:r>
                            <w:r w:rsidRPr="00A0164C">
                              <w:rPr>
                                <w:rFonts w:ascii="Khmer OS Siemreap" w:hAnsi="Khmer OS Siemreap" w:cs="Khmer OS Siemreap"/>
                                <w:bCs/>
                              </w:rPr>
                              <w:t xml:space="preserve"> </w:t>
                            </w:r>
                          </w:p>
                          <w:p w14:paraId="5DB2F52B" w14:textId="77777777" w:rsidR="003C5657" w:rsidRPr="00A0164C" w:rsidRDefault="003C5657" w:rsidP="00A96664">
                            <w:pPr>
                              <w:spacing w:line="216" w:lineRule="auto"/>
                              <w:rPr>
                                <w:rFonts w:ascii="Khmer OS Siemreap" w:hAnsi="Khmer OS Siemreap" w:cs="Khmer OS Siemreap"/>
                                <w:bCs/>
                              </w:rPr>
                            </w:pPr>
                            <w:r w:rsidRPr="00A0164C">
                              <w:rPr>
                                <w:rFonts w:ascii="Khmer OS Siemreap" w:hAnsi="Khmer OS Siemreap" w:cs="Khmer OS Siemreap"/>
                                <w:bCs/>
                              </w:rPr>
                              <w:t>2= ភាគច្រើន</w:t>
                            </w:r>
                            <w:r w:rsidRPr="00A0164C">
                              <w:rPr>
                                <w:rFonts w:ascii="Khmer OS Siemreap" w:hAnsi="Khmer OS Siemreap" w:cs="Khmer OS Siemreap"/>
                              </w:rPr>
                              <w:t>សម្រាប់លក់</w:t>
                            </w:r>
                            <w:r w:rsidRPr="00A0164C">
                              <w:rPr>
                                <w:rFonts w:ascii="Khmer OS Siemreap" w:hAnsi="Khmer OS Siemreap" w:cs="Khmer OS Siemreap"/>
                                <w:bCs/>
                              </w:rPr>
                              <w:t xml:space="preserve"> </w:t>
                            </w:r>
                          </w:p>
                          <w:p w14:paraId="357451C8" w14:textId="59470049" w:rsidR="003C5657" w:rsidRPr="00A0164C" w:rsidRDefault="003C5657" w:rsidP="00A96664">
                            <w:pPr>
                              <w:spacing w:line="216" w:lineRule="auto"/>
                              <w:rPr>
                                <w:rFonts w:ascii="Khmer OS Siemreap" w:hAnsi="Khmer OS Siemreap" w:cs="Khmer OS Siemreap"/>
                                <w:bCs/>
                              </w:rPr>
                            </w:pPr>
                            <w:r w:rsidRPr="00A0164C">
                              <w:rPr>
                                <w:rFonts w:ascii="Khmer OS Siemreap" w:hAnsi="Khmer OS Siemreap" w:cs="Khmer OS Siemreap"/>
                                <w:bCs/>
                              </w:rPr>
                              <w:t>3= គច្រើន</w:t>
                            </w:r>
                            <w:r w:rsidRPr="00A0164C">
                              <w:rPr>
                                <w:rFonts w:ascii="Khmer OS Siemreap" w:hAnsi="Khmer OS Siemreap" w:cs="Khmer OS Siemreap"/>
                              </w:rPr>
                              <w:t>សម្រាប់គ្រួសារប្រើប្រាស់</w:t>
                            </w:r>
                          </w:p>
                          <w:p w14:paraId="4A72335B" w14:textId="77777777" w:rsidR="003C5657" w:rsidRPr="00A0164C" w:rsidRDefault="003C5657" w:rsidP="00A96664">
                            <w:pPr>
                              <w:spacing w:line="216" w:lineRule="auto"/>
                              <w:rPr>
                                <w:rFonts w:ascii="Khmer OS Siemreap" w:hAnsi="Khmer OS Siemreap" w:cs="Khmer OS Siemreap"/>
                              </w:rPr>
                            </w:pPr>
                            <w:r w:rsidRPr="00A0164C">
                              <w:rPr>
                                <w:rFonts w:ascii="Khmer OS Siemreap" w:hAnsi="Khmer OS Siemreap" w:cs="Khmer OS Siemreap"/>
                                <w:bCs/>
                              </w:rPr>
                              <w:t xml:space="preserve">4= </w:t>
                            </w:r>
                            <w:r w:rsidRPr="00A0164C">
                              <w:rPr>
                                <w:rFonts w:ascii="Khmer OS Siemreap" w:hAnsi="Khmer OS Siemreap" w:cs="Khmer OS Siemreap"/>
                              </w:rPr>
                              <w:t>ទុកសម្រាប់តែគ្រួសារប្រើប្រាស់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H4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ជាទូទៅ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ក្នុងពេលកន្លងមក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តើផលិតផល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ទាំងនេះ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ភាគច្រើនលក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់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ឬភាគច្រើនទុក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សម្រាប់គ្រួសារប្រើប្រាស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់?  </w:t>
            </w:r>
          </w:p>
          <w:p w14:paraId="70980838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</w:p>
          <w:p w14:paraId="13804B33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</w:p>
          <w:p w14:paraId="3BD1AAE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</w:p>
        </w:tc>
      </w:tr>
      <w:tr w:rsidR="00A96664" w:rsidRPr="00F17F88" w14:paraId="1E256468" w14:textId="77777777" w:rsidTr="00A96664">
        <w:trPr>
          <w:trHeight w:val="2060"/>
        </w:trPr>
        <w:tc>
          <w:tcPr>
            <w:tcW w:w="9493" w:type="dxa"/>
          </w:tcPr>
          <w:p w14:paraId="4DC8E093" w14:textId="435CC515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(AGF_MKT = 3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4)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(AGF_HIS = 3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4)</w:t>
            </w:r>
          </w:p>
          <w:p w14:paraId="2E5C4CA2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AGF_HIR</w:t>
            </w:r>
          </w:p>
          <w:p w14:paraId="25F4A58A" w14:textId="2CD95437" w:rsidR="00A96664" w:rsidRPr="00F17F88" w:rsidRDefault="00C97DBE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57568" behindDoc="0" locked="0" layoutInCell="1" allowOverlap="1" wp14:anchorId="2AE2E6AE" wp14:editId="10A9FA07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242570</wp:posOffset>
                      </wp:positionV>
                      <wp:extent cx="1474470" cy="542925"/>
                      <wp:effectExtent l="0" t="0" r="0" b="9525"/>
                      <wp:wrapNone/>
                      <wp:docPr id="13892601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447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9B284D" w14:textId="77777777" w:rsidR="003C5657" w:rsidRPr="00651451" w:rsidRDefault="003C5657" w:rsidP="00C97DBE">
                                  <w:pPr>
                                    <w:spacing w:line="34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651451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651451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3F65F03C" w14:textId="77777777" w:rsidR="003C5657" w:rsidRPr="00651451" w:rsidRDefault="003C5657" w:rsidP="00C97DBE">
                                  <w:pPr>
                                    <w:spacing w:line="340" w:lineRule="exact"/>
                                    <w:rPr>
                                      <w:rFonts w:ascii="Khmer OS Siemreap" w:hAnsi="Khmer OS Siemreap" w:cs="Khmer OS Siemreap"/>
                                    </w:rPr>
                                  </w:pPr>
                                  <w:r w:rsidRPr="00651451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651451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2E6AE" id="_x0000_s1074" type="#_x0000_t202" style="position:absolute;left:0;text-align:left;margin-left:86.1pt;margin-top:19.1pt;width:116.1pt;height:42.7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" stroked="f">
                      <v:textbox>
                        <w:txbxContent>
                          <w:p w14:paraId="349B284D" w14:textId="77777777" w:rsidR="003C5657" w:rsidRPr="00651451" w:rsidRDefault="003C5657" w:rsidP="00C97DBE">
                            <w:pPr>
                              <w:spacing w:line="34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651451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651451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3F65F03C" w14:textId="77777777" w:rsidR="003C5657" w:rsidRPr="00651451" w:rsidRDefault="003C5657" w:rsidP="00C97DBE">
                            <w:pPr>
                              <w:spacing w:line="340" w:lineRule="exact"/>
                              <w:rPr>
                                <w:rFonts w:ascii="Khmer OS Siemreap" w:hAnsi="Khmer OS Siemreap" w:cs="Khmer OS Siemreap"/>
                              </w:rPr>
                            </w:pPr>
                            <w:r w:rsidRPr="00651451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651451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664"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H5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proofErr w:type="spellStart"/>
            <w:r w:rsidR="00A96664"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r w:rsidR="00A96664" w:rsidRPr="00F17F88">
              <w:rPr>
                <w:rFonts w:ascii="Khmer OS Siemreap" w:hAnsi="Khmer OS Siemreap" w:cs="Khmer OS Siemreap"/>
                <w:szCs w:val="22"/>
              </w:rPr>
              <w:t xml:space="preserve"> (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>អ្នក/</w:t>
            </w:r>
            <w:proofErr w:type="spellStart"/>
            <w:r w:rsidR="00A96664"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="00A96664" w:rsidRPr="00F17F88">
              <w:rPr>
                <w:rFonts w:ascii="Khmer OS Siemreap" w:hAnsi="Khmer OS Siemreap" w:cs="Khmer OS Siemreap"/>
                <w:szCs w:val="22"/>
              </w:rPr>
              <w:t xml:space="preserve">) </w:t>
            </w:r>
            <w:proofErr w:type="spellStart"/>
            <w:r w:rsidR="00A96664" w:rsidRPr="00F17F88">
              <w:rPr>
                <w:rFonts w:ascii="Khmer OS Siemreap" w:hAnsi="Khmer OS Siemreap" w:cs="Khmer OS Siemreap"/>
                <w:szCs w:val="22"/>
              </w:rPr>
              <w:t>បានជួលអ្នកណា</w:t>
            </w:r>
            <w:proofErr w:type="spellEnd"/>
            <w:r w:rsidR="00A96664" w:rsidRPr="00F17F88">
              <w:rPr>
                <w:rFonts w:ascii="Khmer OS Siemreap" w:hAnsi="Khmer OS Siemreap" w:cs="Khmer OS Siemreap"/>
                <w:szCs w:val="22"/>
              </w:rPr>
              <w:t>​</w:t>
            </w:r>
            <w:proofErr w:type="spellStart"/>
            <w:r w:rsidR="00A96664" w:rsidRPr="00F17F88">
              <w:rPr>
                <w:rFonts w:ascii="Khmer OS Siemreap" w:hAnsi="Khmer OS Siemreap" w:cs="Khmer OS Siemreap"/>
                <w:szCs w:val="22"/>
              </w:rPr>
              <w:t>ម្នាក់ផ្សេងទៀតដើម្បីធ្វើការងារនេះ</w:t>
            </w:r>
            <w:proofErr w:type="spellEnd"/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>ដែរ</w:t>
            </w:r>
            <w:proofErr w:type="spellStart"/>
            <w:r w:rsidR="00A96664" w:rsidRPr="00F17F88">
              <w:rPr>
                <w:rFonts w:ascii="Khmer OS Siemreap" w:hAnsi="Khmer OS Siemreap" w:cs="Khmer OS Siemreap"/>
                <w:szCs w:val="22"/>
              </w:rPr>
              <w:t>ឬទេ</w:t>
            </w:r>
            <w:proofErr w:type="spellEnd"/>
            <w:r w:rsidR="00A96664" w:rsidRPr="00F17F88">
              <w:rPr>
                <w:rFonts w:ascii="Khmer OS Siemreap" w:hAnsi="Khmer OS Siemreap" w:cs="Khmer OS Siemreap"/>
                <w:szCs w:val="22"/>
              </w:rPr>
              <w:t xml:space="preserve">? </w:t>
            </w:r>
          </w:p>
          <w:p w14:paraId="357F6BEF" w14:textId="7F3A0B41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</w:p>
          <w:p w14:paraId="745C90A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</w:p>
        </w:tc>
      </w:tr>
      <w:tr w:rsidR="00A96664" w:rsidRPr="00F17F88" w14:paraId="62C52EDD" w14:textId="77777777" w:rsidTr="00A96664">
        <w:trPr>
          <w:trHeight w:val="3410"/>
        </w:trPr>
        <w:tc>
          <w:tcPr>
            <w:tcW w:w="9493" w:type="dxa"/>
          </w:tcPr>
          <w:p w14:paraId="1B899D42" w14:textId="77777777" w:rsidR="00A96664" w:rsidRPr="00F17F88" w:rsidRDefault="00A96664" w:rsidP="00C97DBE">
            <w:pPr>
              <w:spacing w:line="340" w:lineRule="exact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AGF_HIR=2</w:t>
            </w:r>
          </w:p>
          <w:p w14:paraId="0962BEA7" w14:textId="77777777" w:rsidR="00A96664" w:rsidRPr="00F17F88" w:rsidRDefault="00A96664" w:rsidP="00C97DBE">
            <w:pPr>
              <w:spacing w:line="340" w:lineRule="exact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AGF_GDS</w:t>
            </w:r>
          </w:p>
          <w:p w14:paraId="2C38BFB2" w14:textId="26F0C84B" w:rsidR="00A96664" w:rsidRPr="00F17F88" w:rsidRDefault="00A96664" w:rsidP="00C97DBE">
            <w:pPr>
              <w:spacing w:line="340" w:lineRule="exact"/>
              <w:ind w:left="338" w:hanging="338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H6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តើផលិតផលចម្បងអ្វីខ្លះ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បាន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ពីការធ្វើ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ស្រែ ចំការ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កសិកម្ម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ចិញ្ចឹមសត្វ និង/</w:t>
            </w:r>
            <w:r w:rsidRPr="00F17F88">
              <w:rPr>
                <w:rFonts w:ascii="Khmer OS Siemreap" w:hAnsi="Khmer OS Siemreap" w:cs="Khmer OS Siemreap"/>
                <w:szCs w:val="22"/>
              </w:rPr>
              <w:t>ឬ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</w:rPr>
              <w:t>[</w:t>
            </w:r>
            <w:proofErr w:type="spellStart"/>
            <w:r w:rsidRPr="00F17F88">
              <w:rPr>
                <w:rFonts w:ascii="Khmer OS Siemreap" w:hAnsi="Khmer OS Siemreap" w:cs="Khmer OS Siemreap"/>
                <w:color w:val="215E99" w:themeColor="text2" w:themeTint="BF"/>
                <w:szCs w:val="22"/>
              </w:rPr>
              <w:t>នេសាទ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]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ដែល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បាន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ធ្វើ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ឬ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បាន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ផលិត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?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t xml:space="preserve">ឧទាហរណ៍៖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  <w:t>[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cs/>
              </w:rPr>
              <w:t>ផ្លែឈើ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cs/>
              </w:rPr>
              <w:t xml:space="preserve"> បន្លែ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cs/>
              </w:rPr>
              <w:t xml:space="preserve">ត្រីទឹកសាប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cs/>
              </w:rPr>
              <w:t>គោ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cs/>
              </w:rPr>
              <w:t>មាន់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cs/>
              </w:rPr>
              <w:t>ស្រូវ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</w:rPr>
              <w:t>..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</w:rPr>
              <w:t>]</w:t>
            </w:r>
          </w:p>
          <w:p w14:paraId="181EDDE4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079AC750" wp14:editId="57DD0FEB">
                      <wp:simplePos x="0" y="0"/>
                      <wp:positionH relativeFrom="column">
                        <wp:posOffset>3309620</wp:posOffset>
                      </wp:positionH>
                      <wp:positionV relativeFrom="paragraph">
                        <wp:posOffset>-635</wp:posOffset>
                      </wp:positionV>
                      <wp:extent cx="2138680" cy="895350"/>
                      <wp:effectExtent l="0" t="0" r="0" b="0"/>
                      <wp:wrapNone/>
                      <wp:docPr id="11686481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8680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5DAABC" w14:textId="77777777" w:rsidR="003C5657" w:rsidRPr="00414B54" w:rsidRDefault="003C5657" w:rsidP="00A96664">
                                  <w:pPr>
                                    <w:jc w:val="both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414B54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 xml:space="preserve">    _________________</w:t>
                                  </w:r>
                                  <w:r w:rsidRPr="00414B54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126BD2A1" w14:textId="77777777" w:rsidR="003C5657" w:rsidRPr="00414B54" w:rsidRDefault="003C5657" w:rsidP="00A96664">
                                  <w:pPr>
                                    <w:spacing w:line="240" w:lineRule="atLeast"/>
                                    <w:rPr>
                                      <w:rFonts w:ascii="Khmer OS Siemreap" w:hAnsi="Khmer OS Siemreap" w:cs="Khmer OS Siemreap"/>
                                      <w:bCs/>
                                    </w:rPr>
                                  </w:pPr>
                                  <w:r w:rsidRPr="00414B54">
                                    <w:rPr>
                                      <w:rFonts w:ascii="Khmer OS Siemreap" w:hAnsi="Khmer OS Siemreap" w:cs="Khmer OS Siemreap"/>
                                      <w:bCs/>
                                    </w:rPr>
                                    <w:t xml:space="preserve">          ISIC CODE</w:t>
                                  </w:r>
                                </w:p>
                                <w:p w14:paraId="4D7C2648" w14:textId="77777777" w:rsidR="003C5657" w:rsidRPr="00414B54" w:rsidRDefault="003C5657" w:rsidP="00A96664">
                                  <w:pPr>
                                    <w:rPr>
                                      <w:rFonts w:ascii="Khmer OS Siemreap" w:eastAsia="Calibri" w:hAnsi="Khmer OS Siemreap" w:cs="Khmer OS Siemreap"/>
                                    </w:rPr>
                                  </w:pPr>
                                  <w:r w:rsidRPr="00414B54">
                                    <w:rPr>
                                      <w:rFonts w:ascii="Khmer OS Siemreap" w:eastAsia="Calibri" w:hAnsi="Khmer OS Siemreap" w:cs="Khmer OS Siemreap"/>
                                      <w:szCs w:val="22"/>
                                    </w:rPr>
                                    <w:t>(</w:t>
                                  </w:r>
                                  <w:r w:rsidRPr="00414B54">
                                    <w:rPr>
                                      <w:rFonts w:ascii="Khmer OS Siemreap" w:eastAsia="Calibri" w:hAnsi="Khmer OS Siemreap" w:cs="Khmer OS Siemreap"/>
                                      <w:szCs w:val="22"/>
                                      <w:cs/>
                                    </w:rPr>
                                    <w:t>សូមបញ្ចូលលេខ</w:t>
                                  </w:r>
                                  <w:r w:rsidRPr="00414B54">
                                    <w:rPr>
                                      <w:rFonts w:ascii="Khmer OS Siemreap" w:eastAsia="Calibri" w:hAnsi="Khmer OS Siemreap" w:cs="Khmer OS Siemreap"/>
                                      <w:szCs w:val="22"/>
                                    </w:rPr>
                                    <w:t xml:space="preserve"> 9999 </w:t>
                                  </w:r>
                                  <w:r w:rsidRPr="00414B54">
                                    <w:rPr>
                                      <w:rFonts w:ascii="Khmer OS Siemreap" w:eastAsia="Calibri" w:hAnsi="Khmer OS Siemreap" w:cs="Khmer OS Siemreap"/>
                                      <w:szCs w:val="22"/>
                                      <w:cs/>
                                    </w:rPr>
                                    <w:t>បើមិនដឹង</w:t>
                                  </w:r>
                                  <w:r w:rsidRPr="00414B54">
                                    <w:rPr>
                                      <w:rFonts w:ascii="Khmer OS Siemreap" w:eastAsia="Calibri" w:hAnsi="Khmer OS Siemreap" w:cs="Khmer OS Siemreap"/>
                                      <w:szCs w:val="22"/>
                                    </w:rPr>
                                    <w:t>)</w:t>
                                  </w:r>
                                </w:p>
                                <w:p w14:paraId="2ED5700C" w14:textId="77777777" w:rsidR="003C5657" w:rsidRPr="00414B54" w:rsidRDefault="003C5657" w:rsidP="00A96664">
                                  <w:pPr>
                                    <w:spacing w:line="240" w:lineRule="atLeas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414B54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AC750" id="_x0000_s1075" type="#_x0000_t202" style="position:absolute;margin-left:260.6pt;margin-top:-.05pt;width:168.4pt;height:70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" stroked="f">
                      <v:textbox>
                        <w:txbxContent>
                          <w:p w14:paraId="465DAABC" w14:textId="77777777" w:rsidR="003C5657" w:rsidRPr="00414B54" w:rsidRDefault="003C5657" w:rsidP="00A96664">
                            <w:pPr>
                              <w:jc w:val="both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414B54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 xml:space="preserve">    _________________</w:t>
                            </w:r>
                            <w:r w:rsidRPr="00414B54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  <w:cs/>
                              </w:rPr>
                              <w:t xml:space="preserve">     </w:t>
                            </w:r>
                          </w:p>
                          <w:p w14:paraId="126BD2A1" w14:textId="77777777" w:rsidR="003C5657" w:rsidRPr="00414B54" w:rsidRDefault="003C5657" w:rsidP="00A96664">
                            <w:pPr>
                              <w:spacing w:line="240" w:lineRule="atLeast"/>
                              <w:rPr>
                                <w:rFonts w:ascii="Khmer OS Siemreap" w:hAnsi="Khmer OS Siemreap" w:cs="Khmer OS Siemreap"/>
                                <w:bCs/>
                              </w:rPr>
                            </w:pPr>
                            <w:r w:rsidRPr="00414B54">
                              <w:rPr>
                                <w:rFonts w:ascii="Khmer OS Siemreap" w:hAnsi="Khmer OS Siemreap" w:cs="Khmer OS Siemreap"/>
                                <w:bCs/>
                              </w:rPr>
                              <w:t xml:space="preserve">          ISIC CODE</w:t>
                            </w:r>
                          </w:p>
                          <w:p w14:paraId="4D7C2648" w14:textId="77777777" w:rsidR="003C5657" w:rsidRPr="00414B54" w:rsidRDefault="003C5657" w:rsidP="00A96664">
                            <w:pPr>
                              <w:rPr>
                                <w:rFonts w:ascii="Khmer OS Siemreap" w:eastAsia="Calibri" w:hAnsi="Khmer OS Siemreap" w:cs="Khmer OS Siemreap"/>
                              </w:rPr>
                            </w:pPr>
                            <w:r w:rsidRPr="00414B54">
                              <w:rPr>
                                <w:rFonts w:ascii="Khmer OS Siemreap" w:eastAsia="Calibri" w:hAnsi="Khmer OS Siemreap" w:cs="Khmer OS Siemreap"/>
                                <w:szCs w:val="22"/>
                              </w:rPr>
                              <w:t>(</w:t>
                            </w:r>
                            <w:r w:rsidRPr="00414B54">
                              <w:rPr>
                                <w:rFonts w:ascii="Khmer OS Siemreap" w:eastAsia="Calibri" w:hAnsi="Khmer OS Siemreap" w:cs="Khmer OS Siemreap"/>
                                <w:szCs w:val="22"/>
                                <w:cs/>
                              </w:rPr>
                              <w:t>សូមបញ្ចូលលេខ</w:t>
                            </w:r>
                            <w:r w:rsidRPr="00414B54">
                              <w:rPr>
                                <w:rFonts w:ascii="Khmer OS Siemreap" w:eastAsia="Calibri" w:hAnsi="Khmer OS Siemreap" w:cs="Khmer OS Siemreap"/>
                                <w:szCs w:val="22"/>
                              </w:rPr>
                              <w:t xml:space="preserve"> 9999 </w:t>
                            </w:r>
                            <w:r w:rsidRPr="00414B54">
                              <w:rPr>
                                <w:rFonts w:ascii="Khmer OS Siemreap" w:eastAsia="Calibri" w:hAnsi="Khmer OS Siemreap" w:cs="Khmer OS Siemreap"/>
                                <w:szCs w:val="22"/>
                                <w:cs/>
                              </w:rPr>
                              <w:t>បើមិនដឹង</w:t>
                            </w:r>
                            <w:r w:rsidRPr="00414B54">
                              <w:rPr>
                                <w:rFonts w:ascii="Khmer OS Siemreap" w:eastAsia="Calibri" w:hAnsi="Khmer OS Siemreap" w:cs="Khmer OS Siemreap"/>
                                <w:szCs w:val="22"/>
                              </w:rPr>
                              <w:t>)</w:t>
                            </w:r>
                          </w:p>
                          <w:p w14:paraId="2ED5700C" w14:textId="77777777" w:rsidR="003C5657" w:rsidRPr="00414B54" w:rsidRDefault="003C5657" w:rsidP="00A96664">
                            <w:pPr>
                              <w:spacing w:line="240" w:lineRule="atLeas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414B54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56B88BA1" wp14:editId="00D1707D">
                      <wp:simplePos x="0" y="0"/>
                      <wp:positionH relativeFrom="column">
                        <wp:posOffset>522605</wp:posOffset>
                      </wp:positionH>
                      <wp:positionV relativeFrom="paragraph">
                        <wp:posOffset>6985</wp:posOffset>
                      </wp:positionV>
                      <wp:extent cx="2138680" cy="733425"/>
                      <wp:effectExtent l="0" t="0" r="0" b="9525"/>
                      <wp:wrapNone/>
                      <wp:docPr id="7762391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868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AE8FEF" w14:textId="77777777" w:rsidR="003C5657" w:rsidRPr="00816AAD" w:rsidRDefault="003C5657" w:rsidP="00A96664">
                                  <w:pPr>
                                    <w:jc w:val="both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816AAD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 xml:space="preserve">    _________________</w:t>
                                  </w:r>
                                  <w:r w:rsidRPr="00816AAD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14D48850" w14:textId="77777777" w:rsidR="003C5657" w:rsidRPr="00816AAD" w:rsidRDefault="003C5657" w:rsidP="00A96664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816AA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ផលិតផលចម្បង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88BA1" id="_x0000_s1076" type="#_x0000_t202" style="position:absolute;margin-left:41.15pt;margin-top:.55pt;width:168.4pt;height:57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" stroked="f">
                      <v:textbox>
                        <w:txbxContent>
                          <w:p w14:paraId="05AE8FEF" w14:textId="77777777" w:rsidR="003C5657" w:rsidRPr="00816AAD" w:rsidRDefault="003C5657" w:rsidP="00A96664">
                            <w:pPr>
                              <w:jc w:val="both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816AAD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 xml:space="preserve">    _________________</w:t>
                            </w:r>
                            <w:r w:rsidRPr="00816AAD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  <w:cs/>
                              </w:rPr>
                              <w:t xml:space="preserve">     </w:t>
                            </w:r>
                          </w:p>
                          <w:p w14:paraId="14D48850" w14:textId="77777777" w:rsidR="003C5657" w:rsidRPr="00816AAD" w:rsidRDefault="003C5657" w:rsidP="00A96664">
                            <w:pPr>
                              <w:spacing w:line="240" w:lineRule="atLeast"/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816AA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ផលិតផលចម្បង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333F94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</w:p>
          <w:p w14:paraId="101B031C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</w:p>
          <w:p w14:paraId="775303D6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</w:rPr>
            </w:pPr>
          </w:p>
          <w:p w14:paraId="46C73190" w14:textId="77777777" w:rsidR="00A96664" w:rsidRPr="003603F0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spacing w:val="-18"/>
                <w:sz w:val="20"/>
                <w:szCs w:val="20"/>
              </w:rPr>
            </w:pPr>
            <w:r w:rsidRPr="003603F0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pacing w:val="-18"/>
                <w:sz w:val="20"/>
                <w:szCs w:val="20"/>
                <w:cs/>
              </w:rPr>
              <w:t xml:space="preserve">កំណត់សម្គាល់៖ ចម្លើយគឺអាស្រ័យនឹងចម្លើយនៃសំណួរ </w:t>
            </w:r>
            <w:r w:rsidRPr="003603F0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pacing w:val="-18"/>
                <w:sz w:val="20"/>
                <w:szCs w:val="20"/>
              </w:rPr>
              <w:t xml:space="preserve">AGF_CHK </w:t>
            </w:r>
            <w:r w:rsidRPr="003603F0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pacing w:val="-18"/>
                <w:sz w:val="20"/>
                <w:szCs w:val="20"/>
                <w:cs/>
              </w:rPr>
              <w:t xml:space="preserve">និង </w:t>
            </w:r>
            <w:r w:rsidRPr="003603F0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pacing w:val="-18"/>
                <w:sz w:val="20"/>
                <w:szCs w:val="20"/>
              </w:rPr>
              <w:t>AGF_ANY (</w:t>
            </w:r>
            <w:r w:rsidRPr="003603F0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pacing w:val="-18"/>
                <w:sz w:val="20"/>
                <w:szCs w:val="20"/>
                <w:cs/>
              </w:rPr>
              <w:t>ធ្វើស្រែ ចំការ ចិញ្ចឹមសត្វ នេសាទ ឬចិញ្ចឹមត្រី</w:t>
            </w:r>
            <w:r w:rsidRPr="003603F0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pacing w:val="-18"/>
                <w:sz w:val="20"/>
                <w:szCs w:val="20"/>
              </w:rPr>
              <w:t>)</w:t>
            </w:r>
            <w:r w:rsidRPr="003603F0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pacing w:val="-18"/>
                <w:sz w:val="20"/>
                <w:szCs w:val="20"/>
                <w:cs/>
              </w:rPr>
              <w:t>។</w:t>
            </w:r>
          </w:p>
        </w:tc>
      </w:tr>
      <w:tr w:rsidR="00A96664" w:rsidRPr="00F17F88" w14:paraId="28420129" w14:textId="77777777" w:rsidTr="00C97DBE">
        <w:trPr>
          <w:trHeight w:val="2777"/>
        </w:trPr>
        <w:tc>
          <w:tcPr>
            <w:tcW w:w="9493" w:type="dxa"/>
          </w:tcPr>
          <w:p w14:paraId="41A3AE0D" w14:textId="77777777" w:rsidR="00A96664" w:rsidRPr="00F17F88" w:rsidRDefault="00A96664" w:rsidP="00C97DBE">
            <w:pPr>
              <w:spacing w:line="340" w:lineRule="exact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( GLO_PROV = 1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ABS_JOB = 1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AGF_HIR = 2 )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សូមបង្កើត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AGF_DYS=0 (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សូន្យ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)</w:t>
            </w:r>
          </w:p>
          <w:p w14:paraId="3F58F36D" w14:textId="77777777" w:rsidR="00A96664" w:rsidRPr="00F17F88" w:rsidRDefault="00A96664" w:rsidP="00C97DBE">
            <w:pPr>
              <w:spacing w:line="340" w:lineRule="exact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ហើយប្រសិនបើ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AGF_HIR = 2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 </w:t>
            </w:r>
          </w:p>
          <w:p w14:paraId="527F7A1B" w14:textId="77777777" w:rsidR="00A96664" w:rsidRPr="00F17F88" w:rsidRDefault="00A96664" w:rsidP="00C97DBE">
            <w:pPr>
              <w:spacing w:line="340" w:lineRule="exact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AG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​​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F_DYS</w:t>
            </w:r>
          </w:p>
          <w:p w14:paraId="7F7C5205" w14:textId="10047950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7DD52C72" wp14:editId="761704BA">
                      <wp:simplePos x="0" y="0"/>
                      <wp:positionH relativeFrom="column">
                        <wp:posOffset>982005</wp:posOffset>
                      </wp:positionH>
                      <wp:positionV relativeFrom="paragraph">
                        <wp:posOffset>214959</wp:posOffset>
                      </wp:positionV>
                      <wp:extent cx="3314700" cy="938850"/>
                      <wp:effectExtent l="0" t="0" r="0" b="0"/>
                      <wp:wrapNone/>
                      <wp:docPr id="15887226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0" cy="938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9CF683" w14:textId="77777777" w:rsidR="003C5657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712991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</w:p>
                                <w:p w14:paraId="18A9D622" w14:textId="77777777" w:rsidR="003C5657" w:rsidRPr="00A750F5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712991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ចំនួនថ្ងៃ</w:t>
                                  </w:r>
                                </w:p>
                                <w:p w14:paraId="4688A853" w14:textId="77777777" w:rsidR="003C5657" w:rsidRPr="00712991" w:rsidRDefault="003C5657" w:rsidP="00A96664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712991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សូមកត់ត្រា</w:t>
                                  </w:r>
                                  <w:r w:rsidRPr="00712991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“0” </w:t>
                                  </w:r>
                                  <w:r w:rsidRPr="00712991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បើអវត្តមានការងារក្នុងសប្តាហ៍កន្លងមក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52C72" id="_x0000_s1077" type="#_x0000_t202" style="position:absolute;left:0;text-align:left;margin-left:77.3pt;margin-top:16.95pt;width:261pt;height:73.9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" stroked="f">
                      <v:textbox>
                        <w:txbxContent>
                          <w:p w14:paraId="589CF683" w14:textId="77777777" w:rsidR="003C5657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712991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</w:p>
                          <w:p w14:paraId="18A9D622" w14:textId="77777777" w:rsidR="003C5657" w:rsidRPr="00A750F5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712991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ចំនួនថ្ងៃ</w:t>
                            </w:r>
                          </w:p>
                          <w:p w14:paraId="4688A853" w14:textId="77777777" w:rsidR="003C5657" w:rsidRPr="00712991" w:rsidRDefault="003C5657" w:rsidP="00A96664">
                            <w:pPr>
                              <w:spacing w:line="240" w:lineRule="atLeast"/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712991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សូមកត់ត្រា</w:t>
                            </w:r>
                            <w:r w:rsidRPr="00712991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“0” </w:t>
                            </w:r>
                            <w:r w:rsidRPr="00712991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បើអវត្តមានការងារក្នុងសប្តាហ៍កន្លងមក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H7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ក្នុងសប្តាហ៍ចុងក្រោយមក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)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បានធ្វើការងារប៉ុន្មានថ្ងៃ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5F637F74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</w:rPr>
            </w:pPr>
          </w:p>
          <w:p w14:paraId="071D65E0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/>
                <w:bCs/>
                <w:sz w:val="16"/>
                <w:szCs w:val="16"/>
              </w:rPr>
            </w:pPr>
          </w:p>
          <w:p w14:paraId="0DDA08F6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    </w:t>
            </w:r>
          </w:p>
          <w:p w14:paraId="00967CE5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</w:p>
        </w:tc>
      </w:tr>
      <w:tr w:rsidR="00A96664" w:rsidRPr="00F17F88" w14:paraId="423DFAE9" w14:textId="77777777" w:rsidTr="00A96664">
        <w:trPr>
          <w:trHeight w:hRule="exact" w:val="3600"/>
        </w:trPr>
        <w:tc>
          <w:tcPr>
            <w:tcW w:w="9493" w:type="dxa"/>
          </w:tcPr>
          <w:p w14:paraId="07333C91" w14:textId="77777777" w:rsidR="00A96664" w:rsidRPr="00F17F88" w:rsidRDefault="00A96664" w:rsidP="00C97DBE">
            <w:pPr>
              <w:spacing w:line="360" w:lineRule="exact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color w:val="EE0000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( GLO_PROV = 1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ABS_JOB = 1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AGF_HIR = 2)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សូមបង្កើត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AGF_HRS=0 (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សូន្យ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)</w:t>
            </w:r>
          </w:p>
          <w:p w14:paraId="53A74E45" w14:textId="77777777" w:rsidR="00A96664" w:rsidRPr="00F17F88" w:rsidRDefault="00A96664" w:rsidP="00C97DBE">
            <w:pPr>
              <w:spacing w:line="360" w:lineRule="exact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បើមិនដូចនេះទេសូមសួរបើ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(AGF_HIR=2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AGF_DYS = 0 )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សូមបង្កើត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AGF_HRS=0 (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សូន្យ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)</w:t>
            </w:r>
          </w:p>
          <w:p w14:paraId="5472891D" w14:textId="77777777" w:rsidR="00A96664" w:rsidRPr="00F17F88" w:rsidRDefault="00A96664" w:rsidP="00C97DBE">
            <w:pPr>
              <w:spacing w:line="360" w:lineRule="exact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បើមិនដូចនេះទេសូមសួរបើ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( AGF_HIR = 2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AGF_DYS &gt;= 1)</w:t>
            </w:r>
          </w:p>
          <w:p w14:paraId="4903102D" w14:textId="77777777" w:rsidR="00A96664" w:rsidRPr="00F17F88" w:rsidRDefault="00A96664" w:rsidP="00C97DBE">
            <w:pPr>
              <w:spacing w:line="360" w:lineRule="exact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AGF_HRS</w:t>
            </w:r>
          </w:p>
          <w:p w14:paraId="159064BE" w14:textId="454AEE38" w:rsidR="00A96664" w:rsidRPr="00F17F88" w:rsidRDefault="00A96664" w:rsidP="00C97DBE">
            <w:pPr>
              <w:spacing w:line="360" w:lineRule="exact"/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H8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ក្នុងសប្តាហ៍កន្លងមក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)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បានធ្វើការងារ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ប៉ុន្មាន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ម៉ោងក្នុងមួយថ្ងៃ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5F75910F" w14:textId="013784BD" w:rsidR="00A96664" w:rsidRPr="00F17F88" w:rsidRDefault="00C97DBE" w:rsidP="00C97DBE">
            <w:pPr>
              <w:spacing w:line="360" w:lineRule="exact"/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6C1D4DED" wp14:editId="073CD709">
                      <wp:simplePos x="0" y="0"/>
                      <wp:positionH relativeFrom="column">
                        <wp:posOffset>893445</wp:posOffset>
                      </wp:positionH>
                      <wp:positionV relativeFrom="page">
                        <wp:posOffset>1186180</wp:posOffset>
                      </wp:positionV>
                      <wp:extent cx="3333750" cy="847725"/>
                      <wp:effectExtent l="0" t="0" r="0" b="9525"/>
                      <wp:wrapNone/>
                      <wp:docPr id="15408486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0" cy="847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E8A1D4" w14:textId="77777777" w:rsidR="003C5657" w:rsidRPr="00345337" w:rsidRDefault="003C5657" w:rsidP="00A96664">
                                  <w:pPr>
                                    <w:jc w:val="both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345337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 xml:space="preserve">   </w:t>
                                  </w:r>
                                  <w:r w:rsidRPr="00345337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  <w:cs/>
                                    </w:rPr>
                                    <w:t xml:space="preserve">             </w:t>
                                  </w:r>
                                  <w:r w:rsidRPr="00345337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 xml:space="preserve"> _________________</w:t>
                                  </w:r>
                                  <w:r w:rsidRPr="00345337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2A950F45" w14:textId="77777777" w:rsidR="003C5657" w:rsidRPr="00345337" w:rsidRDefault="003C5657" w:rsidP="00A96664">
                                  <w:pPr>
                                    <w:spacing w:line="240" w:lineRule="atLeas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345337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                    ចំនួនម៉ោងក្នុងមួយថ្ងៃ</w:t>
                                  </w:r>
                                </w:p>
                                <w:p w14:paraId="337787F5" w14:textId="77777777" w:rsidR="003C5657" w:rsidRPr="00345337" w:rsidRDefault="003C5657" w:rsidP="00A96664">
                                  <w:pPr>
                                    <w:spacing w:line="240" w:lineRule="atLeas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345337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សូមកត់ត្រា</w:t>
                                  </w:r>
                                  <w:r w:rsidRPr="00345337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“0” </w:t>
                                  </w:r>
                                  <w:r w:rsidRPr="00345337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បើអវត្តមានការងារក្នុងសប្តាហ៍កន្លងមក</w:t>
                                  </w:r>
                                  <w:r w:rsidRPr="00345337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D4DED" id="_x0000_s1078" type="#_x0000_t202" style="position:absolute;left:0;text-align:left;margin-left:70.35pt;margin-top:93.4pt;width:262.5pt;height:66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" fillcolor="white [3212]" stroked="f">
                      <v:textbox>
                        <w:txbxContent>
                          <w:p w14:paraId="4FE8A1D4" w14:textId="77777777" w:rsidR="003C5657" w:rsidRPr="00345337" w:rsidRDefault="003C5657" w:rsidP="00A96664">
                            <w:pPr>
                              <w:jc w:val="both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345337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 xml:space="preserve">   </w:t>
                            </w:r>
                            <w:r w:rsidRPr="00345337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  <w:cs/>
                              </w:rPr>
                              <w:t xml:space="preserve">             </w:t>
                            </w:r>
                            <w:r w:rsidRPr="00345337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 xml:space="preserve"> _________________</w:t>
                            </w:r>
                            <w:r w:rsidRPr="00345337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  <w:cs/>
                              </w:rPr>
                              <w:t xml:space="preserve">     </w:t>
                            </w:r>
                          </w:p>
                          <w:p w14:paraId="2A950F45" w14:textId="77777777" w:rsidR="003C5657" w:rsidRPr="00345337" w:rsidRDefault="003C5657" w:rsidP="00A96664">
                            <w:pPr>
                              <w:spacing w:line="240" w:lineRule="atLeas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345337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                    ចំនួនម៉ោងក្នុងមួយថ្ងៃ</w:t>
                            </w:r>
                          </w:p>
                          <w:p w14:paraId="337787F5" w14:textId="77777777" w:rsidR="003C5657" w:rsidRPr="00345337" w:rsidRDefault="003C5657" w:rsidP="00A96664">
                            <w:pPr>
                              <w:spacing w:line="240" w:lineRule="atLeas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345337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សូមកត់ត្រា</w:t>
                            </w:r>
                            <w:r w:rsidRPr="00345337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“0” </w:t>
                            </w:r>
                            <w:r w:rsidRPr="00345337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បើអវត្តមានការងារក្នុងសប្តាហ៍កន្លងមក</w:t>
                            </w:r>
                            <w:r w:rsidRPr="00345337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ab/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3C4AC397" w14:textId="77777777" w:rsidR="00A96664" w:rsidRPr="00F17F88" w:rsidRDefault="00A96664" w:rsidP="00C97DBE">
            <w:pPr>
              <w:spacing w:line="360" w:lineRule="exact"/>
              <w:rPr>
                <w:rFonts w:ascii="Khmer OS Siemreap" w:hAnsi="Khmer OS Siemreap" w:cs="Khmer OS Siemreap"/>
                <w:bCs/>
                <w:szCs w:val="22"/>
              </w:rPr>
            </w:pPr>
          </w:p>
          <w:p w14:paraId="1B3E5B37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</w:p>
        </w:tc>
      </w:tr>
      <w:tr w:rsidR="00A96664" w:rsidRPr="00F17F88" w14:paraId="5D88BD01" w14:textId="77777777" w:rsidTr="00C97DBE">
        <w:trPr>
          <w:trHeight w:val="797"/>
        </w:trPr>
        <w:tc>
          <w:tcPr>
            <w:tcW w:w="9493" w:type="dxa"/>
          </w:tcPr>
          <w:p w14:paraId="5ECFA3BF" w14:textId="77777777" w:rsidR="00A96664" w:rsidRPr="00CF483E" w:rsidRDefault="00A96664" w:rsidP="00C97DBE">
            <w:pPr>
              <w:spacing w:line="320" w:lineRule="exact"/>
              <w:rPr>
                <w:rFonts w:ascii="Khmer OS Siemreap" w:hAnsi="Khmer OS Siemreap" w:cs="Khmer OS Siemreap"/>
                <w:b/>
                <w:i/>
                <w:iCs/>
                <w:color w:val="000000" w:themeColor="text1"/>
                <w:sz w:val="18"/>
                <w:szCs w:val="18"/>
                <w:lang w:val="ca-ES"/>
              </w:rPr>
            </w:pPr>
            <w:r w:rsidRPr="00CF483E">
              <w:rPr>
                <w:rFonts w:ascii="Khmer OS Siemreap" w:hAnsi="Khmer OS Siemreap" w:cs="Khmer OS Siemreap"/>
                <w:i/>
                <w:iCs/>
                <w:color w:val="000000" w:themeColor="text1"/>
                <w:sz w:val="20"/>
                <w:szCs w:val="20"/>
                <w:cs/>
              </w:rPr>
              <w:t>លំហូរសកលនៃអថេរដែលត្រូវធ្វើបច្ចុប្បន្នភាព</w:t>
            </w:r>
          </w:p>
          <w:p w14:paraId="5EC9ADD4" w14:textId="77777777" w:rsidR="00A96664" w:rsidRPr="00CF483E" w:rsidRDefault="00A96664" w:rsidP="00C97DBE">
            <w:pPr>
              <w:spacing w:line="320" w:lineRule="exact"/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  <w:lang w:val="ca-ES"/>
              </w:rPr>
            </w:pP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  <w:lang w:val="ca-ES"/>
              </w:rPr>
              <w:t>/*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  <w:cs/>
              </w:rPr>
              <w:t>រម្លឹកពីការងារក្នុងផ្នែកកសិកម្ម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  <w:lang w:val="ca-ES"/>
              </w:rPr>
              <w:t>*/</w:t>
            </w:r>
          </w:p>
          <w:p w14:paraId="7A1E76E1" w14:textId="5465C7E4" w:rsidR="00A96664" w:rsidRPr="00CF483E" w:rsidRDefault="00A96664" w:rsidP="00C97DBE">
            <w:pPr>
              <w:spacing w:line="320" w:lineRule="exact"/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</w:pPr>
            <w:r w:rsidRPr="00CF483E"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  <w:t xml:space="preserve">REPLACE </w:t>
            </w:r>
            <w:r w:rsidRPr="00CF483E">
              <w:rPr>
                <w:rFonts w:ascii="Khmer OS Siemreap" w:hAnsi="Khmer OS Siemreap" w:cs="Khmer OS Siemreap"/>
                <w:b/>
                <w:bCs/>
                <w:color w:val="000000" w:themeColor="text1"/>
                <w:sz w:val="20"/>
                <w:szCs w:val="20"/>
              </w:rPr>
              <w:t>GLO_EMP = 1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  <w:t xml:space="preserve"> IF (AGF_ANY =</w:t>
            </w:r>
            <w:proofErr w:type="spellStart"/>
            <w:r w:rsidRPr="00CF483E"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  <w:t>a</w:t>
            </w:r>
            <w:r w:rsidR="003E0239"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  <w:t>.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  <w:t>b</w:t>
            </w:r>
            <w:r w:rsidR="003E0239"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  <w:t>.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  <w:t>c</w:t>
            </w:r>
            <w:proofErr w:type="spellEnd"/>
            <w:r w:rsidRPr="00CF483E"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  <w:t xml:space="preserve">) &amp; (AGF_MKT = 1 OR 2) </w:t>
            </w:r>
          </w:p>
          <w:p w14:paraId="7DC37FE9" w14:textId="3F491291" w:rsidR="00A96664" w:rsidRPr="00CF483E" w:rsidRDefault="00A96664" w:rsidP="00C97DBE">
            <w:pPr>
              <w:spacing w:line="320" w:lineRule="exact"/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</w:pPr>
            <w:r w:rsidRPr="00CF483E"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  <w:t xml:space="preserve">REPLACE </w:t>
            </w:r>
            <w:r w:rsidRPr="00CF483E">
              <w:rPr>
                <w:rFonts w:ascii="Khmer OS Siemreap" w:hAnsi="Khmer OS Siemreap" w:cs="Khmer OS Siemreap"/>
                <w:b/>
                <w:bCs/>
                <w:color w:val="000000" w:themeColor="text1"/>
                <w:sz w:val="20"/>
                <w:szCs w:val="20"/>
              </w:rPr>
              <w:t>GLO_EMP = 1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  <w:t xml:space="preserve"> IF (AGF_ANY =</w:t>
            </w:r>
            <w:proofErr w:type="spellStart"/>
            <w:r w:rsidRPr="00CF483E"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  <w:t>a</w:t>
            </w:r>
            <w:r w:rsidR="003E0239"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  <w:t>.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  <w:t>b</w:t>
            </w:r>
            <w:r w:rsidR="003E0239"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  <w:t>.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  <w:t>c</w:t>
            </w:r>
            <w:proofErr w:type="spellEnd"/>
            <w:r w:rsidRPr="00CF483E"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  <w:t xml:space="preserve">) &amp; (AGF_HIS = 1 OR 2) </w:t>
            </w:r>
          </w:p>
          <w:p w14:paraId="500EF652" w14:textId="7DABDF20" w:rsidR="00A96664" w:rsidRPr="00CF483E" w:rsidRDefault="00A96664" w:rsidP="00C97DBE">
            <w:pPr>
              <w:spacing w:line="320" w:lineRule="exact"/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</w:pPr>
            <w:r w:rsidRPr="00CF483E"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  <w:t xml:space="preserve">REPLACE </w:t>
            </w:r>
            <w:r w:rsidRPr="00CF483E">
              <w:rPr>
                <w:rFonts w:ascii="Khmer OS Siemreap" w:hAnsi="Khmer OS Siemreap" w:cs="Khmer OS Siemreap"/>
                <w:b/>
                <w:bCs/>
                <w:color w:val="000000" w:themeColor="text1"/>
                <w:sz w:val="20"/>
                <w:szCs w:val="20"/>
              </w:rPr>
              <w:t>GLO_EMP = 1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  <w:t xml:space="preserve"> IF (AGF_ANY =</w:t>
            </w:r>
            <w:proofErr w:type="spellStart"/>
            <w:r w:rsidRPr="00CF483E"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  <w:t>a</w:t>
            </w:r>
            <w:r w:rsidR="003E0239"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  <w:t>.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  <w:t>b</w:t>
            </w:r>
            <w:r w:rsidR="003E0239"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  <w:t>.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  <w:t>c</w:t>
            </w:r>
            <w:proofErr w:type="spellEnd"/>
            <w:r w:rsidRPr="00CF483E">
              <w:rPr>
                <w:rFonts w:ascii="Khmer OS Siemreap" w:hAnsi="Khmer OS Siemreap" w:cs="Khmer OS Siemreap"/>
                <w:color w:val="000000" w:themeColor="text1"/>
                <w:sz w:val="20"/>
                <w:szCs w:val="20"/>
              </w:rPr>
              <w:t>) &amp; (AGF_HIR = 1)</w:t>
            </w:r>
          </w:p>
          <w:p w14:paraId="690C782F" w14:textId="77777777" w:rsidR="00A96664" w:rsidRPr="00CF483E" w:rsidRDefault="00A96664" w:rsidP="00C97DBE">
            <w:pPr>
              <w:spacing w:line="320" w:lineRule="exact"/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</w:pP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>/*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  <w:cs/>
              </w:rPr>
              <w:t xml:space="preserve">បញ្ជាក់មិនមានការងារ (មានន័យថា </w:t>
            </w:r>
            <w:proofErr w:type="gramStart"/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  <w:cs/>
              </w:rPr>
              <w:t>អ្នកផលិតផលិតផលប្រើប្រាស់ផ្ទាល់ខ្លួន)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>*</w:t>
            </w:r>
            <w:proofErr w:type="gramEnd"/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>/</w:t>
            </w:r>
          </w:p>
          <w:p w14:paraId="1E6B9F75" w14:textId="77777777" w:rsidR="00A96664" w:rsidRPr="00CF483E" w:rsidRDefault="00A96664" w:rsidP="00C97DBE">
            <w:pPr>
              <w:spacing w:line="320" w:lineRule="exact"/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</w:pP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 xml:space="preserve">REPLACE </w:t>
            </w:r>
            <w:r w:rsidRPr="00CF483E">
              <w:rPr>
                <w:rFonts w:ascii="Khmer OS Siemreap" w:hAnsi="Khmer OS Siemreap" w:cs="Khmer OS Siemreap"/>
                <w:b/>
                <w:bCs/>
                <w:color w:val="000000" w:themeColor="text1"/>
                <w:sz w:val="18"/>
                <w:szCs w:val="18"/>
              </w:rPr>
              <w:t>GLO_EMP = 0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 xml:space="preserve"> IF (GLO_PROV=1 &amp; AGF_CHK NE d) </w:t>
            </w:r>
            <w:proofErr w:type="gramStart"/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>&amp;(</w:t>
            </w:r>
            <w:proofErr w:type="gramEnd"/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 xml:space="preserve">AGF_HIR = 2) </w:t>
            </w:r>
          </w:p>
          <w:p w14:paraId="21D11310" w14:textId="77777777" w:rsidR="00A96664" w:rsidRPr="00CF483E" w:rsidRDefault="00A96664" w:rsidP="00C97DBE">
            <w:pPr>
              <w:spacing w:line="320" w:lineRule="exact"/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</w:pP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>/*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  <w:cs/>
              </w:rPr>
              <w:t>មានការងារនៅក្នងផ្នែកកសិកម្ម និងមិនមែនកសិកម្ម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>*/</w:t>
            </w:r>
          </w:p>
          <w:p w14:paraId="6CD51232" w14:textId="77777777" w:rsidR="00A96664" w:rsidRPr="00CF483E" w:rsidRDefault="00A96664" w:rsidP="00C97DBE">
            <w:pPr>
              <w:spacing w:line="320" w:lineRule="exact"/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</w:pP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 xml:space="preserve">REPLACE </w:t>
            </w:r>
            <w:r w:rsidRPr="00CF483E">
              <w:rPr>
                <w:rFonts w:ascii="Khmer OS Siemreap" w:hAnsi="Khmer OS Siemreap" w:cs="Khmer OS Siemreap"/>
                <w:b/>
                <w:color w:val="000000" w:themeColor="text1"/>
                <w:sz w:val="18"/>
                <w:szCs w:val="18"/>
              </w:rPr>
              <w:t>GLO_MLT = 1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 xml:space="preserve"> </w:t>
            </w:r>
            <w:proofErr w:type="gramStart"/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>IF ((</w:t>
            </w:r>
            <w:proofErr w:type="gramEnd"/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 xml:space="preserve">AGF_CHK = (a OR b OR c) &amp; </w:t>
            </w:r>
            <w:proofErr w:type="gramStart"/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>d)&amp;</w:t>
            </w:r>
            <w:proofErr w:type="gramEnd"/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 xml:space="preserve"> (AGF_MKT=1 OR 2))</w:t>
            </w:r>
          </w:p>
          <w:p w14:paraId="4527E9A5" w14:textId="77777777" w:rsidR="00A96664" w:rsidRPr="00CF483E" w:rsidRDefault="00A96664" w:rsidP="00C97DBE">
            <w:pPr>
              <w:spacing w:line="320" w:lineRule="exact"/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</w:pP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 xml:space="preserve">REPLACE </w:t>
            </w:r>
            <w:r w:rsidRPr="00CF483E">
              <w:rPr>
                <w:rFonts w:ascii="Khmer OS Siemreap" w:hAnsi="Khmer OS Siemreap" w:cs="Khmer OS Siemreap"/>
                <w:b/>
                <w:color w:val="000000" w:themeColor="text1"/>
                <w:sz w:val="18"/>
                <w:szCs w:val="18"/>
              </w:rPr>
              <w:t>GLO_MLT = 1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 xml:space="preserve"> IF ((AGF_CHK = (a OR b OR c) &amp; d) &amp; (AGF_HIS = 1 OR 2))</w:t>
            </w:r>
          </w:p>
          <w:p w14:paraId="273B44EC" w14:textId="77777777" w:rsidR="00A96664" w:rsidRPr="00CF483E" w:rsidRDefault="00A96664" w:rsidP="00C97DBE">
            <w:pPr>
              <w:spacing w:line="320" w:lineRule="exact"/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</w:pP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 xml:space="preserve">REPLACE </w:t>
            </w:r>
            <w:r w:rsidRPr="00CF483E">
              <w:rPr>
                <w:rFonts w:ascii="Khmer OS Siemreap" w:hAnsi="Khmer OS Siemreap" w:cs="Khmer OS Siemreap"/>
                <w:b/>
                <w:color w:val="000000" w:themeColor="text1"/>
                <w:sz w:val="18"/>
                <w:szCs w:val="18"/>
              </w:rPr>
              <w:t>GLO_MLT = 1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 xml:space="preserve"> IF ((AGF_CHK = (a OR b OR c) &amp; d) &amp; (AGF_HIR = 1))</w:t>
            </w:r>
          </w:p>
          <w:p w14:paraId="27CFCD61" w14:textId="77777777" w:rsidR="00A96664" w:rsidRPr="00CF483E" w:rsidRDefault="00A96664" w:rsidP="00C97DBE">
            <w:pPr>
              <w:spacing w:line="320" w:lineRule="exact"/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</w:pP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>REPLACE</w:t>
            </w:r>
            <w:r w:rsidRPr="00CF483E">
              <w:rPr>
                <w:rFonts w:ascii="Khmer OS Siemreap" w:hAnsi="Khmer OS Siemreap" w:cs="Khmer OS Siemreap"/>
                <w:b/>
                <w:color w:val="000000" w:themeColor="text1"/>
                <w:sz w:val="18"/>
                <w:szCs w:val="18"/>
              </w:rPr>
              <w:t xml:space="preserve"> GLO_MLT=2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 xml:space="preserve"> IF ((AGF_CHK = (a OR b OR c) &amp; d) &amp; (AGF_HIR=2))</w:t>
            </w:r>
          </w:p>
          <w:p w14:paraId="6A06CC31" w14:textId="25ECEE61" w:rsidR="00A96664" w:rsidRPr="00CF483E" w:rsidRDefault="00A96664" w:rsidP="00C97DBE">
            <w:pPr>
              <w:spacing w:line="320" w:lineRule="exact"/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</w:pP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lastRenderedPageBreak/>
              <w:t>REPLACE</w:t>
            </w:r>
            <w:r w:rsidRPr="00CF483E">
              <w:rPr>
                <w:rFonts w:ascii="Khmer OS Siemreap" w:hAnsi="Khmer OS Siemreap" w:cs="Khmer OS Siemreap"/>
                <w:b/>
                <w:bCs/>
                <w:color w:val="000000" w:themeColor="text1"/>
                <w:sz w:val="18"/>
                <w:szCs w:val="18"/>
              </w:rPr>
              <w:t xml:space="preserve"> GLO_MLT=3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 xml:space="preserve"> IF ((GLO_EMP = 1) &amp; (AGF_ANY = </w:t>
            </w:r>
            <w:proofErr w:type="spellStart"/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>a</w:t>
            </w:r>
            <w:r w:rsidR="003E0239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>.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>b</w:t>
            </w:r>
            <w:r w:rsidR="003E0239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>.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>c</w:t>
            </w:r>
            <w:proofErr w:type="spellEnd"/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>))</w:t>
            </w:r>
          </w:p>
          <w:p w14:paraId="21D4585B" w14:textId="77777777" w:rsidR="00A96664" w:rsidRPr="00CF483E" w:rsidRDefault="00A96664" w:rsidP="00C97DBE">
            <w:pPr>
              <w:spacing w:line="320" w:lineRule="exact"/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</w:pP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>/*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  <w:cs/>
              </w:rPr>
              <w:t>បញ្ជាក់ពីអ្នកផលិតផលិតផលម្ហូបអាហារប្រើប្រាស់ផ្ទាល់ខ្លួន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>*/</w:t>
            </w:r>
          </w:p>
          <w:p w14:paraId="6A4E6BC1" w14:textId="77777777" w:rsidR="00A96664" w:rsidRPr="00CF483E" w:rsidRDefault="00A96664" w:rsidP="00C97DBE">
            <w:pPr>
              <w:spacing w:line="320" w:lineRule="exact"/>
              <w:rPr>
                <w:rFonts w:ascii="Khmer OS Siemreap" w:hAnsi="Khmer OS Siemreap" w:cs="Khmer OS Siemreap"/>
                <w:b/>
                <w:bCs/>
                <w:i/>
                <w:iCs/>
                <w:color w:val="000000" w:themeColor="text1"/>
                <w:szCs w:val="22"/>
                <w:cs/>
              </w:rPr>
            </w:pP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 xml:space="preserve">REPLACE </w:t>
            </w:r>
            <w:r w:rsidRPr="00CF483E">
              <w:rPr>
                <w:rFonts w:ascii="Khmer OS Siemreap" w:hAnsi="Khmer OS Siemreap" w:cs="Khmer OS Siemreap"/>
                <w:b/>
                <w:color w:val="000000" w:themeColor="text1"/>
                <w:sz w:val="18"/>
                <w:szCs w:val="18"/>
              </w:rPr>
              <w:t>GLO_OPF = 1</w:t>
            </w:r>
            <w:r w:rsidRPr="00CF483E">
              <w:rPr>
                <w:rFonts w:ascii="Khmer OS Siemreap" w:hAnsi="Khmer OS Siemreap" w:cs="Khmer OS Siemreap"/>
                <w:color w:val="000000" w:themeColor="text1"/>
                <w:sz w:val="18"/>
                <w:szCs w:val="18"/>
              </w:rPr>
              <w:t xml:space="preserve"> IF (AGF_HIR = 2)</w:t>
            </w:r>
          </w:p>
        </w:tc>
      </w:tr>
      <w:tr w:rsidR="00A96664" w:rsidRPr="00F17F88" w14:paraId="443CFB5B" w14:textId="77777777" w:rsidTr="00A96664">
        <w:trPr>
          <w:trHeight w:val="440"/>
        </w:trPr>
        <w:tc>
          <w:tcPr>
            <w:tcW w:w="9493" w:type="dxa"/>
            <w:shd w:val="clear" w:color="auto" w:fill="D9D9D9" w:themeFill="background1" w:themeFillShade="D9"/>
          </w:tcPr>
          <w:p w14:paraId="61C7ACCC" w14:textId="47B419FC" w:rsidR="00A96664" w:rsidRPr="00F17F88" w:rsidRDefault="00A96664" w:rsidP="00053C79">
            <w:pPr>
              <w:jc w:val="center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lastRenderedPageBreak/>
              <w:t xml:space="preserve">ចប់ផ្នែក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H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(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AGF)</w:t>
            </w:r>
          </w:p>
        </w:tc>
      </w:tr>
    </w:tbl>
    <w:p w14:paraId="3A3C66E3" w14:textId="3A43E363" w:rsidR="00C46800" w:rsidRDefault="00C46800"/>
    <w:p w14:paraId="31BBC75F" w14:textId="6C2C769C" w:rsidR="00C97DBE" w:rsidRDefault="00C97DBE">
      <w:pPr>
        <w:widowControl/>
        <w:autoSpaceDE/>
        <w:autoSpaceDN/>
        <w:adjustRightInd/>
        <w:rPr>
          <w:cs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A96664" w:rsidRPr="00F17F88" w14:paraId="2E4B8D23" w14:textId="77777777" w:rsidTr="00A96664">
        <w:tc>
          <w:tcPr>
            <w:tcW w:w="9493" w:type="dxa"/>
            <w:shd w:val="clear" w:color="auto" w:fill="A5C9EB" w:themeFill="text2" w:themeFillTint="40"/>
          </w:tcPr>
          <w:p w14:paraId="79A79D54" w14:textId="6795898F" w:rsidR="00A96664" w:rsidRPr="00F17F88" w:rsidRDefault="00A96664" w:rsidP="00053C79">
            <w:pPr>
              <w:jc w:val="center"/>
              <w:rPr>
                <w:rFonts w:ascii="Khmer OS Muol Light" w:hAnsi="Khmer OS Muol Light" w:cs="Khmer OS Muol Light"/>
                <w:bCs/>
                <w:szCs w:val="22"/>
              </w:rPr>
            </w:pPr>
            <w:proofErr w:type="spellStart"/>
            <w:r w:rsidRPr="00F17F88">
              <w:rPr>
                <w:rFonts w:ascii="Khmer OS Muol Light" w:hAnsi="Khmer OS Muol Light" w:cs="Khmer OS Muol Light"/>
                <w:bCs/>
                <w:szCs w:val="22"/>
              </w:rPr>
              <w:t>ផ្នែក</w:t>
            </w:r>
            <w:proofErr w:type="spellEnd"/>
            <w:r w:rsidRPr="00F17F88">
              <w:rPr>
                <w:rFonts w:ascii="Khmer OS Muol Light" w:hAnsi="Khmer OS Muol Light" w:cs="Khmer OS Muol Light"/>
                <w:b/>
                <w:szCs w:val="22"/>
              </w:rPr>
              <w:t xml:space="preserve"> I</w:t>
            </w:r>
            <w:r w:rsidR="003E0239">
              <w:rPr>
                <w:rFonts w:ascii="Khmer OS Muol Light" w:hAnsi="Khmer OS Muol Light" w:cs="Khmer OS Muol Light"/>
                <w:b/>
                <w:szCs w:val="22"/>
              </w:rPr>
              <w:t>.</w:t>
            </w:r>
            <w:r w:rsidRPr="00F17F88">
              <w:rPr>
                <w:rFonts w:ascii="Khmer OS Muol Light" w:hAnsi="Khmer OS Muol Light" w:cs="Khmer OS Muol Light"/>
                <w:b/>
                <w:szCs w:val="22"/>
              </w:rPr>
              <w:t xml:space="preserve"> </w:t>
            </w:r>
            <w:r w:rsidRPr="00F17F88">
              <w:rPr>
                <w:rFonts w:ascii="Khmer OS Muol Light" w:eastAsia="Times New Roman" w:hAnsi="Khmer OS Muol Light" w:cs="Khmer OS Muol Light"/>
                <w:bCs/>
                <w:szCs w:val="22"/>
                <w:cs/>
              </w:rPr>
              <w:t>ការងារចម្បង</w:t>
            </w:r>
            <w:r w:rsidRPr="00F17F88">
              <w:rPr>
                <w:rFonts w:ascii="Khmer OS Muol Light" w:eastAsia="Times New Roman" w:hAnsi="Khmer OS Muol Light" w:cs="Khmer OS Muol Light"/>
                <w:bCs/>
                <w:szCs w:val="22"/>
              </w:rPr>
              <w:t xml:space="preserve"> -</w:t>
            </w:r>
            <w:r w:rsidRPr="00F17F88">
              <w:rPr>
                <w:rFonts w:ascii="Khmer OS Muol Light" w:hAnsi="Khmer OS Muol Light" w:cs="Khmer OS Muol Light"/>
                <w:bCs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</w:rPr>
              <w:t>ចរិតលក្ខណៈនៃការងារចម្បង</w:t>
            </w:r>
            <w:proofErr w:type="spellEnd"/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</w:rPr>
              <w:t xml:space="preserve"> </w:t>
            </w:r>
            <w:r w:rsidRPr="00F17F88">
              <w:rPr>
                <w:rFonts w:ascii="Khmer OS Muol Light" w:hAnsi="Khmer OS Muol Light" w:cs="Khmer OS Muol Light"/>
                <w:b/>
                <w:szCs w:val="22"/>
              </w:rPr>
              <w:t>(MJJ)</w:t>
            </w:r>
          </w:p>
        </w:tc>
      </w:tr>
      <w:tr w:rsidR="00A96664" w:rsidRPr="00F17F88" w14:paraId="610A3D71" w14:textId="77777777" w:rsidTr="00A96664">
        <w:tc>
          <w:tcPr>
            <w:tcW w:w="9493" w:type="dxa"/>
            <w:shd w:val="clear" w:color="auto" w:fill="D9D9D9" w:themeFill="background1" w:themeFillShade="D9"/>
          </w:tcPr>
          <w:p w14:paraId="237247AA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bCs/>
                <w:sz w:val="20"/>
                <w:szCs w:val="20"/>
                <w:cs/>
              </w:rPr>
              <w:t>គោលបំណង និងវិសាលភាព</w:t>
            </w:r>
          </w:p>
          <w:p w14:paraId="72341753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20" w:lineRule="exact"/>
              <w:contextualSpacing/>
              <w:rPr>
                <w:rFonts w:ascii="Khmer OS Siemreap" w:eastAsia="Times New Roman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  <w:t>ចាប់ផ្តើមពីសំណួរអំពីចរិតលក្ខណៈនៃការងារចម្បង</w:t>
            </w:r>
          </w:p>
          <w:p w14:paraId="536FD1CC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20" w:lineRule="exact"/>
              <w:contextualSpacing/>
              <w:rPr>
                <w:rFonts w:ascii="Khmer OS Siemreap" w:eastAsia="Times New Roman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  <w:t>កំណត់អត្តសញ្ញាណអ្នកមានការងារធ្វើច្រើន និងបញ្ជាក់ពីការងារចម្បង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  <w:t>ដែលអ្នកឆ្លើយតប តែងតែធ្វើ ដោយចំណាយពេលវេលាច្រើនម៉ោងជាងគេបំផុតក្នុងមួយសប្តាហ៍ ទោះបីជាអវត្តមានពីការងារនៅក្នុងសប្តាហ៍យោងក៏ដោយ</w:t>
            </w:r>
          </w:p>
          <w:p w14:paraId="03D068B0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20" w:lineRule="exact"/>
              <w:contextualSpacing/>
              <w:rPr>
                <w:rFonts w:ascii="Khmer OS Siemreap" w:eastAsia="Times New Roman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  <w:t>ដើម្បីប្រមូលព័ត៌មានអំពីអាជីព/មុខរបរ និងស្ថានភាពសំខាន់ៗនៃការងាររបស់អ្នកឆ្លើយតបក្នុងការងារចម្បងរបស់គាត់</w:t>
            </w:r>
          </w:p>
          <w:p w14:paraId="6D4CD8CA" w14:textId="0E6E7440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20" w:lineRule="exact"/>
              <w:contextualSpacing/>
              <w:rPr>
                <w:rFonts w:ascii="Khmer OS Siemreap" w:eastAsia="Times New Roman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  <w:t>វាជាផ្នែកអប្បបរមានៃសំណួរដែលតម្រូវ</w:t>
            </w:r>
            <w:r w:rsidR="007D1B67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  <w:t>ឱ្យ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  <w:t>សួរអំពីចរិតលក្ខណៈនៃការងារចម្បង</w:t>
            </w:r>
          </w:p>
          <w:p w14:paraId="3825A7B5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20" w:lineRule="exact"/>
              <w:contextualSpacing/>
              <w:rPr>
                <w:rFonts w:ascii="Khmer OS Siemreap" w:eastAsia="Times New Roman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  <w:t>សំណួរមួយចំនួនត្រូវបានបន្ថែមសម្រាប់ការវ៉ាស់ស្ទង់នូវស្ថិតិនៃការងារក្រៅប្រព័ន្ធ ឬការងារមិនរៀបរយ</w:t>
            </w:r>
          </w:p>
          <w:p w14:paraId="179F9B01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20" w:lineRule="exact"/>
              <w:contextualSpacing/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  <w:t>សួរគ្រប់មនុស្សទាំងអស់ដែលធ្វើការក្នុងសប្តាហ៍យោង។</w:t>
            </w:r>
          </w:p>
        </w:tc>
      </w:tr>
      <w:tr w:rsidR="00A96664" w:rsidRPr="00F17F88" w14:paraId="2EDC70F6" w14:textId="77777777" w:rsidTr="00A96664">
        <w:trPr>
          <w:trHeight w:hRule="exact" w:val="7507"/>
        </w:trPr>
        <w:tc>
          <w:tcPr>
            <w:tcW w:w="9493" w:type="dxa"/>
          </w:tcPr>
          <w:p w14:paraId="60E40E36" w14:textId="77777777" w:rsidR="00A96664" w:rsidRPr="00F17F88" w:rsidRDefault="00A96664" w:rsidP="00053C79">
            <w:pPr>
              <w:spacing w:line="360" w:lineRule="exact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MJJ_MULT</w:t>
            </w:r>
          </w:p>
          <w:p w14:paraId="2802189E" w14:textId="77777777" w:rsidR="00A96664" w:rsidRPr="00F17F88" w:rsidRDefault="00A96664" w:rsidP="00053C79">
            <w:pPr>
              <w:spacing w:line="360" w:lineRule="exact"/>
              <w:ind w:left="791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(GLO_EMP=1)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(GLO_MLT=0)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(DEM_REL NE 7)</w:t>
            </w:r>
          </w:p>
          <w:p w14:paraId="7377278F" w14:textId="03AA1A07" w:rsidR="00A96664" w:rsidRPr="00F17F88" w:rsidRDefault="00A96664" w:rsidP="00053C79">
            <w:pPr>
              <w:spacing w:line="360" w:lineRule="exact"/>
              <w:ind w:left="791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I1A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ក្នុងសប្តាហ៍ចុងក្រោយ តើ(អ្នក/</w:t>
            </w:r>
            <w:proofErr w:type="gramStart"/>
            <w:r w:rsidRPr="00F17F88">
              <w:rPr>
                <w:rFonts w:ascii="Khmer OS Siemreap" w:hAnsi="Khmer OS Siemreap" w:cs="Khmer OS Siemreap"/>
                <w:szCs w:val="22"/>
                <w:cs/>
              </w:rPr>
              <w:t>ឈ្មោះ)មានការងារច្រើនជាងមួយ</w:t>
            </w:r>
            <w:proofErr w:type="gram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ឬសកម្មភាពនៃការរកប្រាក់ចំណូលផ្សេងទៀតដែរឬទេ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3D3581B3" w14:textId="77777777" w:rsidR="00A96664" w:rsidRPr="00F17F88" w:rsidRDefault="00A96664" w:rsidP="00053C79">
            <w:pPr>
              <w:spacing w:line="180" w:lineRule="exact"/>
              <w:ind w:left="791" w:hanging="331"/>
              <w:rPr>
                <w:rFonts w:ascii="Khmer OS Siemreap" w:hAnsi="Khmer OS Siemreap" w:cs="Khmer OS Siemreap"/>
                <w:szCs w:val="22"/>
              </w:rPr>
            </w:pPr>
          </w:p>
          <w:p w14:paraId="48BD8778" w14:textId="77777777" w:rsidR="00A96664" w:rsidRPr="00F17F88" w:rsidRDefault="00A96664" w:rsidP="00053C79">
            <w:pPr>
              <w:spacing w:line="360" w:lineRule="exact"/>
              <w:ind w:left="791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(GLO_EMP=1)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(GLO_MLT=1)</w:t>
            </w:r>
          </w:p>
          <w:p w14:paraId="2A02DF76" w14:textId="531954D6" w:rsidR="00A96664" w:rsidRPr="00F17F88" w:rsidRDefault="00A96664" w:rsidP="00053C79">
            <w:pPr>
              <w:spacing w:line="360" w:lineRule="exact"/>
              <w:ind w:left="791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I1B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អ្នកបាននិយាយថា ក្នុងសប្ដាហ៍ចុងក្រោយ (អ្នក/ឈ្មោះ) មានការងារឬសកម្មភាពរកចំណូលច្រើន</w:t>
            </w:r>
            <w:r w:rsidRPr="00C97DBE">
              <w:rPr>
                <w:rFonts w:ascii="Khmer OS Siemreap" w:hAnsi="Khmer OS Siemreap" w:cs="Khmer OS Siemreap"/>
                <w:spacing w:val="-12"/>
                <w:szCs w:val="22"/>
                <w:cs/>
              </w:rPr>
              <w:t>ជាងមួយ៖ មួយក្នុងវិស័យ​ស្រែ ចំការ នេសាទ និងមួយទៀតក្នុងប្រភេទការងារផ្សេងទៀត។ តើវាត្រឹមត្រូវទេ</w:t>
            </w:r>
            <w:r w:rsidRPr="00C97DBE">
              <w:rPr>
                <w:rFonts w:ascii="Khmer OS Siemreap" w:hAnsi="Khmer OS Siemreap" w:cs="Khmer OS Siemreap"/>
                <w:spacing w:val="-12"/>
                <w:szCs w:val="22"/>
              </w:rPr>
              <w:t>?</w:t>
            </w:r>
          </w:p>
          <w:p w14:paraId="4B4375AD" w14:textId="77777777" w:rsidR="00A96664" w:rsidRPr="00F17F88" w:rsidRDefault="00A96664" w:rsidP="00053C79">
            <w:pPr>
              <w:spacing w:line="180" w:lineRule="exact"/>
              <w:ind w:left="791" w:hanging="331"/>
              <w:rPr>
                <w:rFonts w:ascii="Khmer OS Siemreap" w:hAnsi="Khmer OS Siemreap" w:cs="Khmer OS Siemreap"/>
                <w:szCs w:val="22"/>
              </w:rPr>
            </w:pPr>
          </w:p>
          <w:p w14:paraId="76065672" w14:textId="77777777" w:rsidR="00A96664" w:rsidRPr="00F17F88" w:rsidRDefault="00A96664" w:rsidP="00053C79">
            <w:pPr>
              <w:spacing w:line="360" w:lineRule="exact"/>
              <w:ind w:left="791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(GLO_EMP=1)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(GLO_MLT=2)</w:t>
            </w:r>
          </w:p>
          <w:p w14:paraId="6C2F4321" w14:textId="437CB5F5" w:rsidR="00A96664" w:rsidRPr="00F17F88" w:rsidRDefault="00A96664" w:rsidP="00053C79">
            <w:pPr>
              <w:spacing w:line="360" w:lineRule="exact"/>
              <w:ind w:left="791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I1C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​ ក្រៅពីការងារស្រែ ចំការ នេសាទ អ្នកបាននិយាយថា (អ្នក/ឈ្មោះ) មានសកម្មភាពរកចំណូលផ្សេងទៀត។ តើសកម្មភាពនោះ មានតែមួយប៉ុណ្ណោះ ឬមានច្រើនជាងមួយ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6C2F4298" w14:textId="77777777" w:rsidR="00A96664" w:rsidRPr="00F17F88" w:rsidRDefault="00A96664" w:rsidP="00053C79">
            <w:pPr>
              <w:spacing w:line="180" w:lineRule="exact"/>
              <w:ind w:left="791" w:hanging="331"/>
              <w:rPr>
                <w:rFonts w:ascii="Khmer OS Siemreap" w:hAnsi="Khmer OS Siemreap" w:cs="Khmer OS Siemreap"/>
                <w:szCs w:val="22"/>
              </w:rPr>
            </w:pPr>
          </w:p>
          <w:p w14:paraId="6C1AB9ED" w14:textId="77777777" w:rsidR="00A96664" w:rsidRPr="00F17F88" w:rsidRDefault="00A96664" w:rsidP="00053C79">
            <w:pPr>
              <w:spacing w:line="360" w:lineRule="exact"/>
              <w:ind w:left="791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(GLO_EMP=1)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(GLO_MLT=3)</w:t>
            </w:r>
          </w:p>
          <w:p w14:paraId="585BAAEA" w14:textId="6EF1B5F8" w:rsidR="00A96664" w:rsidRPr="00F17F88" w:rsidRDefault="00A96664" w:rsidP="00053C79">
            <w:pPr>
              <w:spacing w:line="360" w:lineRule="exact"/>
              <w:ind w:left="791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I1D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​បន្ថែមពីការងារស្រែ ចំការ នេសាទដែលអ្នកបាននិយាយ តើក្នុងសប្ដាហ៍កន្លងមក (អ្នក/ឈ្មោះ) មានការងារ ឬសកម្មភាពរកចំណូលផ្សេងទៀតដែរឬទេ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4FB8A98D" w14:textId="77777777" w:rsidR="00A96664" w:rsidRPr="00F17F88" w:rsidRDefault="00A96664" w:rsidP="00053C79">
            <w:pPr>
              <w:spacing w:line="180" w:lineRule="exact"/>
              <w:rPr>
                <w:rFonts w:ascii="Khmer OS Siemreap" w:hAnsi="Khmer OS Siemreap" w:cs="Khmer OS Siemreap"/>
                <w:szCs w:val="22"/>
              </w:rPr>
            </w:pPr>
          </w:p>
          <w:p w14:paraId="7A4D5831" w14:textId="77777777" w:rsidR="00A96664" w:rsidRPr="00F17F88" w:rsidRDefault="00A96664" w:rsidP="00053C79">
            <w:pPr>
              <w:spacing w:line="360" w:lineRule="exact"/>
              <w:ind w:left="791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(GLO_EMP=1)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និង​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(DEM_REL=7)</w:t>
            </w:r>
          </w:p>
          <w:p w14:paraId="043D4511" w14:textId="05BC6DF7" w:rsidR="00A96664" w:rsidRPr="00F17F88" w:rsidRDefault="00A96664" w:rsidP="00053C79">
            <w:pPr>
              <w:spacing w:line="360" w:lineRule="exact"/>
              <w:ind w:left="791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I1E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ក្នុង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សប្តាហ៍កន្លងមក ក្រៅពីការងារដែល (អ្នក/ឈ្មោះ) បានធ្វើនៅក្នុងគ្រួសារនេះ តើ (អ្នក/ឈ្មោះ) មានការងារ ឬសកម្មភាពរកចំណូលផ្សេងទៀតដែរឬទេ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3D8F5AFE" w14:textId="77777777" w:rsidR="00A96664" w:rsidRPr="00F17F88" w:rsidRDefault="00A96664" w:rsidP="00053C79">
            <w:pPr>
              <w:spacing w:line="360" w:lineRule="exact"/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24FD1DD0" wp14:editId="6871E570">
                      <wp:simplePos x="0" y="0"/>
                      <wp:positionH relativeFrom="column">
                        <wp:posOffset>1655445</wp:posOffset>
                      </wp:positionH>
                      <wp:positionV relativeFrom="paragraph">
                        <wp:posOffset>10795</wp:posOffset>
                      </wp:positionV>
                      <wp:extent cx="2226128" cy="590550"/>
                      <wp:effectExtent l="0" t="0" r="3175" b="0"/>
                      <wp:wrapNone/>
                      <wp:docPr id="16177088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6128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463CD0" w14:textId="77777777" w:rsidR="003C5657" w:rsidRPr="00A2666E" w:rsidRDefault="003C5657" w:rsidP="00A96664">
                                  <w:pPr>
                                    <w:ind w:left="706" w:hanging="706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A2666E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1.</w:t>
                                  </w:r>
                                  <w:r w:rsidRPr="00A2666E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មានតែមួយមុខរបរ/ជំនួញប៉ុណ្ណោះ </w:t>
                                  </w:r>
                                </w:p>
                                <w:p w14:paraId="7997D37F" w14:textId="77777777" w:rsidR="003C5657" w:rsidRPr="00A2666E" w:rsidRDefault="003C5657" w:rsidP="00A96664">
                                  <w:pPr>
                                    <w:spacing w:line="240" w:lineRule="atLeas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A2666E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2. </w:t>
                                  </w:r>
                                  <w:r w:rsidRPr="00A2666E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មានមុខរបរ/ជំនួញច្រើនជាងមួយ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D1DD0" id="_x0000_s1079" type="#_x0000_t202" style="position:absolute;left:0;text-align:left;margin-left:130.35pt;margin-top:.85pt;width:175.3pt;height:46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" stroked="f">
                      <v:textbox>
                        <w:txbxContent>
                          <w:p w14:paraId="38463CD0" w14:textId="77777777" w:rsidR="003C5657" w:rsidRPr="00A2666E" w:rsidRDefault="003C5657" w:rsidP="00A96664">
                            <w:pPr>
                              <w:ind w:left="706" w:hanging="706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A2666E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1.</w:t>
                            </w:r>
                            <w:r w:rsidRPr="00A2666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មានតែមួយមុខរបរ/ជំនួញប៉ុណ្ណោះ </w:t>
                            </w:r>
                          </w:p>
                          <w:p w14:paraId="7997D37F" w14:textId="77777777" w:rsidR="003C5657" w:rsidRPr="00A2666E" w:rsidRDefault="003C5657" w:rsidP="00A96664">
                            <w:pPr>
                              <w:spacing w:line="240" w:lineRule="atLeas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A2666E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2. </w:t>
                            </w:r>
                            <w:r w:rsidRPr="00A2666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មានមុខរបរ/ជំនួញច្រើនជាងមួយ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A2967E" w14:textId="77777777" w:rsidR="00A96664" w:rsidRPr="00F17F88" w:rsidRDefault="00A96664" w:rsidP="00053C79">
            <w:pPr>
              <w:spacing w:line="360" w:lineRule="exact"/>
              <w:rPr>
                <w:rFonts w:ascii="Khmer OS Siemreap" w:hAnsi="Khmer OS Siemreap" w:cs="Khmer OS Siemreap"/>
                <w:bCs/>
                <w:szCs w:val="22"/>
              </w:rPr>
            </w:pPr>
          </w:p>
          <w:p w14:paraId="5B743FE8" w14:textId="77777777" w:rsidR="00A96664" w:rsidRPr="00F17F88" w:rsidRDefault="00A96664" w:rsidP="00053C79">
            <w:pPr>
              <w:spacing w:line="360" w:lineRule="exact"/>
              <w:rPr>
                <w:rFonts w:ascii="Khmer OS Siemreap" w:hAnsi="Khmer OS Siemreap" w:cs="Khmer OS Siemreap"/>
                <w:bCs/>
                <w:szCs w:val="22"/>
              </w:rPr>
            </w:pPr>
          </w:p>
          <w:p w14:paraId="15C482D9" w14:textId="77777777" w:rsidR="00A96664" w:rsidRPr="00F17F88" w:rsidRDefault="00A96664" w:rsidP="00053C79">
            <w:pPr>
              <w:spacing w:line="360" w:lineRule="exact"/>
              <w:rPr>
                <w:rFonts w:ascii="Khmer OS Siemreap" w:hAnsi="Khmer OS Siemreap" w:cs="Khmer OS Siemreap"/>
                <w:bCs/>
                <w:szCs w:val="22"/>
              </w:rPr>
            </w:pPr>
          </w:p>
        </w:tc>
      </w:tr>
      <w:tr w:rsidR="00A96664" w:rsidRPr="00F17F88" w14:paraId="4136D2E9" w14:textId="77777777" w:rsidTr="00A96664">
        <w:tc>
          <w:tcPr>
            <w:tcW w:w="9493" w:type="dxa"/>
          </w:tcPr>
          <w:p w14:paraId="59E654B3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MJJ_INTRO</w:t>
            </w:r>
          </w:p>
          <w:p w14:paraId="744C2DDE" w14:textId="77777777" w:rsidR="00A96664" w:rsidRPr="00F17F88" w:rsidRDefault="00A96664" w:rsidP="00053C79">
            <w:pPr>
              <w:spacing w:line="360" w:lineRule="exact"/>
              <w:ind w:left="791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MJJ_MULT=1</w:t>
            </w:r>
          </w:p>
          <w:p w14:paraId="29888B7F" w14:textId="77777777" w:rsidR="00A96664" w:rsidRPr="00F17F88" w:rsidRDefault="00A96664" w:rsidP="00053C79">
            <w:pPr>
              <w:spacing w:line="216" w:lineRule="auto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lastRenderedPageBreak/>
              <w:t xml:space="preserve">      សូមអាន</w:t>
            </w:r>
          </w:p>
          <w:p w14:paraId="765C45B3" w14:textId="72CAF004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16" w:lineRule="auto"/>
              <w:contextualSpacing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ឥឡូវនេះ ខ្ញុំនឹងសួរអ្នកពីសកម្មភាពរកចំណូលរបស់ (អ្នក/ឈ្មោះ)</w:t>
            </w:r>
            <w:r w:rsidR="003E0239">
              <w:rPr>
                <w:rFonts w:ascii="Khmer OS Siemreap" w:hAnsi="Khmer OS Siemreap" w:cs="Khmer OS Siemreap"/>
                <w:szCs w:val="22"/>
              </w:rPr>
              <w:t>...</w:t>
            </w:r>
          </w:p>
          <w:p w14:paraId="685CB31C" w14:textId="77777777" w:rsidR="00A96664" w:rsidRPr="00F17F88" w:rsidRDefault="00A96664" w:rsidP="00053C79">
            <w:pPr>
              <w:spacing w:line="360" w:lineRule="exact"/>
              <w:ind w:left="791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MJJ_MULT=2</w:t>
            </w:r>
          </w:p>
          <w:p w14:paraId="4750266B" w14:textId="77777777" w:rsidR="00A96664" w:rsidRPr="00F17F88" w:rsidRDefault="00A96664" w:rsidP="00053C79">
            <w:pPr>
              <w:spacing w:line="216" w:lineRule="auto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cs/>
                <w:lang w:val="ca-ES"/>
              </w:rPr>
              <w:t xml:space="preserve">  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t>សូមអាន</w:t>
            </w:r>
          </w:p>
          <w:p w14:paraId="68DEAA44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16" w:lineRule="auto"/>
              <w:contextualSpacing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ឥឡូវនេះខ្ញុំស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ូមសួរ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អ្នកសំណួរមួយចំនួនពីសកម្មភាពរកចំណូលដែល(អ្នក/ឈ្មោះ)បានធ្វើ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ការ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ច្រើនម៉ោងបំផុត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និងជាទៀងទាត់</w:t>
            </w:r>
          </w:p>
        </w:tc>
      </w:tr>
      <w:tr w:rsidR="00A96664" w:rsidRPr="00F17F88" w14:paraId="58E3E5DF" w14:textId="77777777" w:rsidTr="00A96664">
        <w:trPr>
          <w:trHeight w:val="4481"/>
        </w:trPr>
        <w:tc>
          <w:tcPr>
            <w:tcW w:w="9493" w:type="dxa"/>
          </w:tcPr>
          <w:p w14:paraId="6F46172C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GLO_EMP=1</w:t>
            </w:r>
          </w:p>
          <w:p w14:paraId="6EF3EDB7" w14:textId="794D1899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I2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ក្នុងការងាររបស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់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)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ជា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ប្រភេទការងារអ្វី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ដែល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អ្នក/គាត់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)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តែងតែធ្វើ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1EF373B4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094B78A9" wp14:editId="2F60B02E">
                      <wp:simplePos x="0" y="0"/>
                      <wp:positionH relativeFrom="column">
                        <wp:posOffset>1709420</wp:posOffset>
                      </wp:positionH>
                      <wp:positionV relativeFrom="paragraph">
                        <wp:posOffset>50800</wp:posOffset>
                      </wp:positionV>
                      <wp:extent cx="2061364" cy="676550"/>
                      <wp:effectExtent l="0" t="0" r="0" b="9525"/>
                      <wp:wrapNone/>
                      <wp:docPr id="2822433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1364" cy="676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2D96D6" w14:textId="77777777" w:rsidR="003C5657" w:rsidRDefault="003C5657" w:rsidP="00A96664">
                                  <w:pPr>
                                    <w:jc w:val="both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</w:t>
                                  </w:r>
                                  <w:r>
                                    <w:rPr>
                                      <w:rFonts w:ascii="Khmer OS Siemreap" w:hAnsi="Khmer OS Siemreap" w:cs="Khmer OS Siemreap" w:hint="cs"/>
                                      <w:bCs/>
                                      <w:szCs w:val="2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1A005009" w14:textId="77777777" w:rsidR="003C5657" w:rsidRPr="002B197B" w:rsidRDefault="003C5657" w:rsidP="00A96664">
                                  <w:pPr>
                                    <w:spacing w:line="216" w:lineRule="auto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</w:t>
                                  </w:r>
                                  <w:r w:rsidRPr="002B197B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(</w:t>
                                  </w:r>
                                  <w:r w:rsidRPr="002B197B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  <w:cs/>
                                    </w:rPr>
                                    <w:t>ឈ្មោះការងារ/មុខរបរ​</w:t>
                                  </w:r>
                                  <w:r w:rsidRPr="002B197B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)</w:t>
                                  </w:r>
                                </w:p>
                                <w:p w14:paraId="190B16E7" w14:textId="77777777" w:rsidR="003C5657" w:rsidRPr="00946417" w:rsidRDefault="003C5657" w:rsidP="00A96664">
                                  <w:pPr>
                                    <w:spacing w:line="240" w:lineRule="atLeas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946417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B78A9" id="_x0000_s1080" type="#_x0000_t202" style="position:absolute;left:0;text-align:left;margin-left:134.6pt;margin-top:4pt;width:162.3pt;height:53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" stroked="f">
                      <v:textbox>
                        <w:txbxContent>
                          <w:p w14:paraId="322D96D6" w14:textId="77777777" w:rsidR="003C5657" w:rsidRDefault="003C5657" w:rsidP="00A96664">
                            <w:pPr>
                              <w:jc w:val="both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0078BE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Khmer OS Siemreap" w:hAnsi="Khmer OS Siemreap" w:cs="Khmer OS Siemreap" w:hint="cs"/>
                                <w:bCs/>
                                <w:szCs w:val="22"/>
                                <w:cs/>
                              </w:rPr>
                              <w:t xml:space="preserve">     </w:t>
                            </w:r>
                          </w:p>
                          <w:p w14:paraId="1A005009" w14:textId="77777777" w:rsidR="003C5657" w:rsidRPr="002B197B" w:rsidRDefault="003C5657" w:rsidP="00A96664">
                            <w:pPr>
                              <w:spacing w:line="216" w:lineRule="auto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</w:t>
                            </w:r>
                            <w:r w:rsidRPr="002B197B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(</w:t>
                            </w:r>
                            <w:r w:rsidRPr="002B197B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  <w:cs/>
                              </w:rPr>
                              <w:t>ឈ្មោះការងារ/មុខរបរ​</w:t>
                            </w:r>
                            <w:r w:rsidRPr="002B197B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)</w:t>
                            </w:r>
                          </w:p>
                          <w:p w14:paraId="190B16E7" w14:textId="77777777" w:rsidR="003C5657" w:rsidRPr="00946417" w:rsidRDefault="003C5657" w:rsidP="00A96664">
                            <w:pPr>
                              <w:spacing w:line="240" w:lineRule="atLeas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946417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AA7B5B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szCs w:val="22"/>
              </w:rPr>
              <w:t xml:space="preserve">              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 xml:space="preserve">MJJ_OCC_TLE      </w:t>
            </w:r>
          </w:p>
          <w:p w14:paraId="334B5064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</w:p>
          <w:p w14:paraId="6B57C964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 w:val="6"/>
                <w:szCs w:val="6"/>
              </w:rPr>
            </w:pPr>
          </w:p>
          <w:p w14:paraId="21D602F5" w14:textId="4BDEFC46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(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ឧទាហរណ</w:t>
            </w:r>
            <w:proofErr w:type="spellEnd"/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៍៖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លក់ចេកអាំងតាមផ្លូវ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លក់គ្រឿងទេស និង ភេជសជ្ជះ</w:t>
            </w:r>
            <w:r w:rsidR="007041B4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ស៊ីឈ្នួលធ្វើស្រែ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គ្រូ</w:t>
            </w:r>
            <w:r w:rsidRPr="00F17F88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zCs w:val="22"/>
                <w:cs/>
              </w:rPr>
              <w:t>បង្រៀន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zCs w:val="22"/>
                <w:cs/>
              </w:rPr>
              <w:t>គិលានុបដ្ឋាយិកា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zCs w:val="22"/>
                <w:cs/>
              </w:rPr>
              <w:t xml:space="preserve">  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អ្នកបំរើតាមផ្ទះ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បើកបររថយន្តដឹកទំនិញ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រត់តាក់ស៊ី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វេជ្ជបណ្ឌិត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ប៉ូលីសចរាច</w:t>
            </w:r>
            <w:r w:rsidRPr="00F17F88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zCs w:val="22"/>
                <w:cs/>
              </w:rPr>
              <w:t>រណ៍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zCs w:val="22"/>
                <w:cs/>
              </w:rPr>
              <w:t>កម្មកររោងចក្រកាត់ដេរ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)</w:t>
            </w:r>
          </w:p>
          <w:p w14:paraId="2A3C2DC6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2B53A4D0" wp14:editId="42E679B5">
                      <wp:simplePos x="0" y="0"/>
                      <wp:positionH relativeFrom="column">
                        <wp:posOffset>1878330</wp:posOffset>
                      </wp:positionH>
                      <wp:positionV relativeFrom="paragraph">
                        <wp:posOffset>-1457</wp:posOffset>
                      </wp:positionV>
                      <wp:extent cx="2061364" cy="697693"/>
                      <wp:effectExtent l="0" t="0" r="0" b="7620"/>
                      <wp:wrapNone/>
                      <wp:docPr id="586638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1364" cy="6976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D3DE5E" w14:textId="77777777" w:rsidR="003C5657" w:rsidRPr="001B24ED" w:rsidRDefault="003C5657" w:rsidP="00A96664">
                                  <w:pPr>
                                    <w:jc w:val="both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1B24ED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 xml:space="preserve"> _________________</w:t>
                                  </w:r>
                                  <w:r w:rsidRPr="001B24ED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  <w:cs/>
                                    </w:rPr>
                                    <w:t xml:space="preserve">  </w:t>
                                  </w:r>
                                </w:p>
                                <w:p w14:paraId="26069384" w14:textId="77777777" w:rsidR="003C5657" w:rsidRPr="001B24ED" w:rsidRDefault="003C5657" w:rsidP="00A96664">
                                  <w:pPr>
                                    <w:jc w:val="both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1B24ED">
                                    <w:rPr>
                                      <w:rFonts w:ascii="Khmer OS Siemreap" w:hAnsi="Khmer OS Siemreap" w:cs="Khmer OS Siemreap"/>
                                      <w:bCs/>
                                    </w:rPr>
                                    <w:t>(</w:t>
                                  </w:r>
                                  <w:r w:rsidRPr="001B24ED">
                                    <w:rPr>
                                      <w:rFonts w:ascii="Khmer OS Siemreap" w:hAnsi="Khmer OS Siemreap" w:cs="Khmer OS Siemreap"/>
                                    </w:rPr>
                                    <w:t>ភារកិច្ច និងកិច្ចការចម្បង</w:t>
                                  </w:r>
                                  <w:r w:rsidRPr="001B24ED">
                                    <w:rPr>
                                      <w:rFonts w:ascii="Khmer OS Siemreap" w:hAnsi="Khmer OS Siemreap" w:cs="Khmer OS Siemreap"/>
                                      <w:bCs/>
                                    </w:rPr>
                                    <w:t>)</w:t>
                                  </w:r>
                                </w:p>
                                <w:p w14:paraId="655600D9" w14:textId="77777777" w:rsidR="003C5657" w:rsidRPr="001B24ED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1B24ED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3A4D0" id="_x0000_s1081" type="#_x0000_t202" style="position:absolute;left:0;text-align:left;margin-left:147.9pt;margin-top:-.1pt;width:162.3pt;height:54.9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" stroked="f">
                      <v:textbox>
                        <w:txbxContent>
                          <w:p w14:paraId="47D3DE5E" w14:textId="77777777" w:rsidR="003C5657" w:rsidRPr="001B24ED" w:rsidRDefault="003C5657" w:rsidP="00A96664">
                            <w:pPr>
                              <w:jc w:val="both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1B24ED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 xml:space="preserve"> _________________</w:t>
                            </w:r>
                            <w:r w:rsidRPr="001B24ED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  <w:cs/>
                              </w:rPr>
                              <w:t xml:space="preserve">  </w:t>
                            </w:r>
                          </w:p>
                          <w:p w14:paraId="26069384" w14:textId="77777777" w:rsidR="003C5657" w:rsidRPr="001B24ED" w:rsidRDefault="003C5657" w:rsidP="00A96664">
                            <w:pPr>
                              <w:jc w:val="both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1B24ED">
                              <w:rPr>
                                <w:rFonts w:ascii="Khmer OS Siemreap" w:hAnsi="Khmer OS Siemreap" w:cs="Khmer OS Siemreap"/>
                                <w:bCs/>
                              </w:rPr>
                              <w:t>(</w:t>
                            </w:r>
                            <w:r w:rsidRPr="001B24ED">
                              <w:rPr>
                                <w:rFonts w:ascii="Khmer OS Siemreap" w:hAnsi="Khmer OS Siemreap" w:cs="Khmer OS Siemreap"/>
                              </w:rPr>
                              <w:t>ភារកិច្ច និងកិច្ចការចម្បង</w:t>
                            </w:r>
                            <w:r w:rsidRPr="001B24ED">
                              <w:rPr>
                                <w:rFonts w:ascii="Khmer OS Siemreap" w:hAnsi="Khmer OS Siemreap" w:cs="Khmer OS Siemreap"/>
                                <w:bCs/>
                              </w:rPr>
                              <w:t>)</w:t>
                            </w:r>
                          </w:p>
                          <w:p w14:paraId="655600D9" w14:textId="77777777" w:rsidR="003C5657" w:rsidRPr="001B24ED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1B24ED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 xml:space="preserve">              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MJJ_OCC_MTD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 xml:space="preserve">    </w:t>
            </w:r>
          </w:p>
          <w:p w14:paraId="61B4C451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</w:pPr>
          </w:p>
          <w:p w14:paraId="6EDC4AE3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</w:pPr>
          </w:p>
          <w:p w14:paraId="1431E326" w14:textId="70C384D0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(</w:t>
            </w: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ឧទាហរណ</w:t>
            </w:r>
            <w:proofErr w:type="spellEnd"/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 xml:space="preserve">៍៖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លក់ចេកអាំងតាមផ្លូវ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លក់គ្រឿងទេស និង ភេជសជ្ជះ បោះដុំ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ធ្វើស្រែ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គ្រូគណិតវិទ្យា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ជំនួយការគ្រូពេទ្យវះកាត់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zCs w:val="22"/>
                <w:cs/>
              </w:rPr>
              <w:t>មើលថែទាំក្មេង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បើកបររថយន្តដឹកទំនិញ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zCs w:val="22"/>
                <w:cs/>
              </w:rPr>
              <w:t>ដឹកភ្ញៀវ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វេជ្ជបណ្ឌិតផ្នែកវះកាត់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ប៉ូលីសចរាចរណ៍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ដេរ</w:t>
            </w:r>
            <w:r w:rsidRPr="00F17F88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zCs w:val="22"/>
                <w:cs/>
              </w:rPr>
              <w:t>​និងផុង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ខោអាវ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)</w:t>
            </w:r>
          </w:p>
        </w:tc>
      </w:tr>
      <w:tr w:rsidR="00A96664" w:rsidRPr="00F17F88" w14:paraId="2971ED79" w14:textId="77777777" w:rsidTr="00C97DBE">
        <w:trPr>
          <w:trHeight w:val="3362"/>
        </w:trPr>
        <w:tc>
          <w:tcPr>
            <w:tcW w:w="9493" w:type="dxa"/>
          </w:tcPr>
          <w:p w14:paraId="39F67746" w14:textId="77777777" w:rsidR="00A96664" w:rsidRPr="00F17F88" w:rsidRDefault="00A96664" w:rsidP="00C97DBE">
            <w:pPr>
              <w:spacing w:line="360" w:lineRule="exact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GLO_EMP=1</w:t>
            </w:r>
          </w:p>
          <w:p w14:paraId="3F4A9B69" w14:textId="77777777" w:rsidR="00A96664" w:rsidRPr="00F17F88" w:rsidRDefault="00A96664" w:rsidP="00C97DBE">
            <w:pPr>
              <w:spacing w:line="360" w:lineRule="exact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MJJ_EMP_REL</w:t>
            </w:r>
          </w:p>
          <w:p w14:paraId="2C38E2F6" w14:textId="0966DACB" w:rsidR="00A96664" w:rsidRPr="00F17F88" w:rsidRDefault="00A96664" w:rsidP="00C97DBE">
            <w:pPr>
              <w:spacing w:line="360" w:lineRule="exact"/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I3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នៅក្នុងការងារចម្បងរបស់ (អ្នក/ឈ្មោះ) តើ (អ្នក/ឈ្មោះ) ធ្វើ</w:t>
            </w:r>
            <w:r w:rsidR="003E0239">
              <w:rPr>
                <w:rFonts w:ascii="Khmer OS Siemreap" w:hAnsi="Khmer OS Siemreap" w:cs="Khmer OS Siemreap"/>
                <w:szCs w:val="22"/>
              </w:rPr>
              <w:t>...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?</w:t>
            </w:r>
          </w:p>
          <w:p w14:paraId="1D67CCB7" w14:textId="77777777" w:rsidR="00A96664" w:rsidRPr="00F17F88" w:rsidRDefault="00A96664" w:rsidP="00C97DBE">
            <w:pPr>
              <w:spacing w:line="360" w:lineRule="exact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t xml:space="preserve">          សូមអាន</w:t>
            </w:r>
          </w:p>
          <w:p w14:paraId="322537B0" w14:textId="178AD16D" w:rsidR="00A96664" w:rsidRPr="00F17F88" w:rsidRDefault="00A96664" w:rsidP="00C97DBE">
            <w:pPr>
              <w:spacing w:line="360" w:lineRule="exact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1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ជា </w:t>
            </w:r>
            <w:r w:rsidRPr="00F17F88">
              <w:rPr>
                <w:rFonts w:ascii="Khmer OS Siemreap" w:hAnsi="Khmer OS Siemreap" w:cs="Khmer OS Siemreap" w:hint="cs"/>
                <w:color w:val="215E99" w:themeColor="text2" w:themeTint="BF"/>
                <w:szCs w:val="22"/>
                <w:cs/>
              </w:rPr>
              <w:t>បុគ្គលិក/</w:t>
            </w:r>
            <w:r w:rsidRPr="00F17F88">
              <w:rPr>
                <w:rFonts w:ascii="Khmer OS Siemreap" w:hAnsi="Khmer OS Siemreap" w:cs="Khmer OS Siemreap"/>
                <w:color w:val="215E99" w:themeColor="text2" w:themeTint="BF"/>
                <w:szCs w:val="22"/>
                <w:cs/>
              </w:rPr>
              <w:t>និយោជិត</w:t>
            </w:r>
            <w:r w:rsidRPr="00F17F88">
              <w:rPr>
                <w:rFonts w:ascii="Khmer OS Siemreap" w:hAnsi="Khmer OS Siemreap" w:cs="Khmer OS Siemreap"/>
                <w:szCs w:val="22"/>
              </w:rPr>
              <w:br/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2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color w:val="215E99" w:themeColor="text2" w:themeTint="BF"/>
                <w:szCs w:val="22"/>
                <w:cs/>
              </w:rPr>
              <w:t>អាជីវកម្ម</w:t>
            </w:r>
            <w:r w:rsidRPr="00F17F88">
              <w:rPr>
                <w:rFonts w:ascii="Khmer OS Siemreap" w:hAnsi="Khmer OS Siemreap" w:cs="Khmer OS Siemreap"/>
                <w:color w:val="215E99" w:themeColor="text2" w:themeTint="BF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ផ្ទាល់ខ្លួន</w:t>
            </w:r>
            <w:r w:rsidRPr="00F17F88">
              <w:rPr>
                <w:rFonts w:ascii="Khmer OS Siemreap" w:hAnsi="Khmer OS Siemreap" w:cs="Khmer OS Siemreap"/>
                <w:szCs w:val="22"/>
              </w:rPr>
              <w:br/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3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ជួយគ្រួសារ ឬជួយអាជីវកម្មគ្រួសារមិនយកប្រាក់ឈ្នួល</w:t>
            </w:r>
          </w:p>
          <w:p w14:paraId="58D61F0C" w14:textId="758AAEF7" w:rsidR="00A96664" w:rsidRPr="00F17F88" w:rsidRDefault="00A96664" w:rsidP="00C97DBE">
            <w:pPr>
              <w:spacing w:line="360" w:lineRule="exact"/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4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ជាកម្មសិក្សា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​ ឬ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អ្នក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ហាត់ការ</w:t>
            </w:r>
            <w:r w:rsidRPr="00F17F88">
              <w:rPr>
                <w:rFonts w:ascii="Khmer OS Siemreap" w:hAnsi="Khmer OS Siemreap" w:cs="Khmer OS Siemreap"/>
                <w:szCs w:val="22"/>
              </w:rPr>
              <w:br/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5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ជួយសមាជិកគ្រួសារដែលធ្វើការឱ្យអ្នកផ្សេង</w:t>
            </w:r>
          </w:p>
        </w:tc>
      </w:tr>
      <w:tr w:rsidR="00A96664" w:rsidRPr="00F17F88" w14:paraId="7BFF5F32" w14:textId="77777777" w:rsidTr="00A96664">
        <w:tc>
          <w:tcPr>
            <w:tcW w:w="9493" w:type="dxa"/>
          </w:tcPr>
          <w:p w14:paraId="12AFF3D5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MJJ_EMP_REL=3</w:t>
            </w:r>
          </w:p>
          <w:p w14:paraId="0329E0B0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MJJ_CFW_CHK</w:t>
            </w:r>
          </w:p>
          <w:p w14:paraId="789D7D27" w14:textId="6451F829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I4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តើអ្នកណាតែងតែធ្វើការសម្រេចចិត្ត អំពីដំណើ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រ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ការអាជីវកម្មរបស់គ្រួសារ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4CD72A5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t xml:space="preserve">           សូមអាន៖</w:t>
            </w:r>
          </w:p>
          <w:p w14:paraId="758149F6" w14:textId="61B9EA62" w:rsidR="00A96664" w:rsidRPr="00F17F88" w:rsidRDefault="00A96664" w:rsidP="00191D78">
            <w:pPr>
              <w:ind w:left="72" w:firstLine="18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1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ខ្លួនឯង/ឈ្មោះ)</w:t>
            </w:r>
            <w:r w:rsidRPr="00F17F88">
              <w:rPr>
                <w:rFonts w:ascii="Khmer OS Siemreap" w:hAnsi="Khmer OS Siemreap" w:cs="Khmer OS Siemreap"/>
                <w:szCs w:val="22"/>
              </w:rPr>
              <w:br/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lastRenderedPageBreak/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2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ខ្លួនឯង/ឈ្មោះ) រួមជាមួយអ្នកផ្សេងទៀត</w:t>
            </w:r>
            <w:r w:rsidRPr="00F17F88">
              <w:rPr>
                <w:rFonts w:ascii="Khmer OS Siemreap" w:hAnsi="Khmer OS Siemreap" w:cs="Khmer OS Siemreap"/>
                <w:szCs w:val="22"/>
              </w:rPr>
              <w:br/>
            </w:r>
            <w:r w:rsidRPr="00F17F88">
              <w:rPr>
                <w:rFonts w:ascii="Khmer OS Siemreap" w:hAnsi="Khmer OS Siemreap" w:cs="Khmer OS Siemreap"/>
                <w:sz w:val="20"/>
                <w:cs/>
              </w:rPr>
              <w:t xml:space="preserve">      </w:t>
            </w:r>
            <w:r w:rsidR="00191D78">
              <w:rPr>
                <w:rFonts w:ascii="Khmer OS Siemreap" w:hAnsi="Khmer OS Siemreap" w:cs="Khmer OS Siemreap" w:hint="cs"/>
                <w:sz w:val="20"/>
                <w:cs/>
              </w:rPr>
              <w:t xml:space="preserve">   </w:t>
            </w:r>
            <w:r w:rsidRPr="00F17F88">
              <w:rPr>
                <w:rFonts w:ascii="Khmer OS Siemreap" w:hAnsi="Khmer OS Siemreap" w:cs="Khmer OS Siemreap"/>
                <w:sz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</w:rPr>
              <w:t>3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ដោយសមាជិកផ្សេងទៀតនៃគ្រួសារ</w:t>
            </w:r>
            <w:r w:rsidRPr="00F17F88">
              <w:rPr>
                <w:rFonts w:ascii="Khmer OS Siemreap" w:hAnsi="Khmer OS Siemreap" w:cs="Khmer OS Siemreap"/>
                <w:szCs w:val="22"/>
              </w:rPr>
              <w:br/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</w:t>
            </w:r>
            <w:r w:rsidRPr="00F17F88">
              <w:rPr>
                <w:rFonts w:ascii="Khmer OS Siemreap" w:hAnsi="Khmer OS Siemreap" w:cs="Khmer OS Siemreap"/>
                <w:szCs w:val="22"/>
              </w:rPr>
              <w:t>4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ដោយបុគ្គលផ្សេងទៀត (មិនជាប់សាច់ញាតិ)</w:t>
            </w:r>
          </w:p>
        </w:tc>
      </w:tr>
      <w:tr w:rsidR="00A96664" w:rsidRPr="00F17F88" w14:paraId="4A7BDEBC" w14:textId="77777777" w:rsidTr="00A96664">
        <w:tc>
          <w:tcPr>
            <w:tcW w:w="9493" w:type="dxa"/>
          </w:tcPr>
          <w:p w14:paraId="0EF3F2A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MJJ_EMP_REL=3 </w:t>
            </w:r>
          </w:p>
          <w:p w14:paraId="3FB1DE3E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MJJ_CFW_INC</w:t>
            </w:r>
          </w:p>
          <w:p w14:paraId="25A7D2FB" w14:textId="049BFBB1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I5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តើអ្នកណាតែងតែសម្រេចចិត្តថា តើប្រាក់ចំណូលដែលរកបានពីអាជីវកម្មនេះ នឹងត្រូវបានប្រើប្រាស់យ៉ាងដូចម្តេច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3255B496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szCs w:val="22"/>
                <w:cs/>
              </w:rPr>
              <w:t xml:space="preserve">         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t>សូមអាន៖</w:t>
            </w:r>
          </w:p>
          <w:p w14:paraId="1CFDAA52" w14:textId="18ECE240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1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អ្នកផ្ទាល់/ឈ្មោះ)</w:t>
            </w:r>
            <w:r w:rsidRPr="00F17F88">
              <w:rPr>
                <w:rFonts w:ascii="Khmer OS Siemreap" w:hAnsi="Khmer OS Siemreap" w:cs="Khmer OS Siemreap"/>
                <w:szCs w:val="22"/>
              </w:rPr>
              <w:br/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2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អ្នកផ្ទាល់/ឈ្មោះ) រួមជាមួយអ្នកផ្សេងទៀត</w:t>
            </w:r>
            <w:r w:rsidRPr="00F17F88">
              <w:rPr>
                <w:rFonts w:ascii="Khmer OS Siemreap" w:hAnsi="Khmer OS Siemreap" w:cs="Khmer OS Siemreap"/>
                <w:szCs w:val="22"/>
              </w:rPr>
              <w:br/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3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ដោយសមាជិកផ្សេងទៀតនៃគ្រួសារ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</w:rPr>
              <w:br/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4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ដោយបុគ្គលផ្សេងទៀត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មិនជាប់សាច់ញាតិ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)</w:t>
            </w:r>
          </w:p>
        </w:tc>
      </w:tr>
      <w:tr w:rsidR="00A96664" w:rsidRPr="00F17F88" w14:paraId="29A2908E" w14:textId="77777777" w:rsidTr="00A96664">
        <w:trPr>
          <w:trHeight w:val="2690"/>
        </w:trPr>
        <w:tc>
          <w:tcPr>
            <w:tcW w:w="9493" w:type="dxa"/>
          </w:tcPr>
          <w:p w14:paraId="0D1CAF10" w14:textId="7E085B48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MJJ_HIRES</w:t>
            </w:r>
          </w:p>
          <w:p w14:paraId="2074A758" w14:textId="77777777" w:rsidR="00A96664" w:rsidRPr="00F17F88" w:rsidRDefault="00A96664" w:rsidP="00053C79">
            <w:pPr>
              <w:ind w:left="459"/>
              <w:rPr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 w:hint="cs"/>
                <w:i/>
                <w:iCs/>
                <w:color w:val="EE0000"/>
                <w:sz w:val="20"/>
                <w:szCs w:val="20"/>
                <w:cs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</w:t>
            </w:r>
            <w:r w:rsidRPr="00F17F88">
              <w:rPr>
                <w:rFonts w:cstheme="majorBidi"/>
                <w:bCs/>
                <w:i/>
                <w:iCs/>
                <w:color w:val="FF0000"/>
                <w:sz w:val="20"/>
                <w:szCs w:val="20"/>
              </w:rPr>
              <w:t xml:space="preserve">(MJJ_EMP_REL=2) </w:t>
            </w:r>
          </w:p>
          <w:p w14:paraId="3644AD17" w14:textId="55B2F29E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 xml:space="preserve">       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I6A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 (អ្នក/ឈ្មោះ) ជួលអ្នកធ្វើការ/បុគ្គលិក ដោយ</w:t>
            </w:r>
            <w:r w:rsidR="007D1B67">
              <w:rPr>
                <w:rFonts w:ascii="Khmer OS Siemreap" w:hAnsi="Khmer OS Siemreap" w:cs="Khmer OS Siemreap"/>
                <w:szCs w:val="22"/>
                <w:cs/>
              </w:rPr>
              <w:t>ឱ្យ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ប្រាក់ឈ្នួល/ប្រាក់ខែការងារ ជាទៀងទាត់ដែរឬទេ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03B1283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 w:val="6"/>
                <w:szCs w:val="6"/>
              </w:rPr>
            </w:pPr>
          </w:p>
          <w:p w14:paraId="3E5FBBAA" w14:textId="5A8BA06E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i/>
                <w:i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        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(MJJ_CFW_CHK=1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2)</w:t>
            </w:r>
          </w:p>
          <w:p w14:paraId="79AF36C1" w14:textId="53EB1EC5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1ED7ECCC" wp14:editId="4855B179">
                      <wp:simplePos x="0" y="0"/>
                      <wp:positionH relativeFrom="column">
                        <wp:posOffset>1221105</wp:posOffset>
                      </wp:positionH>
                      <wp:positionV relativeFrom="paragraph">
                        <wp:posOffset>364490</wp:posOffset>
                      </wp:positionV>
                      <wp:extent cx="1474470" cy="609600"/>
                      <wp:effectExtent l="0" t="0" r="0" b="0"/>
                      <wp:wrapNone/>
                      <wp:docPr id="89953580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447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2C7ADA" w14:textId="77777777" w:rsidR="003C5657" w:rsidRPr="00B37B58" w:rsidRDefault="003C5657" w:rsidP="00D46CA6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B37B58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B37B58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6D71CA12" w14:textId="77777777" w:rsidR="003C5657" w:rsidRPr="00B37B58" w:rsidRDefault="003C5657" w:rsidP="00D46CA6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B37B58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B37B58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7ECCC" id="_x0000_s1082" type="#_x0000_t202" style="position:absolute;left:0;text-align:left;margin-left:96.15pt;margin-top:28.7pt;width:116.1pt;height:48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" stroked="f">
                      <v:textbox>
                        <w:txbxContent>
                          <w:p w14:paraId="482C7ADA" w14:textId="77777777" w:rsidR="003C5657" w:rsidRPr="00B37B58" w:rsidRDefault="003C5657" w:rsidP="00D46CA6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B37B58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B37B58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6D71CA12" w14:textId="77777777" w:rsidR="003C5657" w:rsidRPr="00B37B58" w:rsidRDefault="003C5657" w:rsidP="00D46CA6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B37B58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B37B58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 xml:space="preserve">       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I6B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តើអាជីវកម្មរបស់គ្រួសារអ្នក ជួលអ្នកធ្វើការ/បុគ្គលិក ដោយ</w:t>
            </w:r>
            <w:r w:rsidR="007D1B67">
              <w:rPr>
                <w:rFonts w:ascii="Khmer OS Siemreap" w:hAnsi="Khmer OS Siemreap" w:cs="Khmer OS Siemreap"/>
                <w:szCs w:val="22"/>
                <w:cs/>
              </w:rPr>
              <w:t>ឱ្យ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ប្រាក់ឈ្នួល/ប្រាក់ខែការងារ ជាទៀងទាត់ដែរឬទេ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51D48DB0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Cs/>
                <w:szCs w:val="22"/>
              </w:rPr>
            </w:pPr>
          </w:p>
          <w:p w14:paraId="624C7147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</w:p>
        </w:tc>
      </w:tr>
      <w:tr w:rsidR="00A96664" w:rsidRPr="00F17F88" w14:paraId="6C50C952" w14:textId="77777777" w:rsidTr="00A96664">
        <w:tc>
          <w:tcPr>
            <w:tcW w:w="9493" w:type="dxa"/>
          </w:tcPr>
          <w:p w14:paraId="5C90504E" w14:textId="5463CED0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4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5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(MJJ_EMP_REL=3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MJJ_CFW_CHK=3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4)</w:t>
            </w:r>
          </w:p>
          <w:p w14:paraId="2765AD6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MJJ_REM_TYP</w:t>
            </w:r>
          </w:p>
          <w:p w14:paraId="02BB40C9" w14:textId="282DBA5D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I7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 (អ្នក/ឈ្មោះ) ទទួលប្រាក់ឈ្នួលសម្រាប់ការងារនេះជាប្រភេទអ្វី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? </w:t>
            </w:r>
          </w:p>
          <w:p w14:paraId="64B1211B" w14:textId="77777777" w:rsidR="00A96664" w:rsidRPr="00F17F88" w:rsidRDefault="00A96664" w:rsidP="00191D78">
            <w:pPr>
              <w:spacing w:line="360" w:lineRule="exact"/>
              <w:rPr>
                <w:rFonts w:ascii="Khmer OS Siemreap" w:hAnsi="Khmer OS Siemreap" w:cs="Khmer OS Siemreap"/>
                <w:i/>
                <w:iCs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szCs w:val="22"/>
                <w:cs/>
              </w:rPr>
              <w:t xml:space="preserve">                សូមអាន និងកត់ត្រាគ្រប់ចម្លើយដែលអាច</w:t>
            </w:r>
          </w:p>
          <w:p w14:paraId="7A4FEA97" w14:textId="01989EAE" w:rsidR="00A96664" w:rsidRPr="00F17F88" w:rsidRDefault="00A96664" w:rsidP="00191D78">
            <w:pPr>
              <w:spacing w:line="360" w:lineRule="exact"/>
              <w:ind w:left="42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          a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ប្រាក់ឈ្នួល ឬបៀវត្ស </w:t>
            </w:r>
          </w:p>
          <w:p w14:paraId="66E79545" w14:textId="0A519FA6" w:rsidR="00A96664" w:rsidRPr="00F17F88" w:rsidRDefault="00A96664" w:rsidP="00191D78">
            <w:pPr>
              <w:spacing w:line="360" w:lineRule="exact"/>
              <w:ind w:left="42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b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ប្រាក់ផ្តល់តាមបំណែកនៃការងារដែលធ្វើហើយ </w:t>
            </w:r>
          </w:p>
          <w:p w14:paraId="5D565FFE" w14:textId="074D3D27" w:rsidR="00A96664" w:rsidRPr="00F17F88" w:rsidRDefault="00A96664" w:rsidP="00191D78">
            <w:pPr>
              <w:spacing w:line="360" w:lineRule="exact"/>
              <w:ind w:left="42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c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ប្រាក់កម្រៃជើងសារ</w:t>
            </w:r>
          </w:p>
          <w:p w14:paraId="55AD6AA4" w14:textId="77D59CBB" w:rsidR="00A96664" w:rsidRPr="00F17F88" w:rsidRDefault="00A96664" w:rsidP="00191D78">
            <w:pPr>
              <w:spacing w:line="360" w:lineRule="exact"/>
              <w:ind w:left="42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d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ប្រាក់ទទួលបានជា </w:t>
            </w:r>
            <w:r w:rsidRPr="00F17F88">
              <w:rPr>
                <w:rFonts w:ascii="Khmer OS Siemreap" w:hAnsi="Khmer OS Siemreap" w:cs="Khmer OS Siemreap"/>
                <w:szCs w:val="22"/>
              </w:rPr>
              <w:t>Tips</w:t>
            </w:r>
          </w:p>
          <w:p w14:paraId="78E0E779" w14:textId="3AC16881" w:rsidR="00A96664" w:rsidRPr="00F17F88" w:rsidRDefault="00A96664" w:rsidP="00191D78">
            <w:pPr>
              <w:spacing w:line="360" w:lineRule="exact"/>
              <w:ind w:left="42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e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ប្រាក់ឈ្នួលសម្រាប់ការផ្តល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សេវាកម្ម</w:t>
            </w:r>
          </w:p>
          <w:p w14:paraId="671CFB40" w14:textId="0A0BB9B2" w:rsidR="00A96664" w:rsidRPr="00F17F88" w:rsidRDefault="00A96664" w:rsidP="00191D78">
            <w:pPr>
              <w:spacing w:line="360" w:lineRule="exact"/>
              <w:ind w:left="42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f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ផ្តល់ជាម្ហូបអាហារ ឬកន្លែងស្នាក់នៅ </w:t>
            </w:r>
            <w:r w:rsidR="00191D78">
              <w:rPr>
                <w:rFonts w:ascii="Khmer OS Siemreap" w:hAnsi="Khmer OS Siemreap" w:cs="Khmer OS Siemreap" w:hint="cs"/>
                <w:szCs w:val="22"/>
                <w:cs/>
              </w:rPr>
              <w:t xml:space="preserve"> </w:t>
            </w:r>
          </w:p>
          <w:p w14:paraId="5DDFAE79" w14:textId="58AA6015" w:rsidR="00A96664" w:rsidRPr="00F17F88" w:rsidRDefault="00A96664" w:rsidP="00191D78">
            <w:pPr>
              <w:spacing w:line="360" w:lineRule="exact"/>
              <w:ind w:left="42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g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ផ្តល់ជារបស់/ផលិតផល </w:t>
            </w:r>
          </w:p>
          <w:p w14:paraId="69354B32" w14:textId="57F1DECE" w:rsidR="00A96664" w:rsidRPr="00F17F88" w:rsidRDefault="00A96664" w:rsidP="00191D78">
            <w:pPr>
              <w:spacing w:line="360" w:lineRule="exact"/>
              <w:ind w:left="42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</w:rPr>
              <w:t>h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ផ្តល់សាច់ប្រាក់ផ្សេងទៀត (បញ្ជាក់) </w:t>
            </w:r>
            <w:r w:rsidRPr="00F17F88">
              <w:rPr>
                <w:rFonts w:ascii="Khmer OS Siemreap" w:hAnsi="Khmer OS Siemreap" w:cs="Khmer OS Siemreap"/>
                <w:szCs w:val="22"/>
              </w:rPr>
              <w:t>______</w:t>
            </w:r>
          </w:p>
          <w:p w14:paraId="60CE7AFB" w14:textId="39F1A451" w:rsidR="00A96664" w:rsidRPr="00F17F88" w:rsidRDefault="00A96664" w:rsidP="00191D78">
            <w:pPr>
              <w:spacing w:line="360" w:lineRule="exact"/>
              <w:ind w:left="42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i</w:t>
            </w:r>
            <w:proofErr w:type="spellEnd"/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មិនបានទទួលអ្វីទាំងអស់</w:t>
            </w:r>
          </w:p>
        </w:tc>
      </w:tr>
      <w:tr w:rsidR="00A96664" w:rsidRPr="00F17F88" w14:paraId="583F784C" w14:textId="77777777" w:rsidTr="00A96664">
        <w:tc>
          <w:tcPr>
            <w:tcW w:w="9493" w:type="dxa"/>
            <w:shd w:val="clear" w:color="auto" w:fill="D9D9D9" w:themeFill="background1" w:themeFillShade="D9"/>
          </w:tcPr>
          <w:p w14:paraId="72483C55" w14:textId="06630260" w:rsidR="00CF483E" w:rsidRPr="00F17F88" w:rsidRDefault="00A96664" w:rsidP="00C46800">
            <w:pPr>
              <w:jc w:val="center"/>
              <w:rPr>
                <w:rFonts w:ascii="Khmer OS Siemreap" w:hAnsi="Khmer OS Siemreap" w:cs="Khmer OS Siemreap"/>
                <w:b/>
                <w:bCs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ចប់​ផ្នែក (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MJJ)</w:t>
            </w:r>
          </w:p>
        </w:tc>
      </w:tr>
    </w:tbl>
    <w:p w14:paraId="0BDC4E19" w14:textId="1F5EC257" w:rsidR="00C46800" w:rsidRDefault="00C46800"/>
    <w:p w14:paraId="1152568E" w14:textId="1ECF3BFC" w:rsidR="00C46800" w:rsidRDefault="00C46800"/>
    <w:p w14:paraId="0F3D0772" w14:textId="33534C2C" w:rsidR="00C46800" w:rsidRDefault="00C46800"/>
    <w:p w14:paraId="1D9E10D3" w14:textId="77777777" w:rsidR="00C46800" w:rsidRDefault="00C46800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A96664" w:rsidRPr="00F17F88" w14:paraId="39FCE7BA" w14:textId="77777777" w:rsidTr="00A96664">
        <w:tc>
          <w:tcPr>
            <w:tcW w:w="9493" w:type="dxa"/>
            <w:shd w:val="clear" w:color="auto" w:fill="A5C9EB" w:themeFill="text2" w:themeFillTint="40"/>
          </w:tcPr>
          <w:p w14:paraId="15F6D959" w14:textId="6AEB1F56" w:rsidR="00A96664" w:rsidRPr="00F17F88" w:rsidRDefault="00A96664" w:rsidP="00053C79">
            <w:pPr>
              <w:jc w:val="center"/>
              <w:rPr>
                <w:rFonts w:ascii="Khmer OS Muol Light" w:hAnsi="Khmer OS Muol Light" w:cs="Khmer OS Muol Light"/>
                <w:i/>
                <w:iCs/>
                <w:szCs w:val="22"/>
                <w:cs/>
              </w:rPr>
            </w:pPr>
            <w:proofErr w:type="spellStart"/>
            <w:r w:rsidRPr="00F17F88">
              <w:rPr>
                <w:rFonts w:ascii="Khmer OS Muol Light" w:hAnsi="Khmer OS Muol Light" w:cs="Khmer OS Muol Light"/>
                <w:bCs/>
                <w:szCs w:val="22"/>
              </w:rPr>
              <w:t>ផ្នែក</w:t>
            </w:r>
            <w:proofErr w:type="spellEnd"/>
            <w:r w:rsidRPr="00F17F88">
              <w:rPr>
                <w:rFonts w:ascii="Khmer OS Muol Light" w:hAnsi="Khmer OS Muol Light" w:cs="Khmer OS Muol Light"/>
                <w:bCs/>
                <w:szCs w:val="22"/>
              </w:rPr>
              <w:t xml:space="preserve"> </w:t>
            </w:r>
            <w:r w:rsidRPr="00F17F88">
              <w:rPr>
                <w:rFonts w:ascii="Khmer OS Muol Light" w:hAnsi="Khmer OS Muol Light" w:cs="Khmer OS Muol Light"/>
                <w:bCs/>
              </w:rPr>
              <w:t>I</w:t>
            </w:r>
            <w:r w:rsidR="003E0239">
              <w:rPr>
                <w:rFonts w:ascii="Khmer OS Muol Light" w:hAnsi="Khmer OS Muol Light" w:cs="Khmer OS Muol Light"/>
                <w:bCs/>
              </w:rPr>
              <w:t>.</w:t>
            </w:r>
            <w:r w:rsidRPr="00F17F88">
              <w:rPr>
                <w:rFonts w:ascii="Khmer OS Muol Light" w:hAnsi="Khmer OS Muol Light" w:cs="Khmer OS Muol Light"/>
                <w:b/>
                <w:bCs/>
              </w:rPr>
              <w:t xml:space="preserve"> </w:t>
            </w:r>
            <w:r w:rsidRPr="00F17F88">
              <w:rPr>
                <w:rFonts w:ascii="Khmer OS Muol Light" w:hAnsi="Khmer OS Muol Light" w:cs="Khmer OS Muol Light"/>
                <w:b/>
                <w:szCs w:val="22"/>
                <w:cs/>
              </w:rPr>
              <w:t xml:space="preserve">ការងារចម្បង </w:t>
            </w:r>
            <w:proofErr w:type="spellStart"/>
            <w:r w:rsidRPr="00F17F88">
              <w:rPr>
                <w:rFonts w:ascii="Khmer OS Muol Light" w:hAnsi="Khmer OS Muol Light" w:cs="Khmer OS Muol Light"/>
                <w:bCs/>
                <w:szCs w:val="22"/>
              </w:rPr>
              <w:t>ចរិតលក្ខណៈ</w:t>
            </w:r>
            <w:proofErr w:type="spellEnd"/>
            <w:r w:rsidRPr="00F17F88">
              <w:rPr>
                <w:rFonts w:ascii="Khmer OS Muol Light" w:hAnsi="Khmer OS Muol Light" w:cs="Khmer OS Muol Light"/>
                <w:b/>
                <w:szCs w:val="22"/>
                <w:cs/>
              </w:rPr>
              <w:t>ចម្បង</w:t>
            </w:r>
            <w:r w:rsidRPr="00F17F88">
              <w:rPr>
                <w:rFonts w:ascii="Khmer OS Muol Light" w:hAnsi="Khmer OS Muol Light" w:cs="Khmer OS Muol Light"/>
                <w:bCs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Muol Light" w:hAnsi="Khmer OS Muol Light" w:cs="Khmer OS Muol Light"/>
                <w:bCs/>
                <w:szCs w:val="22"/>
              </w:rPr>
              <w:t>នៃ</w:t>
            </w:r>
            <w:proofErr w:type="spellEnd"/>
            <w:r w:rsidRPr="00F17F88">
              <w:rPr>
                <w:rFonts w:ascii="Khmer OS Muol Light" w:hAnsi="Khmer OS Muol Light" w:cs="Khmer OS Muol Light"/>
                <w:b/>
                <w:szCs w:val="22"/>
                <w:cs/>
              </w:rPr>
              <w:t xml:space="preserve">អង្គភាពសេដ្ឋកិច្ច </w:t>
            </w:r>
            <w:r w:rsidRPr="00F17F88">
              <w:rPr>
                <w:rFonts w:ascii="Khmer OS Muol Light" w:hAnsi="Khmer OS Muol Light" w:cs="Khmer OS Muol Light"/>
                <w:b/>
                <w:szCs w:val="22"/>
              </w:rPr>
              <w:t>(MJU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</w:rPr>
              <w:t>)</w:t>
            </w:r>
          </w:p>
        </w:tc>
      </w:tr>
      <w:tr w:rsidR="00A96664" w:rsidRPr="00F17F88" w14:paraId="738F9B9A" w14:textId="77777777" w:rsidTr="00A96664">
        <w:tc>
          <w:tcPr>
            <w:tcW w:w="9493" w:type="dxa"/>
            <w:shd w:val="clear" w:color="auto" w:fill="D9D9D9" w:themeFill="background1" w:themeFillShade="D9"/>
          </w:tcPr>
          <w:p w14:paraId="36528D7B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t>គោលបំណង និងវិសាលភាព</w:t>
            </w:r>
          </w:p>
          <w:p w14:paraId="180A8965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ផ្នែកនេះប្រមូលព័ត៌មានពីចរឹកលក្ខណៈចម្បងៗនៃអង្គភាពសេដ្ឋកិច្ច ជាកន្លែងដែលផ្តល់នូវការងារចម្បង</w:t>
            </w:r>
          </w:p>
          <w:p w14:paraId="674595C5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វាក៍ត្រូវបានប្រមូលយកព័ត៌មានពីផ្នែកអង្គភាពសេដ្ឋកិច្ច សាខានៃសកម្មភាពសេដ្ឋកិច្ច ទំហំ និងប្រភេទនៃកន្លែងការងារ ឬអង្គភាពសេដ្ឋកិច្ច</w:t>
            </w:r>
          </w:p>
        </w:tc>
      </w:tr>
      <w:tr w:rsidR="00A96664" w:rsidRPr="00F17F88" w14:paraId="0A7DC872" w14:textId="77777777" w:rsidTr="00A96664">
        <w:tc>
          <w:tcPr>
            <w:tcW w:w="9493" w:type="dxa"/>
            <w:shd w:val="clear" w:color="auto" w:fill="D9D9D9" w:themeFill="background1" w:themeFillShade="D9"/>
          </w:tcPr>
          <w:p w14:paraId="6751588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t>កំណត់សម្គាល់សម្រាប់ការអនុវត្តន៍</w:t>
            </w:r>
          </w:p>
          <w:p w14:paraId="36BD4CEB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ត្រូវសួរគ្រប់មនុស្សទាំងអស់ដែលមានការងារធ្វើនៅក្នុងសប្តាហ៍យោង</w:t>
            </w:r>
          </w:p>
          <w:p w14:paraId="173C971C" w14:textId="52F5BAF8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ជាផ្នែកដែលត្រូវ</w:t>
            </w:r>
            <w:r w:rsidR="007D1B67">
              <w:rPr>
                <w:rFonts w:ascii="Khmer OS Siemreap" w:hAnsi="Khmer OS Siemreap" w:cs="Khmer OS Siemreap"/>
                <w:sz w:val="20"/>
                <w:szCs w:val="20"/>
                <w:cs/>
              </w:rPr>
              <w:t>ឱ្យ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មានភាពច្បាស់លាស់នៃសំណួរអំពីចរឹតលក្ខណៈនៃការងារចម្បង</w:t>
            </w:r>
          </w:p>
        </w:tc>
      </w:tr>
      <w:tr w:rsidR="00A96664" w:rsidRPr="00F17F88" w14:paraId="312AD0CD" w14:textId="77777777" w:rsidTr="00A96664">
        <w:tc>
          <w:tcPr>
            <w:tcW w:w="9493" w:type="dxa"/>
          </w:tcPr>
          <w:p w14:paraId="167F6488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MJU_INS</w:t>
            </w:r>
          </w:p>
          <w:p w14:paraId="304061D7" w14:textId="675C333F" w:rsidR="00A96664" w:rsidRPr="00F17F88" w:rsidRDefault="00A96664" w:rsidP="00053C79">
            <w:pPr>
              <w:spacing w:line="216" w:lineRule="auto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(MJJ_EMP_REL=1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4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5)</w:t>
            </w:r>
          </w:p>
          <w:p w14:paraId="30F643EE" w14:textId="5E9E90E5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 xml:space="preserve">        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I8A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នៅក្នុងការងារនេះ តើ (អ្នក/ឈ្មោះ) កំពុងធ្វើការងារនៅក្នុង</w:t>
            </w:r>
            <w:r w:rsidR="003E0239">
              <w:rPr>
                <w:rFonts w:ascii="Khmer OS Siemreap" w:hAnsi="Khmer OS Siemreap" w:cs="Khmer OS Siemreap"/>
                <w:szCs w:val="22"/>
              </w:rPr>
              <w:t>...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?</w:t>
            </w:r>
          </w:p>
          <w:p w14:paraId="7298DE98" w14:textId="77777777" w:rsidR="00A96664" w:rsidRPr="00F17F88" w:rsidRDefault="00A96664" w:rsidP="00053C79">
            <w:pPr>
              <w:ind w:left="1050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t xml:space="preserve">     សូមអាន</w:t>
            </w:r>
          </w:p>
          <w:p w14:paraId="6DA064F4" w14:textId="4B247CBE" w:rsidR="00A96664" w:rsidRPr="00F17F88" w:rsidRDefault="00A96664" w:rsidP="00053C79">
            <w:pPr>
              <w:ind w:left="10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1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រដ្ឋាភិបាល ឬសហគ្រាសរដ្ឋ</w:t>
            </w:r>
          </w:p>
          <w:p w14:paraId="3D4DC8AC" w14:textId="1117B8BC" w:rsidR="00A96664" w:rsidRPr="00F17F88" w:rsidRDefault="00A96664" w:rsidP="00053C79">
            <w:pPr>
              <w:ind w:left="10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2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កសិកម្ម </w:t>
            </w:r>
          </w:p>
          <w:p w14:paraId="6C1834D7" w14:textId="3EEB8BBE" w:rsidR="00A96664" w:rsidRPr="00F17F88" w:rsidRDefault="00A96664" w:rsidP="00053C79">
            <w:pPr>
              <w:ind w:left="10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3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ជំនួញឯកជន (មិនមែនកសិកម្ម) </w:t>
            </w:r>
          </w:p>
          <w:p w14:paraId="77B00B72" w14:textId="307EB203" w:rsidR="00A96664" w:rsidRPr="00F17F88" w:rsidRDefault="00A96664" w:rsidP="00053C79">
            <w:pPr>
              <w:ind w:left="10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4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អ្នកធ្វើការ</w:t>
            </w:r>
            <w:r w:rsidR="007D1B67">
              <w:rPr>
                <w:rFonts w:ascii="Khmer OS Siemreap" w:hAnsi="Khmer OS Siemreap" w:cs="Khmer OS Siemreap"/>
                <w:szCs w:val="22"/>
                <w:cs/>
              </w:rPr>
              <w:t>ឱ្យ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គ្រួសារតាមផ្ទះ (អ្នកបំរើតាមផ្ទះ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អ្នកមើលក្មេងតាមផ្ទះ</w:t>
            </w:r>
            <w:r w:rsidR="003E0239">
              <w:rPr>
                <w:rFonts w:ascii="Khmer OS Siemreap" w:hAnsi="Khmer OS Siemreap" w:cs="Khmer OS Siemreap"/>
                <w:szCs w:val="22"/>
              </w:rPr>
              <w:t>...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)</w:t>
            </w:r>
          </w:p>
          <w:p w14:paraId="37B4119F" w14:textId="53D1D2E4" w:rsidR="00A96664" w:rsidRPr="00F17F88" w:rsidRDefault="00A96664" w:rsidP="00053C79">
            <w:pPr>
              <w:ind w:left="1050" w:hanging="643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    5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អង្គការមិនមែនរដ្ឋាភិបាល ស្ថាប័នមិនយកប្រាក់ចំណេញ ព្រះវិហារ </w:t>
            </w:r>
          </w:p>
          <w:p w14:paraId="1214C852" w14:textId="5B72899A" w:rsidR="00A96664" w:rsidRPr="00F17F88" w:rsidRDefault="00A96664" w:rsidP="00053C79">
            <w:pPr>
              <w:ind w:left="10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6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អង្គការអន្តរជាតិ ឬស្ថានទូតបរទេស</w:t>
            </w:r>
          </w:p>
          <w:p w14:paraId="4255B72C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sz w:val="6"/>
                <w:szCs w:val="6"/>
              </w:rPr>
            </w:pPr>
          </w:p>
          <w:p w14:paraId="6D60F477" w14:textId="624CFA19" w:rsidR="00A96664" w:rsidRPr="00F17F88" w:rsidRDefault="00A96664" w:rsidP="00053C79">
            <w:pPr>
              <w:spacing w:line="216" w:lineRule="auto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 w:hint="cs"/>
                <w:i/>
                <w:iCs/>
                <w:color w:val="EE0000"/>
                <w:sz w:val="20"/>
                <w:szCs w:val="20"/>
                <w:cs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(MJJ_EMP_REL=2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3)</w:t>
            </w:r>
          </w:p>
          <w:p w14:paraId="3B8F5F22" w14:textId="52413CAF" w:rsidR="00A96664" w:rsidRPr="00F17F88" w:rsidRDefault="00A96664" w:rsidP="00053C79">
            <w:pPr>
              <w:ind w:left="612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I8B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 (អ្នក/ឈ្មោះ) កំពុងធ្វើការនៅក្នុង</w:t>
            </w:r>
            <w:proofErr w:type="gramStart"/>
            <w:r w:rsidR="003E0239">
              <w:rPr>
                <w:rFonts w:ascii="Khmer OS Siemreap" w:hAnsi="Khmer OS Siemreap" w:cs="Khmer OS Siemreap"/>
                <w:szCs w:val="22"/>
              </w:rPr>
              <w:t>.....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?</w:t>
            </w:r>
            <w:proofErr w:type="gramEnd"/>
          </w:p>
          <w:p w14:paraId="06417665" w14:textId="77777777" w:rsidR="00A96664" w:rsidRPr="00F17F88" w:rsidRDefault="00A96664" w:rsidP="00053C79">
            <w:pPr>
              <w:ind w:left="1050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szCs w:val="22"/>
                <w:cs/>
              </w:rPr>
              <w:t xml:space="preserve">    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t>សូមអាន</w:t>
            </w:r>
          </w:p>
          <w:p w14:paraId="1867A868" w14:textId="6471B755" w:rsidR="00A96664" w:rsidRPr="00F17F88" w:rsidRDefault="00A96664" w:rsidP="00053C79">
            <w:pPr>
              <w:ind w:left="10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 w:val="20"/>
                <w:cs/>
              </w:rPr>
              <w:t xml:space="preserve">   </w:t>
            </w:r>
            <w:r w:rsidR="00191D78">
              <w:rPr>
                <w:rFonts w:ascii="Khmer OS Siemreap" w:hAnsi="Khmer OS Siemreap" w:cs="Khmer OS Siemreap" w:hint="cs"/>
                <w:sz w:val="20"/>
                <w:cs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2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កសិកម្ម</w:t>
            </w:r>
          </w:p>
          <w:p w14:paraId="5BB45B99" w14:textId="283C773C" w:rsidR="00A96664" w:rsidRPr="00F17F88" w:rsidRDefault="00A96664" w:rsidP="00053C79">
            <w:pPr>
              <w:ind w:left="10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3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ជំនួញឯកជន (មិនមែនកសិកម្ម)</w:t>
            </w:r>
          </w:p>
        </w:tc>
      </w:tr>
      <w:tr w:rsidR="00A96664" w:rsidRPr="00F17F88" w14:paraId="38D2ADC0" w14:textId="77777777" w:rsidTr="00A96664">
        <w:trPr>
          <w:trHeight w:val="3068"/>
        </w:trPr>
        <w:tc>
          <w:tcPr>
            <w:tcW w:w="9493" w:type="dxa"/>
          </w:tcPr>
          <w:p w14:paraId="5299289B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MJU_REF</w:t>
            </w:r>
          </w:p>
          <w:p w14:paraId="58B79DDF" w14:textId="3C851FB7" w:rsidR="00A96664" w:rsidRPr="00F17F88" w:rsidRDefault="00A96664" w:rsidP="00053C79">
            <w:pPr>
              <w:spacing w:line="216" w:lineRule="auto"/>
              <w:ind w:left="1151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(MJJ_EMP_REL=3)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((MJJ_EMP_REL=1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4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5)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 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(MJU_INS NE 4)) </w:t>
            </w:r>
          </w:p>
          <w:p w14:paraId="17304C81" w14:textId="5FA6AA8C" w:rsidR="00A96664" w:rsidRPr="00C97DBE" w:rsidRDefault="00A96664" w:rsidP="00053C79">
            <w:pPr>
              <w:spacing w:line="216" w:lineRule="auto"/>
              <w:ind w:left="1152" w:hanging="338"/>
              <w:rPr>
                <w:rFonts w:ascii="Khmer OS Siemreap" w:hAnsi="Khmer OS Siemreap" w:cs="Khmer OS Siemreap"/>
                <w:spacing w:val="-12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I9A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C97DBE">
              <w:rPr>
                <w:rFonts w:ascii="Khmer OS Siemreap" w:hAnsi="Khmer OS Siemreap" w:cs="Khmer OS Siemreap"/>
                <w:spacing w:val="-12"/>
                <w:szCs w:val="22"/>
                <w:cs/>
              </w:rPr>
              <w:t>តើកន្លែងការងារ មុខរបរ/អាជីវកម្ម</w:t>
            </w:r>
            <w:r w:rsidRPr="00C97DBE">
              <w:rPr>
                <w:rFonts w:ascii="Khmer OS Siemreap" w:hAnsi="Khmer OS Siemreap" w:cs="Khmer OS Siemreap"/>
                <w:spacing w:val="-12"/>
                <w:szCs w:val="22"/>
              </w:rPr>
              <w:t xml:space="preserve"> </w:t>
            </w:r>
            <w:r w:rsidRPr="00C97DBE">
              <w:rPr>
                <w:rFonts w:ascii="Khmer OS Siemreap" w:hAnsi="Khmer OS Siemreap" w:cs="Khmer OS Siemreap"/>
                <w:spacing w:val="-12"/>
                <w:szCs w:val="22"/>
                <w:cs/>
              </w:rPr>
              <w:t>ដែល (អ្នក/ឈ្មោះ) ធ្វើការមានឈ្មោះ (ស្លាកយីហោ) ដែរឬទេ</w:t>
            </w:r>
            <w:r w:rsidRPr="00C97DBE">
              <w:rPr>
                <w:rFonts w:ascii="Khmer OS Siemreap" w:hAnsi="Khmer OS Siemreap" w:cs="Khmer OS Siemreap"/>
                <w:spacing w:val="-12"/>
                <w:szCs w:val="22"/>
              </w:rPr>
              <w:t>?</w:t>
            </w:r>
          </w:p>
          <w:p w14:paraId="32F3B832" w14:textId="77777777" w:rsidR="00A96664" w:rsidRPr="00F17F88" w:rsidRDefault="00A96664" w:rsidP="00053C79">
            <w:pPr>
              <w:spacing w:line="216" w:lineRule="auto"/>
              <w:ind w:left="1152" w:hanging="338"/>
              <w:rPr>
                <w:rFonts w:ascii="Khmer OS Siemreap" w:hAnsi="Khmer OS Siemreap" w:cs="Khmer OS Siemreap"/>
                <w:bCs/>
                <w:sz w:val="6"/>
                <w:szCs w:val="6"/>
              </w:rPr>
            </w:pPr>
          </w:p>
          <w:p w14:paraId="4AEE2D01" w14:textId="77777777" w:rsidR="00A96664" w:rsidRPr="00F17F88" w:rsidRDefault="00A96664" w:rsidP="00053C79">
            <w:pPr>
              <w:spacing w:line="216" w:lineRule="auto"/>
              <w:ind w:left="1151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MJJ_EMP_REL=2</w:t>
            </w:r>
          </w:p>
          <w:p w14:paraId="2E416D36" w14:textId="79638A62" w:rsidR="00A96664" w:rsidRPr="00F17F88" w:rsidRDefault="00A96664" w:rsidP="00053C79">
            <w:pPr>
              <w:spacing w:line="216" w:lineRule="auto"/>
              <w:ind w:left="1152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1D532CD8" wp14:editId="0DDF859D">
                      <wp:simplePos x="0" y="0"/>
                      <wp:positionH relativeFrom="column">
                        <wp:posOffset>1760220</wp:posOffset>
                      </wp:positionH>
                      <wp:positionV relativeFrom="paragraph">
                        <wp:posOffset>175894</wp:posOffset>
                      </wp:positionV>
                      <wp:extent cx="1186180" cy="866775"/>
                      <wp:effectExtent l="0" t="0" r="0" b="9525"/>
                      <wp:wrapNone/>
                      <wp:docPr id="61935449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6180" cy="866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1978EE" w14:textId="77777777" w:rsidR="003C5657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57412391" w14:textId="77777777" w:rsidR="003C5657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  <w:p w14:paraId="78FE5B19" w14:textId="77777777" w:rsidR="003C5657" w:rsidRPr="003D0986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Khmer OS Siemreap" w:hAnsi="Khmer OS Siemreap" w:cs="Khmer OS Siemreap" w:hint="cs"/>
                                      <w:szCs w:val="22"/>
                                      <w:cs/>
                                    </w:rPr>
                                    <w:t>97</w:t>
                                  </w:r>
                                  <w:r w:rsidRPr="003D0986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= </w:t>
                                  </w:r>
                                  <w:r w:rsidRPr="003D0986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  <w:r w:rsidRPr="003D0986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32CD8" id="_x0000_s1083" type="#_x0000_t202" style="position:absolute;left:0;text-align:left;margin-left:138.6pt;margin-top:13.85pt;width:93.4pt;height:68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" stroked="f">
                      <v:textbox>
                        <w:txbxContent>
                          <w:p w14:paraId="671978EE" w14:textId="77777777" w:rsidR="003C5657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57412391" w14:textId="77777777" w:rsidR="003C5657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  <w:p w14:paraId="78FE5B19" w14:textId="77777777" w:rsidR="003C5657" w:rsidRPr="003D0986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>
                              <w:rPr>
                                <w:rFonts w:ascii="Khmer OS Siemreap" w:hAnsi="Khmer OS Siemreap" w:cs="Khmer OS Siemreap" w:hint="cs"/>
                                <w:szCs w:val="22"/>
                                <w:cs/>
                              </w:rPr>
                              <w:t>97</w:t>
                            </w:r>
                            <w:r w:rsidRPr="003D0986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= </w:t>
                            </w:r>
                            <w:r w:rsidRPr="003D0986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  <w:r w:rsidRPr="003D0986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I9B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តើកន្លែង ឬអាជីវកម្មរបស់ (អ្នក/ឈ្មោះ) មានឈ្មោះដែរឬទេ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1F076F09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Cs/>
                <w:szCs w:val="22"/>
              </w:rPr>
            </w:pPr>
          </w:p>
          <w:p w14:paraId="7B3B6B8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</w:p>
          <w:p w14:paraId="31983FC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</w:p>
        </w:tc>
      </w:tr>
      <w:tr w:rsidR="00A96664" w:rsidRPr="00F17F88" w14:paraId="45BAD23E" w14:textId="77777777" w:rsidTr="00C97DBE">
        <w:trPr>
          <w:trHeight w:val="3137"/>
        </w:trPr>
        <w:tc>
          <w:tcPr>
            <w:tcW w:w="9493" w:type="dxa"/>
          </w:tcPr>
          <w:p w14:paraId="0560620A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lastRenderedPageBreak/>
              <w:t>MJU_NAM</w:t>
            </w:r>
          </w:p>
          <w:p w14:paraId="5D9DD174" w14:textId="138AEC35" w:rsidR="00A96664" w:rsidRPr="00F17F88" w:rsidRDefault="00A96664" w:rsidP="00053C79">
            <w:pPr>
              <w:spacing w:line="216" w:lineRule="auto"/>
              <w:ind w:left="1151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សូមសួរប្រសិនបើ​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(MJU_REF =1)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 និង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3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4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5)</w:t>
            </w:r>
          </w:p>
          <w:p w14:paraId="0A793559" w14:textId="007D5E85" w:rsidR="00A96664" w:rsidRPr="00F17F88" w:rsidRDefault="00A96664" w:rsidP="00053C79">
            <w:pPr>
              <w:spacing w:line="216" w:lineRule="auto"/>
              <w:ind w:left="1152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I10A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តើកន្លែង ឬអាជីវកម្មដែល (អ្នក/ឈ្មោះ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ធ្វើការមានឈ្មោះ (ស្លាកយីហោ) អ្វី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67004184" w14:textId="77777777" w:rsidR="00A96664" w:rsidRPr="00F17F88" w:rsidRDefault="00A96664" w:rsidP="00053C79">
            <w:pPr>
              <w:spacing w:line="180" w:lineRule="exact"/>
              <w:ind w:left="1152" w:hanging="331"/>
              <w:rPr>
                <w:rFonts w:ascii="Khmer OS Siemreap" w:hAnsi="Khmer OS Siemreap" w:cs="Khmer OS Siemreap"/>
                <w:sz w:val="6"/>
                <w:szCs w:val="6"/>
              </w:rPr>
            </w:pPr>
          </w:p>
          <w:p w14:paraId="0FDE48E9" w14:textId="77777777" w:rsidR="00A96664" w:rsidRPr="00F17F88" w:rsidRDefault="00A96664" w:rsidP="00053C79">
            <w:pPr>
              <w:spacing w:line="216" w:lineRule="auto"/>
              <w:ind w:left="1151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(MJU_REF=1)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និង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(MJJ_EMP_REL=2)</w:t>
            </w:r>
          </w:p>
          <w:p w14:paraId="5D9FD1F5" w14:textId="619AFE97" w:rsidR="00A96664" w:rsidRPr="00F17F88" w:rsidRDefault="00A96664" w:rsidP="00053C79">
            <w:pPr>
              <w:spacing w:line="216" w:lineRule="auto"/>
              <w:ind w:left="1152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I10B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តើអាជីវកម្មរបស់ (អ្នក/ឈ្មោះ) មានឈ្មោះ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(ផ្លាកយីហោ) អ្វី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57469080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10464" behindDoc="1" locked="0" layoutInCell="1" allowOverlap="1" wp14:anchorId="6F890FEF" wp14:editId="25F0494B">
                      <wp:simplePos x="0" y="0"/>
                      <wp:positionH relativeFrom="column">
                        <wp:posOffset>1893570</wp:posOffset>
                      </wp:positionH>
                      <wp:positionV relativeFrom="paragraph">
                        <wp:posOffset>26035</wp:posOffset>
                      </wp:positionV>
                      <wp:extent cx="1762760" cy="762815"/>
                      <wp:effectExtent l="0" t="0" r="8890" b="0"/>
                      <wp:wrapNone/>
                      <wp:docPr id="11816600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2760" cy="762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F054ED" w14:textId="77777777" w:rsidR="003C5657" w:rsidRPr="00D042E3" w:rsidRDefault="003C5657" w:rsidP="00A96664">
                                  <w:pPr>
                                    <w:jc w:val="both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D042E3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  <w:r w:rsidRPr="00D042E3">
                                    <w:rPr>
                                      <w:rFonts w:ascii="Khmer OS Siemreap" w:hAnsi="Khmer OS Siemreap" w:cs="Khmer OS Siemreap" w:hint="cs"/>
                                      <w:bCs/>
                                      <w:szCs w:val="2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79F6BF18" w14:textId="77777777" w:rsidR="003C5657" w:rsidRPr="00B75D0C" w:rsidRDefault="003C5657" w:rsidP="00A96664">
                                  <w:pPr>
                                    <w:rPr>
                                      <w:bCs/>
                                      <w:szCs w:val="22"/>
                                    </w:rPr>
                                  </w:pPr>
                                  <w:r w:rsidRPr="00D042E3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</w:t>
                                  </w:r>
                                  <w:r w:rsidRPr="00D042E3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(</w:t>
                                  </w:r>
                                  <w:r w:rsidRPr="00D042E3">
                                    <w:rPr>
                                      <w:rFonts w:ascii="Khmer OS Battambang" w:hAnsi="Khmer OS Battambang" w:cs="Khmer OS Battambang" w:hint="cs"/>
                                      <w:szCs w:val="22"/>
                                      <w:cs/>
                                    </w:rPr>
                                    <w:t>ឈ្មោះ</w:t>
                                  </w:r>
                                  <w:r>
                                    <w:rPr>
                                      <w:rFonts w:ascii="Khmer OS Battambang" w:hAnsi="Khmer OS Battambang" w:cs="Khmer OS Battambang" w:hint="cs"/>
                                      <w:szCs w:val="22"/>
                                      <w:cs/>
                                    </w:rPr>
                                    <w:t>ហាង/</w:t>
                                  </w:r>
                                  <w:r w:rsidRPr="00D042E3">
                                    <w:rPr>
                                      <w:rFonts w:ascii="Khmer OS Battambang" w:hAnsi="Khmer OS Battambang" w:cs="Khmer OS Battambang"/>
                                      <w:szCs w:val="22"/>
                                      <w:cs/>
                                    </w:rPr>
                                    <w:t>អាជីវកម្ម</w:t>
                                  </w:r>
                                  <w:r w:rsidRPr="00D042E3">
                                    <w:rPr>
                                      <w:bCs/>
                                      <w:szCs w:val="22"/>
                                    </w:rPr>
                                    <w:t>)</w:t>
                                  </w:r>
                                </w:p>
                                <w:p w14:paraId="0A0DE200" w14:textId="77777777" w:rsidR="003C5657" w:rsidRPr="00D042E3" w:rsidRDefault="003C5657" w:rsidP="00A96664">
                                  <w:pPr>
                                    <w:spacing w:line="240" w:lineRule="atLeas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D042E3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90FEF" id="_x0000_s1084" type="#_x0000_t202" style="position:absolute;left:0;text-align:left;margin-left:149.1pt;margin-top:2.05pt;width:138.8pt;height:60.0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" stroked="f">
                      <v:textbox>
                        <w:txbxContent>
                          <w:p w14:paraId="17F054ED" w14:textId="77777777" w:rsidR="003C5657" w:rsidRPr="00D042E3" w:rsidRDefault="003C5657" w:rsidP="00A96664">
                            <w:pPr>
                              <w:jc w:val="both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D042E3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  <w:r w:rsidRPr="00D042E3">
                              <w:rPr>
                                <w:rFonts w:ascii="Khmer OS Siemreap" w:hAnsi="Khmer OS Siemreap" w:cs="Khmer OS Siemreap" w:hint="cs"/>
                                <w:bCs/>
                                <w:szCs w:val="22"/>
                                <w:cs/>
                              </w:rPr>
                              <w:t xml:space="preserve">     </w:t>
                            </w:r>
                          </w:p>
                          <w:p w14:paraId="79F6BF18" w14:textId="77777777" w:rsidR="003C5657" w:rsidRPr="00B75D0C" w:rsidRDefault="003C5657" w:rsidP="00A96664">
                            <w:pPr>
                              <w:rPr>
                                <w:bCs/>
                                <w:szCs w:val="22"/>
                              </w:rPr>
                            </w:pPr>
                            <w:r w:rsidRPr="00D042E3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</w:t>
                            </w:r>
                            <w:r w:rsidRPr="00D042E3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(</w:t>
                            </w:r>
                            <w:r w:rsidRPr="00D042E3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ឈ្មោះ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ហាង/</w:t>
                            </w:r>
                            <w:r w:rsidRPr="00D042E3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អាជីវកម្ម</w:t>
                            </w:r>
                            <w:r w:rsidRPr="00D042E3">
                              <w:rPr>
                                <w:bCs/>
                                <w:szCs w:val="22"/>
                              </w:rPr>
                              <w:t>)</w:t>
                            </w:r>
                          </w:p>
                          <w:p w14:paraId="0A0DE200" w14:textId="77777777" w:rsidR="003C5657" w:rsidRPr="00D042E3" w:rsidRDefault="003C5657" w:rsidP="00A96664">
                            <w:pPr>
                              <w:spacing w:line="240" w:lineRule="atLeas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D042E3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92258F0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</w:p>
        </w:tc>
      </w:tr>
      <w:tr w:rsidR="00A96664" w:rsidRPr="00F17F88" w14:paraId="7327C862" w14:textId="77777777" w:rsidTr="006D38F7">
        <w:trPr>
          <w:trHeight w:hRule="exact" w:val="3706"/>
        </w:trPr>
        <w:tc>
          <w:tcPr>
            <w:tcW w:w="9493" w:type="dxa"/>
          </w:tcPr>
          <w:p w14:paraId="2B20734F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MJU_MAC</w:t>
            </w:r>
          </w:p>
          <w:p w14:paraId="16F46EED" w14:textId="29F2CBDA" w:rsidR="00A96664" w:rsidRPr="00F17F88" w:rsidRDefault="00A96664" w:rsidP="00053C79">
            <w:pPr>
              <w:ind w:left="791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(MJJ_EMP_REL=3)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((MJJ_EMP_REL=1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4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5)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(MJU_INS NE 4))</w:t>
            </w:r>
          </w:p>
          <w:p w14:paraId="3A5029AE" w14:textId="5FF888E6" w:rsidR="00A96664" w:rsidRPr="00F17F88" w:rsidRDefault="00A96664" w:rsidP="00053C79">
            <w:pPr>
              <w:spacing w:line="216" w:lineRule="auto"/>
              <w:ind w:left="1151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I11A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តើទីកន្លែងដែល (អ្នក/ឈ្មោះ) ធ្វើការ មានសកម្មភាពចម្បងអ្វី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305BB8CD" w14:textId="77777777" w:rsidR="00A96664" w:rsidRPr="00F17F88" w:rsidRDefault="00A96664" w:rsidP="00053C79">
            <w:pPr>
              <w:spacing w:line="180" w:lineRule="exact"/>
              <w:ind w:left="1137" w:hanging="331"/>
              <w:rPr>
                <w:rFonts w:ascii="Khmer OS Siemreap" w:hAnsi="Khmer OS Siemreap" w:cs="Khmer OS Siemreap"/>
                <w:sz w:val="18"/>
                <w:szCs w:val="18"/>
              </w:rPr>
            </w:pPr>
          </w:p>
          <w:p w14:paraId="49CD59FA" w14:textId="77777777" w:rsidR="00A96664" w:rsidRPr="00F17F88" w:rsidRDefault="00A96664" w:rsidP="00053C79">
            <w:pPr>
              <w:spacing w:line="216" w:lineRule="auto"/>
              <w:ind w:left="1151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MJJ_EMP_REL=2</w:t>
            </w:r>
          </w:p>
          <w:p w14:paraId="6601ACED" w14:textId="515B782A" w:rsidR="00A96664" w:rsidRPr="00F17F88" w:rsidRDefault="00A96664" w:rsidP="00053C79">
            <w:pPr>
              <w:spacing w:line="216" w:lineRule="auto"/>
              <w:ind w:left="1151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82816" behindDoc="1" locked="0" layoutInCell="1" allowOverlap="1" wp14:anchorId="2BCAD189" wp14:editId="1ED5318A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179070</wp:posOffset>
                      </wp:positionV>
                      <wp:extent cx="2296160" cy="800100"/>
                      <wp:effectExtent l="0" t="0" r="8890" b="0"/>
                      <wp:wrapNone/>
                      <wp:docPr id="9095382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616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B856E0" w14:textId="77777777" w:rsidR="003C5657" w:rsidRPr="00BA2CF3" w:rsidRDefault="003C5657" w:rsidP="00A96664">
                                  <w:pPr>
                                    <w:jc w:val="both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BA2CF3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 xml:space="preserve">   </w:t>
                                  </w:r>
                                  <w:r w:rsidRPr="00BA2CF3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  <w:cs/>
                                    </w:rPr>
                                    <w:t xml:space="preserve">    </w:t>
                                  </w:r>
                                  <w:r w:rsidRPr="00BA2CF3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 xml:space="preserve"> _________________</w:t>
                                  </w:r>
                                  <w:r w:rsidRPr="00BA2CF3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21E98AF2" w14:textId="77777777" w:rsidR="003C5657" w:rsidRPr="00BA2CF3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BA2CF3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   </w:t>
                                  </w:r>
                                  <w:r w:rsidRPr="00A43B4A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សកម្មភាពចម្បង ទំនិញ ឬសេវាកម្ម</w:t>
                                  </w:r>
                                </w:p>
                                <w:p w14:paraId="178428E7" w14:textId="77777777" w:rsidR="003C5657" w:rsidRPr="00BA2CF3" w:rsidRDefault="003C5657" w:rsidP="00A96664">
                                  <w:pPr>
                                    <w:spacing w:line="240" w:lineRule="atLeas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BA2CF3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AD189" id="_x0000_s1085" type="#_x0000_t202" style="position:absolute;left:0;text-align:left;margin-left:107.3pt;margin-top:14.1pt;width:180.8pt;height:63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" stroked="f">
                      <v:textbox>
                        <w:txbxContent>
                          <w:p w14:paraId="13B856E0" w14:textId="77777777" w:rsidR="003C5657" w:rsidRPr="00BA2CF3" w:rsidRDefault="003C5657" w:rsidP="00A96664">
                            <w:pPr>
                              <w:jc w:val="both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BA2CF3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 xml:space="preserve">   </w:t>
                            </w:r>
                            <w:r w:rsidRPr="00BA2CF3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  <w:cs/>
                              </w:rPr>
                              <w:t xml:space="preserve">    </w:t>
                            </w:r>
                            <w:r w:rsidRPr="00BA2CF3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 xml:space="preserve"> _________________</w:t>
                            </w:r>
                            <w:r w:rsidRPr="00BA2CF3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  <w:cs/>
                              </w:rPr>
                              <w:t xml:space="preserve">     </w:t>
                            </w:r>
                          </w:p>
                          <w:p w14:paraId="21E98AF2" w14:textId="77777777" w:rsidR="003C5657" w:rsidRPr="00BA2CF3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BA2CF3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   </w:t>
                            </w:r>
                            <w:r w:rsidRPr="00A43B4A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សកម្មភាពចម្បង ទំនិញ ឬសេវាកម្ម</w:t>
                            </w:r>
                          </w:p>
                          <w:p w14:paraId="178428E7" w14:textId="77777777" w:rsidR="003C5657" w:rsidRPr="00BA2CF3" w:rsidRDefault="003C5657" w:rsidP="00A96664">
                            <w:pPr>
                              <w:spacing w:line="240" w:lineRule="atLeas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BA2CF3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I11B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តើអាជីវកម្មរបស់ (អ្នក/ឈ្មោះ) មានសកម្មភាពចម្បងអ្វី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6953E985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</w:rPr>
            </w:pPr>
          </w:p>
          <w:p w14:paraId="533282F5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</w:rPr>
            </w:pPr>
          </w:p>
          <w:p w14:paraId="5E14B2D4" w14:textId="77777777" w:rsidR="00191D78" w:rsidRDefault="00A96664" w:rsidP="00053C79">
            <w:pPr>
              <w:spacing w:line="216" w:lineRule="auto"/>
              <w:ind w:left="334" w:hanging="338"/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t xml:space="preserve">(ឧទាហរណ៍៖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cs/>
              </w:rPr>
              <w:t>មន្រ្តីសម្ភាសន៍ ឧទាហរណ៍៖ លក់ចេកអាំងតាមផ្លូវ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cs/>
              </w:rPr>
              <w:t>លក់គ្រឿងទេស និង ភេជសជ្ជះ បោះដុំ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cs/>
              </w:rPr>
              <w:t>ធ្វើស្រ</w:t>
            </w:r>
            <w:r w:rsidR="00191D78">
              <w:rPr>
                <w:rFonts w:ascii="Khmer OS Siemreap" w:hAnsi="Khmer OS Siemreap" w:cs="Khmer OS Siemreap" w:hint="cs"/>
                <w:b/>
                <w:bCs/>
                <w:i/>
                <w:iCs/>
                <w:color w:val="215E99" w:themeColor="text2" w:themeTint="BF"/>
                <w:szCs w:val="22"/>
                <w:cs/>
              </w:rPr>
              <w:t>ែ</w:t>
            </w:r>
          </w:p>
          <w:p w14:paraId="75E52776" w14:textId="4763E353" w:rsidR="00A96664" w:rsidRPr="00191D78" w:rsidRDefault="00A96664" w:rsidP="00053C79">
            <w:pPr>
              <w:spacing w:line="216" w:lineRule="auto"/>
              <w:ind w:left="334" w:hanging="338"/>
              <w:rPr>
                <w:rFonts w:ascii="Khmer OS Siemreap" w:hAnsi="Khmer OS Siemreap" w:cs="Khmer OS Siemreap"/>
                <w:i/>
                <w:iCs/>
                <w:spacing w:val="-20"/>
                <w:szCs w:val="22"/>
              </w:rPr>
            </w:pPr>
            <w:r w:rsidRPr="00191D7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pacing w:val="-20"/>
                <w:szCs w:val="22"/>
                <w:cs/>
              </w:rPr>
              <w:t>បង្រៀនគណិតវិទ្យា</w:t>
            </w:r>
            <w:r w:rsidRPr="00191D7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pacing w:val="-20"/>
                <w:szCs w:val="22"/>
              </w:rPr>
              <w:t xml:space="preserve"> </w:t>
            </w:r>
            <w:r w:rsidRPr="00191D7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pacing w:val="-20"/>
                <w:szCs w:val="22"/>
                <w:cs/>
              </w:rPr>
              <w:t>គ្រូពេទ្យវះកាត់</w:t>
            </w:r>
            <w:r w:rsidRPr="00191D7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pacing w:val="-20"/>
                <w:szCs w:val="22"/>
              </w:rPr>
              <w:t xml:space="preserve"> </w:t>
            </w:r>
            <w:r w:rsidRPr="00191D7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pacing w:val="-20"/>
                <w:szCs w:val="22"/>
                <w:cs/>
              </w:rPr>
              <w:t>មើលថែទាំក្មេង</w:t>
            </w:r>
            <w:r w:rsidRPr="00191D7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pacing w:val="-20"/>
                <w:szCs w:val="22"/>
              </w:rPr>
              <w:t xml:space="preserve"> </w:t>
            </w:r>
            <w:r w:rsidRPr="00191D7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pacing w:val="-20"/>
                <w:szCs w:val="22"/>
                <w:cs/>
              </w:rPr>
              <w:t>បើកបររថយន្តដឹកទំនិញ</w:t>
            </w:r>
            <w:r w:rsidRPr="00191D7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pacing w:val="-20"/>
                <w:szCs w:val="22"/>
              </w:rPr>
              <w:t xml:space="preserve"> </w:t>
            </w:r>
            <w:r w:rsidRPr="00191D7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pacing w:val="-20"/>
                <w:szCs w:val="22"/>
                <w:cs/>
              </w:rPr>
              <w:t>ដឹកជញ្ជូន</w:t>
            </w:r>
            <w:r w:rsidR="00C97DBE" w:rsidRPr="00191D78">
              <w:rPr>
                <w:rFonts w:ascii="Khmer OS Siemreap" w:hAnsi="Khmer OS Siemreap" w:cs="Khmer OS Siemreap" w:hint="cs"/>
                <w:b/>
                <w:bCs/>
                <w:i/>
                <w:iCs/>
                <w:color w:val="215E99" w:themeColor="text2" w:themeTint="BF"/>
                <w:spacing w:val="-20"/>
                <w:szCs w:val="22"/>
                <w:cs/>
              </w:rPr>
              <w:t xml:space="preserve"> </w:t>
            </w:r>
            <w:r w:rsidRPr="00191D7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pacing w:val="-20"/>
                <w:szCs w:val="22"/>
                <w:cs/>
              </w:rPr>
              <w:t>ប៉ូលីសចរាចរណ៍</w:t>
            </w:r>
            <w:r w:rsidR="00C97DBE" w:rsidRPr="00191D78">
              <w:rPr>
                <w:rFonts w:ascii="Khmer OS Siemreap" w:hAnsi="Khmer OS Siemreap" w:cs="Khmer OS Siemreap" w:hint="cs"/>
                <w:b/>
                <w:bCs/>
                <w:i/>
                <w:iCs/>
                <w:color w:val="215E99" w:themeColor="text2" w:themeTint="BF"/>
                <w:spacing w:val="-20"/>
                <w:szCs w:val="22"/>
                <w:cs/>
              </w:rPr>
              <w:t xml:space="preserve"> </w:t>
            </w:r>
            <w:r w:rsidRPr="00191D7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pacing w:val="-20"/>
                <w:szCs w:val="22"/>
                <w:cs/>
              </w:rPr>
              <w:t>ផ្នែកដេរ ខោអា</w:t>
            </w:r>
            <w:r w:rsidRPr="00191D78">
              <w:rPr>
                <w:rFonts w:ascii="Khmer OS Siemreap" w:hAnsi="Khmer OS Siemreap" w:cs="Khmer OS Siemreap" w:hint="cs"/>
                <w:b/>
                <w:bCs/>
                <w:i/>
                <w:iCs/>
                <w:color w:val="215E99" w:themeColor="text2" w:themeTint="BF"/>
                <w:spacing w:val="-20"/>
                <w:szCs w:val="22"/>
                <w:cs/>
              </w:rPr>
              <w:t>វ</w:t>
            </w:r>
            <w:r w:rsidRPr="00191D78">
              <w:rPr>
                <w:rFonts w:ascii="Khmer OS Siemreap" w:hAnsi="Khmer OS Siemreap" w:cs="Khmer OS Siemreap"/>
                <w:b/>
                <w:bCs/>
                <w:i/>
                <w:iCs/>
                <w:spacing w:val="-20"/>
                <w:szCs w:val="22"/>
              </w:rPr>
              <w:t>)</w:t>
            </w:r>
          </w:p>
        </w:tc>
      </w:tr>
      <w:tr w:rsidR="00A96664" w:rsidRPr="00F17F88" w14:paraId="0389D4AA" w14:textId="77777777" w:rsidTr="006D38F7">
        <w:trPr>
          <w:trHeight w:hRule="exact" w:val="6487"/>
        </w:trPr>
        <w:tc>
          <w:tcPr>
            <w:tcW w:w="9493" w:type="dxa"/>
          </w:tcPr>
          <w:p w14:paraId="583F54CE" w14:textId="77777777" w:rsidR="00A96664" w:rsidRPr="00F17F88" w:rsidRDefault="00A96664" w:rsidP="00053C79">
            <w:pPr>
              <w:spacing w:line="216" w:lineRule="auto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MJU_SIZ</w:t>
            </w:r>
          </w:p>
          <w:p w14:paraId="10A550C2" w14:textId="527C8610" w:rsidR="00A96664" w:rsidRPr="00F17F88" w:rsidRDefault="00A96664" w:rsidP="00053C79">
            <w:pPr>
              <w:ind w:left="702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GLO_EMP=1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និង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4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5)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(MJU_INS NE 4)</w:t>
            </w:r>
          </w:p>
          <w:p w14:paraId="3117E7DD" w14:textId="63A54455" w:rsidR="00A96664" w:rsidRPr="00F17F88" w:rsidRDefault="00A96664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I12A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តើមានមនុស្សប៉ុន្មាននាក់ រួមទាំង (អ្នក/ឈ្មោះ) នៅកន្លែងធ្វើការរបស់ (អ្នក/ឈ្មោះ)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53498952" w14:textId="77777777" w:rsidR="00A96664" w:rsidRPr="00F17F88" w:rsidRDefault="00A96664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GLO_EMP=1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(MJJ_EMP_REL=2)</w:t>
            </w:r>
          </w:p>
          <w:p w14:paraId="4725E9D4" w14:textId="3F295E6D" w:rsidR="00A96664" w:rsidRPr="00F17F88" w:rsidRDefault="00A96664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I12B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6D38F7">
              <w:rPr>
                <w:rFonts w:ascii="Khmer OS Siemreap" w:hAnsi="Khmer OS Siemreap" w:cs="Khmer OS Siemreap"/>
                <w:spacing w:val="-16"/>
                <w:szCs w:val="22"/>
                <w:cs/>
              </w:rPr>
              <w:t>តើមានមនុស្សប៉ុន្មាននាក់ រួមទាំង (អ្នក/ឈ្មោះ) ធ្វើការ ឬជួយសកម្មភាពអាជីវកម្មរបស់ (អ្នក/គាត់)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?   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សូមរាប់បញ្ចូលបុគ្គលិកសំខាន់ៗ សមាជិកគ្រួសារ ដៃគូអាជីវកម្ម ។ល។</w:t>
            </w:r>
          </w:p>
          <w:p w14:paraId="48DCAE89" w14:textId="77777777" w:rsidR="00A96664" w:rsidRPr="00F17F88" w:rsidRDefault="00A96664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GLO_EMP=1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(MJJ_EMP_REL=3)</w:t>
            </w:r>
          </w:p>
          <w:p w14:paraId="552091FD" w14:textId="0BC6900E" w:rsidR="00A96664" w:rsidRPr="00F17F88" w:rsidRDefault="00A96664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I12C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តើមានមនុស្សប៉ុន្មាននាក់ រួមទាំង (អ្នក/ឈ្មោះ) ធ្វើការ ឬជួយក្នុងអាជីវកម្មគ្រួសារ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171CBC90" w14:textId="77777777" w:rsidR="00A96664" w:rsidRPr="00F17F88" w:rsidRDefault="00A96664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GLO_EMP=1 &amp; (MJU_INS=4)</w:t>
            </w:r>
          </w:p>
          <w:p w14:paraId="447A9271" w14:textId="6A044658" w:rsidR="00A96664" w:rsidRDefault="00C87DD9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73DA3A85" wp14:editId="57400D07">
                      <wp:simplePos x="0" y="0"/>
                      <wp:positionH relativeFrom="column">
                        <wp:posOffset>1423381</wp:posOffset>
                      </wp:positionH>
                      <wp:positionV relativeFrom="paragraph">
                        <wp:posOffset>231544</wp:posOffset>
                      </wp:positionV>
                      <wp:extent cx="2087245" cy="1731818"/>
                      <wp:effectExtent l="0" t="0" r="8255" b="1905"/>
                      <wp:wrapNone/>
                      <wp:docPr id="17518365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7245" cy="17318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D6EFC1" w14:textId="77777777" w:rsidR="003C5657" w:rsidRPr="005A011C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5A011C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 xml:space="preserve">   </w:t>
                                  </w:r>
                                  <w:r w:rsidRPr="005A011C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  <w:cs/>
                                    </w:rPr>
                                    <w:t xml:space="preserve">  </w:t>
                                  </w:r>
                                  <w:r w:rsidRPr="005A011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.</w:t>
                                  </w:r>
                                  <w:r w:rsidRPr="005A011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១ នាក់</w:t>
                                  </w:r>
                                </w:p>
                                <w:p w14:paraId="47B8B487" w14:textId="77777777" w:rsidR="003C5657" w:rsidRPr="005A011C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5A011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    2</w:t>
                                  </w:r>
                                  <w: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.</w:t>
                                  </w:r>
                                  <w:r w:rsidRPr="005A011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២ - ៤ នាក់</w:t>
                                  </w:r>
                                </w:p>
                                <w:p w14:paraId="13F26AB9" w14:textId="77777777" w:rsidR="003C5657" w:rsidRPr="005A011C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5A011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    3</w:t>
                                  </w:r>
                                  <w: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.</w:t>
                                  </w:r>
                                  <w:r w:rsidRPr="005A011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៥ - ៩ នាក់</w:t>
                                  </w:r>
                                </w:p>
                                <w:p w14:paraId="55F50037" w14:textId="77777777" w:rsidR="003C5657" w:rsidRPr="005A011C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5A011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    4</w:t>
                                  </w:r>
                                  <w: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.</w:t>
                                  </w:r>
                                  <w:r w:rsidRPr="005A011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១០ - ១៩ នាក់</w:t>
                                  </w:r>
                                </w:p>
                                <w:p w14:paraId="331622FC" w14:textId="77777777" w:rsidR="003C5657" w:rsidRPr="005A011C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5A011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    5</w:t>
                                  </w:r>
                                  <w: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.</w:t>
                                  </w:r>
                                  <w:r w:rsidRPr="005A011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២០ - ៤៩ នាក់</w:t>
                                  </w:r>
                                </w:p>
                                <w:p w14:paraId="7348F1B0" w14:textId="77777777" w:rsidR="003C5657" w:rsidRPr="005A011C" w:rsidRDefault="003C5657" w:rsidP="00A96664">
                                  <w:pPr>
                                    <w:jc w:val="both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5A011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    6</w:t>
                                  </w:r>
                                  <w: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.</w:t>
                                  </w:r>
                                  <w:r w:rsidRPr="005A011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៥០ នាក់ និងច្រើនជាង</w:t>
                                  </w:r>
                                  <w:r w:rsidRPr="005A011C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  <w:cs/>
                                    </w:rPr>
                                    <w:t xml:space="preserve">  </w:t>
                                  </w:r>
                                  <w:r w:rsidRPr="005A011C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 xml:space="preserve"> </w:t>
                                  </w:r>
                                  <w:r w:rsidRPr="005A011C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506CEC77" w14:textId="77777777" w:rsidR="003C5657" w:rsidRPr="005A011C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5A011C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A3A85" id="_x0000_s1086" type="#_x0000_t202" style="position:absolute;left:0;text-align:left;margin-left:112.1pt;margin-top:18.25pt;width:164.35pt;height:136.3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" stroked="f">
                      <v:textbox>
                        <w:txbxContent>
                          <w:p w14:paraId="63D6EFC1" w14:textId="77777777" w:rsidR="003C5657" w:rsidRPr="005A011C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5A011C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 xml:space="preserve">   </w:t>
                            </w:r>
                            <w:r w:rsidRPr="005A011C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  <w:cs/>
                              </w:rPr>
                              <w:t xml:space="preserve">  </w:t>
                            </w:r>
                            <w:r w:rsidRPr="005A011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.</w:t>
                            </w:r>
                            <w:r w:rsidRPr="005A011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១ នាក់</w:t>
                            </w:r>
                          </w:p>
                          <w:p w14:paraId="47B8B487" w14:textId="77777777" w:rsidR="003C5657" w:rsidRPr="005A011C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5A011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    2</w:t>
                            </w:r>
                            <w: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.</w:t>
                            </w:r>
                            <w:r w:rsidRPr="005A011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២ - ៤ នាក់</w:t>
                            </w:r>
                          </w:p>
                          <w:p w14:paraId="13F26AB9" w14:textId="77777777" w:rsidR="003C5657" w:rsidRPr="005A011C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5A011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    3</w:t>
                            </w:r>
                            <w: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.</w:t>
                            </w:r>
                            <w:r w:rsidRPr="005A011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៥ - ៩ នាក់</w:t>
                            </w:r>
                          </w:p>
                          <w:p w14:paraId="55F50037" w14:textId="77777777" w:rsidR="003C5657" w:rsidRPr="005A011C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5A011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    4</w:t>
                            </w:r>
                            <w: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.</w:t>
                            </w:r>
                            <w:r w:rsidRPr="005A011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១០ - ១៩ នាក់</w:t>
                            </w:r>
                          </w:p>
                          <w:p w14:paraId="331622FC" w14:textId="77777777" w:rsidR="003C5657" w:rsidRPr="005A011C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5A011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    5</w:t>
                            </w:r>
                            <w: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.</w:t>
                            </w:r>
                            <w:r w:rsidRPr="005A011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២០ - ៤៩ នាក់</w:t>
                            </w:r>
                          </w:p>
                          <w:p w14:paraId="7348F1B0" w14:textId="77777777" w:rsidR="003C5657" w:rsidRPr="005A011C" w:rsidRDefault="003C5657" w:rsidP="00A96664">
                            <w:pPr>
                              <w:jc w:val="both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5A011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    6</w:t>
                            </w:r>
                            <w: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.</w:t>
                            </w:r>
                            <w:r w:rsidRPr="005A011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៥០ នាក់ និងច្រើនជាង</w:t>
                            </w:r>
                            <w:r w:rsidRPr="005A011C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  <w:cs/>
                              </w:rPr>
                              <w:t xml:space="preserve">  </w:t>
                            </w:r>
                            <w:r w:rsidRPr="005A011C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5A011C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  <w:cs/>
                              </w:rPr>
                              <w:t xml:space="preserve">     </w:t>
                            </w:r>
                          </w:p>
                          <w:p w14:paraId="506CEC77" w14:textId="77777777" w:rsidR="003C5657" w:rsidRPr="005A011C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5A011C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664"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I12D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មានមនុស្សប៉ុន្មាននាក់ រួមទាំង (អ្នក/ឈ្មោះ) ត្រូវបានគ្រួសារជួលធ្វើការ</w:t>
            </w:r>
            <w:r w:rsidR="00A96664"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3C8FFCD3" w14:textId="5E389CDD" w:rsidR="00C87DD9" w:rsidRDefault="00C87DD9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szCs w:val="22"/>
              </w:rPr>
            </w:pPr>
          </w:p>
          <w:p w14:paraId="3CE6ABD8" w14:textId="785B43F9" w:rsidR="00C87DD9" w:rsidRDefault="00C87DD9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szCs w:val="22"/>
              </w:rPr>
            </w:pPr>
          </w:p>
          <w:p w14:paraId="604BA4BC" w14:textId="50FBB51C" w:rsidR="00C87DD9" w:rsidRDefault="00C87DD9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szCs w:val="22"/>
              </w:rPr>
            </w:pPr>
          </w:p>
          <w:p w14:paraId="635FD3D4" w14:textId="6E4E51FE" w:rsidR="00C87DD9" w:rsidRDefault="00C87DD9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szCs w:val="22"/>
              </w:rPr>
            </w:pPr>
          </w:p>
          <w:p w14:paraId="4DAC5F47" w14:textId="68D0171C" w:rsidR="00C87DD9" w:rsidRDefault="00C87DD9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szCs w:val="22"/>
              </w:rPr>
            </w:pPr>
          </w:p>
          <w:p w14:paraId="121371BB" w14:textId="0EFEBD45" w:rsidR="00C87DD9" w:rsidRDefault="00C87DD9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szCs w:val="22"/>
              </w:rPr>
            </w:pPr>
          </w:p>
          <w:p w14:paraId="5DAFCB98" w14:textId="3C2263A8" w:rsidR="00C87DD9" w:rsidRDefault="00C87DD9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szCs w:val="22"/>
              </w:rPr>
            </w:pPr>
          </w:p>
          <w:p w14:paraId="0E55EAEB" w14:textId="1121E668" w:rsidR="00C87DD9" w:rsidRDefault="00C87DD9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szCs w:val="22"/>
              </w:rPr>
            </w:pPr>
          </w:p>
          <w:p w14:paraId="5C90DDA0" w14:textId="3C9325A8" w:rsidR="00C87DD9" w:rsidRDefault="00C87DD9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szCs w:val="22"/>
              </w:rPr>
            </w:pPr>
          </w:p>
          <w:p w14:paraId="74187266" w14:textId="77777777" w:rsidR="00C87DD9" w:rsidRDefault="00C87DD9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szCs w:val="22"/>
              </w:rPr>
            </w:pPr>
          </w:p>
          <w:p w14:paraId="646B95F3" w14:textId="5BE03D04" w:rsidR="00C87DD9" w:rsidRDefault="00C87DD9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</w:pPr>
          </w:p>
          <w:p w14:paraId="3FF1DA41" w14:textId="3C4ED631" w:rsidR="00C87DD9" w:rsidRDefault="00C87DD9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</w:pPr>
          </w:p>
          <w:p w14:paraId="377BE2D4" w14:textId="26B9AE5E" w:rsidR="00C87DD9" w:rsidRDefault="00C87DD9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</w:pPr>
          </w:p>
          <w:p w14:paraId="3C630D56" w14:textId="3F037721" w:rsidR="00C87DD9" w:rsidRDefault="00C87DD9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</w:pPr>
          </w:p>
          <w:p w14:paraId="02FE137F" w14:textId="683E8ED4" w:rsidR="00C87DD9" w:rsidRDefault="00C87DD9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</w:pPr>
          </w:p>
          <w:p w14:paraId="42FA54DA" w14:textId="18960704" w:rsidR="00C87DD9" w:rsidRDefault="00C87DD9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</w:pPr>
          </w:p>
          <w:p w14:paraId="4E97D36F" w14:textId="31971EE5" w:rsidR="00C87DD9" w:rsidRDefault="00C87DD9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</w:pPr>
          </w:p>
          <w:p w14:paraId="0D88FB4E" w14:textId="5B1D9715" w:rsidR="00C87DD9" w:rsidRDefault="00C87DD9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</w:pPr>
          </w:p>
          <w:p w14:paraId="1939DFDE" w14:textId="77777777" w:rsidR="00C87DD9" w:rsidRPr="00F17F88" w:rsidRDefault="00C87DD9" w:rsidP="00053C79">
            <w:pPr>
              <w:spacing w:line="216" w:lineRule="auto"/>
              <w:ind w:left="1062" w:hanging="338"/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</w:pPr>
          </w:p>
          <w:p w14:paraId="2D50C062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</w:pPr>
          </w:p>
          <w:p w14:paraId="0DF14672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i/>
                <w:iCs/>
                <w:szCs w:val="22"/>
              </w:rPr>
            </w:pPr>
          </w:p>
          <w:p w14:paraId="7C284AE4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i/>
                <w:iCs/>
                <w:szCs w:val="22"/>
              </w:rPr>
            </w:pPr>
          </w:p>
          <w:p w14:paraId="30CE17F9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i/>
                <w:iCs/>
                <w:szCs w:val="22"/>
              </w:rPr>
            </w:pPr>
          </w:p>
          <w:p w14:paraId="6D7A6AC5" w14:textId="4CBDB4F5" w:rsidR="00A96664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i/>
                <w:iCs/>
                <w:szCs w:val="22"/>
              </w:rPr>
            </w:pPr>
          </w:p>
          <w:p w14:paraId="24D400D5" w14:textId="7430BF72" w:rsidR="00C87DD9" w:rsidRDefault="00C87DD9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i/>
                <w:iCs/>
                <w:szCs w:val="22"/>
              </w:rPr>
            </w:pPr>
          </w:p>
          <w:p w14:paraId="0D2D70FA" w14:textId="77777777" w:rsidR="00C87DD9" w:rsidRPr="00F17F88" w:rsidRDefault="00C87DD9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i/>
                <w:iCs/>
                <w:szCs w:val="22"/>
              </w:rPr>
            </w:pPr>
          </w:p>
          <w:p w14:paraId="0C5EF411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i/>
                <w:iCs/>
                <w:szCs w:val="22"/>
              </w:rPr>
            </w:pPr>
          </w:p>
          <w:p w14:paraId="31C5E441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i/>
                <w:iCs/>
                <w:szCs w:val="22"/>
              </w:rPr>
            </w:pPr>
          </w:p>
          <w:p w14:paraId="0FD24E4F" w14:textId="77777777" w:rsidR="00A96664" w:rsidRPr="00F17F88" w:rsidRDefault="00A96664" w:rsidP="00053C79">
            <w:pPr>
              <w:spacing w:line="216" w:lineRule="auto"/>
              <w:rPr>
                <w:rFonts w:ascii="Khmer OS Siemreap" w:hAnsi="Khmer OS Siemreap" w:cs="Khmer OS Siemreap"/>
                <w:i/>
                <w:iCs/>
                <w:szCs w:val="22"/>
              </w:rPr>
            </w:pPr>
          </w:p>
          <w:p w14:paraId="1212E520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i/>
                <w:iCs/>
                <w:szCs w:val="22"/>
              </w:rPr>
            </w:pPr>
          </w:p>
          <w:p w14:paraId="79ECA77B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i/>
                <w:iCs/>
                <w:szCs w:val="22"/>
              </w:rPr>
            </w:pPr>
          </w:p>
          <w:p w14:paraId="06E215FE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i/>
                <w:iCs/>
                <w:szCs w:val="22"/>
              </w:rPr>
            </w:pPr>
          </w:p>
          <w:p w14:paraId="2A7271F0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i/>
                <w:iCs/>
                <w:szCs w:val="22"/>
              </w:rPr>
            </w:pPr>
          </w:p>
        </w:tc>
      </w:tr>
    </w:tbl>
    <w:p w14:paraId="4F40A8F9" w14:textId="77777777" w:rsidR="00C87DD9" w:rsidRDefault="00C87DD9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A96664" w:rsidRPr="00F17F88" w14:paraId="72B00AB3" w14:textId="77777777" w:rsidTr="00A96664">
        <w:trPr>
          <w:trHeight w:hRule="exact" w:val="5320"/>
        </w:trPr>
        <w:tc>
          <w:tcPr>
            <w:tcW w:w="9493" w:type="dxa"/>
          </w:tcPr>
          <w:p w14:paraId="59B0346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​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GLO_EMP =1</w:t>
            </w:r>
          </w:p>
          <w:p w14:paraId="57D65709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MJU_PLC</w:t>
            </w:r>
          </w:p>
          <w:p w14:paraId="54D5E064" w14:textId="472DC440" w:rsidR="00A96664" w:rsidRPr="00F17F88" w:rsidRDefault="00A96664" w:rsidP="00053C79">
            <w:pPr>
              <w:ind w:hanging="791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</w:rPr>
              <w:t>I13</w:t>
            </w:r>
            <w:r w:rsidR="003E0239">
              <w:rPr>
                <w:rFonts w:ascii="Khmer OS Siemreap" w:hAnsi="Khmer OS Siemreap" w:cs="Khmer OS Siemreap"/>
                <w:bCs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 I13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កន្លែងធ្វើការរបស់ (អ្នក/ឈ្មោះ) ជាប្រភេទដូចម៉េ្តច</w:t>
            </w:r>
            <w:r w:rsidRPr="00F17F88">
              <w:rPr>
                <w:rFonts w:ascii="Khmer OS Siemreap" w:hAnsi="Khmer OS Siemreap" w:cs="Khmer OS Siemreap"/>
                <w:i/>
                <w:iCs/>
                <w:szCs w:val="22"/>
                <w:cs/>
              </w:rPr>
              <w:t>?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 xml:space="preserve">   </w:t>
            </w:r>
            <w:r w:rsidRPr="00F17F88">
              <w:rPr>
                <w:rFonts w:ascii="Khmer OS Siemreap" w:hAnsi="Khmer OS Siemreap" w:cs="Khmer OS Siemreap"/>
                <w:i/>
                <w:iCs/>
                <w:color w:val="215E99" w:themeColor="text2" w:themeTint="BF"/>
                <w:szCs w:val="22"/>
                <w:cs/>
              </w:rPr>
              <w:t>ឧទាហរណ៍ នៅក្នុងការិយាល័យ នៅតាមផ្លូវ នៅក្នុងផ្ទះផ្ទាល់ខ្លួន នៅក្នុងយានយន្ត ។ល។</w:t>
            </w:r>
          </w:p>
          <w:p w14:paraId="2C0E3A4A" w14:textId="41CEAEC1" w:rsidR="00A96664" w:rsidRPr="00F17F88" w:rsidRDefault="00D46CA6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30AC160D" wp14:editId="6DA7B5CF">
                      <wp:simplePos x="0" y="0"/>
                      <wp:positionH relativeFrom="margin">
                        <wp:posOffset>862965</wp:posOffset>
                      </wp:positionH>
                      <wp:positionV relativeFrom="paragraph">
                        <wp:posOffset>15240</wp:posOffset>
                      </wp:positionV>
                      <wp:extent cx="4251960" cy="2217420"/>
                      <wp:effectExtent l="0" t="0" r="0" b="0"/>
                      <wp:wrapNone/>
                      <wp:docPr id="15639260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51960" cy="2217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D658DE" w14:textId="77777777" w:rsidR="003C5657" w:rsidRPr="00D332FD" w:rsidRDefault="003C5657" w:rsidP="00D46CA6">
                                  <w:pPr>
                                    <w:spacing w:line="36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1</w:t>
                                  </w: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.</w:t>
                                  </w: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នៅផ្ទះខ្លួនឯង របស់ (អ្នក/ឈ្មោះ) </w:t>
                                  </w:r>
                                </w:p>
                                <w:p w14:paraId="651BFF68" w14:textId="77777777" w:rsidR="003C5657" w:rsidRPr="00D332FD" w:rsidRDefault="003C5657" w:rsidP="00D46CA6">
                                  <w:pPr>
                                    <w:spacing w:line="36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2</w:t>
                                  </w: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.</w:t>
                                  </w: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នៅផ្ទះភ្ញៀវ ឬផ្ទះ</w:t>
                                  </w:r>
                                  <w:r>
                                    <w:rPr>
                                      <w:rFonts w:ascii="Khmer OS Siemreap" w:hAnsi="Khmer OS Siemreap" w:cs="Khmer OS Siemreap" w:hint="cs"/>
                                      <w:szCs w:val="22"/>
                                      <w:cs/>
                                    </w:rPr>
                                    <w:t>ថៅកែ</w:t>
                                  </w: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7E2232E9" w14:textId="77777777" w:rsidR="003C5657" w:rsidRPr="00D332FD" w:rsidRDefault="003C5657" w:rsidP="00D46CA6">
                                  <w:pPr>
                                    <w:spacing w:line="36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3</w:t>
                                  </w: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.</w:t>
                                  </w: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នៅកសិដ្ឋាន ដីកសិកម្ម ឬទីកន្លែងនេសាទ </w:t>
                                  </w:r>
                                </w:p>
                                <w:p w14:paraId="010817B3" w14:textId="77777777" w:rsidR="003C5657" w:rsidRPr="00D332FD" w:rsidRDefault="003C5657" w:rsidP="00D46CA6">
                                  <w:pPr>
                                    <w:spacing w:line="360" w:lineRule="exact"/>
                                    <w:ind w:left="270" w:hanging="270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4</w:t>
                                  </w: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.</w:t>
                                  </w: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នៅទីកន្លែងជំនួញ </w:t>
                                  </w:r>
                                  <w:r w:rsidRPr="009E4EE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អាគារ</w:t>
                                  </w: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ការិយាល័យ រោងចក្រ បរិវេណ ឬទីកន្លែងថេរ</w:t>
                                  </w:r>
                                </w:p>
                                <w:p w14:paraId="2E81D5AA" w14:textId="77777777" w:rsidR="003C5657" w:rsidRPr="00D332FD" w:rsidRDefault="003C5657" w:rsidP="00D46CA6">
                                  <w:pPr>
                                    <w:spacing w:line="36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5</w:t>
                                  </w: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.</w:t>
                                  </w: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នៅលើផ្លូវ ឬទីសាធារណៈដទៃទៀត </w:t>
                                  </w:r>
                                </w:p>
                                <w:p w14:paraId="45EEB7F8" w14:textId="77777777" w:rsidR="003C5657" w:rsidRPr="00D332FD" w:rsidRDefault="003C5657" w:rsidP="00D46CA6">
                                  <w:pPr>
                                    <w:spacing w:line="36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6</w:t>
                                  </w: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.</w:t>
                                  </w: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នៅលើយានយន្ត (មិនមែនជាការងារប្រចាំថ្ងៃ) </w:t>
                                  </w:r>
                                </w:p>
                                <w:p w14:paraId="721488EF" w14:textId="77777777" w:rsidR="003C5657" w:rsidRPr="00D332FD" w:rsidRDefault="003C5657" w:rsidP="00D46CA6">
                                  <w:pPr>
                                    <w:spacing w:line="36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7</w:t>
                                  </w: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.</w:t>
                                  </w: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ពីផ្ទះមួយទៅផ្ទះមួយ</w:t>
                                  </w:r>
                                </w:p>
                                <w:p w14:paraId="18D62745" w14:textId="77777777" w:rsidR="003C5657" w:rsidRPr="00D332FD" w:rsidRDefault="003C5657" w:rsidP="00D46CA6">
                                  <w:pPr>
                                    <w:spacing w:line="36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8</w:t>
                                  </w: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.</w:t>
                                  </w: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ផ្សេងទៀត (បញ្ជាក់) </w:t>
                                  </w: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________</w:t>
                                  </w:r>
                                </w:p>
                                <w:p w14:paraId="6AAD5203" w14:textId="77777777" w:rsidR="003C5657" w:rsidRPr="00D332FD" w:rsidRDefault="003C5657" w:rsidP="00D46CA6">
                                  <w:pPr>
                                    <w:spacing w:line="360" w:lineRule="exact"/>
                                    <w:jc w:val="both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9</w:t>
                                  </w: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7.</w:t>
                                  </w: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មិនអាចនិយាយបាន</w:t>
                                  </w:r>
                                  <w:r w:rsidRPr="00D332FD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  <w:cs/>
                                    </w:rPr>
                                    <w:t xml:space="preserve">  </w:t>
                                  </w:r>
                                </w:p>
                                <w:p w14:paraId="16303607" w14:textId="77777777" w:rsidR="003C5657" w:rsidRPr="0025178A" w:rsidRDefault="003C5657" w:rsidP="00A96664">
                                  <w:pPr>
                                    <w:spacing w:line="240" w:lineRule="atLeas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25178A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C160D" id="_x0000_s1087" type="#_x0000_t202" style="position:absolute;margin-left:67.95pt;margin-top:1.2pt;width:334.8pt;height:174.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" stroked="f">
                      <v:textbox>
                        <w:txbxContent>
                          <w:p w14:paraId="27D658DE" w14:textId="77777777" w:rsidR="003C5657" w:rsidRPr="00D332FD" w:rsidRDefault="003C5657" w:rsidP="00D46CA6">
                            <w:pPr>
                              <w:spacing w:line="36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1</w:t>
                            </w: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.</w:t>
                            </w: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នៅផ្ទះខ្លួនឯង របស់ (អ្នក/ឈ្មោះ) </w:t>
                            </w:r>
                          </w:p>
                          <w:p w14:paraId="651BFF68" w14:textId="77777777" w:rsidR="003C5657" w:rsidRPr="00D332FD" w:rsidRDefault="003C5657" w:rsidP="00D46CA6">
                            <w:pPr>
                              <w:spacing w:line="36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2</w:t>
                            </w: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.</w:t>
                            </w: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នៅផ្ទះភ្ញៀវ ឬផ្ទះ</w:t>
                            </w:r>
                            <w:r>
                              <w:rPr>
                                <w:rFonts w:ascii="Khmer OS Siemreap" w:hAnsi="Khmer OS Siemreap" w:cs="Khmer OS Siemreap" w:hint="cs"/>
                                <w:szCs w:val="22"/>
                                <w:cs/>
                              </w:rPr>
                              <w:t>ថៅកែ</w:t>
                            </w: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14:paraId="7E2232E9" w14:textId="77777777" w:rsidR="003C5657" w:rsidRPr="00D332FD" w:rsidRDefault="003C5657" w:rsidP="00D46CA6">
                            <w:pPr>
                              <w:spacing w:line="36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3</w:t>
                            </w: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.</w:t>
                            </w: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នៅកសិដ្ឋាន ដីកសិកម្ម ឬទីកន្លែងនេសាទ </w:t>
                            </w:r>
                          </w:p>
                          <w:p w14:paraId="010817B3" w14:textId="77777777" w:rsidR="003C5657" w:rsidRPr="00D332FD" w:rsidRDefault="003C5657" w:rsidP="00D46CA6">
                            <w:pPr>
                              <w:spacing w:line="360" w:lineRule="exact"/>
                              <w:ind w:left="270" w:hanging="270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4</w:t>
                            </w: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.</w:t>
                            </w: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នៅទីកន្លែងជំនួញ </w:t>
                            </w:r>
                            <w:r w:rsidRPr="009E4EE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អាគារ</w:t>
                            </w: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ការិយាល័យ រោងចក្រ បរិវេណ ឬទីកន្លែងថេរ</w:t>
                            </w:r>
                          </w:p>
                          <w:p w14:paraId="2E81D5AA" w14:textId="77777777" w:rsidR="003C5657" w:rsidRPr="00D332FD" w:rsidRDefault="003C5657" w:rsidP="00D46CA6">
                            <w:pPr>
                              <w:spacing w:line="36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5</w:t>
                            </w: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.</w:t>
                            </w: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នៅលើផ្លូវ ឬទីសាធារណៈដទៃទៀត </w:t>
                            </w:r>
                          </w:p>
                          <w:p w14:paraId="45EEB7F8" w14:textId="77777777" w:rsidR="003C5657" w:rsidRPr="00D332FD" w:rsidRDefault="003C5657" w:rsidP="00D46CA6">
                            <w:pPr>
                              <w:spacing w:line="36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6</w:t>
                            </w: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.</w:t>
                            </w: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នៅលើយានយន្ត (មិនមែនជាការងារប្រចាំថ្ងៃ) </w:t>
                            </w:r>
                          </w:p>
                          <w:p w14:paraId="721488EF" w14:textId="77777777" w:rsidR="003C5657" w:rsidRPr="00D332FD" w:rsidRDefault="003C5657" w:rsidP="00D46CA6">
                            <w:pPr>
                              <w:spacing w:line="36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7</w:t>
                            </w: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.</w:t>
                            </w: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ពីផ្ទះមួយទៅផ្ទះមួយ</w:t>
                            </w:r>
                          </w:p>
                          <w:p w14:paraId="18D62745" w14:textId="77777777" w:rsidR="003C5657" w:rsidRPr="00D332FD" w:rsidRDefault="003C5657" w:rsidP="00D46CA6">
                            <w:pPr>
                              <w:spacing w:line="36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8</w:t>
                            </w: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.</w:t>
                            </w: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ផ្សេងទៀត (បញ្ជាក់) </w:t>
                            </w: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________</w:t>
                            </w:r>
                          </w:p>
                          <w:p w14:paraId="6AAD5203" w14:textId="77777777" w:rsidR="003C5657" w:rsidRPr="00D332FD" w:rsidRDefault="003C5657" w:rsidP="00D46CA6">
                            <w:pPr>
                              <w:spacing w:line="360" w:lineRule="exact"/>
                              <w:jc w:val="both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9</w:t>
                            </w: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7.</w:t>
                            </w:r>
                            <w:r w:rsidRPr="00D332F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មិនអាចនិយាយបាន</w:t>
                            </w:r>
                            <w:r w:rsidRPr="00D332FD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  <w:cs/>
                              </w:rPr>
                              <w:t xml:space="preserve">  </w:t>
                            </w:r>
                          </w:p>
                          <w:p w14:paraId="16303607" w14:textId="77777777" w:rsidR="003C5657" w:rsidRPr="0025178A" w:rsidRDefault="003C5657" w:rsidP="00A96664">
                            <w:pPr>
                              <w:spacing w:line="240" w:lineRule="atLeas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25178A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ab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38DEFA2E" w14:textId="77777777" w:rsidR="00A96664" w:rsidRPr="00F17F88" w:rsidRDefault="00A96664" w:rsidP="00053C79">
            <w:pPr>
              <w:tabs>
                <w:tab w:val="left" w:pos="3780"/>
              </w:tabs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  <w:cs/>
              </w:rPr>
              <w:tab/>
            </w:r>
          </w:p>
          <w:p w14:paraId="5D30939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</w:p>
          <w:p w14:paraId="2B9C1D98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</w:p>
          <w:p w14:paraId="1F281A1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</w:p>
          <w:p w14:paraId="607E0EAA" w14:textId="77777777" w:rsidR="00A96664" w:rsidRPr="00F17F88" w:rsidRDefault="00A96664" w:rsidP="00053C79">
            <w:pPr>
              <w:ind w:hanging="791"/>
              <w:rPr>
                <w:rFonts w:ascii="Khmer OS Siemreap" w:hAnsi="Khmer OS Siemreap" w:cs="Khmer OS Siemreap"/>
                <w:sz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cs/>
              </w:rPr>
              <w:t>តើ</w:t>
            </w:r>
          </w:p>
          <w:p w14:paraId="5F058AF0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</w:p>
        </w:tc>
      </w:tr>
      <w:tr w:rsidR="00A96664" w:rsidRPr="00F17F88" w14:paraId="5C8A3DF8" w14:textId="77777777" w:rsidTr="00A96664">
        <w:trPr>
          <w:trHeight w:val="170"/>
        </w:trPr>
        <w:tc>
          <w:tcPr>
            <w:tcW w:w="9493" w:type="dxa"/>
            <w:shd w:val="clear" w:color="auto" w:fill="D9D9D9" w:themeFill="background1" w:themeFillShade="D9"/>
          </w:tcPr>
          <w:p w14:paraId="66977C59" w14:textId="77777777" w:rsidR="00A96664" w:rsidRPr="00F17F88" w:rsidRDefault="00A96664" w:rsidP="00053C79">
            <w:pPr>
              <w:jc w:val="center"/>
              <w:rPr>
                <w:rFonts w:ascii="Khmer OS Siemreap" w:hAnsi="Khmer OS Siemreap" w:cs="Khmer OS Siemreap"/>
                <w:b/>
                <w:bCs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ចប់​ផ្នែក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(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MJU)</w:t>
            </w:r>
          </w:p>
        </w:tc>
      </w:tr>
    </w:tbl>
    <w:p w14:paraId="2884F1F5" w14:textId="0F43020D" w:rsidR="00B10032" w:rsidRDefault="00B10032"/>
    <w:p w14:paraId="18B25782" w14:textId="77777777" w:rsidR="00B10032" w:rsidRDefault="00B10032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A96664" w:rsidRPr="00F17F88" w14:paraId="243834CC" w14:textId="77777777" w:rsidTr="00A96664">
        <w:tc>
          <w:tcPr>
            <w:tcW w:w="9493" w:type="dxa"/>
            <w:shd w:val="clear" w:color="auto" w:fill="A5C9EB" w:themeFill="text2" w:themeFillTint="40"/>
          </w:tcPr>
          <w:p w14:paraId="3E78328E" w14:textId="4E740A0F" w:rsidR="00A96664" w:rsidRPr="00F17F88" w:rsidRDefault="00A96664" w:rsidP="00053C79">
            <w:pPr>
              <w:jc w:val="center"/>
              <w:rPr>
                <w:rFonts w:ascii="Khmer OS Muol Light" w:hAnsi="Khmer OS Muol Light" w:cs="Khmer OS Muol Light"/>
                <w:b/>
                <w:noProof/>
                <w:szCs w:val="22"/>
                <w:cs/>
              </w:rPr>
            </w:pP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t xml:space="preserve">ផ្នែក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</w:rPr>
              <w:t>I</w:t>
            </w:r>
            <w:r w:rsidR="003E0239">
              <w:rPr>
                <w:rFonts w:ascii="Khmer OS Muol Light" w:eastAsia="Times New Roman" w:hAnsi="Khmer OS Muol Light" w:cs="Khmer OS Muol Light"/>
                <w:b/>
                <w:szCs w:val="22"/>
              </w:rPr>
              <w:t>.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</w:rPr>
              <w:t xml:space="preserve">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t>ការងារចម្បង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</w:rPr>
              <w:t xml:space="preserve"> -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t xml:space="preserve"> ភាពកម្មសិទ្ធិ/ការកាន់កាប់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</w:rPr>
              <w:t>(MJT)</w:t>
            </w:r>
          </w:p>
        </w:tc>
      </w:tr>
      <w:tr w:rsidR="00A96664" w:rsidRPr="00F17F88" w14:paraId="69043F7E" w14:textId="77777777" w:rsidTr="00A96664">
        <w:tc>
          <w:tcPr>
            <w:tcW w:w="9493" w:type="dxa"/>
            <w:shd w:val="clear" w:color="auto" w:fill="D9D9D9" w:themeFill="background1" w:themeFillShade="D9"/>
          </w:tcPr>
          <w:p w14:paraId="1B4E4D54" w14:textId="77777777" w:rsidR="00A96664" w:rsidRPr="00F17F88" w:rsidRDefault="00A96664" w:rsidP="00053C79">
            <w:pPr>
              <w:spacing w:line="360" w:lineRule="exact"/>
              <w:rPr>
                <w:rFonts w:ascii="Khmer OS Siemreap" w:hAnsi="Khmer OS Siemreap" w:cs="Khmer OS Siemreap"/>
                <w:b/>
                <w:bCs/>
                <w:noProof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noProof/>
                <w:sz w:val="20"/>
                <w:szCs w:val="20"/>
                <w:cs/>
              </w:rPr>
              <w:t>គោលបំណង</w:t>
            </w:r>
            <w:r w:rsidRPr="00F17F88">
              <w:rPr>
                <w:rFonts w:ascii="Khmer OS Siemreap" w:hAnsi="Khmer OS Siemreap" w:cs="Khmer OS Siemreap"/>
                <w:b/>
                <w:bCs/>
                <w:noProof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noProof/>
                <w:sz w:val="20"/>
                <w:szCs w:val="20"/>
                <w:cs/>
              </w:rPr>
              <w:t>និងវិសាលភាព</w:t>
            </w:r>
          </w:p>
          <w:p w14:paraId="25F9537A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line="360" w:lineRule="exact"/>
              <w:ind w:left="690"/>
              <w:contextualSpacing/>
              <w:rPr>
                <w:rFonts w:ascii="Khmer OS Siemreap" w:hAnsi="Khmer OS Siemreap" w:cs="Khmer OS Siemreap"/>
                <w:noProof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noProof/>
                <w:sz w:val="20"/>
                <w:szCs w:val="20"/>
                <w:cs/>
              </w:rPr>
              <w:t>ម៉ូឌុលនេះ គឺដើម្បីប្រមូលព័ត៌មានពី រយៈពេលនៃការធ្វើការងារនៅក្នុងអង្គភាពសេដ្ឋកិច្ចដែលជាកន្លែងបុគ្គលនោះមានការងារចម្បងរបស់គាត់នៅទីនោះ</w:t>
            </w:r>
          </w:p>
        </w:tc>
      </w:tr>
      <w:tr w:rsidR="00A96664" w:rsidRPr="00F17F88" w14:paraId="50D70192" w14:textId="77777777" w:rsidTr="00A96664">
        <w:tc>
          <w:tcPr>
            <w:tcW w:w="9493" w:type="dxa"/>
            <w:shd w:val="clear" w:color="auto" w:fill="D9D9D9" w:themeFill="background1" w:themeFillShade="D9"/>
          </w:tcPr>
          <w:p w14:paraId="6304AC3F" w14:textId="77777777" w:rsidR="00A96664" w:rsidRPr="00F17F88" w:rsidRDefault="00A96664" w:rsidP="00053C79">
            <w:pPr>
              <w:spacing w:line="360" w:lineRule="exact"/>
              <w:rPr>
                <w:rFonts w:ascii="Khmer OS Siemreap" w:hAnsi="Khmer OS Siemreap" w:cs="Khmer OS Siemreap"/>
                <w:b/>
                <w:bCs/>
                <w:noProof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noProof/>
                <w:sz w:val="20"/>
                <w:szCs w:val="20"/>
                <w:cs/>
              </w:rPr>
              <w:t>កំណត់សម្គាល់សម្រាប់ការអនុវត្តន៍</w:t>
            </w:r>
          </w:p>
          <w:p w14:paraId="4550E72B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line="360" w:lineRule="exact"/>
              <w:ind w:left="690"/>
              <w:contextualSpacing/>
              <w:rPr>
                <w:rFonts w:ascii="Khmer OS Siemreap" w:hAnsi="Khmer OS Siemreap" w:cs="Khmer OS Siemreap"/>
                <w:noProof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noProof/>
                <w:sz w:val="20"/>
                <w:szCs w:val="20"/>
                <w:cs/>
              </w:rPr>
              <w:t>ត្រូវសួរដល់មនុស្សទាំងអស់ដែលបានធ្វើការក្នុងសប្តាហ៍យោង។</w:t>
            </w:r>
          </w:p>
          <w:p w14:paraId="4BC1473E" w14:textId="303E87D0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line="360" w:lineRule="exact"/>
              <w:ind w:left="690"/>
              <w:contextualSpacing/>
              <w:rPr>
                <w:rFonts w:ascii="Khmer OS Siemreap" w:hAnsi="Khmer OS Siemreap" w:cs="Khmer OS Siemreap"/>
                <w:b/>
                <w:bCs/>
                <w:noProof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noProof/>
                <w:sz w:val="20"/>
                <w:szCs w:val="20"/>
                <w:cs/>
              </w:rPr>
              <w:t>ម៉ូឌុលនេះគឺតម្រូវ</w:t>
            </w:r>
            <w:r w:rsidR="007D1B67">
              <w:rPr>
                <w:rFonts w:ascii="Khmer OS Siemreap" w:hAnsi="Khmer OS Siemreap" w:cs="Khmer OS Siemreap"/>
                <w:noProof/>
                <w:sz w:val="20"/>
                <w:szCs w:val="20"/>
                <w:cs/>
              </w:rPr>
              <w:t>ឱ្យ</w:t>
            </w:r>
            <w:r w:rsidRPr="00F17F88">
              <w:rPr>
                <w:rFonts w:ascii="Khmer OS Siemreap" w:hAnsi="Khmer OS Siemreap" w:cs="Khmer OS Siemreap"/>
                <w:noProof/>
                <w:sz w:val="20"/>
                <w:szCs w:val="20"/>
                <w:cs/>
              </w:rPr>
              <w:t>រួមបញ្ចូលម៉ូឌុលពីចរិតលក្ខណៈចម្បង នៃការងារចម្បង (</w:t>
            </w:r>
            <w:r w:rsidRPr="00F17F88">
              <w:rPr>
                <w:rFonts w:ascii="Khmer OS Siemreap" w:hAnsi="Khmer OS Siemreap" w:cs="Khmer OS Siemreap"/>
                <w:noProof/>
                <w:sz w:val="20"/>
                <w:szCs w:val="20"/>
              </w:rPr>
              <w:t>MJJ)</w:t>
            </w:r>
          </w:p>
        </w:tc>
      </w:tr>
      <w:tr w:rsidR="00A96664" w:rsidRPr="00F17F88" w14:paraId="5295647B" w14:textId="77777777" w:rsidTr="00A96664">
        <w:trPr>
          <w:trHeight w:val="3131"/>
        </w:trPr>
        <w:tc>
          <w:tcPr>
            <w:tcW w:w="9493" w:type="dxa"/>
          </w:tcPr>
          <w:p w14:paraId="63641507" w14:textId="31D63C06" w:rsidR="00A96664" w:rsidRPr="00F17F88" w:rsidRDefault="00A96664" w:rsidP="00053C79">
            <w:pPr>
              <w:spacing w:line="216" w:lineRule="auto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3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4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5</w:t>
            </w:r>
          </w:p>
          <w:p w14:paraId="1187A954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MJT_SYR</w:t>
            </w:r>
          </w:p>
          <w:p w14:paraId="1C77B1B1" w14:textId="065B8C88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I14A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តើឆ្នាំណាដែល (អ្នក/ឈ្មោះ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ចាប់ផ្តើមធ្វើការ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 xml:space="preserve">ក្នុង​មុខរបរ ឬ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អាជីវកម្មនេះ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36E8934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 w:val="6"/>
                <w:szCs w:val="6"/>
              </w:rPr>
            </w:pPr>
          </w:p>
          <w:p w14:paraId="13675C5F" w14:textId="77777777" w:rsidR="00A96664" w:rsidRPr="00F17F88" w:rsidRDefault="00A96664" w:rsidP="00053C79">
            <w:pPr>
              <w:spacing w:line="216" w:lineRule="auto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MJJ_EMP_REL=2</w:t>
            </w:r>
          </w:p>
          <w:p w14:paraId="7F4F5DDB" w14:textId="6614C60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4BE14D9E" wp14:editId="1D6B89C1">
                      <wp:simplePos x="0" y="0"/>
                      <wp:positionH relativeFrom="column">
                        <wp:posOffset>903768</wp:posOffset>
                      </wp:positionH>
                      <wp:positionV relativeFrom="paragraph">
                        <wp:posOffset>253159</wp:posOffset>
                      </wp:positionV>
                      <wp:extent cx="2649855" cy="713916"/>
                      <wp:effectExtent l="0" t="0" r="0" b="0"/>
                      <wp:wrapNone/>
                      <wp:docPr id="10498370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9855" cy="7139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3BEC5E" w14:textId="77777777" w:rsidR="003C5657" w:rsidRPr="0011771B" w:rsidRDefault="003C5657" w:rsidP="00A96664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11771B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</w:p>
                                <w:p w14:paraId="3DE7A266" w14:textId="77777777" w:rsidR="003C5657" w:rsidRPr="0011771B" w:rsidRDefault="003C5657" w:rsidP="00A96664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11771B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សរសេរឆ្នាំ</w:t>
                                  </w:r>
                                  <w:r w:rsidRPr="0011771B">
                                    <w:rPr>
                                      <w:rFonts w:ascii="Khmer OS Siemreap" w:hAnsi="Khmer OS Siemreap" w:cs="Khmer OS Siemreap"/>
                                      <w:sz w:val="20"/>
                                      <w:cs/>
                                    </w:rPr>
                                    <w:t xml:space="preserve"> </w:t>
                                  </w:r>
                                  <w:r w:rsidRPr="0011771B">
                                    <w:rPr>
                                      <w:rFonts w:ascii="Khmer OS Siemreap" w:hAnsi="Khmer OS Siemreap" w:cs="Khmer OS Siemreap"/>
                                      <w:bCs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Pr="0011771B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YYYY)</w:t>
                                  </w:r>
                                </w:p>
                                <w:p w14:paraId="7A4DEB22" w14:textId="77777777" w:rsidR="003C5657" w:rsidRPr="0011771B" w:rsidRDefault="003C5657" w:rsidP="00A96664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11771B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9997. </w:t>
                                  </w:r>
                                  <w:r w:rsidRPr="0011771B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</w:p>
                                <w:p w14:paraId="1A426D84" w14:textId="77777777" w:rsidR="003C5657" w:rsidRPr="0011771B" w:rsidRDefault="003C5657" w:rsidP="00A96664">
                                  <w:pPr>
                                    <w:spacing w:line="34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11771B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14D9E" id="_x0000_s1088" type="#_x0000_t202" style="position:absolute;left:0;text-align:left;margin-left:71.15pt;margin-top:19.95pt;width:208.65pt;height:56.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" stroked="f">
                      <v:textbox>
                        <w:txbxContent>
                          <w:p w14:paraId="483BEC5E" w14:textId="77777777" w:rsidR="003C5657" w:rsidRPr="0011771B" w:rsidRDefault="003C5657" w:rsidP="00A96664">
                            <w:pPr>
                              <w:spacing w:line="340" w:lineRule="exact"/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11771B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</w:p>
                          <w:p w14:paraId="3DE7A266" w14:textId="77777777" w:rsidR="003C5657" w:rsidRPr="0011771B" w:rsidRDefault="003C5657" w:rsidP="00A96664">
                            <w:pPr>
                              <w:spacing w:line="340" w:lineRule="exact"/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11771B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សរសេរឆ្នាំ</w:t>
                            </w:r>
                            <w:r w:rsidRPr="0011771B">
                              <w:rPr>
                                <w:rFonts w:ascii="Khmer OS Siemreap" w:hAnsi="Khmer OS Siemreap" w:cs="Khmer OS Siemreap"/>
                                <w:sz w:val="20"/>
                                <w:cs/>
                              </w:rPr>
                              <w:t xml:space="preserve"> </w:t>
                            </w:r>
                            <w:r w:rsidRPr="0011771B">
                              <w:rPr>
                                <w:rFonts w:ascii="Khmer OS Siemreap" w:hAnsi="Khmer OS Siemreap" w:cs="Khmer OS Siemreap"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 w:rsidRPr="0011771B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YYYY)</w:t>
                            </w:r>
                          </w:p>
                          <w:p w14:paraId="7A4DEB22" w14:textId="77777777" w:rsidR="003C5657" w:rsidRPr="0011771B" w:rsidRDefault="003C5657" w:rsidP="00A96664">
                            <w:pPr>
                              <w:spacing w:line="340" w:lineRule="exact"/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11771B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9997. </w:t>
                            </w:r>
                            <w:r w:rsidRPr="0011771B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</w:p>
                          <w:p w14:paraId="1A426D84" w14:textId="77777777" w:rsidR="003C5657" w:rsidRPr="0011771B" w:rsidRDefault="003C5657" w:rsidP="00A96664">
                            <w:pPr>
                              <w:spacing w:line="34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11771B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I14B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តើឆ្នាំណាដែល (អ្នក/ឈ្មោះ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ចាប់ផ្តើម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 xml:space="preserve">មុខរបរ ឬ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អាជីវកម្មនេះ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22D0A75A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szCs w:val="22"/>
              </w:rPr>
            </w:pPr>
          </w:p>
          <w:p w14:paraId="39B0E6DC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Cs w:val="22"/>
              </w:rPr>
            </w:pPr>
          </w:p>
        </w:tc>
      </w:tr>
      <w:tr w:rsidR="00A96664" w:rsidRPr="00F17F88" w14:paraId="482E37E7" w14:textId="77777777" w:rsidTr="00A96664">
        <w:trPr>
          <w:trHeight w:val="5840"/>
        </w:trPr>
        <w:tc>
          <w:tcPr>
            <w:tcW w:w="9493" w:type="dxa"/>
          </w:tcPr>
          <w:p w14:paraId="483CA55D" w14:textId="77777777" w:rsidR="00A96664" w:rsidRPr="00F17F88" w:rsidRDefault="00A96664" w:rsidP="00053C79">
            <w:pPr>
              <w:spacing w:line="216" w:lineRule="auto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GLO_EMP=1 &amp; MJT_SYR NE 9997</w:t>
            </w:r>
          </w:p>
          <w:p w14:paraId="59A0C317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MJT_SMO</w:t>
            </w:r>
          </w:p>
          <w:p w14:paraId="07692F30" w14:textId="35F5C2C2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I15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ហើយនៅខែណា?</w:t>
            </w:r>
          </w:p>
          <w:p w14:paraId="6943F224" w14:textId="3F685924" w:rsidR="00A96664" w:rsidRPr="00F17F88" w:rsidRDefault="00A96664" w:rsidP="00053C79">
            <w:pPr>
              <w:spacing w:line="216" w:lineRule="auto"/>
              <w:ind w:left="2040"/>
              <w:rPr>
                <w:rFonts w:ascii="Khmer OS Siemreap" w:eastAsia="Times New Roman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>01</w:t>
            </w:r>
            <w:r w:rsidR="003E0239">
              <w:rPr>
                <w:rFonts w:ascii="Khmer OS Siemreap" w:eastAsia="Times New Roman" w:hAnsi="Khmer OS Siemreap" w:cs="Khmer OS Siemreap"/>
                <w:bCs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មករា</w:t>
            </w:r>
          </w:p>
          <w:p w14:paraId="6EAD47A3" w14:textId="5E06A2CB" w:rsidR="00A96664" w:rsidRPr="00F17F88" w:rsidRDefault="00A96664" w:rsidP="00053C79">
            <w:pPr>
              <w:overflowPunct w:val="0"/>
              <w:spacing w:line="216" w:lineRule="auto"/>
              <w:ind w:left="2040"/>
              <w:textAlignment w:val="baseline"/>
              <w:rPr>
                <w:rFonts w:ascii="Khmer OS Siemreap" w:eastAsia="Times New Roman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>02</w:t>
            </w:r>
            <w:r w:rsidR="003E0239">
              <w:rPr>
                <w:rFonts w:ascii="Khmer OS Siemreap" w:eastAsia="Times New Roman" w:hAnsi="Khmer OS Siemreap" w:cs="Khmer OS Siemreap"/>
                <w:bCs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កុម្ភៈ</w:t>
            </w:r>
          </w:p>
          <w:p w14:paraId="08A21C06" w14:textId="002749CB" w:rsidR="00A96664" w:rsidRPr="00F17F88" w:rsidRDefault="00A96664" w:rsidP="00053C79">
            <w:pPr>
              <w:overflowPunct w:val="0"/>
              <w:spacing w:line="216" w:lineRule="auto"/>
              <w:ind w:left="2040"/>
              <w:textAlignment w:val="baseline"/>
              <w:rPr>
                <w:rFonts w:ascii="Khmer OS Siemreap" w:eastAsia="Times New Roman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>03</w:t>
            </w:r>
            <w:r w:rsidR="003E0239">
              <w:rPr>
                <w:rFonts w:ascii="Khmer OS Siemreap" w:eastAsia="Times New Roman" w:hAnsi="Khmer OS Siemreap" w:cs="Khmer OS Siemreap"/>
                <w:bCs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មីនា</w:t>
            </w:r>
          </w:p>
          <w:p w14:paraId="4E19C38F" w14:textId="76C39421" w:rsidR="00A96664" w:rsidRPr="00F17F88" w:rsidRDefault="00A96664" w:rsidP="00053C79">
            <w:pPr>
              <w:overflowPunct w:val="0"/>
              <w:spacing w:line="216" w:lineRule="auto"/>
              <w:ind w:left="2040"/>
              <w:textAlignment w:val="baseline"/>
              <w:rPr>
                <w:rFonts w:ascii="Khmer OS Siemreap" w:eastAsia="Times New Roman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>04</w:t>
            </w:r>
            <w:r w:rsidR="003E0239">
              <w:rPr>
                <w:rFonts w:ascii="Khmer OS Siemreap" w:eastAsia="Times New Roman" w:hAnsi="Khmer OS Siemreap" w:cs="Khmer OS Siemreap"/>
                <w:bCs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មេសា</w:t>
            </w:r>
          </w:p>
          <w:p w14:paraId="4D701353" w14:textId="275BA9F3" w:rsidR="00A96664" w:rsidRPr="00F17F88" w:rsidRDefault="00A96664" w:rsidP="00053C79">
            <w:pPr>
              <w:overflowPunct w:val="0"/>
              <w:spacing w:line="216" w:lineRule="auto"/>
              <w:ind w:left="2040"/>
              <w:textAlignment w:val="baseline"/>
              <w:rPr>
                <w:rFonts w:ascii="Khmer OS Siemreap" w:eastAsia="Times New Roman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>05</w:t>
            </w:r>
            <w:r w:rsidR="003E0239">
              <w:rPr>
                <w:rFonts w:ascii="Khmer OS Siemreap" w:eastAsia="Times New Roman" w:hAnsi="Khmer OS Siemreap" w:cs="Khmer OS Siemreap"/>
                <w:bCs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ឧសភា</w:t>
            </w:r>
          </w:p>
          <w:p w14:paraId="5FA230D7" w14:textId="74532682" w:rsidR="00A96664" w:rsidRPr="00F17F88" w:rsidRDefault="00A96664" w:rsidP="00053C79">
            <w:pPr>
              <w:overflowPunct w:val="0"/>
              <w:spacing w:line="216" w:lineRule="auto"/>
              <w:ind w:left="2040"/>
              <w:textAlignment w:val="baseline"/>
              <w:rPr>
                <w:rFonts w:ascii="Khmer OS Siemreap" w:eastAsia="Times New Roman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>06</w:t>
            </w:r>
            <w:r w:rsidR="003E0239">
              <w:rPr>
                <w:rFonts w:ascii="Khmer OS Siemreap" w:eastAsia="Times New Roman" w:hAnsi="Khmer OS Siemreap" w:cs="Khmer OS Siemreap"/>
                <w:bCs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មិថុនា</w:t>
            </w:r>
          </w:p>
          <w:p w14:paraId="6C389234" w14:textId="5ADC05B3" w:rsidR="00A96664" w:rsidRPr="00F17F88" w:rsidRDefault="00A96664" w:rsidP="00053C79">
            <w:pPr>
              <w:overflowPunct w:val="0"/>
              <w:spacing w:line="216" w:lineRule="auto"/>
              <w:ind w:left="2040"/>
              <w:textAlignment w:val="baseline"/>
              <w:rPr>
                <w:rFonts w:ascii="Khmer OS Siemreap" w:eastAsia="Times New Roman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>07</w:t>
            </w:r>
            <w:r w:rsidR="003E0239">
              <w:rPr>
                <w:rFonts w:ascii="Khmer OS Siemreap" w:eastAsia="Times New Roman" w:hAnsi="Khmer OS Siemreap" w:cs="Khmer OS Siemreap"/>
                <w:bCs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កក្កដា</w:t>
            </w:r>
          </w:p>
          <w:p w14:paraId="514DB685" w14:textId="6108B75B" w:rsidR="00A96664" w:rsidRPr="00F17F88" w:rsidRDefault="00A96664" w:rsidP="00053C79">
            <w:pPr>
              <w:overflowPunct w:val="0"/>
              <w:spacing w:line="216" w:lineRule="auto"/>
              <w:ind w:left="2040"/>
              <w:textAlignment w:val="baseline"/>
              <w:rPr>
                <w:rFonts w:ascii="Khmer OS Siemreap" w:eastAsia="Times New Roman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>08</w:t>
            </w:r>
            <w:r w:rsidR="003E0239">
              <w:rPr>
                <w:rFonts w:ascii="Khmer OS Siemreap" w:eastAsia="Times New Roman" w:hAnsi="Khmer OS Siemreap" w:cs="Khmer OS Siemreap"/>
                <w:bCs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សីហា</w:t>
            </w:r>
          </w:p>
          <w:p w14:paraId="2D60003B" w14:textId="0EBAEF98" w:rsidR="00A96664" w:rsidRPr="00F17F88" w:rsidRDefault="00A96664" w:rsidP="00053C79">
            <w:pPr>
              <w:overflowPunct w:val="0"/>
              <w:spacing w:line="216" w:lineRule="auto"/>
              <w:ind w:left="2040"/>
              <w:textAlignment w:val="baseline"/>
              <w:rPr>
                <w:rFonts w:ascii="Khmer OS Siemreap" w:eastAsia="Times New Roman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>09</w:t>
            </w:r>
            <w:r w:rsidR="003E0239">
              <w:rPr>
                <w:rFonts w:ascii="Khmer OS Siemreap" w:eastAsia="Times New Roman" w:hAnsi="Khmer OS Siemreap" w:cs="Khmer OS Siemreap"/>
                <w:bCs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កញ្ញា</w:t>
            </w:r>
          </w:p>
          <w:p w14:paraId="56F5B132" w14:textId="20E9459F" w:rsidR="00A96664" w:rsidRPr="00F17F88" w:rsidRDefault="00A96664" w:rsidP="00053C79">
            <w:pPr>
              <w:overflowPunct w:val="0"/>
              <w:spacing w:line="216" w:lineRule="auto"/>
              <w:ind w:left="2040"/>
              <w:textAlignment w:val="baseline"/>
              <w:rPr>
                <w:rFonts w:ascii="Khmer OS Siemreap" w:eastAsia="Times New Roman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>10</w:t>
            </w:r>
            <w:r w:rsidR="003E0239">
              <w:rPr>
                <w:rFonts w:ascii="Khmer OS Siemreap" w:eastAsia="Times New Roman" w:hAnsi="Khmer OS Siemreap" w:cs="Khmer OS Siemreap"/>
                <w:bCs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តុលា</w:t>
            </w:r>
          </w:p>
          <w:p w14:paraId="2A9BBC3C" w14:textId="6F0CBBDA" w:rsidR="00A96664" w:rsidRPr="00F17F88" w:rsidRDefault="00A96664" w:rsidP="00053C79">
            <w:pPr>
              <w:overflowPunct w:val="0"/>
              <w:spacing w:line="216" w:lineRule="auto"/>
              <w:ind w:left="2040"/>
              <w:textAlignment w:val="baseline"/>
              <w:rPr>
                <w:rFonts w:ascii="Khmer OS Siemreap" w:eastAsia="Times New Roman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>11</w:t>
            </w:r>
            <w:r w:rsidR="003E0239">
              <w:rPr>
                <w:rFonts w:ascii="Khmer OS Siemreap" w:eastAsia="Times New Roman" w:hAnsi="Khmer OS Siemreap" w:cs="Khmer OS Siemreap"/>
                <w:bCs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វិច្ឆិកា</w:t>
            </w:r>
          </w:p>
          <w:p w14:paraId="339100F2" w14:textId="5E7668F9" w:rsidR="00A96664" w:rsidRPr="00F17F88" w:rsidRDefault="00A96664" w:rsidP="00053C79">
            <w:pPr>
              <w:overflowPunct w:val="0"/>
              <w:spacing w:line="216" w:lineRule="auto"/>
              <w:ind w:left="2040"/>
              <w:textAlignment w:val="baseline"/>
              <w:rPr>
                <w:rFonts w:ascii="Khmer OS Siemreap" w:eastAsia="Times New Roman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>12</w:t>
            </w:r>
            <w:r w:rsidR="003E0239">
              <w:rPr>
                <w:rFonts w:ascii="Khmer OS Siemreap" w:eastAsia="Times New Roman" w:hAnsi="Khmer OS Siemreap" w:cs="Khmer OS Siemreap"/>
                <w:bCs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ធ្នូ</w:t>
            </w:r>
          </w:p>
          <w:p w14:paraId="5CDE11C3" w14:textId="77777777" w:rsidR="00A96664" w:rsidRPr="00F17F88" w:rsidRDefault="00A96664" w:rsidP="00053C79">
            <w:pPr>
              <w:overflowPunct w:val="0"/>
              <w:spacing w:line="216" w:lineRule="auto"/>
              <w:ind w:left="2040"/>
              <w:textAlignment w:val="baseline"/>
              <w:rPr>
                <w:rFonts w:ascii="Khmer OS Siemreap" w:eastAsia="Times New Roman" w:hAnsi="Khmer OS Siemreap" w:cs="Khmer OS Siemreap"/>
                <w:bCs/>
                <w:sz w:val="6"/>
                <w:szCs w:val="6"/>
              </w:rPr>
            </w:pPr>
          </w:p>
          <w:p w14:paraId="4E5C5B7A" w14:textId="2152057A" w:rsidR="00A96664" w:rsidRPr="00F17F88" w:rsidRDefault="00A96664" w:rsidP="00053C79">
            <w:pPr>
              <w:ind w:left="2040"/>
              <w:rPr>
                <w:rFonts w:ascii="Khmer OS Siemreap" w:eastAsia="Times New Roman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Cs/>
                <w:szCs w:val="22"/>
                <w:cs/>
              </w:rPr>
              <w:t>​​​</w:t>
            </w: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>97</w:t>
            </w:r>
            <w:r w:rsidR="003E0239">
              <w:rPr>
                <w:rFonts w:ascii="Khmer OS Siemreap" w:eastAsia="Times New Roman" w:hAnsi="Khmer OS Siemreap" w:cs="Khmer OS Siemreap"/>
                <w:bCs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មិនដឹង</w:t>
            </w:r>
          </w:p>
        </w:tc>
      </w:tr>
      <w:tr w:rsidR="00A96664" w:rsidRPr="00F17F88" w14:paraId="6422C517" w14:textId="77777777" w:rsidTr="00A96664">
        <w:trPr>
          <w:trHeight w:val="5840"/>
        </w:trPr>
        <w:tc>
          <w:tcPr>
            <w:tcW w:w="9493" w:type="dxa"/>
          </w:tcPr>
          <w:p w14:paraId="302377EE" w14:textId="009D4199" w:rsidR="00A96664" w:rsidRPr="00F17F88" w:rsidRDefault="00A96664" w:rsidP="00053C79">
            <w:pPr>
              <w:spacing w:line="216" w:lineRule="auto"/>
              <w:rPr>
                <w:bCs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</w:t>
            </w:r>
            <w:r w:rsidRPr="00F17F88">
              <w:rPr>
                <w:bCs/>
                <w:i/>
                <w:color w:val="FF0000"/>
                <w:sz w:val="20"/>
                <w:szCs w:val="20"/>
              </w:rPr>
              <w:t>MJJ_EMP_REL=1</w:t>
            </w:r>
            <w:r w:rsidR="003E0239">
              <w:rPr>
                <w:bCs/>
                <w:i/>
                <w:color w:val="FF0000"/>
                <w:sz w:val="20"/>
                <w:szCs w:val="20"/>
              </w:rPr>
              <w:t>.</w:t>
            </w:r>
            <w:r w:rsidRPr="00F17F88">
              <w:rPr>
                <w:bCs/>
                <w:i/>
                <w:color w:val="FF0000"/>
                <w:sz w:val="20"/>
                <w:szCs w:val="20"/>
              </w:rPr>
              <w:t>4</w:t>
            </w:r>
          </w:p>
          <w:p w14:paraId="5BBCA539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MLVT3</w:t>
            </w:r>
          </w:p>
          <w:p w14:paraId="6F1B6BA6" w14:textId="517038BF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 xml:space="preserve"> I15a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តើ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(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អ្នក</w:t>
            </w:r>
            <w:r w:rsidRPr="00F17F88">
              <w:rPr>
                <w:rFonts w:ascii="Khmer OS Siemreap" w:hAnsi="Khmer OS Siemreap" w:cs="Khmer OS Siemreap"/>
                <w:szCs w:val="22"/>
              </w:rPr>
              <w:t>/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ឈ្មោះ) បានទទួលការងារចម្បងនេះ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តាមរបៀបណា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09FDA762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2"/>
              </w:numPr>
              <w:autoSpaceDE/>
              <w:autoSpaceDN/>
              <w:adjustRightInd/>
              <w:ind w:left="1330"/>
              <w:contextualSpacing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តាមរយៈទីភ្នាក់ងារជាតិមុខរបរ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និងការងារ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NEA)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ឬមជ្ឈមណ្ឌលការងារ</w:t>
            </w:r>
          </w:p>
          <w:p w14:paraId="630B199D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2"/>
              </w:numPr>
              <w:autoSpaceDE/>
              <w:autoSpaceDN/>
              <w:adjustRightInd/>
              <w:spacing w:after="160" w:line="259" w:lineRule="auto"/>
              <w:ind w:left="1330"/>
              <w:contextualSpacing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តាមរយៈពិព័រណ៍ការងារ</w:t>
            </w:r>
          </w:p>
          <w:p w14:paraId="3BE29306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2"/>
              </w:numPr>
              <w:autoSpaceDE/>
              <w:autoSpaceDN/>
              <w:adjustRightInd/>
              <w:spacing w:after="160" w:line="259" w:lineRule="auto"/>
              <w:ind w:left="1330"/>
              <w:contextualSpacing/>
              <w:rPr>
                <w:rFonts w:ascii="Khmer OS Siemreap" w:hAnsi="Khmer OS Siemreap" w:cs="Khmer OS Siemreap"/>
                <w:szCs w:val="22"/>
                <w:lang w:val="sv-SE"/>
              </w:rPr>
            </w:pP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ពីនិយោជកដោយផ្ទាល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់</w:t>
            </w:r>
          </w:p>
          <w:p w14:paraId="7E2F11BC" w14:textId="3990C746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2"/>
              </w:numPr>
              <w:autoSpaceDE/>
              <w:autoSpaceDN/>
              <w:adjustRightInd/>
              <w:spacing w:after="160" w:line="259" w:lineRule="auto"/>
              <w:ind w:left="1330"/>
              <w:contextualSpacing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តាមរយៈការជ្រើសរើសបុគ្គលិកក្នុងបណ្តាញសង្គម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(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ឧទា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Facebook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វេបសាយ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...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)</w:t>
            </w:r>
          </w:p>
          <w:p w14:paraId="6EC86137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2"/>
              </w:numPr>
              <w:autoSpaceDE/>
              <w:autoSpaceDN/>
              <w:adjustRightInd/>
              <w:spacing w:after="160" w:line="259" w:lineRule="auto"/>
              <w:ind w:left="1330"/>
              <w:contextualSpacing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តាមរយៈសមាជិកគ្រួសារ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/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សាច់ញាតិ</w:t>
            </w:r>
          </w:p>
          <w:p w14:paraId="18466801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2"/>
              </w:numPr>
              <w:autoSpaceDE/>
              <w:autoSpaceDN/>
              <w:adjustRightInd/>
              <w:spacing w:after="160" w:line="259" w:lineRule="auto"/>
              <w:ind w:left="1330"/>
              <w:contextualSpacing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តាមរយៈមិត្តភក្តិ</w:t>
            </w:r>
          </w:p>
          <w:p w14:paraId="6010ACED" w14:textId="743B6788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2"/>
              </w:numPr>
              <w:autoSpaceDE/>
              <w:autoSpaceDN/>
              <w:adjustRightInd/>
              <w:spacing w:after="160" w:line="259" w:lineRule="auto"/>
              <w:ind w:left="1330"/>
              <w:contextualSpacing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ពីប្រភពគ្រឹះស្ថានសិក្សា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សាកល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ឬមហាវិទ្យាល័យ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(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សាស្ត្រាចារ្យ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សមាគម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ក្តារបិទព័ត៌មាន</w:t>
            </w:r>
            <w:r w:rsidRPr="00F17F88">
              <w:rPr>
                <w:rFonts w:ascii="Khmer OS Siemreap" w:hAnsi="Khmer OS Siemreap" w:cs="Khmer OS Siemreap" w:hint="eastAsia"/>
                <w:szCs w:val="22"/>
                <w:cs/>
                <w:lang w:val="sv-SE"/>
              </w:rPr>
              <w:t>…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)</w:t>
            </w:r>
          </w:p>
          <w:p w14:paraId="7AC6F3A2" w14:textId="6A8375F9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2"/>
              </w:numPr>
              <w:autoSpaceDE/>
              <w:autoSpaceDN/>
              <w:adjustRightInd/>
              <w:spacing w:after="160" w:line="259" w:lineRule="auto"/>
              <w:ind w:left="1330"/>
              <w:contextualSpacing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តាមរយៈភ្នាក់ងារស្វែងរកការងារឯកជន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(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ឧទា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HRINC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CamHR…)</w:t>
            </w:r>
          </w:p>
          <w:p w14:paraId="3D7D9180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2"/>
              </w:numPr>
              <w:autoSpaceDE/>
              <w:autoSpaceDN/>
              <w:adjustRightInd/>
              <w:spacing w:after="160" w:line="259" w:lineRule="auto"/>
              <w:ind w:left="1330"/>
              <w:contextualSpacing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ការផ្សព្វផ្សាយជ្រើសរើសបុគ្គលិកនៅតាមកាសែត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និងតាមការបោះពុម្ពផ្សេងៗទៀត</w:t>
            </w:r>
          </w:p>
          <w:p w14:paraId="1543BAE3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2"/>
              </w:numPr>
              <w:autoSpaceDE/>
              <w:autoSpaceDN/>
              <w:adjustRightInd/>
              <w:spacing w:after="160"/>
              <w:ind w:left="1330"/>
              <w:contextualSpacing/>
              <w:rPr>
                <w:bCs/>
                <w:color w:val="000000" w:themeColor="text1"/>
                <w:sz w:val="20"/>
                <w:szCs w:val="20"/>
              </w:rPr>
            </w:pPr>
            <w:r w:rsidRPr="00F17F88">
              <w:rPr>
                <w:rFonts w:cstheme="minorBidi" w:hint="cs"/>
                <w:bCs/>
                <w:color w:val="000000" w:themeColor="text1"/>
                <w:sz w:val="20"/>
                <w:szCs w:val="20"/>
                <w:cs/>
              </w:rPr>
              <w:t>​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រដ្ឋាភិបាល</w:t>
            </w:r>
            <w:r w:rsidRPr="00F17F88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626552B5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2"/>
              </w:numPr>
              <w:autoSpaceDE/>
              <w:autoSpaceDN/>
              <w:adjustRightInd/>
              <w:spacing w:after="160"/>
              <w:ind w:left="1330"/>
              <w:contextualSpacing/>
              <w:rPr>
                <w:bCs/>
                <w:color w:val="000000" w:themeColor="text1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ផ្សេងៗ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(បញ្ជាក់) 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______</w:t>
            </w:r>
          </w:p>
        </w:tc>
      </w:tr>
      <w:tr w:rsidR="00A96664" w:rsidRPr="00CC3F4E" w14:paraId="0C09FAFA" w14:textId="77777777" w:rsidTr="00A96664">
        <w:trPr>
          <w:trHeight w:val="2330"/>
        </w:trPr>
        <w:tc>
          <w:tcPr>
            <w:tcW w:w="9493" w:type="dxa"/>
          </w:tcPr>
          <w:p w14:paraId="24EFED4E" w14:textId="6C7242BF" w:rsidR="00A96664" w:rsidRPr="00F17F88" w:rsidRDefault="00A96664" w:rsidP="00053C79">
            <w:pPr>
              <w:spacing w:line="216" w:lineRule="auto"/>
              <w:rPr>
                <w:bCs/>
                <w:i/>
                <w:color w:val="FF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>4</w:t>
            </w:r>
          </w:p>
          <w:p w14:paraId="236F9D08" w14:textId="77777777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MLVT4</w:t>
            </w:r>
          </w:p>
          <w:p w14:paraId="0BE811A1" w14:textId="6468F1BE" w:rsidR="00A96664" w:rsidRPr="00F17F88" w:rsidRDefault="00A96664" w:rsidP="00053C79">
            <w:pPr>
              <w:spacing w:line="216" w:lineRule="auto"/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I15b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bCs/>
                <w:sz w:val="20"/>
                <w:szCs w:val="20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តើ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(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អ្នក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/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ឈ្មោះ) ប្រើពេលវេលាប៉ុន្មានខែទើបបានទទួលការងារចម្បងនេះ រាប់តាំងពីចាប់ផ្ដើមស្វែងរករហូតទទួលបានការងារ?</w:t>
            </w:r>
          </w:p>
          <w:p w14:paraId="60F8F92B" w14:textId="77777777" w:rsidR="00A96664" w:rsidRPr="00F17F88" w:rsidRDefault="00A96664" w:rsidP="00053C79">
            <w:pPr>
              <w:spacing w:line="216" w:lineRule="auto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41908568" wp14:editId="605ACDE2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88582</wp:posOffset>
                      </wp:positionV>
                      <wp:extent cx="2649855" cy="713916"/>
                      <wp:effectExtent l="0" t="0" r="0" b="0"/>
                      <wp:wrapNone/>
                      <wp:docPr id="10336514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9855" cy="7139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61B3E3" w14:textId="77777777" w:rsidR="003C5657" w:rsidRPr="00C97DBE" w:rsidRDefault="003C5657" w:rsidP="00A96664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C97DBE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</w:p>
                                <w:p w14:paraId="2D3EF019" w14:textId="77777777" w:rsidR="003C5657" w:rsidRPr="00C97DBE" w:rsidRDefault="003C5657" w:rsidP="00A96664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C97DBE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សរសេរចំនួនខែ</w:t>
                                  </w:r>
                                  <w:r w:rsidRPr="00C97DBE">
                                    <w:rPr>
                                      <w:rFonts w:ascii="Khmer OS Siemreap" w:hAnsi="Khmer OS Siemreap" w:cs="Khmer OS Siemreap"/>
                                      <w:sz w:val="20"/>
                                      <w:cs/>
                                    </w:rPr>
                                    <w:t xml:space="preserve"> </w:t>
                                  </w:r>
                                  <w:r w:rsidRPr="00C97DBE">
                                    <w:rPr>
                                      <w:rFonts w:ascii="Khmer OS Siemreap" w:hAnsi="Khmer OS Siemreap" w:cs="Khmer OS Siemreap"/>
                                      <w:bCs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Pr="00C97DBE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MM)</w:t>
                                  </w:r>
                                </w:p>
                                <w:p w14:paraId="628DABD9" w14:textId="77777777" w:rsidR="003C5657" w:rsidRPr="0003156A" w:rsidRDefault="003C5657" w:rsidP="00A96664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</w:pPr>
                                  <w:r w:rsidRPr="00C97DBE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9997. </w:t>
                                  </w:r>
                                  <w:r w:rsidRPr="00C97DBE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មិនចាំ</w:t>
                                  </w:r>
                                </w:p>
                                <w:p w14:paraId="70068995" w14:textId="77777777" w:rsidR="003C5657" w:rsidRPr="0003156A" w:rsidRDefault="003C5657" w:rsidP="00A96664">
                                  <w:pPr>
                                    <w:spacing w:line="34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03156A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08568" id="_x0000_s1089" type="#_x0000_t202" style="position:absolute;margin-left:38.5pt;margin-top:6.95pt;width:208.65pt;height:56.2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" stroked="f">
                      <v:textbox>
                        <w:txbxContent>
                          <w:p w14:paraId="4661B3E3" w14:textId="77777777" w:rsidR="003C5657" w:rsidRPr="00C97DBE" w:rsidRDefault="003C5657" w:rsidP="00A96664">
                            <w:pPr>
                              <w:spacing w:line="340" w:lineRule="exact"/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C97DBE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</w:p>
                          <w:p w14:paraId="2D3EF019" w14:textId="77777777" w:rsidR="003C5657" w:rsidRPr="00C97DBE" w:rsidRDefault="003C5657" w:rsidP="00A96664">
                            <w:pPr>
                              <w:spacing w:line="340" w:lineRule="exact"/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C97DB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សរសេរចំនួនខែ</w:t>
                            </w:r>
                            <w:r w:rsidRPr="00C97DBE">
                              <w:rPr>
                                <w:rFonts w:ascii="Khmer OS Siemreap" w:hAnsi="Khmer OS Siemreap" w:cs="Khmer OS Siemreap"/>
                                <w:sz w:val="20"/>
                                <w:cs/>
                              </w:rPr>
                              <w:t xml:space="preserve"> </w:t>
                            </w:r>
                            <w:r w:rsidRPr="00C97DBE">
                              <w:rPr>
                                <w:rFonts w:ascii="Khmer OS Siemreap" w:hAnsi="Khmer OS Siemreap" w:cs="Khmer OS Siemreap"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 w:rsidRPr="00C97DBE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MM)</w:t>
                            </w:r>
                          </w:p>
                          <w:p w14:paraId="628DABD9" w14:textId="77777777" w:rsidR="003C5657" w:rsidRPr="0003156A" w:rsidRDefault="003C5657" w:rsidP="00A96664">
                            <w:pPr>
                              <w:spacing w:line="340" w:lineRule="exact"/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</w:pPr>
                            <w:r w:rsidRPr="00C97DBE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9997. </w:t>
                            </w:r>
                            <w:r w:rsidRPr="00C97DB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មិនចាំ</w:t>
                            </w:r>
                          </w:p>
                          <w:p w14:paraId="70068995" w14:textId="77777777" w:rsidR="003C5657" w:rsidRPr="0003156A" w:rsidRDefault="003C5657" w:rsidP="00A96664">
                            <w:pPr>
                              <w:spacing w:line="34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03156A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7BE2DA" w14:textId="77777777" w:rsidR="00A96664" w:rsidRPr="00F17F88" w:rsidRDefault="00A96664" w:rsidP="00053C79">
            <w:pPr>
              <w:spacing w:line="216" w:lineRule="auto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</w:p>
          <w:p w14:paraId="0DBAA52F" w14:textId="77777777" w:rsidR="00A96664" w:rsidRPr="00F17F88" w:rsidRDefault="00A96664" w:rsidP="00053C79">
            <w:pPr>
              <w:spacing w:line="216" w:lineRule="auto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</w:p>
          <w:p w14:paraId="4C5FA356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 w:val="20"/>
                <w:szCs w:val="20"/>
                <w:cs/>
              </w:rPr>
            </w:pPr>
          </w:p>
        </w:tc>
      </w:tr>
      <w:tr w:rsidR="00A96664" w:rsidRPr="00F17F88" w14:paraId="48D1C04E" w14:textId="77777777" w:rsidTr="00A96664">
        <w:trPr>
          <w:trHeight w:val="260"/>
        </w:trPr>
        <w:tc>
          <w:tcPr>
            <w:tcW w:w="9493" w:type="dxa"/>
            <w:shd w:val="clear" w:color="auto" w:fill="D9D9D9" w:themeFill="background1" w:themeFillShade="D9"/>
          </w:tcPr>
          <w:p w14:paraId="75EE0F66" w14:textId="77777777" w:rsidR="00A96664" w:rsidRPr="00F17F88" w:rsidRDefault="00A96664" w:rsidP="00053C79">
            <w:pPr>
              <w:ind w:left="518" w:hanging="518"/>
              <w:jc w:val="center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ចប់​ផ្នែក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(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MJT)</w:t>
            </w:r>
          </w:p>
        </w:tc>
      </w:tr>
      <w:tr w:rsidR="00A96664" w:rsidRPr="00F17F88" w14:paraId="5C994CA9" w14:textId="77777777" w:rsidTr="00A96664">
        <w:tc>
          <w:tcPr>
            <w:tcW w:w="9493" w:type="dxa"/>
            <w:shd w:val="clear" w:color="auto" w:fill="A5C9EB" w:themeFill="text2" w:themeFillTint="40"/>
          </w:tcPr>
          <w:p w14:paraId="31CB3ABE" w14:textId="3D6C5367" w:rsidR="00A96664" w:rsidRPr="00F17F88" w:rsidRDefault="00A96664" w:rsidP="00053C79">
            <w:pPr>
              <w:jc w:val="center"/>
              <w:rPr>
                <w:rFonts w:ascii="Khmer OS Muol Light" w:hAnsi="Khmer OS Muol Light" w:cs="Khmer OS Muol Light"/>
                <w:b/>
                <w:noProof/>
                <w:szCs w:val="22"/>
                <w:cs/>
              </w:rPr>
            </w:pP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t xml:space="preserve">ផ្នែក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</w:rPr>
              <w:t>I</w:t>
            </w:r>
            <w:r w:rsidR="003E0239">
              <w:rPr>
                <w:rFonts w:ascii="Khmer OS Muol Light" w:eastAsia="Times New Roman" w:hAnsi="Khmer OS Muol Light" w:cs="Khmer OS Muol Light"/>
                <w:b/>
                <w:szCs w:val="22"/>
              </w:rPr>
              <w:t>.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</w:rPr>
              <w:t xml:space="preserve">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t xml:space="preserve">ការងារចម្បង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</w:rPr>
              <w:t xml:space="preserve">-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t xml:space="preserve">ចរិតលក្ខណៈនៃកិច្ចសន្យាការងារ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</w:rPr>
              <w:t>(MJC)</w:t>
            </w:r>
          </w:p>
        </w:tc>
      </w:tr>
      <w:tr w:rsidR="00A96664" w:rsidRPr="00F17F88" w14:paraId="11C81DFF" w14:textId="77777777" w:rsidTr="00A96664">
        <w:tc>
          <w:tcPr>
            <w:tcW w:w="9493" w:type="dxa"/>
            <w:shd w:val="clear" w:color="auto" w:fill="D9D9D9" w:themeFill="background1" w:themeFillShade="D9"/>
          </w:tcPr>
          <w:p w14:paraId="001ECDBC" w14:textId="77777777" w:rsidR="00A96664" w:rsidRPr="00F17F88" w:rsidRDefault="00A96664" w:rsidP="00053C79">
            <w:pPr>
              <w:spacing w:line="360" w:lineRule="exact"/>
              <w:rPr>
                <w:rFonts w:ascii="Khmer OS Siemreap" w:eastAsia="Times New Roman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bCs/>
                <w:sz w:val="20"/>
                <w:szCs w:val="20"/>
                <w:cs/>
              </w:rPr>
              <w:t>គោលបំណង និងវិសាលភាព</w:t>
            </w:r>
          </w:p>
          <w:p w14:paraId="38C74CB6" w14:textId="4667536B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line="360" w:lineRule="exact"/>
              <w:ind w:left="780"/>
              <w:contextualSpacing/>
              <w:rPr>
                <w:rFonts w:ascii="Khmer OS Siemreap" w:eastAsia="Times New Roman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  <w:t>សម្រាប់អ្នកដែលបានរាយការណ៍ដោយខ្លួនឯងថា ធ្វើការជាបុគ្គលិក ឬកម្មសិក្សាក្នុងការងារចម្បងរបស់ពួកគេ អ្នកធ្វើការ</w:t>
            </w:r>
            <w:r w:rsidR="007D1B67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  <w:t>ឱ្យ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  <w:t xml:space="preserve">គ្រួសារដែលទទួលបានប្រាក់ឈ្នួល តាមទម្រង់ផ្សេងៗ (មិនរាប់បញ្ចូលប្រាក់ធីប 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</w:rPr>
              <w:t>TIPs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  <w:t>)</w:t>
            </w:r>
          </w:p>
          <w:p w14:paraId="50D6AA6C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line="360" w:lineRule="exact"/>
              <w:ind w:left="780"/>
              <w:contextualSpacing/>
              <w:rPr>
                <w:rFonts w:ascii="Khmer OS Siemreap" w:eastAsia="Times New Roman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  <w:t>ម៉ូឌុលគឺប្រមូលយកព័ត៌មានពីចរិតលក្ខណៈចម្បងនៃកិច្ចសន្យាការងារ រួមទាំងប្រភេទកិច្ចសន្យា និងរយៈពេលធ្វើការ</w:t>
            </w:r>
          </w:p>
          <w:p w14:paraId="5654E453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line="360" w:lineRule="exact"/>
              <w:ind w:left="780"/>
              <w:contextualSpacing/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  <w:t>ផ្នែកមួយនៃកម្រងសំណួរដែលត្រូវការចាំបាច់ដើម្បីប្រមូលយកព័ត៌មានលម្អិតអំពីស្ថានភាពការងារទៅតាមចំណាត់ថ្នាក់អន្តរជាតិនៃស្ថានភាពការងារឆ្នាំ២០១៨ (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</w:rPr>
              <w:t>ICSE-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  <w:t>2018) ។</w:t>
            </w:r>
          </w:p>
        </w:tc>
      </w:tr>
      <w:tr w:rsidR="00A96664" w:rsidRPr="00F17F88" w14:paraId="7DB2560C" w14:textId="77777777" w:rsidTr="00C97DBE">
        <w:trPr>
          <w:trHeight w:val="3065"/>
        </w:trPr>
        <w:tc>
          <w:tcPr>
            <w:tcW w:w="9493" w:type="dxa"/>
          </w:tcPr>
          <w:p w14:paraId="45336AF2" w14:textId="133545C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 MJJ_EMP_REL = 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4 )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( MJJ_EMP_REL = 3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5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 MJJ_REM_TYP=a)</w:t>
            </w:r>
          </w:p>
          <w:p w14:paraId="609A9F4D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MJC_CONTRA</w:t>
            </w:r>
          </w:p>
          <w:p w14:paraId="26DE4190" w14:textId="2DAE8EC6" w:rsidR="00A96664" w:rsidRDefault="00A96664" w:rsidP="00053C79">
            <w:pPr>
              <w:ind w:left="518" w:hanging="51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80096" behindDoc="1" locked="0" layoutInCell="1" allowOverlap="1" wp14:anchorId="16992E8C" wp14:editId="48FB9666">
                      <wp:simplePos x="0" y="0"/>
                      <wp:positionH relativeFrom="column">
                        <wp:posOffset>1312545</wp:posOffset>
                      </wp:positionH>
                      <wp:positionV relativeFrom="paragraph">
                        <wp:posOffset>533400</wp:posOffset>
                      </wp:positionV>
                      <wp:extent cx="2523157" cy="923925"/>
                      <wp:effectExtent l="0" t="0" r="0" b="9525"/>
                      <wp:wrapNone/>
                      <wp:docPr id="20993330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3157" cy="923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C4F99D" w14:textId="77777777" w:rsidR="003C5657" w:rsidRPr="0093066F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b/>
                                      <w:szCs w:val="22"/>
                                    </w:rPr>
                                  </w:pPr>
                                  <w:r w:rsidRPr="0093066F">
                                    <w:rPr>
                                      <w:rFonts w:ascii="Khmer OS Siemreap" w:hAnsi="Khmer OS Siemreap" w:cs="Khmer OS Siemreap"/>
                                      <w:b/>
                                      <w:szCs w:val="22"/>
                                      <w:cs/>
                                    </w:rPr>
                                    <w:t>1</w:t>
                                  </w:r>
                                  <w:r w:rsidRPr="0093066F">
                                    <w:rPr>
                                      <w:rFonts w:ascii="Khmer OS Siemreap" w:hAnsi="Khmer OS Siemreap" w:cs="Khmer OS Siemreap"/>
                                      <w:b/>
                                      <w:szCs w:val="22"/>
                                    </w:rPr>
                                    <w:t>.</w:t>
                                  </w:r>
                                  <w:r w:rsidRPr="0093066F">
                                    <w:rPr>
                                      <w:rFonts w:ascii="Khmer OS Siemreap" w:hAnsi="Khmer OS Siemreap" w:cs="Khmer OS Siemreap"/>
                                      <w:b/>
                                      <w:szCs w:val="22"/>
                                      <w:cs/>
                                    </w:rPr>
                                    <w:t xml:space="preserve"> បាទ កិច្ចសន្យាលាយលក្ខណ៍អក្សរ </w:t>
                                  </w:r>
                                </w:p>
                                <w:p w14:paraId="49A8C012" w14:textId="77777777" w:rsidR="003C5657" w:rsidRPr="000B6F86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b/>
                                      <w:szCs w:val="22"/>
                                    </w:rPr>
                                  </w:pPr>
                                  <w:r w:rsidRPr="0093066F">
                                    <w:rPr>
                                      <w:rFonts w:ascii="Khmer OS Siemreap" w:hAnsi="Khmer OS Siemreap" w:cs="Khmer OS Siemreap"/>
                                      <w:b/>
                                      <w:szCs w:val="22"/>
                                      <w:cs/>
                                    </w:rPr>
                                    <w:t>2</w:t>
                                  </w:r>
                                  <w:r w:rsidRPr="0093066F">
                                    <w:rPr>
                                      <w:rFonts w:ascii="Khmer OS Siemreap" w:hAnsi="Khmer OS Siemreap" w:cs="Khmer OS Siemreap"/>
                                      <w:b/>
                                      <w:szCs w:val="22"/>
                                    </w:rPr>
                                    <w:t>.</w:t>
                                  </w:r>
                                  <w:r w:rsidRPr="0093066F">
                                    <w:rPr>
                                      <w:rFonts w:ascii="Khmer OS Siemreap" w:hAnsi="Khmer OS Siemreap" w:cs="Khmer OS Siemreap"/>
                                      <w:b/>
                                      <w:szCs w:val="22"/>
                                      <w:cs/>
                                    </w:rPr>
                                    <w:t xml:space="preserve"> បាទ កិច្ចព្រមព្រៀងផ្ទាល់មាត់</w:t>
                                  </w:r>
                                </w:p>
                                <w:p w14:paraId="69DD49AE" w14:textId="77777777" w:rsidR="003C5657" w:rsidRPr="0093066F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93066F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97.</w:t>
                                  </w:r>
                                  <w:r w:rsidRPr="0093066F">
                                    <w:rPr>
                                      <w:rFonts w:ascii="Khmer OS Siemreap" w:hAnsi="Khmer OS Siemreap" w:cs="Khmer OS Siemreap"/>
                                      <w:b/>
                                      <w:szCs w:val="22"/>
                                      <w:cs/>
                                    </w:rPr>
                                    <w:t xml:space="preserve"> មិនដឹង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92E8C" id="_x0000_s1090" type="#_x0000_t202" style="position:absolute;left:0;text-align:left;margin-left:103.35pt;margin-top:42pt;width:198.65pt;height:72.7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" stroked="f">
                      <v:textbox>
                        <w:txbxContent>
                          <w:p w14:paraId="32C4F99D" w14:textId="77777777" w:rsidR="003C5657" w:rsidRPr="0093066F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b/>
                                <w:szCs w:val="22"/>
                              </w:rPr>
                            </w:pPr>
                            <w:r w:rsidRPr="0093066F">
                              <w:rPr>
                                <w:rFonts w:ascii="Khmer OS Siemreap" w:hAnsi="Khmer OS Siemreap" w:cs="Khmer OS Siemreap"/>
                                <w:b/>
                                <w:szCs w:val="22"/>
                                <w:cs/>
                              </w:rPr>
                              <w:t>1</w:t>
                            </w:r>
                            <w:r w:rsidRPr="0093066F">
                              <w:rPr>
                                <w:rFonts w:ascii="Khmer OS Siemreap" w:hAnsi="Khmer OS Siemreap" w:cs="Khmer OS Siemreap"/>
                                <w:b/>
                                <w:szCs w:val="22"/>
                              </w:rPr>
                              <w:t>.</w:t>
                            </w:r>
                            <w:r w:rsidRPr="0093066F">
                              <w:rPr>
                                <w:rFonts w:ascii="Khmer OS Siemreap" w:hAnsi="Khmer OS Siemreap" w:cs="Khmer OS Siemreap"/>
                                <w:b/>
                                <w:szCs w:val="22"/>
                                <w:cs/>
                              </w:rPr>
                              <w:t xml:space="preserve"> បាទ កិច្ចសន្យាលាយលក្ខណ៍អក្សរ </w:t>
                            </w:r>
                          </w:p>
                          <w:p w14:paraId="49A8C012" w14:textId="77777777" w:rsidR="003C5657" w:rsidRPr="000B6F86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b/>
                                <w:szCs w:val="22"/>
                              </w:rPr>
                            </w:pPr>
                            <w:r w:rsidRPr="0093066F">
                              <w:rPr>
                                <w:rFonts w:ascii="Khmer OS Siemreap" w:hAnsi="Khmer OS Siemreap" w:cs="Khmer OS Siemreap"/>
                                <w:b/>
                                <w:szCs w:val="22"/>
                                <w:cs/>
                              </w:rPr>
                              <w:t>2</w:t>
                            </w:r>
                            <w:r w:rsidRPr="0093066F">
                              <w:rPr>
                                <w:rFonts w:ascii="Khmer OS Siemreap" w:hAnsi="Khmer OS Siemreap" w:cs="Khmer OS Siemreap"/>
                                <w:b/>
                                <w:szCs w:val="22"/>
                              </w:rPr>
                              <w:t>.</w:t>
                            </w:r>
                            <w:r w:rsidRPr="0093066F">
                              <w:rPr>
                                <w:rFonts w:ascii="Khmer OS Siemreap" w:hAnsi="Khmer OS Siemreap" w:cs="Khmer OS Siemreap"/>
                                <w:b/>
                                <w:szCs w:val="22"/>
                                <w:cs/>
                              </w:rPr>
                              <w:t xml:space="preserve"> បាទ កិច្ចព្រមព្រៀងផ្ទាល់មាត់</w:t>
                            </w:r>
                          </w:p>
                          <w:p w14:paraId="69DD49AE" w14:textId="77777777" w:rsidR="003C5657" w:rsidRPr="0093066F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93066F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97.</w:t>
                            </w:r>
                            <w:r w:rsidRPr="0093066F">
                              <w:rPr>
                                <w:rFonts w:ascii="Khmer OS Siemreap" w:hAnsi="Khmer OS Siemreap" w:cs="Khmer OS Siemreap"/>
                                <w:b/>
                                <w:szCs w:val="22"/>
                                <w:cs/>
                              </w:rPr>
                              <w:t xml:space="preserve"> មិនដឹង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I16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 (អ្នក/ឈ្មោះ) មានកិច្ចសន្យាជាលាយលក្ខណ៍អក្សរ ឬកិច្ចព្រមព្រៀងផ្ទាល់មាត់សម្រាប់ការងាររបស់ (អ្នក/គាត់) ដែលបានធ្វើដែរឬទេ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6C0BD1EC" w14:textId="77777777" w:rsidR="00C97DBE" w:rsidRPr="00F17F88" w:rsidRDefault="00C97DBE" w:rsidP="00053C79">
            <w:pPr>
              <w:ind w:left="518" w:hanging="518"/>
              <w:rPr>
                <w:rFonts w:ascii="Khmer OS Siemreap" w:hAnsi="Khmer OS Siemreap" w:cs="Khmer OS Siemreap"/>
                <w:szCs w:val="22"/>
              </w:rPr>
            </w:pPr>
          </w:p>
          <w:p w14:paraId="3785FD11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szCs w:val="22"/>
              </w:rPr>
            </w:pPr>
          </w:p>
          <w:p w14:paraId="2A4A4128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Cs w:val="22"/>
              </w:rPr>
            </w:pPr>
          </w:p>
        </w:tc>
      </w:tr>
      <w:tr w:rsidR="00A96664" w:rsidRPr="00F17F88" w14:paraId="3CAAB981" w14:textId="77777777" w:rsidTr="00A96664">
        <w:tc>
          <w:tcPr>
            <w:tcW w:w="9493" w:type="dxa"/>
          </w:tcPr>
          <w:p w14:paraId="446D370D" w14:textId="2B9BB334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i/>
                <w:i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 MJC_CONTRA = 2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MJC_CONOP = 4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97 )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(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MJC_CONTRA = 97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)</w:t>
            </w:r>
          </w:p>
          <w:p w14:paraId="2CE5C1DE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MJC_TEMPTOTAL</w:t>
            </w:r>
          </w:p>
          <w:p w14:paraId="054B3AD1" w14:textId="3F3EB86B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I18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តើរយៈពេលសរុបប៉ុន្មាន​ដែល (អ្នក/ឈ្មោះ) រំពឹងថានឹងបន្តធ្វើការនៅក្នុងការងារនេះ?</w:t>
            </w:r>
          </w:p>
          <w:p w14:paraId="321C1D3F" w14:textId="795D4B69" w:rsidR="00A96664" w:rsidRPr="00F17F88" w:rsidRDefault="00A96664" w:rsidP="00053C79">
            <w:pPr>
              <w:overflowPunct w:val="0"/>
              <w:spacing w:line="216" w:lineRule="auto"/>
              <w:ind w:left="1050"/>
              <w:textAlignment w:val="baseline"/>
              <w:rPr>
                <w:rFonts w:ascii="Khmer OS Siemreap" w:eastAsia="Times New Roman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 xml:space="preserve">              1</w:t>
            </w:r>
            <w:r w:rsidR="003E0239">
              <w:rPr>
                <w:rFonts w:ascii="Khmer OS Siemreap" w:eastAsia="Times New Roman" w:hAnsi="Khmer OS Siemreap" w:cs="Khmer OS Siemreap"/>
                <w:b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 xml:space="preserve"> តិចជាង ១ខែ</w:t>
            </w:r>
          </w:p>
          <w:p w14:paraId="7B9AD200" w14:textId="57989C82" w:rsidR="00A96664" w:rsidRPr="00F17F88" w:rsidRDefault="00A96664" w:rsidP="00053C79">
            <w:pPr>
              <w:overflowPunct w:val="0"/>
              <w:spacing w:line="216" w:lineRule="auto"/>
              <w:ind w:left="1050"/>
              <w:textAlignment w:val="baseline"/>
              <w:rPr>
                <w:rFonts w:ascii="Khmer OS Siemreap" w:eastAsia="Times New Roman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 xml:space="preserve">              2</w:t>
            </w:r>
            <w:r w:rsidR="003E0239">
              <w:rPr>
                <w:rFonts w:ascii="Khmer OS Siemreap" w:eastAsia="Times New Roman" w:hAnsi="Khmer OS Siemreap" w:cs="Khmer OS Siemreap"/>
                <w:b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 xml:space="preserve"> ចន្លោះពី ១ខែ ទៅ ២ខែ</w:t>
            </w:r>
          </w:p>
          <w:p w14:paraId="7D773B37" w14:textId="1C55EDB7" w:rsidR="00A96664" w:rsidRPr="00F17F88" w:rsidRDefault="00A96664" w:rsidP="00053C79">
            <w:pPr>
              <w:overflowPunct w:val="0"/>
              <w:spacing w:line="216" w:lineRule="auto"/>
              <w:ind w:left="1050"/>
              <w:textAlignment w:val="baseline"/>
              <w:rPr>
                <w:rFonts w:ascii="Khmer OS Siemreap" w:eastAsia="Times New Roman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 xml:space="preserve">              3</w:t>
            </w:r>
            <w:r w:rsidR="003E0239">
              <w:rPr>
                <w:rFonts w:ascii="Khmer OS Siemreap" w:eastAsia="Times New Roman" w:hAnsi="Khmer OS Siemreap" w:cs="Khmer OS Siemreap"/>
                <w:b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 xml:space="preserve"> ច្រើនជាង ២ខែ ប៉ុន្តែតិចជាង ៣ខែ</w:t>
            </w:r>
          </w:p>
          <w:p w14:paraId="62279880" w14:textId="72ABDFB2" w:rsidR="00A96664" w:rsidRPr="00F17F88" w:rsidRDefault="00A96664" w:rsidP="00053C79">
            <w:pPr>
              <w:overflowPunct w:val="0"/>
              <w:spacing w:line="216" w:lineRule="auto"/>
              <w:ind w:left="1050"/>
              <w:textAlignment w:val="baseline"/>
              <w:rPr>
                <w:rFonts w:ascii="Khmer OS Siemreap" w:eastAsia="Times New Roman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 xml:space="preserve">              4</w:t>
            </w:r>
            <w:r w:rsidR="003E0239">
              <w:rPr>
                <w:rFonts w:ascii="Khmer OS Siemreap" w:eastAsia="Times New Roman" w:hAnsi="Khmer OS Siemreap" w:cs="Khmer OS Siemreap"/>
                <w:b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 xml:space="preserve"> ពី ៣ខែ ទៅតិចជាង ៦ខែ</w:t>
            </w:r>
          </w:p>
          <w:p w14:paraId="24125984" w14:textId="2761A418" w:rsidR="00A96664" w:rsidRPr="00F17F88" w:rsidRDefault="00A96664" w:rsidP="00053C79">
            <w:pPr>
              <w:overflowPunct w:val="0"/>
              <w:spacing w:line="216" w:lineRule="auto"/>
              <w:ind w:left="1050"/>
              <w:textAlignment w:val="baseline"/>
              <w:rPr>
                <w:rFonts w:ascii="Khmer OS Siemreap" w:eastAsia="Times New Roman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 xml:space="preserve">              5</w:t>
            </w:r>
            <w:r w:rsidR="003E0239">
              <w:rPr>
                <w:rFonts w:ascii="Khmer OS Siemreap" w:eastAsia="Times New Roman" w:hAnsi="Khmer OS Siemreap" w:cs="Khmer OS Siemreap"/>
                <w:b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 xml:space="preserve"> ចាប់ពី ៦ខែ ឡើងទៅ</w:t>
            </w:r>
          </w:p>
          <w:p w14:paraId="6F00EFD2" w14:textId="3A5040F7" w:rsidR="00A96664" w:rsidRPr="00F17F88" w:rsidRDefault="00A96664" w:rsidP="00053C79">
            <w:pPr>
              <w:overflowPunct w:val="0"/>
              <w:spacing w:line="216" w:lineRule="auto"/>
              <w:ind w:left="2310" w:hanging="1240"/>
              <w:textAlignment w:val="baseline"/>
              <w:rPr>
                <w:rFonts w:ascii="Khmer OS Siemreap" w:eastAsia="Times New Roman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 xml:space="preserve">              6</w:t>
            </w:r>
            <w:r w:rsidR="003E0239">
              <w:rPr>
                <w:rFonts w:ascii="Khmer OS Siemreap" w:eastAsia="Times New Roman" w:hAnsi="Khmer OS Siemreap" w:cs="Khmer OS Siemreap"/>
                <w:b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 xml:space="preserve"> រហូតដល់មានការជូនដំណឹងបន្ថែម/គ្មានកិច្ចព្រមព្រៀងជាក់លាក់</w:t>
            </w:r>
          </w:p>
          <w:p w14:paraId="11FD4773" w14:textId="2936B3E6" w:rsidR="00A96664" w:rsidRPr="00F17F88" w:rsidRDefault="00A96664" w:rsidP="00053C79">
            <w:pPr>
              <w:overflowPunct w:val="0"/>
              <w:spacing w:line="216" w:lineRule="auto"/>
              <w:ind w:left="1050"/>
              <w:textAlignment w:val="baseline"/>
              <w:rPr>
                <w:rFonts w:ascii="Khmer OS Siemreap" w:eastAsia="Times New Roman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 xml:space="preserve">              </w:t>
            </w: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>9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7</w:t>
            </w:r>
            <w:r w:rsidR="003E0239">
              <w:rPr>
                <w:rFonts w:ascii="Khmer OS Siemreap" w:eastAsia="Times New Roman" w:hAnsi="Khmer OS Siemreap" w:cs="Khmer OS Siemreap"/>
                <w:b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 xml:space="preserve"> មិនដឹង</w:t>
            </w:r>
          </w:p>
        </w:tc>
      </w:tr>
      <w:tr w:rsidR="00A96664" w:rsidRPr="00F17F88" w14:paraId="3D69726D" w14:textId="77777777" w:rsidTr="00A96664">
        <w:trPr>
          <w:trHeight w:val="5030"/>
        </w:trPr>
        <w:tc>
          <w:tcPr>
            <w:tcW w:w="9493" w:type="dxa"/>
          </w:tcPr>
          <w:p w14:paraId="7C9B6293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lastRenderedPageBreak/>
              <w:t>MJC_TEMPDUR</w:t>
            </w:r>
          </w:p>
          <w:p w14:paraId="7021A400" w14:textId="471C4989" w:rsidR="00A96664" w:rsidRPr="00F17F88" w:rsidRDefault="00A96664" w:rsidP="00053C79">
            <w:pPr>
              <w:ind w:left="1331" w:hanging="51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(MJC CONTRA=1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2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MJC_CONOP=1)</w:t>
            </w:r>
          </w:p>
          <w:p w14:paraId="559D84EA" w14:textId="179CADAB" w:rsidR="00A96664" w:rsidRPr="00F17F88" w:rsidRDefault="00A96664" w:rsidP="00053C79">
            <w:pPr>
              <w:ind w:left="1331" w:hanging="51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I19A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តើកិច្ចសន្យា ឬកិច្ចព្រមព្រៀងបច្ចុប្បន្នរបស់ (អ្នក/ឈ្មោះ) សរុបមានរយៈពេលប៉ុន្មាន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1700FB06" w14:textId="77777777" w:rsidR="00A96664" w:rsidRPr="00F17F88" w:rsidRDefault="00A96664" w:rsidP="00053C79">
            <w:pPr>
              <w:ind w:left="1331" w:hanging="518"/>
              <w:rPr>
                <w:rFonts w:ascii="Khmer OS Siemreap" w:hAnsi="Khmer OS Siemreap" w:cs="Khmer OS Siemreap"/>
                <w:bCs/>
                <w:color w:val="EE0000"/>
                <w:sz w:val="6"/>
                <w:szCs w:val="6"/>
              </w:rPr>
            </w:pPr>
          </w:p>
          <w:p w14:paraId="1BAACBE1" w14:textId="716C57C2" w:rsidR="00A96664" w:rsidRPr="00F17F88" w:rsidRDefault="00A96664" w:rsidP="00053C79">
            <w:pPr>
              <w:ind w:left="881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(MJC CONTRA=1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2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MJC_CONOP=2)</w:t>
            </w:r>
          </w:p>
          <w:p w14:paraId="025C4125" w14:textId="2BEAF803" w:rsidR="00A96664" w:rsidRPr="00F17F88" w:rsidRDefault="00A96664" w:rsidP="00053C79">
            <w:pPr>
              <w:ind w:left="1331" w:hanging="51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I19B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តើរយៈពេលសរុបប៉ុន្មាន ក្នុងកិច្ចសន្យា/កិច្ច​ព្រមព្រៀងបច្ចុប្បន្នរបស់ (អ្នក/ឈ្មោះ)?</w:t>
            </w:r>
          </w:p>
          <w:p w14:paraId="283BEA15" w14:textId="60726337" w:rsidR="00A96664" w:rsidRPr="00F17F88" w:rsidRDefault="00A96664" w:rsidP="00053C79">
            <w:pPr>
              <w:overflowPunct w:val="0"/>
              <w:spacing w:line="216" w:lineRule="auto"/>
              <w:ind w:left="960"/>
              <w:textAlignment w:val="baseline"/>
              <w:rPr>
                <w:rFonts w:ascii="Khmer OS Siemreap" w:eastAsia="Times New Roman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Cs w:val="22"/>
              </w:rPr>
              <w:t xml:space="preserve">                </w:t>
            </w: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>1</w:t>
            </w:r>
            <w:r w:rsidR="003E0239">
              <w:rPr>
                <w:rFonts w:ascii="Khmer OS Siemreap" w:eastAsia="Times New Roman" w:hAnsi="Khmer OS Siemreap" w:cs="Khmer OS Siemreap"/>
                <w:bCs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កិច្ចសន្យា/​កិច្ចព្រមព្រៀងប្រចាំថ្ងៃ</w:t>
            </w:r>
          </w:p>
          <w:p w14:paraId="1D8FDF9B" w14:textId="1F934407" w:rsidR="00A96664" w:rsidRPr="00F17F88" w:rsidRDefault="00A96664" w:rsidP="00053C79">
            <w:pPr>
              <w:overflowPunct w:val="0"/>
              <w:spacing w:line="216" w:lineRule="auto"/>
              <w:ind w:left="960"/>
              <w:textAlignment w:val="baseline"/>
              <w:rPr>
                <w:rFonts w:ascii="Khmer OS Siemreap" w:eastAsia="Times New Roman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 xml:space="preserve">                </w:t>
            </w: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>2</w:t>
            </w:r>
            <w:r w:rsidR="003E0239">
              <w:rPr>
                <w:rFonts w:ascii="Khmer OS Siemreap" w:eastAsia="Times New Roman" w:hAnsi="Khmer OS Siemreap" w:cs="Khmer OS Siemreap"/>
                <w:bCs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តិចជាង ១ខែ</w:t>
            </w:r>
          </w:p>
          <w:p w14:paraId="3381FBBA" w14:textId="3DE44180" w:rsidR="00A96664" w:rsidRPr="00F17F88" w:rsidRDefault="00A96664" w:rsidP="00053C79">
            <w:pPr>
              <w:overflowPunct w:val="0"/>
              <w:spacing w:line="216" w:lineRule="auto"/>
              <w:ind w:left="960"/>
              <w:textAlignment w:val="baseline"/>
              <w:rPr>
                <w:rFonts w:ascii="Khmer OS Siemreap" w:eastAsia="Times New Roman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 xml:space="preserve">                </w:t>
            </w: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>3</w:t>
            </w:r>
            <w:r w:rsidR="003E0239">
              <w:rPr>
                <w:rFonts w:ascii="Khmer OS Siemreap" w:eastAsia="Times New Roman" w:hAnsi="Khmer OS Siemreap" w:cs="Khmer OS Siemreap"/>
                <w:b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១ខែ ទៅតិចជាង ៣ខែ</w:t>
            </w:r>
          </w:p>
          <w:p w14:paraId="1CA2CDD0" w14:textId="51015936" w:rsidR="00A96664" w:rsidRPr="00F17F88" w:rsidRDefault="00A96664" w:rsidP="00053C79">
            <w:pPr>
              <w:overflowPunct w:val="0"/>
              <w:spacing w:line="216" w:lineRule="auto"/>
              <w:ind w:left="960"/>
              <w:textAlignment w:val="baseline"/>
              <w:rPr>
                <w:rFonts w:ascii="Khmer OS Siemreap" w:eastAsia="Times New Roman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 xml:space="preserve">                </w:t>
            </w: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>4</w:t>
            </w:r>
            <w:r w:rsidR="003E0239">
              <w:rPr>
                <w:rFonts w:ascii="Khmer OS Siemreap" w:eastAsia="Times New Roman" w:hAnsi="Khmer OS Siemreap" w:cs="Khmer OS Siemreap"/>
                <w:bCs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៣ខែ ទៅតិចជាង ៦ខែ</w:t>
            </w:r>
          </w:p>
          <w:p w14:paraId="2CBE63BB" w14:textId="0BBCD9C5" w:rsidR="00A96664" w:rsidRPr="00F17F88" w:rsidRDefault="00A96664" w:rsidP="00053C79">
            <w:pPr>
              <w:overflowPunct w:val="0"/>
              <w:spacing w:line="216" w:lineRule="auto"/>
              <w:ind w:left="960"/>
              <w:textAlignment w:val="baseline"/>
              <w:rPr>
                <w:rFonts w:ascii="Khmer OS Siemreap" w:eastAsia="Times New Roman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 xml:space="preserve">                </w:t>
            </w: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>5</w:t>
            </w:r>
            <w:r w:rsidR="003E0239">
              <w:rPr>
                <w:rFonts w:ascii="Khmer OS Siemreap" w:eastAsia="Times New Roman" w:hAnsi="Khmer OS Siemreap" w:cs="Khmer OS Siemreap"/>
                <w:bCs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៦ខែ ទៅតិចជាង ១២ខែ</w:t>
            </w:r>
          </w:p>
          <w:p w14:paraId="1F04B522" w14:textId="4606684F" w:rsidR="00A96664" w:rsidRPr="00F17F88" w:rsidRDefault="00A96664" w:rsidP="00053C79">
            <w:pPr>
              <w:overflowPunct w:val="0"/>
              <w:spacing w:line="216" w:lineRule="auto"/>
              <w:ind w:left="960"/>
              <w:textAlignment w:val="baseline"/>
              <w:rPr>
                <w:rFonts w:ascii="Khmer OS Siemreap" w:eastAsia="Times New Roman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Cs/>
                <w:szCs w:val="22"/>
                <w:cs/>
              </w:rPr>
              <w:t xml:space="preserve">                </w:t>
            </w: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>6</w:t>
            </w:r>
            <w:r w:rsidR="003E0239">
              <w:rPr>
                <w:rFonts w:ascii="Khmer OS Siemreap" w:eastAsia="Times New Roman" w:hAnsi="Khmer OS Siemreap" w:cs="Khmer OS Siemreap"/>
                <w:b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១២ខែ ទៅតិចជាង ២៤ខែ</w:t>
            </w:r>
          </w:p>
          <w:p w14:paraId="12A595AC" w14:textId="6BB5900B" w:rsidR="00A96664" w:rsidRPr="00F17F88" w:rsidRDefault="00A96664" w:rsidP="00053C79">
            <w:pPr>
              <w:overflowPunct w:val="0"/>
              <w:spacing w:line="216" w:lineRule="auto"/>
              <w:ind w:left="960"/>
              <w:textAlignment w:val="baseline"/>
              <w:rPr>
                <w:rFonts w:ascii="Khmer OS Siemreap" w:eastAsia="Times New Roman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 xml:space="preserve">                </w:t>
            </w: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>7</w:t>
            </w:r>
            <w:r w:rsidR="003E0239">
              <w:rPr>
                <w:rFonts w:ascii="Khmer OS Siemreap" w:eastAsia="Times New Roman" w:hAnsi="Khmer OS Siemreap" w:cs="Khmer OS Siemreap"/>
                <w:bCs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២ឆ្នាំ ឬច្រើនជាង</w:t>
            </w:r>
          </w:p>
          <w:p w14:paraId="756BA36D" w14:textId="264DF248" w:rsidR="00A96664" w:rsidRPr="00F17F88" w:rsidRDefault="00A96664" w:rsidP="00053C79">
            <w:pPr>
              <w:overflowPunct w:val="0"/>
              <w:spacing w:line="216" w:lineRule="auto"/>
              <w:ind w:left="960"/>
              <w:textAlignment w:val="baseline"/>
              <w:rPr>
                <w:rFonts w:ascii="Khmer OS Siemreap" w:eastAsia="Times New Roman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Cs/>
                <w:szCs w:val="22"/>
                <w:cs/>
              </w:rPr>
              <w:t xml:space="preserve">                </w:t>
            </w:r>
            <w:r w:rsidRPr="00F17F88">
              <w:rPr>
                <w:rFonts w:ascii="Khmer OS Siemreap" w:eastAsia="Times New Roman" w:hAnsi="Khmer OS Siemreap" w:cs="Khmer OS Siemreap"/>
                <w:bCs/>
                <w:szCs w:val="22"/>
              </w:rPr>
              <w:t>8</w:t>
            </w:r>
            <w:r w:rsidR="003E0239">
              <w:rPr>
                <w:rFonts w:ascii="Khmer OS Siemreap" w:eastAsia="Times New Roman" w:hAnsi="Khmer OS Siemreap" w:cs="Khmer OS Siemreap"/>
                <w:bCs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គ្មានរយៈពេល</w:t>
            </w:r>
            <w:r w:rsidRPr="00F17F88">
              <w:rPr>
                <w:rFonts w:ascii="Khmer OS Siemreap" w:eastAsia="Times New Roman" w:hAnsi="Khmer OS Siemreap" w:cs="Khmer OS Siemreap" w:hint="cs"/>
                <w:b/>
                <w:szCs w:val="22"/>
                <w:cs/>
              </w:rPr>
              <w:t>ជាក់លាក់</w:t>
            </w:r>
          </w:p>
        </w:tc>
      </w:tr>
      <w:tr w:rsidR="00A96664" w:rsidRPr="00F17F88" w14:paraId="75D4B317" w14:textId="77777777" w:rsidTr="00A96664">
        <w:trPr>
          <w:trHeight w:val="2150"/>
        </w:trPr>
        <w:tc>
          <w:tcPr>
            <w:tcW w:w="9493" w:type="dxa"/>
          </w:tcPr>
          <w:p w14:paraId="115793BF" w14:textId="0339418D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 MJC_TEMPTOTAL = 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2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3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4 )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( MJC_TEMPDUR = 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2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3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4 )</w:t>
            </w:r>
          </w:p>
          <w:p w14:paraId="67CBB930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MCD_TASKSE</w:t>
            </w:r>
          </w:p>
          <w:p w14:paraId="0D8C4620" w14:textId="5EECA674" w:rsidR="00A96664" w:rsidRPr="00F17F88" w:rsidRDefault="006D38F7" w:rsidP="00053C79">
            <w:pPr>
              <w:ind w:left="518" w:hanging="51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81120" behindDoc="1" locked="0" layoutInCell="1" allowOverlap="1" wp14:anchorId="1D3FAA99" wp14:editId="7DF3E1E2">
                      <wp:simplePos x="0" y="0"/>
                      <wp:positionH relativeFrom="column">
                        <wp:posOffset>1975485</wp:posOffset>
                      </wp:positionH>
                      <wp:positionV relativeFrom="paragraph">
                        <wp:posOffset>245745</wp:posOffset>
                      </wp:positionV>
                      <wp:extent cx="1023257" cy="571500"/>
                      <wp:effectExtent l="0" t="0" r="5715" b="0"/>
                      <wp:wrapNone/>
                      <wp:docPr id="163233280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257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713DF9" w14:textId="77777777" w:rsidR="003C5657" w:rsidRPr="001C53B8" w:rsidRDefault="003C5657" w:rsidP="006D38F7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1C53B8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1C53B8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54633A32" w14:textId="77777777" w:rsidR="003C5657" w:rsidRPr="001C53B8" w:rsidRDefault="003C5657" w:rsidP="006D38F7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1C53B8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1C53B8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FAA99" id="_x0000_s1091" type="#_x0000_t202" style="position:absolute;left:0;text-align:left;margin-left:155.55pt;margin-top:19.35pt;width:80.55pt;height:4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" stroked="f">
                      <v:textbox>
                        <w:txbxContent>
                          <w:p w14:paraId="35713DF9" w14:textId="77777777" w:rsidR="003C5657" w:rsidRPr="001C53B8" w:rsidRDefault="003C5657" w:rsidP="006D38F7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1C53B8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1C53B8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54633A32" w14:textId="77777777" w:rsidR="003C5657" w:rsidRPr="001C53B8" w:rsidRDefault="003C5657" w:rsidP="006D38F7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1C53B8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1C53B8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664"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I20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តើកិច្ចសន្យា/កិច្ច​ព្រមព្រៀងរបស់ (អ្នក/ឈ្មោះ) ជាកិច្ចសន្យា/កិច្ច​ព្រមព្រៀងបណ្តោះអាសន្នដោយសារតែវាជាការងារ​តាមរដូវកាល?</w:t>
            </w:r>
          </w:p>
          <w:p w14:paraId="596AEB60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Cs w:val="22"/>
              </w:rPr>
            </w:pPr>
          </w:p>
        </w:tc>
      </w:tr>
      <w:tr w:rsidR="00A96664" w:rsidRPr="00F17F88" w14:paraId="2E2AC606" w14:textId="77777777" w:rsidTr="00A96664">
        <w:trPr>
          <w:trHeight w:hRule="exact" w:val="3061"/>
        </w:trPr>
        <w:tc>
          <w:tcPr>
            <w:tcW w:w="9493" w:type="dxa"/>
          </w:tcPr>
          <w:p w14:paraId="7BE764CD" w14:textId="56142C19" w:rsidR="00A96664" w:rsidRPr="00F17F88" w:rsidRDefault="00A96664" w:rsidP="00053C79">
            <w:pPr>
              <w:ind w:left="1061" w:hanging="51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MCD_CONTHRS</w:t>
            </w:r>
          </w:p>
          <w:p w14:paraId="7712F897" w14:textId="77777777" w:rsidR="00A96664" w:rsidRPr="00F17F88" w:rsidRDefault="00A96664" w:rsidP="00053C79">
            <w:pPr>
              <w:ind w:left="1061" w:hanging="51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MJC_CONTRA = 1</w:t>
            </w:r>
          </w:p>
          <w:p w14:paraId="2DD7BD41" w14:textId="0FD90874" w:rsidR="00A96664" w:rsidRPr="00D102B9" w:rsidRDefault="00A96664" w:rsidP="00053C79">
            <w:pPr>
              <w:ind w:left="1061" w:hanging="518"/>
              <w:rPr>
                <w:rFonts w:ascii="Khmer OS Siemreap" w:hAnsi="Khmer OS Siemreap" w:cs="Khmer OS Siemreap"/>
                <w:spacing w:val="-16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I21A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D102B9">
              <w:rPr>
                <w:rFonts w:ascii="Khmer OS Siemreap" w:hAnsi="Khmer OS Siemreap" w:cs="Khmer OS Siemreap"/>
                <w:spacing w:val="-16"/>
                <w:szCs w:val="22"/>
                <w:cs/>
              </w:rPr>
              <w:t>តើកិច្ចសន្យារបស់ (អ្នក/ឈ្មោះ) មានបញ្ជាក់ពីចំនួនម៉ោងធ្វើការដែល (អ្នក/គាត់) ត្រូវធ្វើការដែរឬទេ?</w:t>
            </w:r>
          </w:p>
          <w:p w14:paraId="48843EF4" w14:textId="77777777" w:rsidR="00A96664" w:rsidRPr="00F17F88" w:rsidRDefault="00A96664" w:rsidP="00053C79">
            <w:pPr>
              <w:ind w:left="1061" w:hanging="518"/>
              <w:rPr>
                <w:rFonts w:ascii="Khmer OS Siemreap" w:eastAsia="Times New Roman" w:hAnsi="Khmer OS Siemreap" w:cs="Khmer OS Siemreap"/>
                <w:bCs/>
                <w:sz w:val="6"/>
                <w:szCs w:val="6"/>
              </w:rPr>
            </w:pPr>
          </w:p>
          <w:p w14:paraId="146FF667" w14:textId="77777777" w:rsidR="00A96664" w:rsidRPr="00F17F88" w:rsidRDefault="00A96664" w:rsidP="00053C79">
            <w:pPr>
              <w:ind w:left="1061" w:hanging="51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MJC_CONTRA = 2</w:t>
            </w:r>
          </w:p>
          <w:p w14:paraId="264C8624" w14:textId="0F74141A" w:rsidR="00A96664" w:rsidRDefault="00B10032" w:rsidP="00053C79">
            <w:pPr>
              <w:ind w:left="1061" w:hanging="51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82144" behindDoc="1" locked="0" layoutInCell="1" allowOverlap="1" wp14:anchorId="109B4EA6" wp14:editId="15BE7438">
                      <wp:simplePos x="0" y="0"/>
                      <wp:positionH relativeFrom="column">
                        <wp:posOffset>1983105</wp:posOffset>
                      </wp:positionH>
                      <wp:positionV relativeFrom="paragraph">
                        <wp:posOffset>207645</wp:posOffset>
                      </wp:positionV>
                      <wp:extent cx="1023257" cy="586740"/>
                      <wp:effectExtent l="0" t="0" r="5715" b="3810"/>
                      <wp:wrapNone/>
                      <wp:docPr id="18012767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257" cy="586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DF7E2D" w14:textId="77777777" w:rsidR="003C5657" w:rsidRDefault="003C5657" w:rsidP="00D102B9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7BF8484E" w14:textId="77777777" w:rsidR="003C5657" w:rsidRDefault="003C5657" w:rsidP="00D102B9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B4EA6" id="_x0000_s1092" type="#_x0000_t202" style="position:absolute;left:0;text-align:left;margin-left:156.15pt;margin-top:16.35pt;width:80.55pt;height:46.2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" stroked="f">
                      <v:textbox>
                        <w:txbxContent>
                          <w:p w14:paraId="3FDF7E2D" w14:textId="77777777" w:rsidR="003C5657" w:rsidRDefault="003C5657" w:rsidP="00D102B9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7BF8484E" w14:textId="77777777" w:rsidR="003C5657" w:rsidRDefault="003C5657" w:rsidP="00D102B9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664"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I21B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 (អ្នក/ឈ្មោះ) បានព្រមព្រៀងអំពីចំនួនម៉ោងធ្វើការដែល (អ្នក/គាត់) ត្រូវធ្វើការដែរឬទេ?</w:t>
            </w:r>
          </w:p>
          <w:p w14:paraId="284B325E" w14:textId="590C3E97" w:rsidR="00B10032" w:rsidRDefault="00B10032" w:rsidP="00053C79">
            <w:pPr>
              <w:ind w:left="1061" w:hanging="518"/>
              <w:rPr>
                <w:rFonts w:ascii="Khmer OS Siemreap" w:hAnsi="Khmer OS Siemreap" w:cs="Khmer OS Siemreap"/>
                <w:szCs w:val="22"/>
              </w:rPr>
            </w:pPr>
          </w:p>
          <w:p w14:paraId="68195433" w14:textId="53D4C85B" w:rsidR="00B10032" w:rsidRPr="00F17F88" w:rsidRDefault="00B10032" w:rsidP="00053C79">
            <w:pPr>
              <w:ind w:left="1061" w:hanging="518"/>
              <w:rPr>
                <w:rFonts w:ascii="Khmer OS Siemreap" w:hAnsi="Khmer OS Siemreap" w:cs="Khmer OS Siemreap"/>
                <w:szCs w:val="22"/>
              </w:rPr>
            </w:pPr>
          </w:p>
          <w:p w14:paraId="60C2D9CF" w14:textId="5B69B330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Cs w:val="22"/>
              </w:rPr>
            </w:pPr>
          </w:p>
        </w:tc>
      </w:tr>
      <w:tr w:rsidR="00A96664" w:rsidRPr="00F17F88" w14:paraId="44ECE24B" w14:textId="77777777" w:rsidTr="00A96664">
        <w:trPr>
          <w:trHeight w:val="2411"/>
        </w:trPr>
        <w:tc>
          <w:tcPr>
            <w:tcW w:w="9493" w:type="dxa"/>
          </w:tcPr>
          <w:p w14:paraId="39FB9644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MCD_CONTHRS = 1</w:t>
            </w:r>
          </w:p>
          <w:p w14:paraId="03C0907D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MCD_CONTHRS_NUM</w:t>
            </w:r>
          </w:p>
          <w:p w14:paraId="0D73C076" w14:textId="278F7CD5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83168" behindDoc="1" locked="0" layoutInCell="1" allowOverlap="1" wp14:anchorId="6F299AD6" wp14:editId="2A25F2A3">
                      <wp:simplePos x="0" y="0"/>
                      <wp:positionH relativeFrom="column">
                        <wp:posOffset>1642134</wp:posOffset>
                      </wp:positionH>
                      <wp:positionV relativeFrom="paragraph">
                        <wp:posOffset>221989</wp:posOffset>
                      </wp:positionV>
                      <wp:extent cx="2058622" cy="826382"/>
                      <wp:effectExtent l="0" t="0" r="0" b="0"/>
                      <wp:wrapNone/>
                      <wp:docPr id="7546397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8622" cy="8263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DF28A2" w14:textId="77777777" w:rsidR="003C5657" w:rsidRPr="00C55732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C55732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</w:p>
                                <w:p w14:paraId="6A26D725" w14:textId="77777777" w:rsidR="003C5657" w:rsidRPr="00C55732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C55732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ចំនួនម៉ោងធ្វើការក្នុងមួយសប្តាហ៍</w:t>
                                  </w:r>
                                </w:p>
                                <w:p w14:paraId="6F188FDD" w14:textId="77777777" w:rsidR="003C5657" w:rsidRPr="00C55732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C55732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997 </w:t>
                                  </w:r>
                                  <w:r w:rsidRPr="00C55732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</w:p>
                                <w:p w14:paraId="1C5400EE" w14:textId="77777777" w:rsidR="003C5657" w:rsidRPr="00C55732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99AD6" id="_x0000_s1093" type="#_x0000_t202" style="position:absolute;left:0;text-align:left;margin-left:129.3pt;margin-top:17.5pt;width:162.1pt;height:65.05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" stroked="f">
                      <v:textbox>
                        <w:txbxContent>
                          <w:p w14:paraId="76DF28A2" w14:textId="77777777" w:rsidR="003C5657" w:rsidRPr="00C55732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C55732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</w:p>
                          <w:p w14:paraId="6A26D725" w14:textId="77777777" w:rsidR="003C5657" w:rsidRPr="00C55732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C55732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ចំនួនម៉ោងធ្វើការក្នុងមួយសប្តាហ៍</w:t>
                            </w:r>
                          </w:p>
                          <w:p w14:paraId="6F188FDD" w14:textId="77777777" w:rsidR="003C5657" w:rsidRPr="00C55732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C55732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997 </w:t>
                            </w:r>
                            <w:r w:rsidRPr="00C55732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</w:p>
                          <w:p w14:paraId="1C5400EE" w14:textId="77777777" w:rsidR="003C5657" w:rsidRPr="00C55732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I22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តើម៉ោងធ្វើការដែល (អ្នក/ឈ្មោះ) បានព្រមព្រៀង ឬធ្វើកិច្ចសន្យាក្នុងមួយសប្តាហ៍មានប៉ុន្មានម៉ោង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2CAB396C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</w:rPr>
            </w:pPr>
          </w:p>
          <w:p w14:paraId="3FC6B3C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noProof/>
                <w:szCs w:val="22"/>
                <w:cs/>
              </w:rPr>
            </w:pPr>
          </w:p>
        </w:tc>
      </w:tr>
      <w:tr w:rsidR="00A96664" w:rsidRPr="00F17F88" w14:paraId="1411C0A2" w14:textId="77777777" w:rsidTr="00C97DBE">
        <w:trPr>
          <w:trHeight w:val="4055"/>
        </w:trPr>
        <w:tc>
          <w:tcPr>
            <w:tcW w:w="9493" w:type="dxa"/>
          </w:tcPr>
          <w:p w14:paraId="4EB225C5" w14:textId="77777777" w:rsidR="00A96664" w:rsidRPr="00F17F88" w:rsidRDefault="00A96664" w:rsidP="00C97DBE">
            <w:pPr>
              <w:spacing w:line="360" w:lineRule="exact"/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lastRenderedPageBreak/>
              <w:t>MCD_CONMIN</w:t>
            </w:r>
          </w:p>
          <w:p w14:paraId="235FDE32" w14:textId="77777777" w:rsidR="00A96664" w:rsidRPr="00F17F88" w:rsidRDefault="00A96664" w:rsidP="00C97DBE">
            <w:pPr>
              <w:spacing w:line="360" w:lineRule="exact"/>
              <w:ind w:left="971" w:hanging="180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(MJC_CONTRA = 1)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 និង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(MCD_CONTHRS = 2)</w:t>
            </w:r>
          </w:p>
          <w:p w14:paraId="2FDBDFA9" w14:textId="1D0859DA" w:rsidR="00A96664" w:rsidRPr="00F17F88" w:rsidRDefault="00A96664" w:rsidP="00C97DBE">
            <w:pPr>
              <w:spacing w:line="360" w:lineRule="exact"/>
              <w:ind w:left="971" w:hanging="18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I23A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តើកិច្ចសន្យាការងារមានធានាអំពីចំនួនម៉ោងធ្វើការអប្បបរមាសម្រាប់ (អ្នក/ឈ្មោះ)​ដែរឬទេ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2120126A" w14:textId="77777777" w:rsidR="00A96664" w:rsidRPr="00F17F88" w:rsidRDefault="00A96664" w:rsidP="00C97DBE">
            <w:pPr>
              <w:spacing w:line="360" w:lineRule="exact"/>
              <w:ind w:left="971" w:hanging="180"/>
              <w:rPr>
                <w:rFonts w:ascii="Khmer OS Siemreap" w:hAnsi="Khmer OS Siemreap" w:cs="Khmer OS Siemreap"/>
                <w:b/>
                <w:bCs/>
                <w:sz w:val="6"/>
                <w:szCs w:val="6"/>
              </w:rPr>
            </w:pPr>
          </w:p>
          <w:p w14:paraId="666F32F0" w14:textId="77777777" w:rsidR="00A96664" w:rsidRPr="00F17F88" w:rsidRDefault="00A96664" w:rsidP="00C97DBE">
            <w:pPr>
              <w:spacing w:line="360" w:lineRule="exact"/>
              <w:ind w:left="971" w:hanging="180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(MJC_CONTRA = 2)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 និង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(MCD_CONTHRS = 2)</w:t>
            </w:r>
          </w:p>
          <w:p w14:paraId="53021780" w14:textId="15EC3BB9" w:rsidR="00A96664" w:rsidRPr="00F17F88" w:rsidRDefault="00A96664" w:rsidP="00C97DBE">
            <w:pPr>
              <w:spacing w:line="360" w:lineRule="exact"/>
              <w:ind w:left="971" w:hanging="18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84192" behindDoc="0" locked="0" layoutInCell="1" allowOverlap="1" wp14:anchorId="0CDA2A77" wp14:editId="3F399F82">
                      <wp:simplePos x="0" y="0"/>
                      <wp:positionH relativeFrom="column">
                        <wp:posOffset>1312545</wp:posOffset>
                      </wp:positionH>
                      <wp:positionV relativeFrom="paragraph">
                        <wp:posOffset>386715</wp:posOffset>
                      </wp:positionV>
                      <wp:extent cx="3076575" cy="933450"/>
                      <wp:effectExtent l="0" t="0" r="9525" b="0"/>
                      <wp:wrapNone/>
                      <wp:docPr id="6539788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6575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3EE6EC" w14:textId="77777777" w:rsidR="003C5657" w:rsidRPr="00A26906" w:rsidRDefault="003C5657" w:rsidP="00A96664">
                                  <w:pPr>
                                    <w:ind w:left="360" w:hanging="360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A26906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 xml:space="preserve">   </w:t>
                                  </w:r>
                                  <w:r w:rsidRPr="00A26906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A26906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1.</w:t>
                                  </w:r>
                                  <w:r w:rsidRPr="00A26906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បាទ</w:t>
                                  </w:r>
                                  <w:r w:rsidRPr="00A26906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</w:t>
                                  </w:r>
                                  <w:r w:rsidRPr="00A26906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ម៉ោងអប្បបរមាដែលត្រូវធ្វើការ</w:t>
                                  </w:r>
                                </w:p>
                                <w:p w14:paraId="5B2DD203" w14:textId="77777777" w:rsidR="003C5657" w:rsidRPr="00A26906" w:rsidRDefault="003C5657" w:rsidP="00A96664">
                                  <w:pPr>
                                    <w:ind w:left="360" w:hanging="360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A26906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  2.</w:t>
                                  </w:r>
                                  <w:r w:rsidRPr="00A26906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បាទ</w:t>
                                  </w:r>
                                  <w:r w:rsidRPr="00A26906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</w:t>
                                  </w:r>
                                  <w:r w:rsidRPr="00A26906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កិច្ចការឬការងារដែលត្រូវធ្វើ</w:t>
                                  </w:r>
                                </w:p>
                                <w:p w14:paraId="07DE94AF" w14:textId="77777777" w:rsidR="003C5657" w:rsidRPr="003744E5" w:rsidRDefault="003C5657" w:rsidP="00A96664">
                                  <w:pPr>
                                    <w:ind w:left="360" w:hanging="360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A26906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  3.</w:t>
                                  </w:r>
                                  <w:r w:rsidRPr="00A26906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ទេ</w:t>
                                  </w:r>
                                  <w:r w:rsidRPr="00A26906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</w:t>
                                  </w:r>
                                  <w:r w:rsidRPr="00A26906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កិច្ចសន្យា </w:t>
                                  </w:r>
                                  <w:r w:rsidRPr="00A26906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0 </w:t>
                                  </w:r>
                                  <w:r w:rsidRPr="00A26906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ម៉ោង</w:t>
                                  </w:r>
                                  <w:r w:rsidRPr="00A26906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</w:t>
                                  </w:r>
                                  <w:r w:rsidRPr="00A26906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ទាក់ទងនៅពេលចាំបាច់</w:t>
                                  </w:r>
                                  <w:r w:rsidRPr="003744E5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A2A77" id="_x0000_s1094" type="#_x0000_t202" style="position:absolute;left:0;text-align:left;margin-left:103.35pt;margin-top:30.45pt;width:242.25pt;height:73.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" stroked="f">
                      <v:textbox>
                        <w:txbxContent>
                          <w:p w14:paraId="6F3EE6EC" w14:textId="77777777" w:rsidR="003C5657" w:rsidRPr="00A26906" w:rsidRDefault="003C5657" w:rsidP="00A96664">
                            <w:pPr>
                              <w:ind w:left="360" w:hanging="360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A26906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 xml:space="preserve">   </w:t>
                            </w:r>
                            <w:r w:rsidRPr="00A26906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A26906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1.</w:t>
                            </w:r>
                            <w:r w:rsidRPr="00A26906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បាទ</w:t>
                            </w:r>
                            <w:r w:rsidRPr="00A26906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</w:t>
                            </w:r>
                            <w:r w:rsidRPr="00A26906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ម៉ោងអប្បបរមាដែលត្រូវធ្វើការ</w:t>
                            </w:r>
                          </w:p>
                          <w:p w14:paraId="5B2DD203" w14:textId="77777777" w:rsidR="003C5657" w:rsidRPr="00A26906" w:rsidRDefault="003C5657" w:rsidP="00A96664">
                            <w:pPr>
                              <w:ind w:left="360" w:hanging="360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A26906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  2.</w:t>
                            </w:r>
                            <w:r w:rsidRPr="00A26906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បាទ</w:t>
                            </w:r>
                            <w:r w:rsidRPr="00A26906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</w:t>
                            </w:r>
                            <w:r w:rsidRPr="00A26906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កិច្ចការឬការងារដែលត្រូវធ្វើ</w:t>
                            </w:r>
                          </w:p>
                          <w:p w14:paraId="07DE94AF" w14:textId="77777777" w:rsidR="003C5657" w:rsidRPr="003744E5" w:rsidRDefault="003C5657" w:rsidP="00A96664">
                            <w:pPr>
                              <w:ind w:left="360" w:hanging="360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A26906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  3.</w:t>
                            </w:r>
                            <w:r w:rsidRPr="00A26906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ទេ</w:t>
                            </w:r>
                            <w:r w:rsidRPr="00A26906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</w:t>
                            </w:r>
                            <w:r w:rsidRPr="00A26906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កិច្ចសន្យា </w:t>
                            </w:r>
                            <w:r w:rsidRPr="00A26906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0 </w:t>
                            </w:r>
                            <w:r w:rsidRPr="00A26906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ម៉ោង</w:t>
                            </w:r>
                            <w:r w:rsidRPr="00A26906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</w:t>
                            </w:r>
                            <w:r w:rsidRPr="00A26906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ទាក់ទងនៅពេលចាំបាច់</w:t>
                            </w:r>
                            <w:r w:rsidRPr="003744E5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I23B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 (អ្នក/ឈ្មោះ) បានព្រមព្រៀងអំពីចំនួនម៉ោងធ្វើការអប្បបរមាជាមួយនិយោជករបស់ (អ្នក/គាត់) ដែរឬទេ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124C5C13" w14:textId="77777777" w:rsidR="00A96664" w:rsidRPr="00F17F88" w:rsidRDefault="00A96664" w:rsidP="00C97DBE">
            <w:pPr>
              <w:spacing w:line="360" w:lineRule="exact"/>
              <w:ind w:left="518" w:hanging="518"/>
              <w:rPr>
                <w:rFonts w:ascii="Khmer OS Siemreap" w:hAnsi="Khmer OS Siemreap" w:cs="Khmer OS Siemreap"/>
                <w:color w:val="EE0000"/>
                <w:szCs w:val="22"/>
              </w:rPr>
            </w:pPr>
          </w:p>
          <w:p w14:paraId="1674FED3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noProof/>
                <w:szCs w:val="22"/>
              </w:rPr>
            </w:pPr>
          </w:p>
          <w:p w14:paraId="2160A7C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noProof/>
                <w:szCs w:val="22"/>
                <w:cs/>
              </w:rPr>
            </w:pPr>
          </w:p>
        </w:tc>
      </w:tr>
      <w:tr w:rsidR="00A96664" w:rsidRPr="00F17F88" w14:paraId="146A76A0" w14:textId="77777777" w:rsidTr="00A96664">
        <w:trPr>
          <w:trHeight w:val="440"/>
        </w:trPr>
        <w:tc>
          <w:tcPr>
            <w:tcW w:w="9493" w:type="dxa"/>
            <w:shd w:val="clear" w:color="auto" w:fill="D9D9D9" w:themeFill="background1" w:themeFillShade="D9"/>
          </w:tcPr>
          <w:p w14:paraId="0817CEF0" w14:textId="77777777" w:rsidR="00A96664" w:rsidRPr="00F17F88" w:rsidRDefault="00A96664" w:rsidP="00053C79">
            <w:pPr>
              <w:ind w:left="518" w:hanging="518"/>
              <w:jc w:val="center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ចប់​ផ្នែក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(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MJC)</w:t>
            </w:r>
          </w:p>
        </w:tc>
      </w:tr>
    </w:tbl>
    <w:p w14:paraId="0CD3E534" w14:textId="380CC09A" w:rsidR="00B10032" w:rsidRDefault="00B10032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A96664" w:rsidRPr="00F17F88" w14:paraId="166BA701" w14:textId="77777777" w:rsidTr="00A96664">
        <w:tc>
          <w:tcPr>
            <w:tcW w:w="9493" w:type="dxa"/>
            <w:shd w:val="clear" w:color="auto" w:fill="A5C9EB" w:themeFill="text2" w:themeFillTint="40"/>
          </w:tcPr>
          <w:p w14:paraId="53559CC2" w14:textId="1F17F585" w:rsidR="00A96664" w:rsidRPr="00F17F88" w:rsidRDefault="00A96664" w:rsidP="00053C79">
            <w:pPr>
              <w:jc w:val="center"/>
              <w:rPr>
                <w:rFonts w:ascii="Khmer OS Muol Light" w:hAnsi="Khmer OS Muol Light" w:cs="Khmer OS Muol Light"/>
                <w:b/>
                <w:noProof/>
                <w:szCs w:val="22"/>
                <w:cs/>
              </w:rPr>
            </w:pP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t xml:space="preserve">ផ្នែក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</w:rPr>
              <w:t>I</w:t>
            </w:r>
            <w:r w:rsidR="003E0239">
              <w:rPr>
                <w:rFonts w:ascii="Khmer OS Muol Light" w:eastAsia="Times New Roman" w:hAnsi="Khmer OS Muol Light" w:cs="Khmer OS Muol Light"/>
                <w:b/>
                <w:szCs w:val="22"/>
              </w:rPr>
              <w:t>.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</w:rPr>
              <w:t xml:space="preserve">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t xml:space="preserve">ការងារចម្បង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</w:rPr>
              <w:t>-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t xml:space="preserve"> ការងារក្រៅប្រព័ន្ធនៃនិយោជិត/បុគ្គលិក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</w:rPr>
              <w:t>(MIE)</w:t>
            </w:r>
          </w:p>
        </w:tc>
      </w:tr>
      <w:tr w:rsidR="00A96664" w:rsidRPr="00F17F88" w14:paraId="320ED66E" w14:textId="77777777" w:rsidTr="00A96664">
        <w:tc>
          <w:tcPr>
            <w:tcW w:w="9493" w:type="dxa"/>
            <w:shd w:val="clear" w:color="auto" w:fill="D9D9D9" w:themeFill="background1" w:themeFillShade="D9"/>
          </w:tcPr>
          <w:p w14:paraId="3AF293C0" w14:textId="77777777" w:rsidR="00A96664" w:rsidRPr="00F17F88" w:rsidRDefault="00A96664" w:rsidP="00053C79">
            <w:pPr>
              <w:spacing w:line="360" w:lineRule="exact"/>
              <w:contextualSpacing/>
              <w:rPr>
                <w:rFonts w:ascii="Khmer OS Siemreap" w:eastAsia="Times New Roman" w:hAnsi="Khmer OS Siemreap" w:cs="Khmer OS Siemreap"/>
                <w:b/>
                <w:bCs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 w:val="20"/>
                <w:szCs w:val="20"/>
                <w:cs/>
              </w:rPr>
              <w:t>គោលបំណង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sz w:val="20"/>
                <w:szCs w:val="20"/>
                <w:cs/>
              </w:rPr>
              <w:t>និងវិសាលភាព</w:t>
            </w:r>
          </w:p>
          <w:p w14:paraId="071B040C" w14:textId="3A2661F6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line="360" w:lineRule="exact"/>
              <w:contextualSpacing/>
              <w:rPr>
                <w:rFonts w:ascii="Khmer OS Siemreap" w:eastAsia="Times New Roman" w:hAnsi="Khmer OS Siemreap" w:cs="Khmer OS Siemreap"/>
                <w:b/>
                <w:sz w:val="20"/>
                <w:szCs w:val="20"/>
                <w:lang w:eastAsia="en-GB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  <w:lang w:eastAsia="en-GB"/>
              </w:rPr>
              <w:t>សម្រាប់អ្នកដែលបានរាយការណ៍ដោយខ្លួនឯងថា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lang w:eastAsia="en-GB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  <w:lang w:eastAsia="en-GB"/>
              </w:rPr>
              <w:t>ធ្វើការជាបុគ្គលិក ឬកម្មសិក្សាក្នុងការងារចម្បងរបស់ពួកគេ អ្នកធ្វើការ</w:t>
            </w:r>
            <w:r w:rsidR="007D1B67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  <w:lang w:eastAsia="en-GB"/>
              </w:rPr>
              <w:t>ឱ្យ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  <w:lang w:eastAsia="en-GB"/>
              </w:rPr>
              <w:t xml:space="preserve">គ្រួសារដែលទទួលបានប្រាក់ឈ្នួល/ប្រាកខែតាមទម្រង់ផ្សេងៗ (មិនរាប់បញ្ចូលប្រាក់ </w:t>
            </w:r>
            <w:r w:rsidRPr="00F17F88">
              <w:rPr>
                <w:rFonts w:ascii="Khmer OS Siemreap" w:eastAsia="Times New Roman" w:hAnsi="Khmer OS Siemreap" w:cs="Khmer OS Siemreap"/>
                <w:bCs/>
                <w:sz w:val="20"/>
                <w:szCs w:val="20"/>
                <w:lang w:eastAsia="en-GB"/>
              </w:rPr>
              <w:t>TIPs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  <w:lang w:eastAsia="en-GB"/>
              </w:rPr>
              <w:t>)</w:t>
            </w:r>
          </w:p>
          <w:p w14:paraId="3276E4ED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before="100" w:beforeAutospacing="1" w:line="360" w:lineRule="exact"/>
              <w:ind w:left="690"/>
              <w:contextualSpacing/>
              <w:rPr>
                <w:rFonts w:ascii="Khmer OS Siemreap" w:eastAsia="Times New Roman" w:hAnsi="Khmer OS Siemreap" w:cs="Khmer OS Siemreap"/>
                <w:sz w:val="20"/>
                <w:szCs w:val="20"/>
                <w:lang w:eastAsia="en-GB"/>
              </w:rPr>
            </w:pPr>
            <w:r w:rsidRPr="00F17F88">
              <w:rPr>
                <w:rFonts w:ascii="Khmer OS Siemreap" w:eastAsia="Times New Roman" w:hAnsi="Khmer OS Siemreap" w:cs="Khmer OS Siemreap"/>
                <w:sz w:val="20"/>
                <w:szCs w:val="20"/>
                <w:cs/>
                <w:lang w:eastAsia="en-GB"/>
              </w:rPr>
              <w:t>ម៉ូឌុលនេះគឺប្រមូលព័ត៌មានពីការទទួលអត្ថប្រយោជន៍ដោយផ្ទាល់ទាក់ទងទៅនឹងការងារក្នុងចំណោមបុគ្គលិក</w:t>
            </w:r>
          </w:p>
          <w:p w14:paraId="16392427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before="100" w:beforeAutospacing="1" w:line="360" w:lineRule="exact"/>
              <w:ind w:left="690"/>
              <w:contextualSpacing/>
              <w:rPr>
                <w:rFonts w:ascii="Khmer OS Siemreap" w:eastAsia="Times New Roman" w:hAnsi="Khmer OS Siemreap" w:cs="Khmer OS Siemreap"/>
                <w:sz w:val="20"/>
                <w:szCs w:val="20"/>
                <w:lang w:eastAsia="en-GB"/>
              </w:rPr>
            </w:pPr>
            <w:r w:rsidRPr="00F17F88">
              <w:rPr>
                <w:rFonts w:ascii="Khmer OS Siemreap" w:eastAsia="Times New Roman" w:hAnsi="Khmer OS Siemreap" w:cs="Khmer OS Siemreap"/>
                <w:sz w:val="20"/>
                <w:szCs w:val="20"/>
                <w:cs/>
                <w:lang w:eastAsia="en-GB"/>
              </w:rPr>
              <w:t>ដើម្បីអាចធ្វើចំណាត់ថ្នាក់អ្នកធ្វើការជានិយោជិត ក្នុងការងាររៀបរយឬក្នុងប្រព័ន្ធ និងការងារមិនរៀបរយឬក្រៅប្រព័ន្ធ សម្រាប់ការងារចម្បងរបស់ពួកគេ</w:t>
            </w:r>
          </w:p>
          <w:p w14:paraId="292CADA8" w14:textId="0BFF1373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360" w:lineRule="exact"/>
              <w:ind w:left="690"/>
              <w:contextualSpacing/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</w:pPr>
            <w:r w:rsidRPr="00F17F88">
              <w:rPr>
                <w:rFonts w:ascii="Khmer OS Siemreap" w:eastAsia="Times New Roman" w:hAnsi="Khmer OS Siemreap" w:cs="Khmer OS Siemreap"/>
                <w:sz w:val="20"/>
                <w:szCs w:val="20"/>
                <w:cs/>
                <w:lang w:eastAsia="en-GB"/>
              </w:rPr>
              <w:t>ម៉ូឌុលនេះគឺស្របទៅតាមស្តង់ដាអន្តរជាតិទាក់ទងនឹងនិយមន័យស្ថិតិនៃការងារក្រៅប្រព័ន្ធ (</w:t>
            </w:r>
            <w:r w:rsidRPr="00F17F88">
              <w:rPr>
                <w:rFonts w:ascii="Khmer OS Siemreap" w:eastAsia="Times New Roman" w:hAnsi="Khmer OS Siemreap" w:cs="Khmer OS Siemreap"/>
                <w:sz w:val="20"/>
                <w:szCs w:val="20"/>
                <w:lang w:eastAsia="en-GB"/>
              </w:rPr>
              <w:t>21st ICLS</w:t>
            </w:r>
            <w:r w:rsidR="003E0239">
              <w:rPr>
                <w:rFonts w:ascii="Khmer OS Siemreap" w:eastAsia="Times New Roman" w:hAnsi="Khmer OS Siemreap" w:cs="Khmer OS Siemreap"/>
                <w:sz w:val="20"/>
                <w:szCs w:val="20"/>
                <w:lang w:eastAsia="en-GB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 w:val="20"/>
                <w:szCs w:val="20"/>
                <w:lang w:eastAsia="en-GB"/>
              </w:rPr>
              <w:t xml:space="preserve"> Resolution I</w:t>
            </w:r>
            <w:r w:rsidR="003E0239">
              <w:rPr>
                <w:rFonts w:ascii="Khmer OS Siemreap" w:eastAsia="Times New Roman" w:hAnsi="Khmer OS Siemreap" w:cs="Khmer OS Siemreap"/>
                <w:sz w:val="20"/>
                <w:szCs w:val="20"/>
                <w:lang w:eastAsia="en-GB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 w:val="20"/>
                <w:szCs w:val="20"/>
                <w:lang w:eastAsia="en-GB"/>
              </w:rPr>
              <w:t xml:space="preserve"> 2023)</w:t>
            </w:r>
          </w:p>
        </w:tc>
      </w:tr>
      <w:tr w:rsidR="00A96664" w:rsidRPr="00F17F88" w14:paraId="13546919" w14:textId="77777777" w:rsidTr="00A96664">
        <w:trPr>
          <w:trHeight w:val="4427"/>
        </w:trPr>
        <w:tc>
          <w:tcPr>
            <w:tcW w:w="9493" w:type="dxa"/>
          </w:tcPr>
          <w:p w14:paraId="7E450FFA" w14:textId="500809EC" w:rsidR="00A96664" w:rsidRPr="00F17F88" w:rsidRDefault="00A96664" w:rsidP="00C97DBE">
            <w:pPr>
              <w:spacing w:line="360" w:lineRule="exact"/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MJJ_EMP_REL = 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4</w:t>
            </w:r>
          </w:p>
          <w:p w14:paraId="3A82D7BE" w14:textId="77777777" w:rsidR="00A96664" w:rsidRPr="00F17F88" w:rsidRDefault="00A96664" w:rsidP="00C97DBE">
            <w:pPr>
              <w:spacing w:line="360" w:lineRule="exact"/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MIE_SOCPRO</w:t>
            </w:r>
          </w:p>
          <w:p w14:paraId="489B597B" w14:textId="57C45FBD" w:rsidR="00A96664" w:rsidRPr="00F17F88" w:rsidRDefault="00A96664" w:rsidP="00C97DBE">
            <w:pPr>
              <w:spacing w:line="360" w:lineRule="exact"/>
              <w:ind w:left="518" w:hanging="51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I24A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តើនិយោជក</w:t>
            </w:r>
            <w:r w:rsidRPr="00F17F88"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/ថៅកែរបស់ (អ្នក/ឈ្មោះ) បង់វិភាគទានដល់ [</w:t>
            </w:r>
            <w:r w:rsidRPr="00F17F88">
              <w:rPr>
                <w:rFonts w:ascii="Khmer OS Battambang" w:hAnsi="Khmer OS Battambang" w:cs="Khmer OS Battambang"/>
                <w:szCs w:val="22"/>
                <w:cs/>
              </w:rPr>
              <w:t>[</w:t>
            </w:r>
            <w:r w:rsidRPr="00F17F88">
              <w:rPr>
                <w:rFonts w:ascii="Khmer OS Battambang" w:hAnsi="Khmer OS Battambang" w:cs="Khmer OS Battambang" w:hint="cs"/>
                <w:b/>
                <w:bCs/>
                <w:color w:val="215E99" w:themeColor="text2" w:themeTint="BF"/>
                <w:szCs w:val="22"/>
                <w:cs/>
              </w:rPr>
              <w:t>របប</w:t>
            </w:r>
            <w:r w:rsidRPr="00F17F88">
              <w:rPr>
                <w:rFonts w:ascii="Khmer OS Battambang" w:hAnsi="Khmer OS Battambang" w:cs="Khmer OS Battambang"/>
                <w:b/>
                <w:bCs/>
                <w:color w:val="215E99" w:themeColor="text2" w:themeTint="BF"/>
                <w:szCs w:val="22"/>
                <w:cs/>
              </w:rPr>
              <w:t xml:space="preserve">សន្តិសុខសង្គម </w:t>
            </w:r>
            <w:r w:rsidRPr="00F17F88">
              <w:rPr>
                <w:rFonts w:ascii="Khmer OS Battambang" w:hAnsi="Khmer OS Battambang" w:cs="Khmer OS Battambang" w:hint="cs"/>
                <w:b/>
                <w:bCs/>
                <w:color w:val="215E99" w:themeColor="text2" w:themeTint="BF"/>
                <w:szCs w:val="22"/>
                <w:cs/>
              </w:rPr>
              <w:t>(</w:t>
            </w:r>
            <w:r w:rsidRPr="00F17F88">
              <w:rPr>
                <w:rFonts w:ascii="Khmer OS Battambang" w:hAnsi="Khmer OS Battambang" w:cs="Khmer OS Battambang"/>
                <w:b/>
                <w:bCs/>
                <w:color w:val="215E99" w:themeColor="text2" w:themeTint="BF"/>
                <w:szCs w:val="22"/>
                <w:cs/>
              </w:rPr>
              <w:t>ប</w:t>
            </w:r>
            <w:r w:rsidR="003E0239">
              <w:rPr>
                <w:rFonts w:ascii="Khmer OS Battambang" w:hAnsi="Khmer OS Battambang" w:cs="Khmer OS Battambang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Battambang" w:hAnsi="Khmer OS Battambang" w:cs="Khmer OS Battambang"/>
                <w:b/>
                <w:bCs/>
                <w:color w:val="215E99" w:themeColor="text2" w:themeTint="BF"/>
                <w:szCs w:val="22"/>
                <w:cs/>
              </w:rPr>
              <w:t>ស</w:t>
            </w:r>
            <w:r w:rsidR="003E0239">
              <w:rPr>
                <w:rFonts w:ascii="Khmer OS Battambang" w:hAnsi="Khmer OS Battambang" w:cs="Khmer OS Battambang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Battambang" w:hAnsi="Khmer OS Battambang" w:cs="Khmer OS Battambang"/>
                <w:b/>
                <w:bCs/>
                <w:color w:val="215E99" w:themeColor="text2" w:themeTint="BF"/>
                <w:szCs w:val="22"/>
                <w:cs/>
              </w:rPr>
              <w:t>ស</w:t>
            </w:r>
            <w:r w:rsidRPr="00F17F88">
              <w:rPr>
                <w:rFonts w:ascii="Khmer OS Battambang" w:hAnsi="Khmer OS Battambang" w:cs="Khmer OS Battambang" w:hint="cs"/>
                <w:b/>
                <w:bCs/>
                <w:color w:val="215E99" w:themeColor="text2" w:themeTint="BF"/>
                <w:szCs w:val="22"/>
                <w:cs/>
              </w:rPr>
              <w:t>)</w:t>
            </w:r>
            <w:r w:rsidRPr="00F17F88">
              <w:rPr>
                <w:rFonts w:ascii="Khmer OS Battambang" w:hAnsi="Khmer OS Battambang" w:cs="Khmer OS Battambang"/>
                <w:szCs w:val="22"/>
                <w:cs/>
              </w:rPr>
              <w:t>]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] សម្រាប់ (អ្នក/ឈ្មោះ) ដែរឬទេ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0AC4AC23" w14:textId="5A560E84" w:rsidR="00A96664" w:rsidRPr="00F17F88" w:rsidRDefault="00A96664" w:rsidP="00C97DBE">
            <w:pPr>
              <w:spacing w:line="360" w:lineRule="exact"/>
              <w:rPr>
                <w:rFonts w:ascii="Khmer OS Battambang" w:hAnsi="Khmer OS Battambang" w:cs="Khmer OS Battambang"/>
                <w:szCs w:val="22"/>
              </w:rPr>
            </w:pPr>
            <w:r w:rsidRPr="00F17F88">
              <w:rPr>
                <w:rFonts w:ascii="Khmer OS Battambang" w:hAnsi="Khmer OS Battambang" w:cs="Khmer OS Battambang"/>
                <w:b/>
                <w:bCs/>
                <w:szCs w:val="22"/>
              </w:rPr>
              <w:t>MLVT5A</w:t>
            </w:r>
            <w:r w:rsidR="003E0239">
              <w:rPr>
                <w:rFonts w:ascii="Khmer OS Battambang" w:hAnsi="Khmer OS Battambang" w:cs="Khmer OS Battambang"/>
                <w:szCs w:val="22"/>
              </w:rPr>
              <w:t>.</w:t>
            </w:r>
            <w:r w:rsidRPr="00F17F88">
              <w:rPr>
                <w:rFonts w:ascii="Khmer OS Battambang" w:hAnsi="Khmer OS Battambang" w:cs="Khmer OS Battambang"/>
                <w:szCs w:val="22"/>
                <w:cs/>
              </w:rPr>
              <w:t xml:space="preserve"> </w:t>
            </w:r>
          </w:p>
          <w:p w14:paraId="360C7622" w14:textId="3684F067" w:rsidR="00A96664" w:rsidRPr="00F17F88" w:rsidRDefault="00A96664" w:rsidP="00C97DBE">
            <w:pPr>
              <w:spacing w:line="360" w:lineRule="exact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I24C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តើនិយោជក</w:t>
            </w:r>
            <w:r w:rsidRPr="00F17F88">
              <w:rPr>
                <w:rFonts w:ascii="Khmer OS Siemreap" w:hAnsi="Khmer OS Siemreap" w:cs="Khmer OS Siemreap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/ថៅកែរបស់ (អ្នក/ឈ្មោះ) បានទិញធានារ៉ាប់រងឯកជនឱ្យ (អ្នក/ឈ្មោះ) ដែរឬទេ?</w:t>
            </w:r>
          </w:p>
          <w:p w14:paraId="47A816C2" w14:textId="26E6D723" w:rsidR="00A96664" w:rsidRPr="00F17F88" w:rsidRDefault="00A96664" w:rsidP="00C97DBE">
            <w:pPr>
              <w:spacing w:line="360" w:lineRule="exact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(MJJ_EMP_REL = 3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5 )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និង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(MJJ_REM_TYP=a)</w:t>
            </w:r>
          </w:p>
          <w:p w14:paraId="167DE00E" w14:textId="23B27600" w:rsidR="00A96664" w:rsidRPr="00F17F88" w:rsidRDefault="00A96664" w:rsidP="00C97DBE">
            <w:pPr>
              <w:spacing w:line="360" w:lineRule="exact"/>
              <w:ind w:left="518" w:hanging="51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I24B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C97DBE">
              <w:rPr>
                <w:rFonts w:ascii="Khmer OS Siemreap" w:hAnsi="Khmer OS Siemreap" w:cs="Khmer OS Siemreap"/>
                <w:spacing w:val="-16"/>
                <w:szCs w:val="22"/>
                <w:cs/>
              </w:rPr>
              <w:t xml:space="preserve">តើបានបង់វិភាគទានដល់ </w:t>
            </w:r>
            <w:r w:rsidRPr="00C97DBE">
              <w:rPr>
                <w:rFonts w:ascii="Khmer OS Battambang" w:hAnsi="Khmer OS Battambang" w:cs="Khmer OS Battambang"/>
                <w:spacing w:val="-16"/>
                <w:szCs w:val="22"/>
                <w:cs/>
              </w:rPr>
              <w:t>[</w:t>
            </w:r>
            <w:r w:rsidRPr="00C97DBE">
              <w:rPr>
                <w:rFonts w:ascii="Khmer OS Battambang" w:hAnsi="Khmer OS Battambang" w:cs="Khmer OS Battambang" w:hint="cs"/>
                <w:b/>
                <w:bCs/>
                <w:color w:val="215E99" w:themeColor="text2" w:themeTint="BF"/>
                <w:spacing w:val="-16"/>
                <w:szCs w:val="22"/>
                <w:cs/>
              </w:rPr>
              <w:t>របប</w:t>
            </w:r>
            <w:r w:rsidRPr="00C97DBE">
              <w:rPr>
                <w:rFonts w:ascii="Khmer OS Battambang" w:hAnsi="Khmer OS Battambang" w:cs="Khmer OS Battambang"/>
                <w:b/>
                <w:bCs/>
                <w:color w:val="215E99" w:themeColor="text2" w:themeTint="BF"/>
                <w:spacing w:val="-16"/>
                <w:szCs w:val="22"/>
                <w:cs/>
              </w:rPr>
              <w:t xml:space="preserve">សន្តិសុខសង្គម </w:t>
            </w:r>
            <w:r w:rsidRPr="00C97DBE">
              <w:rPr>
                <w:rFonts w:ascii="Khmer OS Battambang" w:hAnsi="Khmer OS Battambang" w:cs="Khmer OS Battambang" w:hint="cs"/>
                <w:b/>
                <w:bCs/>
                <w:color w:val="215E99" w:themeColor="text2" w:themeTint="BF"/>
                <w:spacing w:val="-16"/>
                <w:szCs w:val="22"/>
                <w:cs/>
              </w:rPr>
              <w:t>(</w:t>
            </w:r>
            <w:r w:rsidRPr="00C97DBE">
              <w:rPr>
                <w:rFonts w:ascii="Khmer OS Battambang" w:hAnsi="Khmer OS Battambang" w:cs="Khmer OS Battambang"/>
                <w:b/>
                <w:bCs/>
                <w:color w:val="215E99" w:themeColor="text2" w:themeTint="BF"/>
                <w:spacing w:val="-16"/>
                <w:szCs w:val="22"/>
                <w:cs/>
              </w:rPr>
              <w:t>ប</w:t>
            </w:r>
            <w:r w:rsidR="003E0239">
              <w:rPr>
                <w:rFonts w:ascii="Khmer OS Battambang" w:hAnsi="Khmer OS Battambang" w:cs="Khmer OS Battambang"/>
                <w:b/>
                <w:bCs/>
                <w:color w:val="215E99" w:themeColor="text2" w:themeTint="BF"/>
                <w:spacing w:val="-16"/>
                <w:szCs w:val="22"/>
              </w:rPr>
              <w:t>.</w:t>
            </w:r>
            <w:r w:rsidRPr="00C97DBE">
              <w:rPr>
                <w:rFonts w:ascii="Khmer OS Battambang" w:hAnsi="Khmer OS Battambang" w:cs="Khmer OS Battambang"/>
                <w:b/>
                <w:bCs/>
                <w:color w:val="215E99" w:themeColor="text2" w:themeTint="BF"/>
                <w:spacing w:val="-16"/>
                <w:szCs w:val="22"/>
                <w:cs/>
              </w:rPr>
              <w:t>ស</w:t>
            </w:r>
            <w:r w:rsidR="003E0239">
              <w:rPr>
                <w:rFonts w:ascii="Khmer OS Battambang" w:hAnsi="Khmer OS Battambang" w:cs="Khmer OS Battambang"/>
                <w:b/>
                <w:bCs/>
                <w:color w:val="215E99" w:themeColor="text2" w:themeTint="BF"/>
                <w:spacing w:val="-16"/>
                <w:szCs w:val="22"/>
              </w:rPr>
              <w:t>.</w:t>
            </w:r>
            <w:r w:rsidRPr="00C97DBE">
              <w:rPr>
                <w:rFonts w:ascii="Khmer OS Battambang" w:hAnsi="Khmer OS Battambang" w:cs="Khmer OS Battambang"/>
                <w:b/>
                <w:bCs/>
                <w:color w:val="215E99" w:themeColor="text2" w:themeTint="BF"/>
                <w:spacing w:val="-16"/>
                <w:szCs w:val="22"/>
                <w:cs/>
              </w:rPr>
              <w:t>ស</w:t>
            </w:r>
            <w:r w:rsidRPr="00C97DBE">
              <w:rPr>
                <w:rFonts w:ascii="Khmer OS Battambang" w:hAnsi="Khmer OS Battambang" w:cs="Khmer OS Battambang" w:hint="cs"/>
                <w:b/>
                <w:bCs/>
                <w:color w:val="215E99" w:themeColor="text2" w:themeTint="BF"/>
                <w:spacing w:val="-16"/>
                <w:szCs w:val="22"/>
                <w:cs/>
              </w:rPr>
              <w:t>)</w:t>
            </w:r>
            <w:r w:rsidRPr="00C97DBE">
              <w:rPr>
                <w:rFonts w:ascii="Khmer OS Battambang" w:hAnsi="Khmer OS Battambang" w:cs="Khmer OS Battambang"/>
                <w:spacing w:val="-16"/>
                <w:szCs w:val="22"/>
                <w:cs/>
              </w:rPr>
              <w:t xml:space="preserve">] </w:t>
            </w:r>
            <w:r w:rsidRPr="00C97DBE">
              <w:rPr>
                <w:rFonts w:ascii="Khmer OS Siemreap" w:hAnsi="Khmer OS Siemreap" w:cs="Khmer OS Siemreap"/>
                <w:spacing w:val="-16"/>
                <w:szCs w:val="22"/>
                <w:cs/>
              </w:rPr>
              <w:t>សម្រាប់ (អ្នក/ឈ្មោះ) ក្នុងការធ្វើការងារនេះដែរឬទេ</w:t>
            </w:r>
            <w:r w:rsidRPr="00C97DBE">
              <w:rPr>
                <w:rFonts w:ascii="Khmer OS Siemreap" w:hAnsi="Khmer OS Siemreap" w:cs="Khmer OS Siemreap"/>
                <w:spacing w:val="-16"/>
                <w:szCs w:val="22"/>
              </w:rPr>
              <w:t>?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</w:p>
          <w:p w14:paraId="586FA873" w14:textId="269E638F" w:rsidR="00A96664" w:rsidRPr="00F17F88" w:rsidRDefault="00A96664" w:rsidP="00C97DBE">
            <w:pPr>
              <w:spacing w:line="360" w:lineRule="exact"/>
              <w:rPr>
                <w:rFonts w:ascii="Khmer OS Battambang" w:hAnsi="Khmer OS Battambang" w:cs="Khmer OS Battambang"/>
                <w:szCs w:val="22"/>
              </w:rPr>
            </w:pPr>
            <w:r w:rsidRPr="00F17F88">
              <w:rPr>
                <w:rFonts w:ascii="Khmer OS Battambang" w:hAnsi="Khmer OS Battambang" w:cs="Khmer OS Battambang"/>
                <w:b/>
                <w:bCs/>
                <w:szCs w:val="22"/>
              </w:rPr>
              <w:t>MLVT5B</w:t>
            </w:r>
            <w:r w:rsidR="003E0239">
              <w:rPr>
                <w:rFonts w:ascii="Khmer OS Battambang" w:hAnsi="Khmer OS Battambang" w:cs="Khmer OS Battambang"/>
                <w:szCs w:val="22"/>
              </w:rPr>
              <w:t>.</w:t>
            </w:r>
            <w:r w:rsidRPr="00F17F88">
              <w:rPr>
                <w:rFonts w:ascii="Khmer OS Battambang" w:hAnsi="Khmer OS Battambang" w:cs="Khmer OS Battambang"/>
                <w:szCs w:val="22"/>
                <w:cs/>
              </w:rPr>
              <w:t xml:space="preserve"> </w:t>
            </w:r>
          </w:p>
          <w:p w14:paraId="4E9E2B67" w14:textId="290C3A8B" w:rsidR="00A96664" w:rsidRPr="00F17F88" w:rsidRDefault="00A96664" w:rsidP="00C97DBE">
            <w:pPr>
              <w:spacing w:line="360" w:lineRule="exact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I24D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តើនិយោជក</w:t>
            </w:r>
            <w:r w:rsidRPr="00F17F88">
              <w:rPr>
                <w:rFonts w:ascii="Khmer OS Siemreap" w:hAnsi="Khmer OS Siemreap" w:cs="Khmer OS Siemreap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/ថៅកែរបស់ (អ្នក/ឈ្មោះ) បានទិញធានារ៉ាប់រងឯកជនឱ្យ (អ្នក/ឈ្មោះ) ដែរឬទេ?</w:t>
            </w:r>
          </w:p>
          <w:p w14:paraId="24F3F047" w14:textId="77777777" w:rsidR="00A96664" w:rsidRPr="00F17F88" w:rsidRDefault="00A96664" w:rsidP="00C97DBE">
            <w:pPr>
              <w:spacing w:line="360" w:lineRule="exact"/>
              <w:rPr>
                <w:rFonts w:ascii="Khmer OS Battambang" w:hAnsi="Khmer OS Battambang" w:cs="Khmer OS Battambang"/>
                <w:szCs w:val="22"/>
              </w:rPr>
            </w:pPr>
            <w:r w:rsidRPr="00F17F88">
              <w:rPr>
                <w:rFonts w:ascii="Khmer OS Battambang" w:hAnsi="Khmer OS Battambang" w:cs="Khmer OS Battambang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07744" behindDoc="0" locked="0" layoutInCell="1" allowOverlap="1" wp14:anchorId="7A9A007C" wp14:editId="0F9CF147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31750</wp:posOffset>
                      </wp:positionV>
                      <wp:extent cx="1022985" cy="714375"/>
                      <wp:effectExtent l="0" t="0" r="5715" b="9525"/>
                      <wp:wrapNone/>
                      <wp:docPr id="17291945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985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585B06" w14:textId="77777777" w:rsidR="003C5657" w:rsidRPr="00EC5123" w:rsidRDefault="003C5657" w:rsidP="00C97DBE">
                                  <w:pPr>
                                    <w:spacing w:line="32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EC5123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EC5123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0EA8B82C" w14:textId="77777777" w:rsidR="003C5657" w:rsidRPr="00EC5123" w:rsidRDefault="003C5657" w:rsidP="00C97DBE">
                                  <w:pPr>
                                    <w:spacing w:line="32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EC5123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EC5123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  <w:p w14:paraId="79AE176E" w14:textId="77777777" w:rsidR="003C5657" w:rsidRPr="00AC731C" w:rsidRDefault="003C5657" w:rsidP="00C97DBE">
                                  <w:pPr>
                                    <w:spacing w:line="32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EC5123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97. </w:t>
                                  </w:r>
                                  <w:r w:rsidRPr="00EC5123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  <w:r w:rsidRPr="00AC731C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A007C" id="_x0000_s1095" type="#_x0000_t202" style="position:absolute;margin-left:188.1pt;margin-top:2.5pt;width:80.55pt;height:56.2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" stroked="f">
                      <v:textbox>
                        <w:txbxContent>
                          <w:p w14:paraId="2E585B06" w14:textId="77777777" w:rsidR="003C5657" w:rsidRPr="00EC5123" w:rsidRDefault="003C5657" w:rsidP="00C97DBE">
                            <w:pPr>
                              <w:spacing w:line="32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EC5123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EC5123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0EA8B82C" w14:textId="77777777" w:rsidR="003C5657" w:rsidRPr="00EC5123" w:rsidRDefault="003C5657" w:rsidP="00C97DBE">
                            <w:pPr>
                              <w:spacing w:line="32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EC5123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EC5123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  <w:p w14:paraId="79AE176E" w14:textId="77777777" w:rsidR="003C5657" w:rsidRPr="00AC731C" w:rsidRDefault="003C5657" w:rsidP="00C97DBE">
                            <w:pPr>
                              <w:spacing w:line="32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EC5123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97. </w:t>
                            </w:r>
                            <w:r w:rsidRPr="00EC5123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  <w:r w:rsidRPr="00AC731C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558FD0" w14:textId="77777777" w:rsidR="00A96664" w:rsidRPr="00F17F88" w:rsidRDefault="00A96664" w:rsidP="00C97DBE">
            <w:pPr>
              <w:spacing w:line="360" w:lineRule="exact"/>
              <w:rPr>
                <w:rFonts w:ascii="Khmer OS Battambang" w:hAnsi="Khmer OS Battambang" w:cs="Khmer OS Battambang"/>
                <w:b/>
                <w:bCs/>
                <w:i/>
                <w:iCs/>
                <w:color w:val="EE0000"/>
                <w:sz w:val="18"/>
                <w:szCs w:val="18"/>
              </w:rPr>
            </w:pPr>
          </w:p>
          <w:p w14:paraId="167AE4FF" w14:textId="77777777" w:rsidR="00A96664" w:rsidRPr="00F17F88" w:rsidRDefault="00A96664" w:rsidP="00C97DBE">
            <w:pPr>
              <w:spacing w:line="360" w:lineRule="exact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</w:rPr>
            </w:pPr>
          </w:p>
          <w:p w14:paraId="0C617F11" w14:textId="1DD8263E" w:rsidR="00A96664" w:rsidRPr="00F17F88" w:rsidRDefault="00A96664" w:rsidP="00C97DBE">
            <w:pPr>
              <w:spacing w:line="340" w:lineRule="exact"/>
              <w:rPr>
                <w:rFonts w:ascii="Khmer OS Siemreap" w:eastAsia="Times New Roman" w:hAnsi="Khmer OS Siemreap" w:cs="Khmer OS Siemreap"/>
                <w:b/>
                <w:bCs/>
                <w:i/>
                <w:iCs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កំ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 xml:space="preserve">ណត់សម្គាល់៖ សំណួរ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</w:rPr>
              <w:t xml:space="preserve">MIE_SOCPRO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គឺអនុលោមទៅតាមប្រព័ន្ធសន្តិសុខរសង្គមករបស់ប្រទេសកម្ពុជា។ ប្រទេសនីមួយៗអាចមានមួយ (ឬច្រើន) ដែលពាក់ព័ន្ធ ប្រព័ន្ធសន្តិសុខសង្គមសម្រាប់ផ្តល់</w:t>
            </w:r>
            <w:r w:rsidR="007D1B67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ឱ្យ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និយោជិត និងតម្រូវ</w:t>
            </w:r>
            <w:r w:rsidR="007D1B67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ឱ្យ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និយោជកត្រូវផ្តល់តាមអាណត្តិការងាររបស់និយោជិត។</w:t>
            </w:r>
          </w:p>
        </w:tc>
      </w:tr>
      <w:tr w:rsidR="00A96664" w:rsidRPr="00F17F88" w14:paraId="4CF3E7D6" w14:textId="77777777" w:rsidTr="00C97DBE">
        <w:trPr>
          <w:trHeight w:val="2912"/>
        </w:trPr>
        <w:tc>
          <w:tcPr>
            <w:tcW w:w="9493" w:type="dxa"/>
          </w:tcPr>
          <w:p w14:paraId="2850A738" w14:textId="27F0D76C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i/>
                <w:i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 MJJ_EMP_REL = 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4 )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និង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 MJJ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_REM_TYP NE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a )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(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MIE_SOCPRO = 2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97)</w:t>
            </w:r>
          </w:p>
          <w:p w14:paraId="392BDF98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MIE_SOCPRO_SELF</w:t>
            </w:r>
          </w:p>
          <w:p w14:paraId="632D924C" w14:textId="6B09985C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85216" behindDoc="1" locked="0" layoutInCell="1" allowOverlap="1" wp14:anchorId="19A8F4A9" wp14:editId="72BDA454">
                      <wp:simplePos x="0" y="0"/>
                      <wp:positionH relativeFrom="column">
                        <wp:posOffset>2827020</wp:posOffset>
                      </wp:positionH>
                      <wp:positionV relativeFrom="paragraph">
                        <wp:posOffset>439420</wp:posOffset>
                      </wp:positionV>
                      <wp:extent cx="1022985" cy="885825"/>
                      <wp:effectExtent l="0" t="0" r="5715" b="9525"/>
                      <wp:wrapNone/>
                      <wp:docPr id="19943588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985" cy="88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11F1D" w14:textId="77777777" w:rsidR="003C5657" w:rsidRPr="00FA74DA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FA74DA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FA74DA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3333444C" w14:textId="77777777" w:rsidR="003C5657" w:rsidRPr="00FA74DA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FA74DA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FA74DA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  <w:p w14:paraId="50CFEA41" w14:textId="77777777" w:rsidR="003C5657" w:rsidRPr="00FA74DA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FA74DA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97</w:t>
                                  </w:r>
                                  <w:r w:rsidRPr="00FA74DA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= </w:t>
                                  </w:r>
                                  <w:r w:rsidRPr="00FA74DA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  <w:r w:rsidRPr="00FA74DA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A8F4A9" id="_x0000_s1096" type="#_x0000_t202" style="position:absolute;left:0;text-align:left;margin-left:222.6pt;margin-top:34.6pt;width:80.55pt;height:69.7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" stroked="f">
                      <v:textbox>
                        <w:txbxContent>
                          <w:p w14:paraId="0FA11F1D" w14:textId="77777777" w:rsidR="003C5657" w:rsidRPr="00FA74DA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FA74DA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FA74DA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3333444C" w14:textId="77777777" w:rsidR="003C5657" w:rsidRPr="00FA74DA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FA74DA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FA74DA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  <w:p w14:paraId="50CFEA41" w14:textId="77777777" w:rsidR="003C5657" w:rsidRPr="00FA74DA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FA74DA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97</w:t>
                            </w:r>
                            <w:r w:rsidRPr="00FA74DA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= </w:t>
                            </w:r>
                            <w:r w:rsidRPr="00FA74DA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  <w:r w:rsidRPr="00FA74DA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I25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ទាក់ទងនឹងការងារនេះ តើ (អ្នក/ឈ្មោះ) បានរួមចំណែកក្នុងការបង់វិភាគទាន</w:t>
            </w:r>
            <w:r w:rsidRPr="00F17F88">
              <w:rPr>
                <w:rFonts w:ascii="Khmer OS Battambang" w:hAnsi="Khmer OS Battambang" w:cs="Khmer OS Battambang"/>
                <w:szCs w:val="22"/>
                <w:cs/>
              </w:rPr>
              <w:t>[</w:t>
            </w:r>
            <w:r w:rsidRPr="00F17F88">
              <w:rPr>
                <w:rFonts w:ascii="Khmer OS Battambang" w:hAnsi="Khmer OS Battambang" w:cs="Khmer OS Battambang" w:hint="cs"/>
                <w:b/>
                <w:bCs/>
                <w:color w:val="215E99" w:themeColor="text2" w:themeTint="BF"/>
                <w:szCs w:val="22"/>
                <w:cs/>
              </w:rPr>
              <w:t>របប</w:t>
            </w:r>
            <w:r w:rsidRPr="00F17F88">
              <w:rPr>
                <w:rFonts w:ascii="Khmer OS Battambang" w:hAnsi="Khmer OS Battambang" w:cs="Khmer OS Battambang"/>
                <w:b/>
                <w:bCs/>
                <w:color w:val="215E99" w:themeColor="text2" w:themeTint="BF"/>
                <w:szCs w:val="22"/>
                <w:cs/>
              </w:rPr>
              <w:t xml:space="preserve">សន្តិសុខសង្គម </w:t>
            </w:r>
            <w:r w:rsidRPr="00F17F88">
              <w:rPr>
                <w:rFonts w:ascii="Khmer OS Battambang" w:hAnsi="Khmer OS Battambang" w:cs="Khmer OS Battambang" w:hint="cs"/>
                <w:b/>
                <w:bCs/>
                <w:color w:val="215E99" w:themeColor="text2" w:themeTint="BF"/>
                <w:szCs w:val="22"/>
                <w:cs/>
              </w:rPr>
              <w:t>(</w:t>
            </w:r>
            <w:r w:rsidRPr="00F17F88">
              <w:rPr>
                <w:rFonts w:ascii="Khmer OS Battambang" w:hAnsi="Khmer OS Battambang" w:cs="Khmer OS Battambang"/>
                <w:b/>
                <w:bCs/>
                <w:color w:val="215E99" w:themeColor="text2" w:themeTint="BF"/>
                <w:szCs w:val="22"/>
                <w:cs/>
              </w:rPr>
              <w:t>ប</w:t>
            </w:r>
            <w:r w:rsidR="003E0239">
              <w:rPr>
                <w:rFonts w:ascii="Khmer OS Battambang" w:hAnsi="Khmer OS Battambang" w:cs="Khmer OS Battambang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Battambang" w:hAnsi="Khmer OS Battambang" w:cs="Khmer OS Battambang"/>
                <w:b/>
                <w:bCs/>
                <w:color w:val="215E99" w:themeColor="text2" w:themeTint="BF"/>
                <w:szCs w:val="22"/>
                <w:cs/>
              </w:rPr>
              <w:t>ស</w:t>
            </w:r>
            <w:r w:rsidR="003E0239">
              <w:rPr>
                <w:rFonts w:ascii="Khmer OS Battambang" w:hAnsi="Khmer OS Battambang" w:cs="Khmer OS Battambang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Battambang" w:hAnsi="Khmer OS Battambang" w:cs="Khmer OS Battambang"/>
                <w:b/>
                <w:bCs/>
                <w:color w:val="215E99" w:themeColor="text2" w:themeTint="BF"/>
                <w:szCs w:val="22"/>
                <w:cs/>
              </w:rPr>
              <w:t>ស</w:t>
            </w:r>
            <w:r w:rsidRPr="00F17F88">
              <w:rPr>
                <w:rFonts w:ascii="Khmer OS Battambang" w:hAnsi="Khmer OS Battambang" w:cs="Khmer OS Battambang" w:hint="cs"/>
                <w:b/>
                <w:bCs/>
                <w:color w:val="215E99" w:themeColor="text2" w:themeTint="BF"/>
                <w:szCs w:val="22"/>
                <w:cs/>
              </w:rPr>
              <w:t>)</w:t>
            </w:r>
            <w:r w:rsidRPr="00F17F88">
              <w:rPr>
                <w:rFonts w:ascii="Khmer OS Battambang" w:hAnsi="Khmer OS Battambang" w:cs="Khmer OS Battambang"/>
                <w:szCs w:val="22"/>
                <w:cs/>
              </w:rPr>
              <w:t xml:space="preserve">]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សម្រាប់ (អ្នក/គាត់) ផ្ទាល់ខ្លួនដែរឬទេ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665263C5" w14:textId="7777777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bCs/>
                <w:szCs w:val="22"/>
              </w:rPr>
            </w:pPr>
          </w:p>
          <w:p w14:paraId="01CA6791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Cs w:val="22"/>
              </w:rPr>
            </w:pPr>
          </w:p>
        </w:tc>
      </w:tr>
      <w:tr w:rsidR="00A96664" w:rsidRPr="00F17F88" w14:paraId="5261BB80" w14:textId="77777777" w:rsidTr="00C97DBE">
        <w:trPr>
          <w:trHeight w:val="2525"/>
        </w:trPr>
        <w:tc>
          <w:tcPr>
            <w:tcW w:w="9493" w:type="dxa"/>
          </w:tcPr>
          <w:p w14:paraId="4411E57F" w14:textId="2F305345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 MJJ_EMP_REL = 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4 )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ឬ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 MJJ_EMP_REL = 3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5  &amp; MJJ_REM_TYP=a ) </w:t>
            </w:r>
          </w:p>
          <w:p w14:paraId="7D9E0110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MIE_PVACLV</w:t>
            </w:r>
          </w:p>
          <w:p w14:paraId="319BD167" w14:textId="06C40132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I26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 (អ្នក/ឈ្មោះ) ទទួលបានការទូទាត់សម្រាប់ច្បាប់ឈប់សម្រាកប្រចាំឆ្នាំដែរឬទេ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41BD295F" w14:textId="7777777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86240" behindDoc="0" locked="0" layoutInCell="1" allowOverlap="1" wp14:anchorId="0A213087" wp14:editId="0FA21656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29845</wp:posOffset>
                      </wp:positionV>
                      <wp:extent cx="1023257" cy="762000"/>
                      <wp:effectExtent l="0" t="0" r="5715" b="0"/>
                      <wp:wrapNone/>
                      <wp:docPr id="10444170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257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C051A9" w14:textId="77777777" w:rsidR="003C5657" w:rsidRPr="00FA74DA" w:rsidRDefault="003C5657" w:rsidP="00C97DBE">
                                  <w:pPr>
                                    <w:spacing w:line="34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FA74DA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FA74DA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0809B762" w14:textId="77777777" w:rsidR="003C5657" w:rsidRPr="00FA74DA" w:rsidRDefault="003C5657" w:rsidP="00C97DBE">
                                  <w:pPr>
                                    <w:spacing w:line="34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FA74DA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FA74DA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  <w:p w14:paraId="77CCEF28" w14:textId="77777777" w:rsidR="003C5657" w:rsidRPr="00FA74DA" w:rsidRDefault="003C5657" w:rsidP="00C97DBE">
                                  <w:pPr>
                                    <w:spacing w:line="34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FA74DA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97</w:t>
                                  </w:r>
                                  <w:r w:rsidRPr="00FA74DA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= </w:t>
                                  </w:r>
                                  <w:r w:rsidRPr="00FA74DA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  <w:r w:rsidRPr="00FA74DA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13087" id="_x0000_s1097" type="#_x0000_t202" style="position:absolute;left:0;text-align:left;margin-left:173.85pt;margin-top:2.35pt;width:80.55pt;height:60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" stroked="f">
                      <v:textbox>
                        <w:txbxContent>
                          <w:p w14:paraId="57C051A9" w14:textId="77777777" w:rsidR="003C5657" w:rsidRPr="00FA74DA" w:rsidRDefault="003C5657" w:rsidP="00C97DBE">
                            <w:pPr>
                              <w:spacing w:line="34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FA74DA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FA74DA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0809B762" w14:textId="77777777" w:rsidR="003C5657" w:rsidRPr="00FA74DA" w:rsidRDefault="003C5657" w:rsidP="00C97DBE">
                            <w:pPr>
                              <w:spacing w:line="34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FA74DA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FA74DA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  <w:p w14:paraId="77CCEF28" w14:textId="77777777" w:rsidR="003C5657" w:rsidRPr="00FA74DA" w:rsidRDefault="003C5657" w:rsidP="00C97DBE">
                            <w:pPr>
                              <w:spacing w:line="34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FA74DA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97</w:t>
                            </w:r>
                            <w:r w:rsidRPr="00FA74DA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= </w:t>
                            </w:r>
                            <w:r w:rsidRPr="00FA74DA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  <w:r w:rsidRPr="00FA74DA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E8E9E5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Cs w:val="22"/>
              </w:rPr>
            </w:pPr>
          </w:p>
        </w:tc>
      </w:tr>
      <w:tr w:rsidR="00A96664" w:rsidRPr="00F17F88" w14:paraId="68592EB4" w14:textId="77777777" w:rsidTr="00D102B9">
        <w:trPr>
          <w:trHeight w:val="2273"/>
        </w:trPr>
        <w:tc>
          <w:tcPr>
            <w:tcW w:w="9493" w:type="dxa"/>
          </w:tcPr>
          <w:p w14:paraId="0A62F804" w14:textId="23E38AE3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 MJJ_EMP_REL = 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4 )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( MJJ_EMP_REL = 3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5  &amp; MJJ_REM_TYP=a ) </w:t>
            </w:r>
          </w:p>
          <w:p w14:paraId="11D1751E" w14:textId="77777777" w:rsidR="00A96664" w:rsidRPr="00F17F88" w:rsidRDefault="00A96664" w:rsidP="00C97DBE">
            <w:pPr>
              <w:spacing w:line="360" w:lineRule="exact"/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MIE_PSCLV</w:t>
            </w:r>
          </w:p>
          <w:p w14:paraId="2B86B433" w14:textId="0FEA4A07" w:rsidR="00A96664" w:rsidRPr="00F17F88" w:rsidRDefault="00B10032" w:rsidP="00C97DBE">
            <w:pPr>
              <w:spacing w:line="360" w:lineRule="exact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87264" behindDoc="0" locked="0" layoutInCell="1" allowOverlap="1" wp14:anchorId="1BCF053C" wp14:editId="764035B5">
                      <wp:simplePos x="0" y="0"/>
                      <wp:positionH relativeFrom="column">
                        <wp:posOffset>1912620</wp:posOffset>
                      </wp:positionH>
                      <wp:positionV relativeFrom="paragraph">
                        <wp:posOffset>262255</wp:posOffset>
                      </wp:positionV>
                      <wp:extent cx="1023257" cy="723900"/>
                      <wp:effectExtent l="0" t="0" r="5715" b="0"/>
                      <wp:wrapNone/>
                      <wp:docPr id="9300392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257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5FDCC" w14:textId="77777777" w:rsidR="003C5657" w:rsidRPr="00A17254" w:rsidRDefault="003C5657" w:rsidP="00C97DBE">
                                  <w:pPr>
                                    <w:spacing w:line="32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A17254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A17254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25265FF7" w14:textId="77777777" w:rsidR="003C5657" w:rsidRPr="00A17254" w:rsidRDefault="003C5657" w:rsidP="00C97DBE">
                                  <w:pPr>
                                    <w:spacing w:line="32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A17254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A17254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  <w:p w14:paraId="4C3C4D16" w14:textId="77777777" w:rsidR="003C5657" w:rsidRPr="00A17254" w:rsidRDefault="003C5657" w:rsidP="00C97DBE">
                                  <w:pPr>
                                    <w:spacing w:line="32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A17254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97</w:t>
                                  </w:r>
                                  <w:r w:rsidRPr="00A17254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= </w:t>
                                  </w:r>
                                  <w:r w:rsidRPr="00A17254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  <w:r w:rsidRPr="00A17254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F053C" id="_x0000_s1098" type="#_x0000_t202" style="position:absolute;margin-left:150.6pt;margin-top:20.65pt;width:80.55pt;height:57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" stroked="f">
                      <v:textbox>
                        <w:txbxContent>
                          <w:p w14:paraId="7145FDCC" w14:textId="77777777" w:rsidR="003C5657" w:rsidRPr="00A17254" w:rsidRDefault="003C5657" w:rsidP="00C97DBE">
                            <w:pPr>
                              <w:spacing w:line="32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A17254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A17254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25265FF7" w14:textId="77777777" w:rsidR="003C5657" w:rsidRPr="00A17254" w:rsidRDefault="003C5657" w:rsidP="00C97DBE">
                            <w:pPr>
                              <w:spacing w:line="32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A17254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A17254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  <w:p w14:paraId="4C3C4D16" w14:textId="77777777" w:rsidR="003C5657" w:rsidRPr="00A17254" w:rsidRDefault="003C5657" w:rsidP="00C97DBE">
                            <w:pPr>
                              <w:spacing w:line="32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A17254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97</w:t>
                            </w:r>
                            <w:r w:rsidRPr="00A17254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= </w:t>
                            </w:r>
                            <w:r w:rsidRPr="00A17254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  <w:r w:rsidRPr="00A17254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664"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I27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="00A96664"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>តើ (អ្នក/ឈ្មោះ) ទទួលបានការទូទាត់សម្រាប់ច្បាប់ឈប់សម្រាកព្យាបាលជំងឺក្នុងករណីមានជំងឺ ឬរងរបួសដែរឬទេ</w:t>
            </w:r>
            <w:r w:rsidR="00A96664" w:rsidRPr="00F17F88">
              <w:rPr>
                <w:rFonts w:ascii="Khmer OS Siemreap" w:hAnsi="Khmer OS Siemreap" w:cs="Khmer OS Siemreap"/>
                <w:szCs w:val="22"/>
              </w:rPr>
              <w:t>?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</w:p>
          <w:p w14:paraId="69BBDA1F" w14:textId="3F837D2C" w:rsidR="00A96664" w:rsidRPr="00F17F88" w:rsidRDefault="00A96664" w:rsidP="00C97DBE">
            <w:pPr>
              <w:spacing w:line="360" w:lineRule="exact"/>
              <w:rPr>
                <w:rFonts w:ascii="Khmer OS Siemreap" w:eastAsia="Times New Roman" w:hAnsi="Khmer OS Siemreap" w:cs="Khmer OS Siemreap"/>
                <w:bCs/>
                <w:szCs w:val="22"/>
              </w:rPr>
            </w:pPr>
          </w:p>
          <w:p w14:paraId="66ABD00B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Cs w:val="22"/>
              </w:rPr>
            </w:pPr>
          </w:p>
        </w:tc>
      </w:tr>
      <w:tr w:rsidR="00A96664" w:rsidRPr="00F17F88" w14:paraId="7C6F64D9" w14:textId="77777777" w:rsidTr="00A96664">
        <w:trPr>
          <w:trHeight w:val="440"/>
        </w:trPr>
        <w:tc>
          <w:tcPr>
            <w:tcW w:w="9493" w:type="dxa"/>
            <w:shd w:val="clear" w:color="auto" w:fill="D9D9D9" w:themeFill="background1" w:themeFillShade="D9"/>
          </w:tcPr>
          <w:p w14:paraId="4061A122" w14:textId="77777777" w:rsidR="00A96664" w:rsidRPr="00F17F88" w:rsidRDefault="00A96664" w:rsidP="00053C79">
            <w:pPr>
              <w:jc w:val="center"/>
              <w:rPr>
                <w:rFonts w:ascii="Khmer OS Siemreap" w:hAnsi="Khmer OS Siemreap" w:cs="Khmer OS Siemreap"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ចប់​ផ្នែក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(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MIE)</w:t>
            </w:r>
          </w:p>
        </w:tc>
      </w:tr>
      <w:tr w:rsidR="00A96664" w:rsidRPr="00F17F88" w14:paraId="4703F26F" w14:textId="77777777" w:rsidTr="00A96664">
        <w:tc>
          <w:tcPr>
            <w:tcW w:w="9493" w:type="dxa"/>
            <w:shd w:val="clear" w:color="auto" w:fill="C1E4F5" w:themeFill="accent1" w:themeFillTint="33"/>
          </w:tcPr>
          <w:p w14:paraId="587CCE52" w14:textId="2ADCC08E" w:rsidR="00A96664" w:rsidRPr="00F17F88" w:rsidRDefault="00A96664" w:rsidP="00053C79">
            <w:pPr>
              <w:jc w:val="center"/>
              <w:rPr>
                <w:rFonts w:ascii="Khmer OS Muol Light" w:hAnsi="Khmer OS Muol Light" w:cs="Khmer OS Muol Light"/>
                <w:b/>
                <w:noProof/>
                <w:szCs w:val="22"/>
                <w:cs/>
              </w:rPr>
            </w:pP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t xml:space="preserve">ផ្នែក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</w:rPr>
              <w:t>I</w:t>
            </w:r>
            <w:r w:rsidR="003E0239">
              <w:rPr>
                <w:rFonts w:ascii="Khmer OS Muol Light" w:eastAsia="Times New Roman" w:hAnsi="Khmer OS Muol Light" w:cs="Khmer OS Muol Light"/>
                <w:b/>
                <w:szCs w:val="22"/>
              </w:rPr>
              <w:t>.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</w:rPr>
              <w:t xml:space="preserve">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t>ការងារចម្បង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</w:rPr>
              <w:t xml:space="preserve"> -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t xml:space="preserve"> ទំនាក់ទំនងអ្នកធ្វើការឯករាជ្យ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</w:rPr>
              <w:t>(MJI)</w:t>
            </w:r>
          </w:p>
        </w:tc>
      </w:tr>
      <w:tr w:rsidR="00A96664" w:rsidRPr="00F17F88" w14:paraId="5454FE96" w14:textId="77777777" w:rsidTr="00A96664">
        <w:tc>
          <w:tcPr>
            <w:tcW w:w="9493" w:type="dxa"/>
            <w:shd w:val="clear" w:color="auto" w:fill="D9D9D9" w:themeFill="background1" w:themeFillShade="D9"/>
          </w:tcPr>
          <w:p w14:paraId="7D787392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bCs/>
                <w:sz w:val="20"/>
                <w:szCs w:val="20"/>
                <w:cs/>
              </w:rPr>
              <w:t>គោលបំណង</w:t>
            </w:r>
            <w:r w:rsidRPr="00F17F88">
              <w:rPr>
                <w:rFonts w:ascii="Khmer OS Siemreap" w:eastAsia="Times New Roman" w:hAnsi="Khmer OS Siemreap" w:cs="Khmer OS Siemreap"/>
                <w:bCs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Cs/>
                <w:sz w:val="20"/>
                <w:szCs w:val="20"/>
                <w:cs/>
              </w:rPr>
              <w:t>និងវិសាលភាព</w:t>
            </w:r>
          </w:p>
          <w:p w14:paraId="10F6B3C9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522"/>
              <w:contextualSpacing/>
              <w:rPr>
                <w:rFonts w:ascii="Khmer OS Siemreap" w:eastAsia="Times New Roman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  <w:t>ម៉ូឌុលនេះ កំណត់អត្តសញ្ញាណអ្នកម៉ៅការដែលប្រកាសខ្លួនឯងថាជាអ្នកធ្វើការងារដោយឯករាជ្យ</w:t>
            </w:r>
          </w:p>
          <w:p w14:paraId="635BD05A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522"/>
              <w:contextualSpacing/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  <w:t>ផ្នែកមួយនៃកម្រងសំណួរដែលត្រូវការចាំបាច់ដើម្បីប្រមូលយកព័ត៌មានលម្អិតអំពីស្ថានភាពការងារទៅតាមការចាត់ថ្នាក់អន្តរជាតិនៃស្ថានភាពការងារឆ្នាំ២០១៨ (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</w:rPr>
              <w:t>ICSE-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  <w:t>2018)​។</w:t>
            </w:r>
          </w:p>
        </w:tc>
      </w:tr>
      <w:tr w:rsidR="00A96664" w:rsidRPr="00F17F88" w14:paraId="0B99E2CF" w14:textId="77777777" w:rsidTr="00A96664">
        <w:trPr>
          <w:trHeight w:val="1556"/>
        </w:trPr>
        <w:tc>
          <w:tcPr>
            <w:tcW w:w="9493" w:type="dxa"/>
            <w:shd w:val="clear" w:color="auto" w:fill="D9D9D9" w:themeFill="background1" w:themeFillShade="D9"/>
          </w:tcPr>
          <w:p w14:paraId="5BB79DED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bCs/>
                <w:sz w:val="20"/>
                <w:szCs w:val="20"/>
                <w:cs/>
              </w:rPr>
              <w:t>កំណត់សម្គាលសម្រាប់ការអនុវត្ត</w:t>
            </w:r>
          </w:p>
          <w:p w14:paraId="2E327A58" w14:textId="77777777" w:rsidR="00A96664" w:rsidRPr="00D102B9" w:rsidRDefault="00A96664" w:rsidP="004A50F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522"/>
              <w:contextualSpacing/>
              <w:rPr>
                <w:rFonts w:ascii="Khmer OS Siemreap" w:eastAsia="Times New Roman" w:hAnsi="Khmer OS Siemreap" w:cs="Khmer OS Siemreap"/>
                <w:b/>
                <w:spacing w:val="-16"/>
                <w:sz w:val="20"/>
                <w:szCs w:val="20"/>
              </w:rPr>
            </w:pPr>
            <w:r w:rsidRPr="00D102B9">
              <w:rPr>
                <w:rFonts w:ascii="Khmer OS Siemreap" w:eastAsia="Times New Roman" w:hAnsi="Khmer OS Siemreap" w:cs="Khmer OS Siemreap"/>
                <w:b/>
                <w:spacing w:val="-16"/>
                <w:sz w:val="20"/>
                <w:szCs w:val="20"/>
                <w:cs/>
              </w:rPr>
              <w:t>សម្រាប់បុគ្គលដែលបានរាយការណ៍ដោយខ្លួនឯងថា ធ្វើការងារដោយឯករាជ្យទាក់ទងទៅនឹងការងារចម្បងរបស់ពួកគាត់</w:t>
            </w:r>
          </w:p>
          <w:p w14:paraId="618C555D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522"/>
              <w:contextualSpacing/>
              <w:rPr>
                <w:rFonts w:ascii="Khmer OS Siemreap" w:eastAsia="Times New Roman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  <w:t>តម្រូវឱ្យរួមបញ្ចូលម៉ូឌុលស្តីពីចរិតលក្ខណៈស្នូលនៃការងារចម្បង (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</w:rPr>
              <w:t>MJJ)</w:t>
            </w:r>
          </w:p>
          <w:p w14:paraId="5FB3B0FE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522"/>
              <w:contextualSpacing/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  <w:t>ត្រូវប្រើរួមគ្នាជាមួយម៉ូឌុលស្តីពីភាពស្របច្បាប់នៃអង្គភាពសេដ្ឋកិច្ច (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</w:rPr>
              <w:t>MJL)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</w:rPr>
              <w:t>។</w:t>
            </w:r>
          </w:p>
        </w:tc>
      </w:tr>
      <w:tr w:rsidR="00A96664" w:rsidRPr="00F17F88" w14:paraId="02047F01" w14:textId="77777777" w:rsidTr="00A96664">
        <w:trPr>
          <w:trHeight w:val="2465"/>
        </w:trPr>
        <w:tc>
          <w:tcPr>
            <w:tcW w:w="9493" w:type="dxa"/>
          </w:tcPr>
          <w:p w14:paraId="299ECD35" w14:textId="64995104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( MJJ_EMP_REL=2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MJJ_HIRES=2 )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 MJJ_CFW_CHK=1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2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MJJ_HIRES=2 )</w:t>
            </w:r>
          </w:p>
          <w:p w14:paraId="4C3331F6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MJD_SINGLE_CLIENT</w:t>
            </w:r>
          </w:p>
          <w:p w14:paraId="63107DB0" w14:textId="0B206493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88288" behindDoc="0" locked="0" layoutInCell="1" allowOverlap="1" wp14:anchorId="1174C95D" wp14:editId="485DB00E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230695</wp:posOffset>
                      </wp:positionV>
                      <wp:extent cx="2552700" cy="821493"/>
                      <wp:effectExtent l="0" t="0" r="0" b="0"/>
                      <wp:wrapNone/>
                      <wp:docPr id="6886382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0" cy="8214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F29DF0" w14:textId="77777777" w:rsidR="003C5657" w:rsidRPr="00022631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022631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1. </w:t>
                                  </w:r>
                                  <w:r w:rsidRPr="00022631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ភ្ញៀវ/អតិថិជនតែម្នាក់</w:t>
                                  </w:r>
                                  <w:r w:rsidRPr="00022631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br/>
                                    <w:t xml:space="preserve">2. </w:t>
                                  </w:r>
                                  <w:r w:rsidRPr="00022631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ភ្ញៀវ/អតិថិជនច្រើន</w:t>
                                  </w:r>
                                  <w:r w:rsidRPr="00022631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br/>
                                    <w:t xml:space="preserve">3. </w:t>
                                  </w:r>
                                  <w:r w:rsidRPr="00022631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មិនទាន់មានភ្ញៀវ/អតិថិជននៅឡើយ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4C95D" id="_x0000_s1099" type="#_x0000_t202" style="position:absolute;left:0;text-align:left;margin-left:141.2pt;margin-top:18.15pt;width:201pt;height:64.7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" stroked="f">
                      <v:textbox>
                        <w:txbxContent>
                          <w:p w14:paraId="2BF29DF0" w14:textId="77777777" w:rsidR="003C5657" w:rsidRPr="00022631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022631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1. </w:t>
                            </w:r>
                            <w:r w:rsidRPr="00022631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ភ្ញៀវ/អតិថិជនតែម្នាក់</w:t>
                            </w:r>
                            <w:r w:rsidRPr="00022631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br/>
                              <w:t xml:space="preserve">2. </w:t>
                            </w:r>
                            <w:r w:rsidRPr="00022631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ភ្ញៀវ/អតិថិជនច្រើន</w:t>
                            </w:r>
                            <w:r w:rsidRPr="00022631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br/>
                              <w:t xml:space="preserve">3. </w:t>
                            </w:r>
                            <w:r w:rsidRPr="00022631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មិនទាន់មានភ្ញៀវ/អតិថិជននៅឡើយ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I28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តើប្រាក់ចំណូលច្រើនជាងពាក់កណ្តាលនៃ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មុខរបរ/</w:t>
            </w:r>
            <w:r w:rsidRPr="00F17F88">
              <w:rPr>
                <w:rFonts w:ascii="Khmer OS Siemreap" w:eastAsia="Times New Roman" w:hAnsi="Khmer OS Siemreap" w:cs="Khmer OS Siemreap" w:hint="cs"/>
                <w:szCs w:val="22"/>
                <w:cs/>
              </w:rPr>
              <w:t>អាជីវកម្ម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បានមកពីខាងណា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  <w:r w:rsidRPr="00F17F88">
              <w:rPr>
                <w:rFonts w:ascii="Khmer OS Siemreap" w:hAnsi="Khmer OS Siemreap" w:cs="Khmer OS Siemreap"/>
                <w:szCs w:val="22"/>
              </w:rPr>
              <w:br/>
            </w:r>
          </w:p>
          <w:p w14:paraId="0AB2A22E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Cs w:val="22"/>
              </w:rPr>
            </w:pPr>
          </w:p>
        </w:tc>
      </w:tr>
      <w:tr w:rsidR="00A96664" w:rsidRPr="00F17F88" w14:paraId="5E1ABC04" w14:textId="77777777" w:rsidTr="00A96664">
        <w:trPr>
          <w:trHeight w:val="3230"/>
        </w:trPr>
        <w:tc>
          <w:tcPr>
            <w:tcW w:w="9493" w:type="dxa"/>
          </w:tcPr>
          <w:p w14:paraId="0188F700" w14:textId="47918A00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MJD_SINGLE_CLIENT=2 </w:t>
            </w:r>
          </w:p>
          <w:p w14:paraId="7E785FDD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MJD_SOURCE_CLIENT</w:t>
            </w:r>
          </w:p>
          <w:p w14:paraId="6B02A035" w14:textId="62EF4549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I29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 (អ្នក/ឈ្មោះ) ទទួលបានអតិថិជន ភ្ញៀវ ឬអ្នកទិញរបស់ (អ្នក/គាត់) តាមរយៈអ្នកផ្សេងទៀតដែរឬទេ?</w:t>
            </w:r>
          </w:p>
          <w:p w14:paraId="5EC8F2E2" w14:textId="1FC8C269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i/>
                <w:iCs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89312" behindDoc="0" locked="0" layoutInCell="1" allowOverlap="1" wp14:anchorId="4D37D690" wp14:editId="04148B54">
                      <wp:simplePos x="0" y="0"/>
                      <wp:positionH relativeFrom="column">
                        <wp:posOffset>3335309</wp:posOffset>
                      </wp:positionH>
                      <wp:positionV relativeFrom="paragraph">
                        <wp:posOffset>118226</wp:posOffset>
                      </wp:positionV>
                      <wp:extent cx="2597727" cy="1136072"/>
                      <wp:effectExtent l="0" t="0" r="0" b="6985"/>
                      <wp:wrapNone/>
                      <wp:docPr id="8774132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727" cy="11360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5F27F3" w14:textId="77777777" w:rsidR="003C5657" w:rsidRPr="0010129C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10129C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1. </w:t>
                                  </w:r>
                                  <w:r w:rsidRPr="0010129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បាទ ពួកគេទាំងអស់គ្នា</w:t>
                                  </w:r>
                                  <w:r w:rsidRPr="0010129C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br/>
                                    <w:t xml:space="preserve">2. </w:t>
                                  </w:r>
                                  <w:r w:rsidRPr="0010129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បាទ ភាគច្រើននៃពួកគេ</w:t>
                                  </w:r>
                                  <w:r w:rsidRPr="0010129C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br/>
                                    <w:t xml:space="preserve">3. </w:t>
                                  </w:r>
                                  <w:r w:rsidRPr="0010129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បាទ ប៉ុន្តែមានតែពួកគេមួយចំនួនប៉ុណ្ណោះ</w:t>
                                  </w:r>
                                  <w:r w:rsidRPr="0010129C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br/>
                                    <w:t xml:space="preserve">4. </w:t>
                                  </w:r>
                                  <w:r w:rsidRPr="0010129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ទេ មិនទាន់មានទេ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7D690" id="_x0000_s1100" type="#_x0000_t202" style="position:absolute;left:0;text-align:left;margin-left:262.6pt;margin-top:9.3pt;width:204.55pt;height:89.4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" stroked="f">
                      <v:textbox>
                        <w:txbxContent>
                          <w:p w14:paraId="785F27F3" w14:textId="77777777" w:rsidR="003C5657" w:rsidRPr="0010129C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10129C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1. </w:t>
                            </w:r>
                            <w:r w:rsidRPr="0010129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បាទ ពួកគេទាំងអស់គ្នា</w:t>
                            </w:r>
                            <w:r w:rsidRPr="0010129C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br/>
                              <w:t xml:space="preserve">2. </w:t>
                            </w:r>
                            <w:r w:rsidRPr="0010129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បាទ ភាគច្រើននៃពួកគេ</w:t>
                            </w:r>
                            <w:r w:rsidRPr="0010129C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br/>
                              <w:t xml:space="preserve">3. </w:t>
                            </w:r>
                            <w:r w:rsidRPr="0010129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បាទ ប៉ុន្តែមានតែពួកគេមួយចំនួនប៉ុណ្ណោះ</w:t>
                            </w:r>
                            <w:r w:rsidRPr="0010129C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br/>
                              <w:t xml:space="preserve">4. </w:t>
                            </w:r>
                            <w:r w:rsidRPr="0010129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ទេ មិនទាន់មានទេ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i/>
                <w:iCs/>
                <w:szCs w:val="22"/>
                <w:cs/>
              </w:rPr>
              <w:t xml:space="preserve">       ឧទាហរណ៍តាមរយៈក្រុមហ៊ុន អន្តរការី ឬបុគ្គលផ្សេងទៀត</w:t>
            </w:r>
            <w:r w:rsidR="007041B4">
              <w:rPr>
                <w:rFonts w:ascii="Khmer OS Siemreap" w:hAnsi="Khmer OS Siemreap" w:cs="Khmer OS Siemreap"/>
                <w:i/>
                <w:iCs/>
                <w:szCs w:val="22"/>
                <w:cs/>
              </w:rPr>
              <w:t>.</w:t>
            </w:r>
            <w:r w:rsidR="003E0239">
              <w:rPr>
                <w:rFonts w:ascii="Khmer OS Siemreap" w:hAnsi="Khmer OS Siemreap" w:cs="Khmer OS Siemreap"/>
                <w:i/>
                <w:iCs/>
                <w:szCs w:val="22"/>
              </w:rPr>
              <w:t>..</w:t>
            </w:r>
          </w:p>
        </w:tc>
      </w:tr>
      <w:tr w:rsidR="00A96664" w:rsidRPr="00F17F88" w14:paraId="5EFAFA57" w14:textId="77777777" w:rsidTr="00A96664">
        <w:tc>
          <w:tcPr>
            <w:tcW w:w="9493" w:type="dxa"/>
          </w:tcPr>
          <w:p w14:paraId="42ABBF38" w14:textId="17124755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 MJD_SOURCE_CLIENT=3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4 )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ឬ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 MJD_SINGLE_CLIENT=3 )</w:t>
            </w:r>
          </w:p>
          <w:p w14:paraId="51D3920C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MJD_SELL_CLIENT</w:t>
            </w:r>
          </w:p>
          <w:p w14:paraId="3C96B3DF" w14:textId="511E4850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I30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តើនៅក្នុងសកម្មភាពអាជីវកម្មនេះ (អ្នក/ឈ្មោះ) មានសកម្មភាពអ្វី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7C7F3FDC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sz w:val="6"/>
                <w:szCs w:val="6"/>
              </w:rPr>
            </w:pPr>
          </w:p>
          <w:p w14:paraId="38C1D08F" w14:textId="77777777" w:rsidR="00A96664" w:rsidRPr="00F17F88" w:rsidRDefault="00A96664" w:rsidP="00053C79">
            <w:pPr>
              <w:ind w:left="1692" w:hanging="340"/>
              <w:rPr>
                <w:rFonts w:ascii="Khmer OS Siemreap" w:eastAsia="Times New Roman" w:hAnsi="Khmer OS Siemreap" w:cs="Khmer OS Siemreap"/>
                <w:b/>
                <w:bCs/>
                <w:i/>
                <w:i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 w:hint="cs"/>
                <w:b/>
                <w:bCs/>
                <w:i/>
                <w:iCs/>
                <w:szCs w:val="22"/>
                <w:cs/>
              </w:rPr>
              <w:t>សូម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i/>
                <w:iCs/>
                <w:szCs w:val="22"/>
                <w:cs/>
              </w:rPr>
              <w:t>អាននិងជ្រើសរើសចម្លើយដែល</w:t>
            </w:r>
            <w:r w:rsidRPr="00F17F88">
              <w:rPr>
                <w:rFonts w:ascii="Khmer OS Siemreap" w:eastAsia="Times New Roman" w:hAnsi="Khmer OS Siemreap" w:cs="Khmer OS Siemreap" w:hint="cs"/>
                <w:b/>
                <w:bCs/>
                <w:i/>
                <w:iCs/>
                <w:szCs w:val="22"/>
                <w:cs/>
              </w:rPr>
              <w:t>អាច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i/>
                <w:iCs/>
                <w:szCs w:val="22"/>
                <w:cs/>
              </w:rPr>
              <w:t>៖</w:t>
            </w:r>
          </w:p>
          <w:p w14:paraId="7E6ADEAE" w14:textId="6823E75D" w:rsidR="00A96664" w:rsidRPr="00F17F88" w:rsidRDefault="00A96664" w:rsidP="00053C79">
            <w:pPr>
              <w:ind w:left="1692" w:hanging="360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a</w:t>
            </w:r>
            <w:r w:rsidR="003E0239">
              <w:rPr>
                <w:rFonts w:ascii="Khmer OS Siemreap" w:eastAsia="Times New Roman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ផលិតផលិតផល ឬផ្តល់សេវាកម្មសម្រាប់ក្រុមហ៊ុនតែមួយ</w:t>
            </w:r>
          </w:p>
          <w:p w14:paraId="64EDA628" w14:textId="0D6E246B" w:rsidR="00A96664" w:rsidRPr="00F17F88" w:rsidRDefault="00A96664" w:rsidP="00053C79">
            <w:pPr>
              <w:ind w:left="1692" w:hanging="360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b</w:t>
            </w:r>
            <w:r w:rsidR="003E0239">
              <w:rPr>
                <w:rFonts w:ascii="Khmer OS Siemreap" w:eastAsia="Times New Roman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លក់ផលិតផល ឬទទួលសេវាកម្មពីក្រុមហ៊ុនតែមួយ</w:t>
            </w:r>
          </w:p>
          <w:p w14:paraId="0C0C2A92" w14:textId="73945491" w:rsidR="00A96664" w:rsidRPr="00F17F88" w:rsidRDefault="00A96664" w:rsidP="00053C79">
            <w:pPr>
              <w:ind w:left="1692" w:hanging="360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c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ធ្វើការជាមួយសម្ភារ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ៈ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ឬឧបករណ៍ដែលផ្តល់ដោយក្រុមហ៊ុនតែមួយ</w:t>
            </w:r>
          </w:p>
          <w:p w14:paraId="49C9D4F1" w14:textId="0952ACFA" w:rsidR="00A96664" w:rsidRPr="00F17F88" w:rsidRDefault="00A96664" w:rsidP="00053C79">
            <w:pPr>
              <w:ind w:left="1324" w:firstLine="20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i/>
                <w:iCs/>
                <w:szCs w:val="22"/>
                <w:cs/>
              </w:rPr>
              <w:t>សូមកុំអាន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br/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d</w:t>
            </w:r>
            <w:r w:rsidR="003E0239">
              <w:rPr>
                <w:rFonts w:ascii="Khmer OS Siemreap" w:eastAsia="Times New Roman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គ្មានចម្លើយខាងលើ</w:t>
            </w:r>
          </w:p>
        </w:tc>
      </w:tr>
      <w:tr w:rsidR="00A96664" w:rsidRPr="00F17F88" w14:paraId="269C6FD8" w14:textId="77777777" w:rsidTr="00A96664">
        <w:tc>
          <w:tcPr>
            <w:tcW w:w="9493" w:type="dxa"/>
          </w:tcPr>
          <w:p w14:paraId="5D62BECF" w14:textId="713C828C" w:rsidR="00A96664" w:rsidRPr="00C97DBE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pacing w:val="-12"/>
                <w:sz w:val="20"/>
                <w:szCs w:val="20"/>
              </w:rPr>
            </w:pPr>
            <w:r w:rsidRPr="00C97DBE">
              <w:rPr>
                <w:rFonts w:ascii="Khmer OS Siemreap" w:hAnsi="Khmer OS Siemreap" w:cs="Khmer OS Siemreap"/>
                <w:i/>
                <w:iCs/>
                <w:color w:val="EE0000"/>
                <w:spacing w:val="-12"/>
                <w:sz w:val="20"/>
                <w:szCs w:val="20"/>
                <w:cs/>
              </w:rPr>
              <w:t xml:space="preserve">សូមសួរប្រសិនបើ </w:t>
            </w:r>
            <w:r w:rsidRPr="00C97DBE">
              <w:rPr>
                <w:rFonts w:ascii="Khmer OS Siemreap" w:hAnsi="Khmer OS Siemreap" w:cs="Khmer OS Siemreap"/>
                <w:i/>
                <w:iCs/>
                <w:color w:val="EE0000"/>
                <w:spacing w:val="-12"/>
                <w:sz w:val="20"/>
                <w:szCs w:val="20"/>
              </w:rPr>
              <w:t xml:space="preserve">(MJD_SINGLE_CLIENT=1) </w:t>
            </w:r>
            <w:r w:rsidRPr="00C97DBE">
              <w:rPr>
                <w:rFonts w:ascii="Khmer OS Siemreap" w:hAnsi="Khmer OS Siemreap" w:cs="Khmer OS Siemreap"/>
                <w:i/>
                <w:iCs/>
                <w:color w:val="EE0000"/>
                <w:spacing w:val="-12"/>
                <w:sz w:val="20"/>
                <w:szCs w:val="20"/>
                <w:cs/>
              </w:rPr>
              <w:t xml:space="preserve">ឬ </w:t>
            </w:r>
            <w:r w:rsidRPr="00C97DBE">
              <w:rPr>
                <w:rFonts w:ascii="Khmer OS Siemreap" w:hAnsi="Khmer OS Siemreap" w:cs="Khmer OS Siemreap"/>
                <w:i/>
                <w:iCs/>
                <w:color w:val="EE0000"/>
                <w:spacing w:val="-12"/>
                <w:sz w:val="20"/>
                <w:szCs w:val="20"/>
              </w:rPr>
              <w:t>(MJD_SOURCE_CLIENT=1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pacing w:val="-12"/>
                <w:sz w:val="20"/>
                <w:szCs w:val="20"/>
              </w:rPr>
              <w:t>.</w:t>
            </w:r>
            <w:r w:rsidRPr="00C97DBE">
              <w:rPr>
                <w:rFonts w:ascii="Khmer OS Siemreap" w:hAnsi="Khmer OS Siemreap" w:cs="Khmer OS Siemreap"/>
                <w:i/>
                <w:iCs/>
                <w:color w:val="EE0000"/>
                <w:spacing w:val="-12"/>
                <w:sz w:val="20"/>
                <w:szCs w:val="20"/>
              </w:rPr>
              <w:t>2</w:t>
            </w:r>
            <w:r w:rsidRPr="00C97DBE">
              <w:rPr>
                <w:rFonts w:ascii="Khmer OS Siemreap" w:hAnsi="Khmer OS Siemreap" w:cs="Khmer OS Siemreap"/>
                <w:i/>
                <w:iCs/>
                <w:color w:val="EE0000"/>
                <w:spacing w:val="-12"/>
                <w:sz w:val="20"/>
                <w:szCs w:val="20"/>
                <w:cs/>
              </w:rPr>
              <w:t>)</w:t>
            </w:r>
            <w:r w:rsidRPr="00C97DBE">
              <w:rPr>
                <w:rFonts w:ascii="Khmer OS Siemreap" w:hAnsi="Khmer OS Siemreap" w:cs="Khmer OS Siemreap"/>
                <w:i/>
                <w:iCs/>
                <w:color w:val="EE0000"/>
                <w:spacing w:val="-12"/>
                <w:sz w:val="20"/>
                <w:szCs w:val="20"/>
              </w:rPr>
              <w:t xml:space="preserve"> </w:t>
            </w:r>
            <w:r w:rsidRPr="00C97DBE">
              <w:rPr>
                <w:rFonts w:ascii="Khmer OS Siemreap" w:hAnsi="Khmer OS Siemreap" w:cs="Khmer OS Siemreap"/>
                <w:i/>
                <w:iCs/>
                <w:color w:val="EE0000"/>
                <w:spacing w:val="-12"/>
                <w:sz w:val="20"/>
                <w:szCs w:val="20"/>
                <w:cs/>
              </w:rPr>
              <w:t>ឬ</w:t>
            </w:r>
            <w:r w:rsidRPr="00C97DBE">
              <w:rPr>
                <w:rFonts w:ascii="Khmer OS Siemreap" w:hAnsi="Khmer OS Siemreap" w:cs="Khmer OS Siemreap"/>
                <w:i/>
                <w:iCs/>
                <w:color w:val="EE0000"/>
                <w:spacing w:val="-12"/>
                <w:sz w:val="20"/>
                <w:szCs w:val="20"/>
              </w:rPr>
              <w:t xml:space="preserve"> (MJD_SELL_CLIENT= a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pacing w:val="-12"/>
                <w:sz w:val="20"/>
                <w:szCs w:val="20"/>
              </w:rPr>
              <w:t>.</w:t>
            </w:r>
            <w:r w:rsidRPr="00C97DBE">
              <w:rPr>
                <w:rFonts w:ascii="Khmer OS Siemreap" w:hAnsi="Khmer OS Siemreap" w:cs="Khmer OS Siemreap"/>
                <w:i/>
                <w:iCs/>
                <w:color w:val="EE0000"/>
                <w:spacing w:val="-12"/>
                <w:sz w:val="20"/>
                <w:szCs w:val="20"/>
              </w:rPr>
              <w:t xml:space="preserve"> b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pacing w:val="-12"/>
                <w:sz w:val="20"/>
                <w:szCs w:val="20"/>
              </w:rPr>
              <w:t>.</w:t>
            </w:r>
            <w:r w:rsidRPr="00C97DBE">
              <w:rPr>
                <w:rFonts w:ascii="Khmer OS Siemreap" w:hAnsi="Khmer OS Siemreap" w:cs="Khmer OS Siemreap"/>
                <w:i/>
                <w:iCs/>
                <w:color w:val="EE0000"/>
                <w:spacing w:val="-12"/>
                <w:sz w:val="20"/>
                <w:szCs w:val="20"/>
              </w:rPr>
              <w:t xml:space="preserve"> c) </w:t>
            </w:r>
          </w:p>
          <w:p w14:paraId="303EF7EC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MJD_CONTROL</w:t>
            </w:r>
          </w:p>
          <w:p w14:paraId="7AB9E1B6" w14:textId="09B026F9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I31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តើអតិថិជន / ក្រុមហ៊ុន / អន្តរការី / បុគ្គលនេះជាអ្នក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កំណត់</w:t>
            </w:r>
            <w:r w:rsidR="003E0239">
              <w:rPr>
                <w:rFonts w:ascii="Khmer OS Siemreap" w:eastAsia="Times New Roman" w:hAnsi="Khmer OS Siemreap" w:cs="Khmer OS Siemreap"/>
                <w:szCs w:val="22"/>
              </w:rPr>
              <w:t>...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4815002C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sz w:val="6"/>
                <w:szCs w:val="6"/>
              </w:rPr>
            </w:pPr>
          </w:p>
          <w:p w14:paraId="68B477F7" w14:textId="77777777" w:rsidR="00A96664" w:rsidRPr="00F17F88" w:rsidRDefault="00A96664" w:rsidP="00053C79">
            <w:pPr>
              <w:ind w:left="1512" w:hanging="340"/>
              <w:rPr>
                <w:rFonts w:ascii="Khmer OS Siemreap" w:eastAsia="Times New Roman" w:hAnsi="Khmer OS Siemreap" w:cs="Khmer OS Siemreap"/>
                <w:b/>
                <w:bCs/>
                <w:i/>
                <w:i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i/>
                <w:iCs/>
                <w:szCs w:val="22"/>
                <w:cs/>
              </w:rPr>
              <w:t>សូមអាន និងជ្រើសរើសចម្លើយដែលអាច</w:t>
            </w:r>
          </w:p>
          <w:p w14:paraId="6E6B32B8" w14:textId="6C123982" w:rsidR="00A96664" w:rsidRPr="00F17F88" w:rsidRDefault="00A96664" w:rsidP="00053C79">
            <w:pPr>
              <w:ind w:left="1512" w:hanging="340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a</w:t>
            </w:r>
            <w:r w:rsidR="003E0239">
              <w:rPr>
                <w:rFonts w:ascii="Khmer OS Siemreap" w:eastAsia="Times New Roman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កំណត់តម្លៃនៃផលិតផល ឬសេវាកម្មដែលអ្នកផ្តល់ជូន</w:t>
            </w:r>
          </w:p>
          <w:p w14:paraId="21859D94" w14:textId="1BFD4FD1" w:rsidR="00A96664" w:rsidRPr="00F17F88" w:rsidRDefault="00A96664" w:rsidP="00053C79">
            <w:pPr>
              <w:ind w:left="1512" w:hanging="340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b</w:t>
            </w:r>
            <w:r w:rsidR="003E0239">
              <w:rPr>
                <w:rFonts w:ascii="Khmer OS Siemreap" w:eastAsia="Times New Roman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សម្រេចចិត្តពីចំនួន/បិមាណអប្បបរមានៃការលក់ ឬកិច្ចការដែលអ្នកត្រូវបំពេញ/ធ្វើ</w:t>
            </w:r>
          </w:p>
          <w:p w14:paraId="1DFAFD6D" w14:textId="7241AB40" w:rsidR="00A96664" w:rsidRPr="00F17F88" w:rsidRDefault="00A96664" w:rsidP="00053C79">
            <w:pPr>
              <w:ind w:left="1512" w:hanging="340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c</w:t>
            </w:r>
            <w:r w:rsidR="003E0239">
              <w:rPr>
                <w:rFonts w:ascii="Khmer OS Siemreap" w:eastAsia="Times New Roman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សម្រេចចិត្តពីកន្លែង ផ្លូវ ឬតំបន់ដែលអ្នកត្រូវធ្វើការងារ</w:t>
            </w:r>
          </w:p>
          <w:p w14:paraId="40D8FD17" w14:textId="0FA2D350" w:rsidR="00A96664" w:rsidRPr="00D102B9" w:rsidRDefault="00A96664" w:rsidP="00053C79">
            <w:pPr>
              <w:ind w:left="1512" w:hanging="340"/>
              <w:rPr>
                <w:rFonts w:ascii="Khmer OS Siemreap" w:eastAsia="Times New Roman" w:hAnsi="Khmer OS Siemreap" w:cs="Khmer OS Siemreap"/>
                <w:spacing w:val="-16"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d</w:t>
            </w:r>
            <w:r w:rsidR="003E0239">
              <w:rPr>
                <w:rFonts w:ascii="Khmer OS Siemreap" w:eastAsia="Times New Roman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</w:t>
            </w:r>
            <w:r w:rsidRPr="00D102B9">
              <w:rPr>
                <w:rFonts w:ascii="Khmer OS Siemreap" w:eastAsia="Times New Roman" w:hAnsi="Khmer OS Siemreap" w:cs="Khmer OS Siemreap"/>
                <w:spacing w:val="-16"/>
                <w:szCs w:val="22"/>
                <w:cs/>
              </w:rPr>
              <w:t>សម្រេចចិត្តពីរបៀបរៀបចំចាត់ចែងការងារ ដូចជាការត្រួតពិនិត្យ ឬសម្រេចចិត្តលើពេលវេលាធ្វើការ</w:t>
            </w:r>
          </w:p>
          <w:p w14:paraId="5F722190" w14:textId="05C1475A" w:rsidR="00A96664" w:rsidRPr="00F17F88" w:rsidRDefault="00A96664" w:rsidP="00053C79">
            <w:pPr>
              <w:ind w:left="1512" w:hanging="340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e</w:t>
            </w:r>
            <w:r w:rsidR="003E0239">
              <w:rPr>
                <w:rFonts w:ascii="Khmer OS Siemreap" w:eastAsia="Times New Roman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សម្រេចចិត្តពីអ្នកផ្គត់ផ្គង់ដែលត្រូវប្រើ</w:t>
            </w:r>
          </w:p>
          <w:p w14:paraId="387E72B8" w14:textId="083E3D80" w:rsidR="00A96664" w:rsidRPr="00F17F88" w:rsidRDefault="00A96664" w:rsidP="00053C79">
            <w:pPr>
              <w:ind w:left="1512" w:hanging="340"/>
              <w:rPr>
                <w:rFonts w:ascii="Khmer OS Siemreap" w:eastAsia="Times New Roman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f</w:t>
            </w:r>
            <w:r w:rsidR="003E0239">
              <w:rPr>
                <w:rFonts w:ascii="Khmer OS Siemreap" w:eastAsia="Times New Roman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ផ្តល់</w:t>
            </w:r>
            <w:r w:rsidRPr="00F17F88">
              <w:rPr>
                <w:rFonts w:ascii="Khmer OS Siemreap" w:eastAsia="Times New Roman" w:hAnsi="Khmer OS Siemreap" w:cs="Khmer OS Siemreap" w:hint="cs"/>
                <w:szCs w:val="22"/>
                <w:cs/>
              </w:rPr>
              <w:t>ទីកន្លែង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ឬម៉ាស៊ីនដែលអ្នកប្រើ</w:t>
            </w:r>
          </w:p>
          <w:p w14:paraId="6603DBC7" w14:textId="77777777" w:rsidR="00A96664" w:rsidRPr="00F17F88" w:rsidRDefault="00A96664" w:rsidP="00053C79">
            <w:pPr>
              <w:ind w:left="1512"/>
              <w:rPr>
                <w:rFonts w:ascii="Khmer OS Siemreap" w:eastAsia="Times New Roman" w:hAnsi="Khmer OS Siemreap" w:cs="Khmer OS Siemreap"/>
                <w:i/>
                <w:iCs/>
                <w:sz w:val="6"/>
                <w:szCs w:val="6"/>
              </w:rPr>
            </w:pPr>
          </w:p>
          <w:p w14:paraId="3D134074" w14:textId="228C4E0B" w:rsidR="00A96664" w:rsidRPr="00F17F88" w:rsidRDefault="00A96664" w:rsidP="00053C79">
            <w:pPr>
              <w:ind w:left="1144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i/>
                <w:iCs/>
                <w:szCs w:val="22"/>
                <w:cs/>
              </w:rPr>
              <w:t>សូមកុំអាន</w:t>
            </w:r>
            <w:r w:rsidRPr="00F17F88">
              <w:rPr>
                <w:rFonts w:ascii="Khmer OS Siemreap" w:eastAsia="Times New Roman" w:hAnsi="Khmer OS Siemreap" w:cs="Khmer OS Siemreap"/>
                <w:sz w:val="20"/>
                <w:szCs w:val="20"/>
              </w:rPr>
              <w:br/>
            </w:r>
            <w:r w:rsidRPr="00F17F88">
              <w:rPr>
                <w:rFonts w:ascii="Khmer OS Siemreap" w:eastAsia="Times New Roman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g</w:t>
            </w:r>
            <w:r w:rsidR="003E0239">
              <w:rPr>
                <w:rFonts w:ascii="Khmer OS Siemreap" w:eastAsia="Times New Roman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គ្មានចម្លើយទាំងអស់ខាងលើ</w:t>
            </w:r>
          </w:p>
        </w:tc>
      </w:tr>
      <w:tr w:rsidR="00A96664" w:rsidRPr="00F17F88" w14:paraId="4CF031A9" w14:textId="77777777" w:rsidTr="00A96664">
        <w:tc>
          <w:tcPr>
            <w:tcW w:w="9493" w:type="dxa"/>
            <w:shd w:val="clear" w:color="auto" w:fill="D9D9D9" w:themeFill="background1" w:themeFillShade="D9"/>
          </w:tcPr>
          <w:p w14:paraId="5A7B72CE" w14:textId="77777777" w:rsidR="00A96664" w:rsidRPr="00F17F88" w:rsidRDefault="00A96664" w:rsidP="00053C79">
            <w:pPr>
              <w:jc w:val="center"/>
              <w:rPr>
                <w:rFonts w:ascii="Khmer OS Siemreap" w:eastAsia="Times New Roman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ចប់​ផ្នែក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(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MJI)</w:t>
            </w:r>
          </w:p>
        </w:tc>
      </w:tr>
    </w:tbl>
    <w:p w14:paraId="7E3D3D54" w14:textId="77777777" w:rsidR="00B10032" w:rsidRDefault="00B10032"/>
    <w:p w14:paraId="5B1A4B83" w14:textId="77777777" w:rsidR="00D102B9" w:rsidRDefault="00D102B9"/>
    <w:p w14:paraId="2EA2DA76" w14:textId="77777777" w:rsidR="00D102B9" w:rsidRDefault="00D102B9"/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9445"/>
      </w:tblGrid>
      <w:tr w:rsidR="00A96664" w:rsidRPr="00F17F88" w14:paraId="6F0F39D6" w14:textId="77777777" w:rsidTr="00C97DBE">
        <w:tc>
          <w:tcPr>
            <w:tcW w:w="9445" w:type="dxa"/>
            <w:shd w:val="clear" w:color="auto" w:fill="A5C9EB" w:themeFill="text2" w:themeFillTint="40"/>
          </w:tcPr>
          <w:p w14:paraId="35ADFEA8" w14:textId="7A55AF17" w:rsidR="00A96664" w:rsidRPr="00F17F88" w:rsidRDefault="00A96664" w:rsidP="00053C79">
            <w:pPr>
              <w:jc w:val="center"/>
              <w:rPr>
                <w:rFonts w:ascii="Khmer OS Muol Light" w:eastAsia="Times New Roman" w:hAnsi="Khmer OS Muol Light" w:cs="Khmer OS Muol Light"/>
                <w:b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Cs/>
                <w:szCs w:val="22"/>
                <w:cs/>
              </w:rPr>
              <w:lastRenderedPageBreak/>
              <w:br w:type="page"/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t xml:space="preserve">ផ្នែក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</w:rPr>
              <w:t>I</w:t>
            </w:r>
            <w:r w:rsidR="003E0239">
              <w:rPr>
                <w:rFonts w:ascii="Khmer OS Muol Light" w:eastAsia="Times New Roman" w:hAnsi="Khmer OS Muol Light" w:cs="Khmer OS Muol Light"/>
                <w:b/>
                <w:szCs w:val="22"/>
              </w:rPr>
              <w:t>.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</w:rPr>
              <w:t xml:space="preserve">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t>ការងារចម្បង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</w:rPr>
              <w:t xml:space="preserve"> -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t xml:space="preserve"> ស្ថានភាពនៃអង្គភាពសេដ្ឋកិច្ចក្នុងប្រព័ន្ធ</w:t>
            </w:r>
            <w:r w:rsidRPr="00F17F88">
              <w:rPr>
                <w:rFonts w:ascii="Khmer OS Muol Light" w:eastAsia="Times New Roman" w:hAnsi="Khmer OS Muol Light" w:cs="Khmer OS Muol Light"/>
                <w:bCs/>
                <w:szCs w:val="22"/>
                <w:cs/>
              </w:rPr>
              <w:t xml:space="preserve"> </w:t>
            </w:r>
            <w:r w:rsidRPr="00F17F88">
              <w:rPr>
                <w:rFonts w:ascii="Khmer OS Muol Light" w:eastAsia="Times New Roman" w:hAnsi="Khmer OS Muol Light" w:cs="Khmer OS Muol Light"/>
                <w:bCs/>
                <w:szCs w:val="22"/>
              </w:rPr>
              <w:t>(MJL)</w:t>
            </w:r>
          </w:p>
        </w:tc>
      </w:tr>
      <w:tr w:rsidR="00A96664" w:rsidRPr="00F17F88" w14:paraId="538A1A08" w14:textId="77777777" w:rsidTr="00C97DBE">
        <w:trPr>
          <w:trHeight w:val="1247"/>
        </w:trPr>
        <w:tc>
          <w:tcPr>
            <w:tcW w:w="9445" w:type="dxa"/>
            <w:shd w:val="clear" w:color="auto" w:fill="D9D9D9" w:themeFill="background1" w:themeFillShade="D9"/>
          </w:tcPr>
          <w:p w14:paraId="362AB989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/>
                <w:bCs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 w:val="20"/>
                <w:szCs w:val="20"/>
                <w:cs/>
              </w:rPr>
              <w:t>គោលបំណង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sz w:val="20"/>
                <w:szCs w:val="20"/>
                <w:cs/>
              </w:rPr>
              <w:t>និងវិសាលភាព</w:t>
            </w:r>
          </w:p>
          <w:p w14:paraId="201C7ABD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adjustRightInd/>
              <w:contextualSpacing/>
              <w:rPr>
                <w:rFonts w:ascii="Khmer OS Siemreap" w:eastAsia="Times New Roman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sz w:val="20"/>
                <w:szCs w:val="20"/>
                <w:cs/>
              </w:rPr>
              <w:t>ម៉ូឌុលនេះមានសំណួរមួយដែលប្រមូលយកព័ត័មានពីអង្គភាពសេដ្ឋកិច្ចដែលមានទីតាំង និងការងារចម្បងតាំងនៅ</w:t>
            </w:r>
          </w:p>
          <w:p w14:paraId="7F9D6073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1"/>
              </w:numPr>
              <w:autoSpaceDE/>
              <w:autoSpaceDN/>
              <w:adjustRightInd/>
              <w:contextualSpacing/>
              <w:rPr>
                <w:rFonts w:ascii="Khmer OS Siemreap" w:eastAsia="Times New Roman" w:hAnsi="Khmer OS Siemreap" w:cs="Khmer OS Siemreap"/>
                <w:sz w:val="20"/>
                <w:szCs w:val="20"/>
                <w:cs/>
              </w:rPr>
            </w:pPr>
            <w:r w:rsidRPr="00F17F88">
              <w:rPr>
                <w:rFonts w:ascii="Khmer OS Siemreap" w:eastAsia="Times New Roman" w:hAnsi="Khmer OS Siemreap" w:cs="Khmer OS Siemreap"/>
                <w:sz w:val="20"/>
                <w:szCs w:val="20"/>
                <w:cs/>
              </w:rPr>
              <w:t>សំណួរត្រូវបានបង្កើតឡើងសម្រាប់ប្រមូលព័ត៌មានដែលពាក់ព័ន្ធផ្នែកនៃស្ថិតិក្រៅប្រព័ន្ធ</w:t>
            </w:r>
          </w:p>
        </w:tc>
      </w:tr>
      <w:tr w:rsidR="00A96664" w:rsidRPr="00F17F88" w14:paraId="0C9F1C0D" w14:textId="77777777" w:rsidTr="00C97DBE">
        <w:trPr>
          <w:trHeight w:val="2210"/>
        </w:trPr>
        <w:tc>
          <w:tcPr>
            <w:tcW w:w="9445" w:type="dxa"/>
            <w:shd w:val="clear" w:color="auto" w:fill="D9D9D9" w:themeFill="background1" w:themeFillShade="D9"/>
          </w:tcPr>
          <w:p w14:paraId="7415814A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/>
                <w:bCs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 w:val="20"/>
                <w:szCs w:val="20"/>
                <w:cs/>
              </w:rPr>
              <w:t>កំណត់សម្គាល់សម្រាប់ការអនុវត្ត</w:t>
            </w:r>
          </w:p>
          <w:p w14:paraId="780DF2A9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adjustRightInd/>
              <w:contextualSpacing/>
              <w:rPr>
                <w:rFonts w:ascii="Khmer OS Siemreap" w:eastAsia="Times New Roman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sz w:val="20"/>
                <w:szCs w:val="20"/>
                <w:cs/>
              </w:rPr>
              <w:t>ត្រូវសួរដល់អ្នកមានការងារធ្វើទាំងអស់ដែលមានការងារចម្បងនៅក្នុងវិស័យឯកជន</w:t>
            </w:r>
          </w:p>
          <w:p w14:paraId="4A23241F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adjustRightInd/>
              <w:contextualSpacing/>
              <w:rPr>
                <w:rFonts w:ascii="Khmer OS Siemreap" w:eastAsia="Times New Roman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sz w:val="20"/>
                <w:szCs w:val="20"/>
                <w:cs/>
              </w:rPr>
              <w:t>ម៉ូឌុលនេះ រួមបញ្ចូលគ្នាជាមួយម៉ូឌុលផ្សេងទៀតស្តីពីការងារវិស័យការងារក្រៅប្រព័ន្ធ (</w:t>
            </w:r>
            <w:r w:rsidRPr="00F17F88">
              <w:rPr>
                <w:rFonts w:ascii="Khmer OS Siemreap" w:eastAsia="Times New Roman" w:hAnsi="Khmer OS Siemreap" w:cs="Khmer OS Siemreap"/>
                <w:sz w:val="20"/>
                <w:szCs w:val="20"/>
              </w:rPr>
              <w:t xml:space="preserve">ISE) </w:t>
            </w:r>
            <w:r w:rsidRPr="00F17F88">
              <w:rPr>
                <w:rFonts w:ascii="Khmer OS Siemreap" w:eastAsia="Times New Roman" w:hAnsi="Khmer OS Siemreap" w:cs="Khmer OS Siemreap"/>
                <w:sz w:val="20"/>
                <w:szCs w:val="20"/>
                <w:cs/>
              </w:rPr>
              <w:t>និង/ឬស្ថានភាពលម្អិតក្នុងការងារសម្រាប់អ្នកធ្វើការងារឯករាជ្យ (</w:t>
            </w:r>
            <w:r w:rsidRPr="00F17F88">
              <w:rPr>
                <w:rFonts w:ascii="Khmer OS Siemreap" w:eastAsia="Times New Roman" w:hAnsi="Khmer OS Siemreap" w:cs="Khmer OS Siemreap"/>
                <w:sz w:val="20"/>
                <w:szCs w:val="20"/>
              </w:rPr>
              <w:t>MJI)</w:t>
            </w:r>
          </w:p>
          <w:p w14:paraId="412D944D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adjustRightInd/>
              <w:contextualSpacing/>
              <w:rPr>
                <w:rFonts w:ascii="Khmer OS Siemreap" w:eastAsia="Times New Roman" w:hAnsi="Khmer OS Siemreap" w:cs="Khmer OS Siemreap"/>
                <w:sz w:val="20"/>
                <w:szCs w:val="20"/>
                <w:cs/>
              </w:rPr>
            </w:pPr>
            <w:r w:rsidRPr="00F17F88">
              <w:rPr>
                <w:rFonts w:ascii="Khmer OS Siemreap" w:eastAsia="Times New Roman" w:hAnsi="Khmer OS Siemreap" w:cs="Khmer OS Siemreap"/>
                <w:sz w:val="20"/>
                <w:szCs w:val="20"/>
                <w:cs/>
              </w:rPr>
              <w:t>សំណួរមូយចំនួ</w:t>
            </w:r>
            <w:r w:rsidRPr="00F17F88">
              <w:rPr>
                <w:rFonts w:ascii="Khmer OS Siemreap" w:eastAsia="Times New Roman" w:hAnsi="Khmer OS Siemreap" w:cs="Khmer OS Siemreap"/>
                <w:sz w:val="20"/>
                <w:szCs w:val="20"/>
              </w:rPr>
              <w:t>-[0</w:t>
            </w:r>
            <w:r w:rsidRPr="00F17F88">
              <w:rPr>
                <w:rFonts w:ascii="Khmer OS Siemreap" w:eastAsia="Times New Roman" w:hAnsi="Khmer OS Siemreap" w:cs="Khmer OS Siemreap"/>
                <w:sz w:val="20"/>
                <w:szCs w:val="20"/>
                <w:cs/>
              </w:rPr>
              <w:t>នត្រូវបានអនុលោមទៅតាមបរិបទប្រទេស</w:t>
            </w:r>
          </w:p>
        </w:tc>
      </w:tr>
      <w:tr w:rsidR="00A96664" w:rsidRPr="00F17F88" w14:paraId="40599C84" w14:textId="77777777" w:rsidTr="00C97DBE">
        <w:trPr>
          <w:trHeight w:hRule="exact" w:val="4870"/>
        </w:trPr>
        <w:tc>
          <w:tcPr>
            <w:tcW w:w="9445" w:type="dxa"/>
          </w:tcPr>
          <w:p w14:paraId="4F03DC8A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MJL_REGI</w:t>
            </w:r>
          </w:p>
          <w:p w14:paraId="62306E5A" w14:textId="77777777" w:rsidR="00A96664" w:rsidRPr="00F17F88" w:rsidRDefault="00A96664" w:rsidP="00053C79">
            <w:pPr>
              <w:ind w:left="971" w:hanging="540"/>
              <w:jc w:val="both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MJJ_EMP_REL=2</w:t>
            </w:r>
          </w:p>
          <w:p w14:paraId="770652D3" w14:textId="3E4535F1" w:rsidR="00A96664" w:rsidRPr="00F17F88" w:rsidRDefault="00A96664" w:rsidP="00053C79">
            <w:pPr>
              <w:ind w:left="971" w:hanging="518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  <w:t>I32A</w:t>
            </w:r>
            <w:r w:rsidR="003E0239">
              <w:rPr>
                <w:rFonts w:ascii="Khmer OS Siemreap" w:eastAsia="Times New Roman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តើអាជីវកម្ម/កសិដ្ឋាន របស់ (អ្នក/ឈ្មោះ) 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[</w:t>
            </w:r>
            <w:r w:rsidRPr="00F17F88">
              <w:rPr>
                <w:rFonts w:ascii="Khmer OS Siemreap" w:eastAsia="Times New Roman" w:hAnsi="Khmer OS Siemreap" w:cs="Khmer OS Siemreap"/>
                <w:color w:val="215E99" w:themeColor="text2" w:themeTint="BF"/>
                <w:szCs w:val="22"/>
                <w:cs/>
              </w:rPr>
              <w:t>បានចុះបញ្ជីផ្លូវការ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 xml:space="preserve">] 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ដែរឬទេ?</w:t>
            </w:r>
          </w:p>
          <w:p w14:paraId="48A46A94" w14:textId="77777777" w:rsidR="00A96664" w:rsidRPr="00F17F88" w:rsidRDefault="00A96664" w:rsidP="00053C79">
            <w:pPr>
              <w:ind w:left="971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6"/>
                <w:szCs w:val="6"/>
              </w:rPr>
            </w:pPr>
          </w:p>
          <w:p w14:paraId="66998867" w14:textId="24F06472" w:rsidR="00A96664" w:rsidRPr="00F17F88" w:rsidRDefault="00A96664" w:rsidP="00053C79">
            <w:pPr>
              <w:ind w:left="431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 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4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5 &amp; MJU_INS=2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3 )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 MIE_SOCPRO=2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ឬ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( MIE_SOCPRO=97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</w:p>
          <w:p w14:paraId="2B12D30D" w14:textId="32FD9996" w:rsidR="00A96664" w:rsidRPr="00F17F88" w:rsidRDefault="00A96664" w:rsidP="00053C79">
            <w:pPr>
              <w:ind w:left="521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proofErr w:type="gramStart"/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 MIE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_PVACLV=2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97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MIE_PSCKLV=2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97)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))</w:t>
            </w:r>
          </w:p>
          <w:p w14:paraId="0C376853" w14:textId="1E09441B" w:rsidR="00A96664" w:rsidRPr="00F17F88" w:rsidRDefault="00A96664" w:rsidP="00053C79">
            <w:pPr>
              <w:ind w:left="521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  <w:t>I32B</w:t>
            </w:r>
            <w:r w:rsidR="003E0239"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តើអាជីវកម្ម/កសិដ្ឋានដែល (អ្នក/ឈ្មោះ) បានធ្វើការ</w:t>
            </w:r>
            <w:r w:rsidR="007D1B67">
              <w:rPr>
                <w:rFonts w:ascii="Khmer OS Siemreap" w:eastAsia="Times New Roman" w:hAnsi="Khmer OS Siemreap" w:cs="Khmer OS Siemreap"/>
                <w:szCs w:val="22"/>
                <w:cs/>
              </w:rPr>
              <w:t>ឱ្យ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[</w:t>
            </w:r>
            <w:r w:rsidRPr="00F17F88">
              <w:rPr>
                <w:rFonts w:ascii="Khmer OS Siemreap" w:eastAsia="Times New Roman" w:hAnsi="Khmer OS Siemreap" w:cs="Khmer OS Siemreap"/>
                <w:color w:val="215E99" w:themeColor="text2" w:themeTint="BF"/>
                <w:szCs w:val="22"/>
                <w:cs/>
              </w:rPr>
              <w:t>បានចុះបញ្ជីផ្លូវការ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]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ដែរឬទេ?</w:t>
            </w:r>
          </w:p>
          <w:p w14:paraId="44AA0062" w14:textId="77777777" w:rsidR="00A96664" w:rsidRPr="00F17F88" w:rsidRDefault="00A96664" w:rsidP="00053C79">
            <w:pPr>
              <w:ind w:left="971"/>
              <w:rPr>
                <w:rFonts w:ascii="Khmer OS Siemreap" w:hAnsi="Khmer OS Siemreap" w:cs="Khmer OS Siemreap"/>
                <w:sz w:val="6"/>
                <w:szCs w:val="6"/>
              </w:rPr>
            </w:pPr>
          </w:p>
          <w:p w14:paraId="48DD8D56" w14:textId="77777777" w:rsidR="00A96664" w:rsidRPr="00F17F88" w:rsidRDefault="00A96664" w:rsidP="00053C79">
            <w:pPr>
              <w:ind w:left="431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MJJ_EMP_REL=3</w:t>
            </w:r>
          </w:p>
          <w:p w14:paraId="7683FEFF" w14:textId="1940184F" w:rsidR="00A96664" w:rsidRDefault="00C97DBE" w:rsidP="00053C79">
            <w:pPr>
              <w:ind w:left="971" w:hanging="518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90336" behindDoc="0" locked="0" layoutInCell="1" allowOverlap="1" wp14:anchorId="15AF7200" wp14:editId="5A43021D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236855</wp:posOffset>
                      </wp:positionV>
                      <wp:extent cx="1427833" cy="694358"/>
                      <wp:effectExtent l="0" t="0" r="1270" b="0"/>
                      <wp:wrapNone/>
                      <wp:docPr id="15911886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7833" cy="694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F5EE7F" w14:textId="77777777" w:rsidR="003C5657" w:rsidRPr="007E73F9" w:rsidRDefault="003C5657" w:rsidP="00A96664">
                                  <w:pPr>
                                    <w:spacing w:line="32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7E73F9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7E73F9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2BCB4732" w14:textId="77777777" w:rsidR="003C5657" w:rsidRDefault="003C5657" w:rsidP="00A96664">
                                  <w:pPr>
                                    <w:spacing w:line="32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7E73F9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7E73F9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  <w:p w14:paraId="30770076" w14:textId="77777777" w:rsidR="003C5657" w:rsidRPr="007E73F9" w:rsidRDefault="003C5657" w:rsidP="00A96664">
                                  <w:pPr>
                                    <w:spacing w:line="32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7E73F9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97</w:t>
                                  </w:r>
                                  <w:r w:rsidRPr="007E73F9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= </w:t>
                                  </w:r>
                                  <w:r w:rsidRPr="007E73F9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  <w:r w:rsidRPr="007E73F9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F7200" id="_x0000_s1101" type="#_x0000_t202" style="position:absolute;left:0;text-align:left;margin-left:165.3pt;margin-top:18.65pt;width:112.45pt;height:54.6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" stroked="f">
                      <v:textbox>
                        <w:txbxContent>
                          <w:p w14:paraId="2EF5EE7F" w14:textId="77777777" w:rsidR="003C5657" w:rsidRPr="007E73F9" w:rsidRDefault="003C5657" w:rsidP="00A96664">
                            <w:pPr>
                              <w:spacing w:line="32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7E73F9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7E73F9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2BCB4732" w14:textId="77777777" w:rsidR="003C5657" w:rsidRDefault="003C5657" w:rsidP="00A96664">
                            <w:pPr>
                              <w:spacing w:line="32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7E73F9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7E73F9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  <w:p w14:paraId="30770076" w14:textId="77777777" w:rsidR="003C5657" w:rsidRPr="007E73F9" w:rsidRDefault="003C5657" w:rsidP="00A96664">
                            <w:pPr>
                              <w:spacing w:line="32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7E73F9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97</w:t>
                            </w:r>
                            <w:r w:rsidRPr="007E73F9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= </w:t>
                            </w:r>
                            <w:r w:rsidRPr="007E73F9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  <w:r w:rsidRPr="007E73F9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664"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  <w:t>I32C</w:t>
            </w:r>
            <w:r w:rsidR="003E0239"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  <w:t>.</w:t>
            </w:r>
            <w:r w:rsidR="00A96664"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តើ (អាជីវកម្ម/</w:t>
            </w:r>
            <w:proofErr w:type="gramStart"/>
            <w:r w:rsidR="00A96664"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កសិដ្ឋាន)ជាលក្ខណៈគ្រួសារ</w:t>
            </w:r>
            <w:proofErr w:type="gramEnd"/>
            <w:r w:rsidR="00A96664"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) </w:t>
            </w:r>
            <w:r w:rsidR="00A96664" w:rsidRPr="00F17F88">
              <w:rPr>
                <w:rFonts w:ascii="Khmer OS Siemreap" w:eastAsia="Times New Roman" w:hAnsi="Khmer OS Siemreap" w:cs="Khmer OS Siemreap"/>
                <w:szCs w:val="22"/>
              </w:rPr>
              <w:t>[</w:t>
            </w:r>
            <w:r w:rsidR="00A96664" w:rsidRPr="00F17F88">
              <w:rPr>
                <w:rFonts w:ascii="Khmer OS Siemreap" w:eastAsia="Times New Roman" w:hAnsi="Khmer OS Siemreap" w:cs="Khmer OS Siemreap"/>
                <w:color w:val="215E99" w:themeColor="text2" w:themeTint="BF"/>
                <w:szCs w:val="22"/>
                <w:cs/>
              </w:rPr>
              <w:t>បានចុះបញ្ជីផ្លូវការ</w:t>
            </w:r>
            <w:r w:rsidR="00A96664" w:rsidRPr="00F17F88">
              <w:rPr>
                <w:rFonts w:ascii="Khmer OS Siemreap" w:eastAsia="Times New Roman" w:hAnsi="Khmer OS Siemreap" w:cs="Khmer OS Siemreap"/>
                <w:szCs w:val="22"/>
              </w:rPr>
              <w:t xml:space="preserve">] </w:t>
            </w:r>
            <w:r w:rsidR="00A96664"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ដែរឬទេ?</w:t>
            </w:r>
          </w:p>
          <w:p w14:paraId="58179AF6" w14:textId="77777777" w:rsidR="00C97DBE" w:rsidRPr="00F17F88" w:rsidRDefault="00C97DBE" w:rsidP="00053C79">
            <w:pPr>
              <w:ind w:left="971" w:hanging="518"/>
              <w:rPr>
                <w:rFonts w:ascii="Khmer OS Siemreap" w:eastAsia="Times New Roman" w:hAnsi="Khmer OS Siemreap" w:cs="Khmer OS Siemreap"/>
                <w:szCs w:val="22"/>
              </w:rPr>
            </w:pPr>
          </w:p>
          <w:p w14:paraId="40DA65E9" w14:textId="225469A9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Cs w:val="22"/>
              </w:rPr>
            </w:pPr>
          </w:p>
          <w:p w14:paraId="15847D6E" w14:textId="77777777" w:rsidR="00A96664" w:rsidRDefault="00A96664" w:rsidP="00053C79">
            <w:pPr>
              <w:rPr>
                <w:rFonts w:ascii="Khmer OS Siemreap" w:eastAsia="Times New Roman" w:hAnsi="Khmer OS Siemreap" w:cs="Khmer OS Siemreap"/>
                <w:bCs/>
                <w:szCs w:val="22"/>
              </w:rPr>
            </w:pPr>
          </w:p>
          <w:p w14:paraId="562CEA65" w14:textId="77777777" w:rsidR="00C97DBE" w:rsidRDefault="00C97DBE" w:rsidP="00053C79">
            <w:pPr>
              <w:rPr>
                <w:rFonts w:ascii="Khmer OS Siemreap" w:eastAsia="Times New Roman" w:hAnsi="Khmer OS Siemreap" w:cs="Khmer OS Siemreap"/>
                <w:bCs/>
                <w:szCs w:val="22"/>
              </w:rPr>
            </w:pPr>
          </w:p>
          <w:p w14:paraId="3768AEC4" w14:textId="77777777" w:rsidR="00C97DBE" w:rsidRPr="00F17F88" w:rsidRDefault="00C97DBE" w:rsidP="00053C79">
            <w:pPr>
              <w:rPr>
                <w:rFonts w:ascii="Khmer OS Siemreap" w:eastAsia="Times New Roman" w:hAnsi="Khmer OS Siemreap" w:cs="Khmer OS Siemreap"/>
                <w:bCs/>
                <w:szCs w:val="22"/>
              </w:rPr>
            </w:pPr>
          </w:p>
          <w:p w14:paraId="16CC9A03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Cs w:val="22"/>
              </w:rPr>
            </w:pPr>
          </w:p>
          <w:p w14:paraId="423D2FA5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i/>
                <w:iCs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ប្រភេទ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</w:t>
            </w: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អាជីវកម្ម/កសិដ្ឋាន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)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គឺអាស្រ័យលើចម្លើយទៅនឹងសំណួរ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MJU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_INS</w:t>
            </w:r>
          </w:p>
        </w:tc>
      </w:tr>
      <w:tr w:rsidR="00A96664" w:rsidRPr="00CC3F4E" w14:paraId="0010D6F4" w14:textId="77777777" w:rsidTr="00C97DBE">
        <w:tc>
          <w:tcPr>
            <w:tcW w:w="9445" w:type="dxa"/>
          </w:tcPr>
          <w:p w14:paraId="48D64A0C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MJJ_EMP_REL=2  &amp;  MJL_REGI=1</w:t>
            </w:r>
          </w:p>
          <w:p w14:paraId="5FE37CE2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MJL_CORP_TYP</w:t>
            </w:r>
          </w:p>
          <w:p w14:paraId="353AD1BA" w14:textId="24ED4CEB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  <w:t>I33A</w:t>
            </w:r>
            <w:r w:rsidR="003E0239"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តើ (អាជីវកម្ម/កសិដ្ឋាន) របស់ (អ្នក/ឈ្មោះ) មានកម្មសិទ្ឋិលក្ខណៈដូចម្តេច</w:t>
            </w:r>
            <w:r w:rsidR="003E0239">
              <w:rPr>
                <w:rFonts w:ascii="Khmer OS Siemreap" w:eastAsia="Times New Roman" w:hAnsi="Khmer OS Siemreap" w:cs="Khmer OS Siemreap"/>
                <w:szCs w:val="22"/>
              </w:rPr>
              <w:t>...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?</w:t>
            </w:r>
          </w:p>
          <w:p w14:paraId="2C8CAE6E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 w:val="6"/>
                <w:szCs w:val="6"/>
              </w:rPr>
            </w:pPr>
          </w:p>
          <w:p w14:paraId="2C0C6DFB" w14:textId="7ED1A111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MJJ_CFW_CHK=1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2  &amp; MJL_REGI=1</w:t>
            </w:r>
            <w:r w:rsidRPr="00F17F88" w:rsidDel="00AA11F6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</w:t>
            </w:r>
          </w:p>
          <w:p w14:paraId="73E3FC9D" w14:textId="5721EF40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  <w:t>I33B</w:t>
            </w:r>
            <w:r w:rsidR="003E0239">
              <w:rPr>
                <w:rFonts w:ascii="Khmer OS Siemreap" w:eastAsia="Times New Roman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តើ (អាជីវកម្ម/កសិដ្ឋាន) របស់ (អ្នក/ឈ្មោះ) ធ្វើការ មានលក្ខណៈកម្មសិទ្ឋិដូចម្តេច</w:t>
            </w:r>
            <w:r w:rsidR="003E0239">
              <w:rPr>
                <w:rFonts w:ascii="Khmer OS Siemreap" w:eastAsia="Times New Roman" w:hAnsi="Khmer OS Siemreap" w:cs="Khmer OS Siemreap"/>
                <w:szCs w:val="22"/>
              </w:rPr>
              <w:t>...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?</w:t>
            </w:r>
          </w:p>
          <w:p w14:paraId="0C5F095A" w14:textId="77777777" w:rsidR="00A96664" w:rsidRPr="00F17F88" w:rsidRDefault="00A96664" w:rsidP="00053C79">
            <w:pPr>
              <w:ind w:left="610"/>
              <w:rPr>
                <w:rFonts w:ascii="Khmer OS Siemreap" w:hAnsi="Khmer OS Siemreap" w:cs="Khmer OS Siemreap"/>
                <w:b/>
                <w:bCs/>
                <w:color w:val="0F9ED5" w:themeColor="accent4"/>
                <w:szCs w:val="22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i/>
                <w:iCs/>
                <w:szCs w:val="22"/>
                <w:cs/>
              </w:rPr>
              <w:t>សូមអាន</w:t>
            </w:r>
          </w:p>
          <w:p w14:paraId="34F66DFB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[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ក្រុមហ៊ុនឯកកម្មសិទ្ធិ (បានចុះបញ្ជី )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]</w:t>
            </w:r>
          </w:p>
          <w:p w14:paraId="6CE5F712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[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ក្រុមហ៊ុនសហកម្មសិទ្ធិទូទៅ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]</w:t>
            </w:r>
          </w:p>
          <w:p w14:paraId="4D4452EB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[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ក្រុមហ៊ុនសហកម្មសិទ្ធិមានកម្រិត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]</w:t>
            </w:r>
          </w:p>
          <w:p w14:paraId="512DD211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[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ក្រុមហ៊ុនឯកបុគ្គលទទួលខុសត្រូវមានកម្រិត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]</w:t>
            </w:r>
          </w:p>
          <w:p w14:paraId="65E0C811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[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ក្រុមហ៊ុនឯកជនទទួលខុសត្រូវមានកម្រិត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]</w:t>
            </w:r>
          </w:p>
          <w:p w14:paraId="7B68119C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[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ក្រុមហ៊ុនមហាជនទទួលខុសត្រូវមានកម្រិត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]</w:t>
            </w:r>
          </w:p>
          <w:p w14:paraId="62787AEA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lastRenderedPageBreak/>
              <w:t>[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ផលប្រយោជន៍ក្នុងសម្ព័ន្ធអាជីវកម្ម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]</w:t>
            </w:r>
          </w:p>
          <w:p w14:paraId="43105CEB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[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សហគ្រាសសាធារណៈ (អង្គភាពសេដ្ឋកិច្ចគ្រប់គ្រងដោយរដ្ឋ)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]</w:t>
            </w:r>
          </w:p>
          <w:p w14:paraId="65C96B27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[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សហគ្រាសរដ្ឋ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]</w:t>
            </w:r>
          </w:p>
          <w:p w14:paraId="7B209174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[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ក្រុមហ៊ុនចម្រុះរដ្ឋ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]</w:t>
            </w:r>
          </w:p>
          <w:p w14:paraId="2B790AA0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[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បុត្រសម្ព័ន្ធក្រុមហ៊ុនពាណិជ្ជកម្មបរទេស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]</w:t>
            </w:r>
          </w:p>
          <w:p w14:paraId="5D995CC9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[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សាខាក្រុមហ៊ុនបរទេស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]</w:t>
            </w:r>
          </w:p>
          <w:p w14:paraId="5F8981DB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[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ការិយាល័យតំណាងពាណិជ្ជកម្មរបស់ក្រុមហ៊ុនបរទេស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]</w:t>
            </w:r>
          </w:p>
          <w:p w14:paraId="39478B8C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[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សហករណ៍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]</w:t>
            </w:r>
          </w:p>
          <w:p w14:paraId="08C13D4C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[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អង្គការក្រៅរដ្ឋាភិបាល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]</w:t>
            </w:r>
          </w:p>
          <w:p w14:paraId="7859525D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សហគ្រាសដទៃទៀត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_________</w:t>
            </w:r>
          </w:p>
          <w:p w14:paraId="15B9BE1D" w14:textId="3424216D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អាជីវកម្មលក្ខណះបុគ្គល (មានត្រឹមតែ ប៉ាតង់ វិញ្ញាបនប័ត្រ​</w:t>
            </w:r>
            <w:r w:rsidR="003E0239">
              <w:rPr>
                <w:rFonts w:ascii="Khmer OS Siemreap" w:hAnsi="Khmer OS Siemreap" w:cs="Khmer OS Siemreap"/>
                <w:b/>
                <w:szCs w:val="22"/>
                <w:lang w:val="sv-SE"/>
              </w:rPr>
              <w:t>...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)</w:t>
            </w:r>
          </w:p>
          <w:p w14:paraId="11BF099F" w14:textId="77777777" w:rsidR="00A96664" w:rsidRPr="00F17F88" w:rsidRDefault="00A96664" w:rsidP="00053C79">
            <w:pPr>
              <w:ind w:left="610"/>
              <w:rPr>
                <w:rFonts w:ascii="Khmer OS Siemreap" w:eastAsia="Times New Roman" w:hAnsi="Khmer OS Siemreap" w:cs="Khmer OS Siemreap"/>
                <w:b/>
                <w:bCs/>
                <w:i/>
                <w:iCs/>
                <w:sz w:val="20"/>
                <w:szCs w:val="20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i/>
                <w:iCs/>
                <w:szCs w:val="22"/>
                <w:cs/>
              </w:rPr>
              <w:t>សូមកុំអាន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i/>
                <w:iCs/>
                <w:sz w:val="20"/>
                <w:szCs w:val="20"/>
                <w:cs/>
              </w:rPr>
              <w:t>៖</w:t>
            </w:r>
          </w:p>
          <w:p w14:paraId="68E0DD3E" w14:textId="0161C4EC" w:rsidR="00A96664" w:rsidRPr="00F17F88" w:rsidRDefault="00A96664" w:rsidP="00053C79">
            <w:pPr>
              <w:ind w:left="790"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 xml:space="preserve">   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97</w:t>
            </w:r>
            <w:r w:rsidR="003E0239">
              <w:rPr>
                <w:rFonts w:ascii="Khmer OS Siemreap" w:hAnsi="Khmer OS Siemreap" w:cs="Khmer OS Siemreap"/>
                <w:b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មិនដឹង</w:t>
            </w:r>
          </w:p>
          <w:p w14:paraId="1594947A" w14:textId="7FF92F86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កំណត់សម្គាល់សម្រាប់ការអនុវត្ត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 xml:space="preserve">៖ ចំនួននៃប្រភេទជម្រើស ត្រូវបានអនុលោមទៅតាមទម្រង់នៃការចុះបញ្ជីផ្លូវការនៃអង្គភាព អាជីវកម្មរបស់ប្រទេសកម្ពុជា។ ទោះជាយ៉ាងណាក៏ដោយ ការអនុលោមនេះគឺត្រូវកំណត់អង្គភាពអាជីវកម្មដែលមានលក្ខណៈសហកម្មសិទ្ធិ (មានន័យថា អង្គភាពអាជីវកម្ម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  <w:lang w:val="sv-SE"/>
              </w:rPr>
              <w:t>មានអត្តសញ្ញាណស្របច្បាប់ផ្ទាល់ខ្លួន ដោយទទួលខុសត្រូវមានកម្រិត) និង អង្គភាពអាជីវកម្មមិនមែនសហកម្មសិទ្ធិ (មានន័យថា ទម្រង់នៃភាពស្របច្បាប់ខុសគ្នាពីសហកម្មសិទ្ធិ)។ សូមមើលសេចក្តីណែនាំ សម្រាប់ការអនុលោមនេះរបស់ប្រទេសកម្ពុជា សម្រាប់ព័ត៌មានលំអិត។ រាល់ការផ្លាស់ប្តូរណាមួយគឺត្រូវឆ្លុះបញ្ចាំងដើម្បី</w:t>
            </w:r>
            <w:r w:rsidR="007D1B67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  <w:lang w:val="sv-SE"/>
              </w:rPr>
              <w:t>ឱ្យ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  <w:lang w:val="sv-SE"/>
              </w:rPr>
              <w:t xml:space="preserve">បង្កើតបានអថេរ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>MJL_CORP (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  <w:lang w:val="sv-SE"/>
              </w:rPr>
              <w:t>នៅខាងក្រោម)។</w:t>
            </w:r>
          </w:p>
        </w:tc>
      </w:tr>
      <w:tr w:rsidR="00A96664" w:rsidRPr="00F17F88" w14:paraId="60CA95F3" w14:textId="77777777" w:rsidTr="00C97DBE">
        <w:trPr>
          <w:trHeight w:hRule="exact" w:val="3439"/>
        </w:trPr>
        <w:tc>
          <w:tcPr>
            <w:tcW w:w="9445" w:type="dxa"/>
          </w:tcPr>
          <w:p w14:paraId="2112FED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bCs/>
                <w:i/>
                <w:iCs/>
                <w:color w:val="EE0000"/>
                <w:sz w:val="20"/>
                <w:szCs w:val="20"/>
                <w:cs/>
                <w:lang w:val="sv-SE"/>
              </w:rPr>
              <w:lastRenderedPageBreak/>
              <w:t>អថេរដែលមិនបង្ហាញ (មិនមែនជាសំណួរ)</w:t>
            </w:r>
          </w:p>
          <w:p w14:paraId="70C69042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lang w:val="sv-SE"/>
              </w:rPr>
              <w:t>MJL_CORP</w:t>
            </w:r>
          </w:p>
          <w:p w14:paraId="0C9936E1" w14:textId="5F53E451" w:rsidR="00A96664" w:rsidRPr="00F17F88" w:rsidRDefault="00D102B9" w:rsidP="00053C79">
            <w:pPr>
              <w:ind w:left="1782" w:hanging="518"/>
              <w:rPr>
                <w:rFonts w:ascii="Khmer OS Siemreap" w:eastAsia="Times New Roman" w:hAnsi="Khmer OS Siemreap" w:cs="Khmer OS Siemreap"/>
                <w:b/>
                <w:bCs/>
                <w:i/>
                <w:iCs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 w:val="20"/>
                <w:szCs w:val="20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91360" behindDoc="0" locked="0" layoutInCell="1" allowOverlap="1" wp14:anchorId="6DB71D4D" wp14:editId="0CE14040">
                      <wp:simplePos x="0" y="0"/>
                      <wp:positionH relativeFrom="column">
                        <wp:posOffset>725805</wp:posOffset>
                      </wp:positionH>
                      <wp:positionV relativeFrom="paragraph">
                        <wp:posOffset>208280</wp:posOffset>
                      </wp:positionV>
                      <wp:extent cx="1920240" cy="883920"/>
                      <wp:effectExtent l="0" t="0" r="3810" b="0"/>
                      <wp:wrapNone/>
                      <wp:docPr id="72925449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0240" cy="883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291610" w14:textId="77777777" w:rsidR="003C5657" w:rsidRPr="00AC731C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</w:pPr>
                                  <w:r w:rsidRPr="00AC731C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AC731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សហកម្មសិទ្ធិ</w:t>
                                  </w:r>
                                </w:p>
                                <w:p w14:paraId="51404525" w14:textId="77777777" w:rsidR="003C5657" w:rsidRPr="00AC731C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AC731C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AC731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មិនមែនសហកម្មសិទ្ធិ</w:t>
                                  </w:r>
                                </w:p>
                                <w:p w14:paraId="29A97469" w14:textId="77777777" w:rsidR="003C5657" w:rsidRPr="009A00F2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AC731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97</w:t>
                                  </w:r>
                                  <w:r w:rsidRPr="00AC731C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= </w:t>
                                  </w:r>
                                  <w:r w:rsidRPr="00AC731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  <w:r w:rsidRPr="009A00F2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71D4D" id="_x0000_s1102" type="#_x0000_t202" style="position:absolute;left:0;text-align:left;margin-left:57.15pt;margin-top:16.4pt;width:151.2pt;height:69.6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" stroked="f">
                      <v:textbox>
                        <w:txbxContent>
                          <w:p w14:paraId="66291610" w14:textId="77777777" w:rsidR="003C5657" w:rsidRPr="00AC731C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</w:pPr>
                            <w:r w:rsidRPr="00AC731C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AC731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សហកម្មសិទ្ធិ</w:t>
                            </w:r>
                          </w:p>
                          <w:p w14:paraId="51404525" w14:textId="77777777" w:rsidR="003C5657" w:rsidRPr="00AC731C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AC731C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AC731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មិនមែនសហកម្មសិទ្ធិ</w:t>
                            </w:r>
                          </w:p>
                          <w:p w14:paraId="29A97469" w14:textId="77777777" w:rsidR="003C5657" w:rsidRPr="009A00F2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AC731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97</w:t>
                            </w:r>
                            <w:r w:rsidRPr="00AC731C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= </w:t>
                            </w:r>
                            <w:r w:rsidRPr="00AC731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  <w:r w:rsidRPr="009A00F2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664" w:rsidRPr="00F17F88">
              <w:rPr>
                <w:rFonts w:ascii="Khmer OS Siemreap" w:eastAsia="Times New Roman" w:hAnsi="Khmer OS Siemreap" w:cs="Khmer OS Siemreap"/>
                <w:b/>
                <w:bCs/>
                <w:i/>
                <w:iCs/>
                <w:sz w:val="20"/>
                <w:szCs w:val="20"/>
                <w:cs/>
              </w:rPr>
              <w:t>អាជីវកម្មសហកម្មសិទ្ធិ</w:t>
            </w:r>
          </w:p>
          <w:p w14:paraId="6CDB15CD" w14:textId="1D2CEB84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 w:val="20"/>
                <w:szCs w:val="20"/>
                <w:lang w:val="sv-SE"/>
              </w:rPr>
            </w:pPr>
          </w:p>
          <w:p w14:paraId="2BE03EED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 w:val="20"/>
                <w:szCs w:val="20"/>
                <w:lang w:val="sv-SE"/>
              </w:rPr>
            </w:pPr>
          </w:p>
          <w:p w14:paraId="54DAE1D6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 w:val="20"/>
                <w:szCs w:val="20"/>
                <w:lang w:val="sv-SE"/>
              </w:rPr>
            </w:pPr>
          </w:p>
          <w:p w14:paraId="6C16C37A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 w:val="20"/>
                <w:szCs w:val="20"/>
                <w:lang w:val="sv-SE"/>
              </w:rPr>
            </w:pPr>
          </w:p>
          <w:p w14:paraId="40561F60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FF0000"/>
                <w:sz w:val="6"/>
                <w:szCs w:val="6"/>
                <w:lang w:val="sv-SE"/>
              </w:rPr>
            </w:pPr>
          </w:p>
          <w:p w14:paraId="42FE69AF" w14:textId="4E9D9071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 w:hint="cs"/>
                <w:i/>
                <w:iCs/>
                <w:color w:val="FF0000"/>
                <w:sz w:val="20"/>
                <w:szCs w:val="20"/>
                <w:cs/>
              </w:rPr>
              <w:t>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 ( MJL_CORP_TYP = 2</w:t>
            </w:r>
            <w:r w:rsidR="003E0239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3</w:t>
            </w:r>
            <w:r w:rsidR="003E0239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4</w:t>
            </w:r>
            <w:r w:rsidR="003E0239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5</w:t>
            </w:r>
            <w:r w:rsidR="003E0239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6</w:t>
            </w:r>
            <w:r w:rsidR="003E0239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7)         THEN ASSIGN MJL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_CORP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 = 1</w:t>
            </w:r>
          </w:p>
          <w:p w14:paraId="3529472D" w14:textId="165CCC6B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 w:hint="cs"/>
                <w:i/>
                <w:iCs/>
                <w:color w:val="FF0000"/>
                <w:sz w:val="20"/>
                <w:szCs w:val="20"/>
                <w:cs/>
              </w:rPr>
              <w:t>ហើយប្រសិនបើ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(MJL_CORP_TYP = 1</w:t>
            </w:r>
            <w:r w:rsidR="003E0239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8</w:t>
            </w:r>
            <w:r w:rsidR="003E0239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9</w:t>
            </w:r>
            <w:r w:rsidR="003E0239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10</w:t>
            </w:r>
            <w:r w:rsidR="003E0239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11</w:t>
            </w:r>
            <w:r w:rsidR="003E0239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12</w:t>
            </w:r>
            <w:r w:rsidR="003E0239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13</w:t>
            </w:r>
            <w:r w:rsidR="003E0239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14</w:t>
            </w:r>
            <w:r w:rsidR="003E0239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15</w:t>
            </w:r>
            <w:r w:rsidR="003E0239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96) THEN ASSIGN MJL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_CORP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 = 2</w:t>
            </w:r>
          </w:p>
          <w:p w14:paraId="0B9C52B5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 w:hint="cs"/>
                <w:i/>
                <w:iCs/>
                <w:color w:val="FF0000"/>
                <w:sz w:val="20"/>
                <w:szCs w:val="20"/>
                <w:cs/>
              </w:rPr>
              <w:t>ហើយប្រសិនបើ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(MJL_CORP_TYP = 97)                                    THEN ASSIGN MJL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_CORP 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= 97</w:t>
            </w:r>
          </w:p>
          <w:p w14:paraId="071D969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</w:pPr>
          </w:p>
          <w:p w14:paraId="1525DD9E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</w:pPr>
          </w:p>
          <w:p w14:paraId="68B3BEED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</w:pPr>
          </w:p>
          <w:p w14:paraId="52B083B5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</w:pPr>
          </w:p>
          <w:p w14:paraId="58B98906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color w:val="EE0000"/>
                <w:sz w:val="20"/>
                <w:szCs w:val="20"/>
                <w:lang w:val="sv-SE"/>
              </w:rPr>
            </w:pPr>
          </w:p>
        </w:tc>
      </w:tr>
      <w:tr w:rsidR="00A96664" w:rsidRPr="00CC3F4E" w14:paraId="5CF04A70" w14:textId="77777777" w:rsidTr="00D46CA6">
        <w:trPr>
          <w:trHeight w:val="3659"/>
        </w:trPr>
        <w:tc>
          <w:tcPr>
            <w:tcW w:w="9445" w:type="dxa"/>
          </w:tcPr>
          <w:p w14:paraId="56E78542" w14:textId="5B9B84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(( MJJ_EMP_REL=2 OR MJJ_CFW_CHK=1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2 )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( MJD_CONTROL NE g  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(MJL_REGI=2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97 ) )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( MJJ_EMP_REL=1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MJJ_REM_TYP NE a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( MIE_SOCPRO=2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( MIE_SOCPRO=97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( MIE_PVACLV=2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97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>MIE_PSCKLV=2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97 ) ) ) )  </w:t>
            </w:r>
          </w:p>
          <w:p w14:paraId="0AF02A18" w14:textId="77777777" w:rsidR="00A96664" w:rsidRPr="00F17F88" w:rsidRDefault="00A96664" w:rsidP="00D46CA6">
            <w:pPr>
              <w:spacing w:line="360" w:lineRule="exact"/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MJL_REGP</w:t>
            </w:r>
          </w:p>
          <w:p w14:paraId="3A8B8A86" w14:textId="3D7892CE" w:rsidR="00A96664" w:rsidRPr="00F17F88" w:rsidRDefault="00A96664" w:rsidP="00D46CA6">
            <w:pPr>
              <w:spacing w:line="360" w:lineRule="exact"/>
              <w:ind w:left="518" w:hanging="518"/>
              <w:rPr>
                <w:rFonts w:ascii="Khmer OS Siemreap" w:eastAsia="Times New Roman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92384" behindDoc="1" locked="0" layoutInCell="1" allowOverlap="1" wp14:anchorId="0B69E7FC" wp14:editId="25C92636">
                      <wp:simplePos x="0" y="0"/>
                      <wp:positionH relativeFrom="column">
                        <wp:posOffset>2074545</wp:posOffset>
                      </wp:positionH>
                      <wp:positionV relativeFrom="paragraph">
                        <wp:posOffset>494030</wp:posOffset>
                      </wp:positionV>
                      <wp:extent cx="1654628" cy="914400"/>
                      <wp:effectExtent l="0" t="0" r="3175" b="0"/>
                      <wp:wrapNone/>
                      <wp:docPr id="15901766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4628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0D3C24" w14:textId="77777777" w:rsidR="003C5657" w:rsidRPr="00087229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</w:pPr>
                                  <w:r w:rsidRPr="00087229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087229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15C8F5F1" w14:textId="77777777" w:rsidR="003C5657" w:rsidRPr="00087229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087229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087229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  <w:p w14:paraId="598FCF41" w14:textId="77777777" w:rsidR="003C5657" w:rsidRPr="00087229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087229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97</w:t>
                                  </w:r>
                                  <w:r w:rsidRPr="00087229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= </w:t>
                                  </w:r>
                                  <w:r w:rsidRPr="00087229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  <w:r w:rsidRPr="00087229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9E7FC" id="_x0000_s1103" type="#_x0000_t202" style="position:absolute;left:0;text-align:left;margin-left:163.35pt;margin-top:38.9pt;width:130.3pt;height:1in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" stroked="f">
                      <v:textbox>
                        <w:txbxContent>
                          <w:p w14:paraId="0B0D3C24" w14:textId="77777777" w:rsidR="003C5657" w:rsidRPr="00087229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</w:pPr>
                            <w:r w:rsidRPr="00087229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087229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15C8F5F1" w14:textId="77777777" w:rsidR="003C5657" w:rsidRPr="00087229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087229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087229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  <w:p w14:paraId="598FCF41" w14:textId="77777777" w:rsidR="003C5657" w:rsidRPr="00087229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087229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97</w:t>
                            </w:r>
                            <w:r w:rsidRPr="00087229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= </w:t>
                            </w:r>
                            <w:r w:rsidRPr="00087229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  <w:r w:rsidRPr="00087229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I34</w:t>
            </w:r>
            <w:r w:rsidR="003E0239">
              <w:rPr>
                <w:rFonts w:ascii="Khmer OS Siemreap" w:eastAsia="Times New Roman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តើ (អ្នក/ឈ្មោះ)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បានចុះបញ្ជីសម្រាប់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cs/>
              </w:rPr>
              <w:t>សកម្មភាព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[</w:t>
            </w:r>
            <w:r w:rsidRPr="00F17F88">
              <w:rPr>
                <w:rFonts w:ascii="Khmer OS Siemreap" w:eastAsia="Times New Roman" w:hAnsi="Khmer OS Siemreap" w:cs="Khmer OS Siemreap"/>
                <w:color w:val="215E99" w:themeColor="text2" w:themeTint="BF"/>
                <w:szCs w:val="22"/>
                <w:cs/>
              </w:rPr>
              <w:t>ការចុះបញ្ជីនៅពន្ធដារ សម្រាប់បុគ្គលិកដែលធ្វើការដើម្បីទទួលបានប្រាក់ខែ/ប្រាក់កម្រៃ និងប្រកាសពន្ធលើប្រាក់ខែ/ប្រាក់កម្រៃ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] ដែរឬទេ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lang w:val="sv-SE"/>
              </w:rPr>
              <w:t>?</w:t>
            </w:r>
          </w:p>
          <w:p w14:paraId="164E0C2D" w14:textId="7777777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szCs w:val="22"/>
                <w:lang w:val="sv-SE"/>
              </w:rPr>
            </w:pPr>
          </w:p>
          <w:p w14:paraId="4B35D77D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Cs w:val="22"/>
                <w:lang w:val="sv-SE"/>
              </w:rPr>
            </w:pPr>
          </w:p>
          <w:p w14:paraId="6B98B8A4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Cs w:val="22"/>
                <w:lang w:val="sv-SE"/>
              </w:rPr>
            </w:pPr>
          </w:p>
        </w:tc>
      </w:tr>
      <w:tr w:rsidR="00A96664" w:rsidRPr="00CC3F4E" w14:paraId="09F8489F" w14:textId="77777777" w:rsidTr="00C97DBE">
        <w:tc>
          <w:tcPr>
            <w:tcW w:w="9445" w:type="dxa"/>
          </w:tcPr>
          <w:p w14:paraId="09648308" w14:textId="7A99AC83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 ( MJJ_EMP_REL=2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3 ) 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 ( ( MJJ_EMP_REL = 1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>4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5 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 MJU_INS = 2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3 )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 ( MIE_SOCPRO = 2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( MIE_SOCPRO = 97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( MIE_PVACLV =2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97 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 MIE_PSCKLV = 2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>97 ) ) ) )</w:t>
            </w:r>
          </w:p>
          <w:p w14:paraId="7003834C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i/>
                <w:iCs/>
                <w:sz w:val="18"/>
                <w:szCs w:val="18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 w:val="18"/>
                <w:szCs w:val="18"/>
                <w:lang w:val="sv-SE"/>
              </w:rPr>
              <w:t>MIS_BOOK_TYP</w:t>
            </w:r>
          </w:p>
          <w:p w14:paraId="51D1000E" w14:textId="56A43C88" w:rsidR="00A96664" w:rsidRPr="00F17F88" w:rsidRDefault="00A96664" w:rsidP="00053C79">
            <w:pPr>
              <w:spacing w:line="320" w:lineRule="exact"/>
              <w:ind w:left="518" w:hanging="518"/>
              <w:rPr>
                <w:rFonts w:ascii="Khmer OS Siemreap" w:eastAsia="Times New Roman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I35</w:t>
            </w:r>
            <w:r w:rsidR="003E0239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តើគណនី ឬកំណត់ត្រាប្រភេទណាដែល (អាជីវកម្ម/កសិដ្ឋាន) អ្នកបានរក្សាទុក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lang w:val="sv-SE"/>
              </w:rPr>
              <w:t>?</w:t>
            </w:r>
          </w:p>
          <w:p w14:paraId="59FC0641" w14:textId="77777777" w:rsidR="00A96664" w:rsidRPr="00F17F88" w:rsidRDefault="00A96664" w:rsidP="00053C79">
            <w:pPr>
              <w:spacing w:line="320" w:lineRule="exact"/>
              <w:ind w:left="2232"/>
              <w:rPr>
                <w:rFonts w:ascii="Khmer OS Siemreap" w:hAnsi="Khmer OS Siemreap" w:cs="Khmer OS Siemreap"/>
                <w:bCs/>
                <w:i/>
                <w:i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Cs/>
                <w:i/>
                <w:iCs/>
                <w:szCs w:val="22"/>
                <w:cs/>
                <w:lang w:val="sv-SE"/>
              </w:rPr>
              <w:t>សូមអាន៖</w:t>
            </w:r>
          </w:p>
          <w:p w14:paraId="3488DE68" w14:textId="723AB5C3" w:rsidR="00A96664" w:rsidRPr="00F17F88" w:rsidRDefault="00A96664" w:rsidP="00053C79">
            <w:pPr>
              <w:spacing w:line="320" w:lineRule="exact"/>
              <w:ind w:left="2232" w:hanging="270"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  <w:lang w:val="sv-SE"/>
              </w:rPr>
              <w:t>1</w:t>
            </w:r>
            <w:r w:rsidR="003E0239">
              <w:rPr>
                <w:rFonts w:ascii="Khmer OS Siemreap" w:hAnsi="Khmer OS Siemreap" w:cs="Khmer OS Siemreap"/>
                <w:b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សៀវភៅគណនីសម្រាប់គោលបំណងបង់ពន្ធ</w:t>
            </w:r>
          </w:p>
          <w:p w14:paraId="01C8F9C0" w14:textId="4C21FCF5" w:rsidR="00A96664" w:rsidRPr="00F17F88" w:rsidRDefault="00A96664" w:rsidP="00053C79">
            <w:pPr>
              <w:spacing w:line="320" w:lineRule="exact"/>
              <w:ind w:left="2232" w:hanging="270"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  <w:lang w:val="sv-SE"/>
              </w:rPr>
              <w:t>2</w:t>
            </w:r>
            <w:r w:rsidR="003E0239">
              <w:rPr>
                <w:rFonts w:ascii="Khmer OS Siemreap" w:hAnsi="Khmer OS Siemreap" w:cs="Khmer OS Siemreap"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គណនីធម្មតាសម្រាប់គោលបំណងបង់ពន្ធ</w:t>
            </w:r>
          </w:p>
          <w:p w14:paraId="1621F68C" w14:textId="379D0F69" w:rsidR="00A96664" w:rsidRPr="00F17F88" w:rsidRDefault="00A96664" w:rsidP="00053C79">
            <w:pPr>
              <w:spacing w:line="320" w:lineRule="exact"/>
              <w:ind w:left="2232" w:hanging="270"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  <w:lang w:val="sv-SE"/>
              </w:rPr>
              <w:t>3</w:t>
            </w:r>
            <w:r w:rsidR="003E0239">
              <w:rPr>
                <w:rFonts w:ascii="Khmer OS Siemreap" w:hAnsi="Khmer OS Siemreap" w:cs="Khmer OS Siemreap"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គណនីធម្មតាដែលមិនមែនសម្រាប់គោលបំណងបង់ពន្ធ</w:t>
            </w:r>
          </w:p>
          <w:p w14:paraId="2FFC0A64" w14:textId="020DDD9C" w:rsidR="00A96664" w:rsidRPr="00F17F88" w:rsidRDefault="00A96664" w:rsidP="00053C79">
            <w:pPr>
              <w:spacing w:line="320" w:lineRule="exact"/>
              <w:ind w:left="2232" w:hanging="270"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  <w:lang w:val="sv-SE"/>
              </w:rPr>
              <w:t>4</w:t>
            </w:r>
            <w:r w:rsidR="003E0239">
              <w:rPr>
                <w:rFonts w:ascii="Khmer OS Siemreap" w:hAnsi="Khmer OS Siemreap" w:cs="Khmer OS Siemreap"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កំណត់ត្រាក្រៅផ្លូវការនៃការបញ្ជាទិញ ការលក់ ការទិញ</w:t>
            </w:r>
          </w:p>
          <w:p w14:paraId="73276B47" w14:textId="0FFA57EB" w:rsidR="00A96664" w:rsidRPr="00F17F88" w:rsidRDefault="00A96664" w:rsidP="00053C79">
            <w:pPr>
              <w:spacing w:line="320" w:lineRule="exact"/>
              <w:ind w:left="2232" w:hanging="270"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  <w:lang w:val="sv-SE"/>
              </w:rPr>
              <w:t>5</w:t>
            </w:r>
            <w:r w:rsidR="003E0239">
              <w:rPr>
                <w:rFonts w:ascii="Khmer OS Siemreap" w:hAnsi="Khmer OS Siemreap" w:cs="Khmer OS Siemreap"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គ្មានកំណត់ត្រាត្រូវបានរក្សាទុក</w:t>
            </w:r>
          </w:p>
          <w:p w14:paraId="4A4B7189" w14:textId="77777777" w:rsidR="00A96664" w:rsidRPr="00F17F88" w:rsidRDefault="00A96664" w:rsidP="00053C79">
            <w:pPr>
              <w:spacing w:line="320" w:lineRule="exact"/>
              <w:ind w:left="1962" w:firstLine="270"/>
              <w:jc w:val="both"/>
              <w:rPr>
                <w:rFonts w:ascii="Khmer OS Siemreap" w:hAnsi="Khmer OS Siemreap" w:cs="Khmer OS Siemreap"/>
                <w:bCs/>
                <w:i/>
                <w:i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Cs/>
                <w:i/>
                <w:iCs/>
                <w:szCs w:val="22"/>
                <w:cs/>
                <w:lang w:val="sv-SE"/>
              </w:rPr>
              <w:t>សូមកុំអាន៖</w:t>
            </w:r>
          </w:p>
          <w:p w14:paraId="4B4F8097" w14:textId="620605E1" w:rsidR="00A96664" w:rsidRPr="00F17F88" w:rsidRDefault="00A96664" w:rsidP="00053C79">
            <w:pPr>
              <w:spacing w:line="320" w:lineRule="exact"/>
              <w:ind w:left="1512" w:firstLine="270"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bCs/>
                <w:szCs w:val="22"/>
                <w:cs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Cs/>
                <w:szCs w:val="22"/>
                <w:lang w:val="sv-SE"/>
              </w:rPr>
              <w:t>97</w:t>
            </w:r>
            <w:r w:rsidR="003E0239">
              <w:rPr>
                <w:rFonts w:ascii="Khmer OS Siemreap" w:hAnsi="Khmer OS Siemreap" w:cs="Khmer OS Siemreap"/>
                <w:b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មិនដឹង</w:t>
            </w:r>
          </w:p>
          <w:p w14:paraId="4405094E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i/>
                <w:color w:val="FF0000"/>
                <w:sz w:val="18"/>
                <w:szCs w:val="18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i/>
                <w:iCs/>
                <w:color w:val="EE0000"/>
                <w:sz w:val="18"/>
                <w:szCs w:val="18"/>
                <w:cs/>
                <w:lang w:val="sv-SE"/>
              </w:rPr>
              <w:t xml:space="preserve">ជម្រើស </w:t>
            </w:r>
            <w:r w:rsidRPr="00F17F88">
              <w:rPr>
                <w:rFonts w:ascii="Khmer OS Siemreap" w:hAnsi="Khmer OS Siemreap" w:cs="Khmer OS Siemreap"/>
                <w:b/>
                <w:i/>
                <w:iCs/>
                <w:color w:val="EE0000"/>
                <w:sz w:val="18"/>
                <w:szCs w:val="18"/>
                <w:lang w:val="sv-SE"/>
              </w:rPr>
              <w:t>(</w:t>
            </w:r>
            <w:r w:rsidRPr="00F17F88">
              <w:rPr>
                <w:rFonts w:ascii="Khmer OS Siemreap" w:eastAsia="Times New Roman" w:hAnsi="Khmer OS Siemreap" w:cs="Khmer OS Siemreap"/>
                <w:b/>
                <w:i/>
                <w:iCs/>
                <w:color w:val="EE0000"/>
                <w:sz w:val="18"/>
                <w:szCs w:val="18"/>
                <w:cs/>
              </w:rPr>
              <w:t>អាជីវកម្ម/កសិដ្ឋាន</w:t>
            </w:r>
            <w:r w:rsidRPr="00F17F88">
              <w:rPr>
                <w:rFonts w:ascii="Khmer OS Siemreap" w:hAnsi="Khmer OS Siemreap" w:cs="Khmer OS Siemreap"/>
                <w:b/>
                <w:i/>
                <w:iCs/>
                <w:color w:val="EE0000"/>
                <w:sz w:val="18"/>
                <w:szCs w:val="18"/>
                <w:lang w:val="sv-SE"/>
              </w:rPr>
              <w:t>)</w:t>
            </w:r>
            <w:r w:rsidRPr="00F17F88">
              <w:rPr>
                <w:rFonts w:ascii="Khmer OS Siemreap" w:hAnsi="Khmer OS Siemreap" w:cs="Khmer OS Siemreap"/>
                <w:b/>
                <w:i/>
                <w:iCs/>
                <w:color w:val="EE0000"/>
                <w:sz w:val="18"/>
                <w:szCs w:val="18"/>
                <w:cs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i/>
                <w:iCs/>
                <w:color w:val="EE0000"/>
                <w:sz w:val="18"/>
                <w:szCs w:val="18"/>
                <w:cs/>
              </w:rPr>
              <w:t>គឺអាស្រ័យលើចម្លើយ</w:t>
            </w:r>
            <w:r w:rsidRPr="00F17F88">
              <w:rPr>
                <w:rFonts w:ascii="Khmer OS Siemreap" w:hAnsi="Khmer OS Siemreap" w:cs="Khmer OS Siemreap"/>
                <w:b/>
                <w:i/>
                <w:iCs/>
                <w:color w:val="EE0000"/>
                <w:sz w:val="18"/>
                <w:szCs w:val="18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18"/>
                <w:szCs w:val="18"/>
                <w:lang w:val="sv-SE"/>
              </w:rPr>
              <w:t>MJU_INS</w:t>
            </w:r>
          </w:p>
          <w:p w14:paraId="6F43754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i/>
                <w:color w:val="FF0000"/>
                <w:sz w:val="20"/>
                <w:szCs w:val="20"/>
                <w:cs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i/>
                <w:iCs/>
                <w:color w:val="EE0000"/>
                <w:sz w:val="20"/>
                <w:szCs w:val="20"/>
                <w:cs/>
              </w:rPr>
              <w:t>កំណត់សម្គាល់សម្រាប់ការអនុវត្តរបស់ប្រទេស៖ នៅក្នុ</w:t>
            </w:r>
            <w:r w:rsidRPr="00F17F88">
              <w:rPr>
                <w:rFonts w:ascii="Khmer OS Siemreap" w:eastAsia="Times New Roman" w:hAnsi="Khmer OS Siemreap" w:cs="Khmer OS Siemreap" w:hint="cs"/>
                <w:b/>
                <w:i/>
                <w:iCs/>
                <w:color w:val="EE0000"/>
                <w:sz w:val="20"/>
                <w:szCs w:val="20"/>
                <w:cs/>
              </w:rPr>
              <w:t>​ង</w:t>
            </w:r>
            <w:r w:rsidRPr="00F17F88">
              <w:rPr>
                <w:rFonts w:ascii="Khmer OS Siemreap" w:eastAsia="Times New Roman" w:hAnsi="Khmer OS Siemreap" w:cs="Khmer OS Siemreap"/>
                <w:b/>
                <w:i/>
                <w:iCs/>
                <w:color w:val="EE0000"/>
                <w:sz w:val="20"/>
                <w:szCs w:val="20"/>
                <w:cs/>
              </w:rPr>
              <w:t xml:space="preserve">ប្រទេសមួយចំនួន ដែលការរក្សាទុកគណនីធម្មតាៗសម្រាប់គោលបំណងកបង់ពន្ធដារមិនមាន ជម្រើសប្រភេទ (ទី2) អាចដកចេញបាន។ ទោះជាយ៉ាងណាក៏ដោយ ការកំណត់យកប្រភេទសំណួរណាមួយគួរតែផ្តល់នៅអត្តសញ្ញាណនៃស្ថានភាពច្បាស់លាស់ដែលបង្ហាញថា អង្គភាពអាជីវកម្មពិចារណាបានថាវាស្ថិតនៅក្នុងផែ្នកក្នុងប្រព័ន្ធ (គឺមានរក្សាទុកសៀវភៅគណនីសម្រាប់ការបង់ពន្ធ)។ សូមមើលសេចក្តីណែនាំរបស់ប្រទេសសម្រាប់ព័ត៌មានបន្ថែម។ រាល់ការផ្លាស់ប្តូរ និងលក្ខណៈរបស់ប្រទេសត្រូវអាចឆ្លុះបញ្ចាំងបាននៅក្នុងអថេរដែលត្រូវមិនបង្ហាញ </w:t>
            </w:r>
            <w:r w:rsidRPr="00F17F88">
              <w:rPr>
                <w:rFonts w:ascii="Khmer OS Siemreap" w:eastAsia="Times New Roman" w:hAnsi="Khmer OS Siemreap" w:cs="Khmer OS Siemreap"/>
                <w:b/>
                <w:i/>
                <w:iCs/>
                <w:color w:val="EE0000"/>
                <w:sz w:val="20"/>
                <w:szCs w:val="20"/>
                <w:lang w:val="sv-SE"/>
              </w:rPr>
              <w:t>MIS_BOOK</w:t>
            </w:r>
            <w:r w:rsidRPr="00F17F88">
              <w:rPr>
                <w:rFonts w:ascii="Khmer OS Siemreap" w:eastAsia="Times New Roman" w:hAnsi="Khmer OS Siemreap" w:cs="Khmer OS Siemreap"/>
                <w:b/>
                <w:i/>
                <w:iCs/>
                <w:color w:val="EE0000"/>
                <w:sz w:val="20"/>
                <w:szCs w:val="20"/>
                <w:cs/>
                <w:lang w:val="sv-SE"/>
              </w:rPr>
              <w:t xml:space="preserve"> (សូមមើលខាងក្រោម)។</w:t>
            </w:r>
          </w:p>
        </w:tc>
      </w:tr>
      <w:tr w:rsidR="00A96664" w:rsidRPr="00F17F88" w14:paraId="44233780" w14:textId="77777777" w:rsidTr="00D102B9">
        <w:trPr>
          <w:trHeight w:val="1157"/>
        </w:trPr>
        <w:tc>
          <w:tcPr>
            <w:tcW w:w="9445" w:type="dxa"/>
          </w:tcPr>
          <w:p w14:paraId="1506A50D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i/>
                <w:iCs/>
                <w:color w:val="EE0000"/>
                <w:sz w:val="18"/>
                <w:szCs w:val="18"/>
                <w:lang w:val="sv-SE"/>
              </w:rPr>
            </w:pPr>
            <w:r w:rsidRPr="00F17F88">
              <w:rPr>
                <w:rFonts w:ascii="Khmer OS Siemreap" w:hAnsi="Khmer OS Siemreap" w:cs="Khmer OS Siemreap"/>
                <w:bCs/>
                <w:i/>
                <w:iCs/>
                <w:color w:val="EE0000"/>
                <w:sz w:val="18"/>
                <w:szCs w:val="18"/>
                <w:cs/>
                <w:lang w:val="sv-SE"/>
              </w:rPr>
              <w:t>អថេរដែលមិនបង្ហាញ (មិនមែនជាសំណួរ)</w:t>
            </w:r>
          </w:p>
          <w:p w14:paraId="3AF69A6C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MIS_BOOK</w:t>
            </w:r>
          </w:p>
          <w:p w14:paraId="218EEBA4" w14:textId="4990BFF8" w:rsidR="00A96664" w:rsidRPr="00F17F88" w:rsidRDefault="00A96664" w:rsidP="00053C79">
            <w:pPr>
              <w:ind w:left="522"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គណនី ឬកំណត់ត្រាដែលបានរក្សាទុក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  <w:lang w:val="sv-SE"/>
              </w:rPr>
              <w:t>សម្រាប់គោលបំណងពន្ធ</w:t>
            </w:r>
          </w:p>
          <w:p w14:paraId="02F2B438" w14:textId="51215F4A" w:rsidR="00A96664" w:rsidRPr="00F17F88" w:rsidRDefault="00D46CA6" w:rsidP="00053C79">
            <w:pPr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93408" behindDoc="0" locked="0" layoutInCell="1" allowOverlap="1" wp14:anchorId="7773C0B9" wp14:editId="6AA229F2">
                      <wp:simplePos x="0" y="0"/>
                      <wp:positionH relativeFrom="column">
                        <wp:posOffset>2165985</wp:posOffset>
                      </wp:positionH>
                      <wp:positionV relativeFrom="paragraph">
                        <wp:posOffset>13970</wp:posOffset>
                      </wp:positionV>
                      <wp:extent cx="1022985" cy="960120"/>
                      <wp:effectExtent l="0" t="0" r="5715" b="0"/>
                      <wp:wrapNone/>
                      <wp:docPr id="17776895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985" cy="960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DB516A" w14:textId="77777777" w:rsidR="003C5657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67CF363B" w14:textId="77777777" w:rsidR="003C5657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  <w:p w14:paraId="136076C3" w14:textId="77777777" w:rsidR="003C5657" w:rsidRPr="003D0986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623CB5">
                                    <w:rPr>
                                      <w:rFonts w:ascii="Khmer OS Siemreap" w:hAnsi="Khmer OS Siemreap" w:cs="Khmer OS Siemreap" w:hint="cs"/>
                                      <w:szCs w:val="22"/>
                                      <w:cs/>
                                    </w:rPr>
                                    <w:t>97</w:t>
                                  </w:r>
                                  <w:r w:rsidRPr="00623CB5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= </w:t>
                                  </w:r>
                                  <w:r w:rsidRPr="00623CB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  <w:r w:rsidRPr="003D0986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73C0B9" id="_x0000_s1104" type="#_x0000_t202" style="position:absolute;margin-left:170.55pt;margin-top:1.1pt;width:80.55pt;height:75.6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" stroked="f">
                      <v:textbox>
                        <w:txbxContent>
                          <w:p w14:paraId="3BDB516A" w14:textId="77777777" w:rsidR="003C5657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67CF363B" w14:textId="77777777" w:rsidR="003C5657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  <w:p w14:paraId="136076C3" w14:textId="77777777" w:rsidR="003C5657" w:rsidRPr="003D0986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623CB5">
                              <w:rPr>
                                <w:rFonts w:ascii="Khmer OS Siemreap" w:hAnsi="Khmer OS Siemreap" w:cs="Khmer OS Siemreap" w:hint="cs"/>
                                <w:szCs w:val="22"/>
                                <w:cs/>
                              </w:rPr>
                              <w:t>97</w:t>
                            </w:r>
                            <w:r w:rsidRPr="00623CB5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= </w:t>
                            </w:r>
                            <w:r w:rsidRPr="00623CB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  <w:r w:rsidRPr="003D0986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F88051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</w:pPr>
          </w:p>
          <w:p w14:paraId="5F5F7134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</w:pPr>
          </w:p>
          <w:p w14:paraId="48F0EF1A" w14:textId="77777777" w:rsidR="00D46CA6" w:rsidRPr="00D46CA6" w:rsidRDefault="00D46CA6" w:rsidP="00053C79">
            <w:pPr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lang w:val="sv-SE"/>
              </w:rPr>
            </w:pPr>
          </w:p>
          <w:p w14:paraId="6B86B732" w14:textId="46D087A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 w:hint="cs"/>
                <w:i/>
                <w:iCs/>
                <w:color w:val="FF0000"/>
                <w:sz w:val="20"/>
                <w:szCs w:val="20"/>
                <w:cs/>
              </w:rPr>
              <w:t xml:space="preserve">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(MIS_BOOK_TYP = 1</w:t>
            </w:r>
            <w:r w:rsidR="003E0239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2 )    THEN ASSIGN 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MIS_BOOK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 =  1</w:t>
            </w:r>
          </w:p>
          <w:p w14:paraId="2A2EFB2B" w14:textId="4C9BBF3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 w:hint="cs"/>
                <w:i/>
                <w:iCs/>
                <w:color w:val="FF0000"/>
                <w:sz w:val="20"/>
                <w:szCs w:val="20"/>
                <w:cs/>
              </w:rPr>
              <w:t xml:space="preserve">ហើយប្រសិនបើ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(MIS_BOOK_TYP = 3</w:t>
            </w:r>
            <w:r w:rsidR="003E0239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4</w:t>
            </w:r>
            <w:r w:rsidR="003E0239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5 ) THEN ASSIGN 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MIS_BOOK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 =  2</w:t>
            </w:r>
          </w:p>
          <w:p w14:paraId="676659C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 w:hint="cs"/>
                <w:i/>
                <w:iCs/>
                <w:color w:val="FF0000"/>
                <w:sz w:val="20"/>
                <w:szCs w:val="20"/>
                <w:cs/>
              </w:rPr>
              <w:t xml:space="preserve">ហើយប្រសិនបើ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(MIS_BOOK_TYP = 97 )     THEN ASSIGN 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MIS_BOOK 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= 97</w:t>
            </w:r>
          </w:p>
          <w:p w14:paraId="09D1793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 w:val="20"/>
                <w:szCs w:val="20"/>
                <w:cs/>
              </w:rPr>
            </w:pP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 xml:space="preserve">នៅក្នុងប្រទេសខ្លះ ក្នុងករណី </w:t>
            </w: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</w:rPr>
              <w:t>MIS_BOOK_TYP</w:t>
            </w: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=1 </w:t>
            </w: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គឺបង្ហាញយ៉ាងច្បាស់ថា ជាអាជីវកម្មក្នុងប្រព័ន្ធ។ ក្នុងប្រទេសខ្លះ </w:t>
            </w: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MIS_BOOK_TYP=2 </w:t>
            </w: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ក៏បង្ហាញយ៉ាងច្បាស់ថា ជាអាជីវកម្មក្នុងប្រព័ន្ធដែរ។​ ដូច្នេះគឺវាអាស្រ័យតាមប្រទេស នៃប្រភេទ </w:t>
            </w: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</w:rPr>
              <w:t>MIS_BOOK_TYP</w:t>
            </w: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 និង</w:t>
            </w: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MIS_BOOK</w:t>
            </w: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 ។</w:t>
            </w:r>
          </w:p>
        </w:tc>
      </w:tr>
      <w:tr w:rsidR="00A96664" w:rsidRPr="00CC3F4E" w14:paraId="6AB068C9" w14:textId="77777777" w:rsidTr="00C97DBE">
        <w:trPr>
          <w:trHeight w:val="2510"/>
        </w:trPr>
        <w:tc>
          <w:tcPr>
            <w:tcW w:w="9445" w:type="dxa"/>
          </w:tcPr>
          <w:p w14:paraId="1614F628" w14:textId="62B01A23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lastRenderedPageBreak/>
              <w:t>MIS_SOCPRO_DC</w:t>
            </w:r>
          </w:p>
          <w:p w14:paraId="3D34090A" w14:textId="77777777" w:rsidR="00A96664" w:rsidRPr="00F17F88" w:rsidRDefault="00A96664" w:rsidP="00053C79">
            <w:pPr>
              <w:ind w:left="522" w:hanging="90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( MJJ_EMP_REL=2 )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 MJD_CONTROL = a-f )</w:t>
            </w:r>
          </w:p>
          <w:p w14:paraId="104B9A6E" w14:textId="499BD642" w:rsidR="00A96664" w:rsidRPr="00F17F88" w:rsidRDefault="00A96664" w:rsidP="00053C79">
            <w:pPr>
              <w:ind w:left="972" w:hanging="518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I36A</w:t>
            </w:r>
            <w:r w:rsidR="003E0239">
              <w:rPr>
                <w:rFonts w:ascii="Khmer OS Siemreap" w:eastAsia="Times New Roman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ទាក់ទងនឹងសកម្មភាពទាំងនេះ តើ (អ្នក/ឈ្មោះ) បានរួមចំណែកក្នុងការបង់វិភាគទានចូលទៅ [</w:t>
            </w:r>
            <w:r w:rsidRPr="00F17F88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zCs w:val="22"/>
                <w:cs/>
              </w:rPr>
              <w:t>របប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សន្តិសុខសង្គម ប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ស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ស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] សម្រាប់ខ្លួន (អ្នក/គាត់) ដែរឬទេ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?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</w:t>
            </w:r>
          </w:p>
          <w:p w14:paraId="3F70209D" w14:textId="571A7879" w:rsidR="00A96664" w:rsidRPr="00F17F88" w:rsidRDefault="00A96664" w:rsidP="00053C79">
            <w:pPr>
              <w:ind w:left="972" w:hanging="518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I36C</w:t>
            </w:r>
            <w:r w:rsidR="003E0239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ទាក់ទងនឹងសកម្មភាពទាំងនេះ តើ (អ្នក/ឈ្មោះ) បាន</w:t>
            </w:r>
            <w:r w:rsidRPr="00F17F88">
              <w:rPr>
                <w:rFonts w:ascii="Khmer OS Siemreap" w:eastAsia="Times New Roman" w:hAnsi="Khmer OS Siemreap" w:cs="Khmer OS Siemreap" w:hint="cs"/>
                <w:szCs w:val="22"/>
                <w:cs/>
              </w:rPr>
              <w:t>ទិញធានារ៉ាប់រងឯកជន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សម្រាប់ខ្លួន (អ្នក/គាត់) ដែរឬទេ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?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</w:t>
            </w:r>
          </w:p>
          <w:p w14:paraId="4B9FF8C8" w14:textId="77777777" w:rsidR="00A96664" w:rsidRPr="00F17F88" w:rsidRDefault="00A96664" w:rsidP="00053C79">
            <w:pPr>
              <w:ind w:left="972" w:hanging="518"/>
              <w:rPr>
                <w:rFonts w:ascii="Khmer OS Siemreap" w:eastAsia="Times New Roman" w:hAnsi="Khmer OS Siemreap" w:cs="Khmer OS Siemreap"/>
                <w:sz w:val="6"/>
                <w:szCs w:val="6"/>
              </w:rPr>
            </w:pPr>
          </w:p>
          <w:p w14:paraId="5317F103" w14:textId="06B837A5" w:rsidR="00A96664" w:rsidRPr="00F17F88" w:rsidRDefault="00A96664" w:rsidP="00053C79">
            <w:pPr>
              <w:ind w:left="972" w:hanging="540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( MJJ_CFW_CHK=1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2 )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( MJD_CONTROL = a-f )</w:t>
            </w:r>
          </w:p>
          <w:p w14:paraId="5885F08E" w14:textId="6F2439C2" w:rsidR="00A96664" w:rsidRPr="004B4FCC" w:rsidRDefault="00A96664" w:rsidP="00053C79">
            <w:pPr>
              <w:ind w:left="972" w:hanging="518"/>
              <w:rPr>
                <w:rFonts w:ascii="Khmer OS Siemreap" w:eastAsia="Times New Roman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I36B</w:t>
            </w:r>
            <w:r w:rsidR="003E0239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cs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តើការបង់វិភាគទានទៅ [</w:t>
            </w:r>
            <w:r w:rsidRPr="00F17F88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zCs w:val="22"/>
                <w:cs/>
              </w:rPr>
              <w:t>របប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សន្តិសុខសង្គម ប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ស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ស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] សម្រាប់ (អ្នក/ឈ្មោះ) សម្រាប់ការធ្វើការងារនេះដែរឬទេ</w:t>
            </w:r>
            <w:r w:rsidRPr="004B4FCC">
              <w:rPr>
                <w:rFonts w:ascii="Khmer OS Siemreap" w:eastAsia="Times New Roman" w:hAnsi="Khmer OS Siemreap" w:cs="Khmer OS Siemreap"/>
                <w:szCs w:val="22"/>
                <w:lang w:val="sv-SE"/>
              </w:rPr>
              <w:t>?</w:t>
            </w:r>
          </w:p>
          <w:p w14:paraId="256A6A14" w14:textId="3D59D5B9" w:rsidR="00A96664" w:rsidRPr="004B4FCC" w:rsidRDefault="00690CC3" w:rsidP="00053C79">
            <w:pPr>
              <w:ind w:left="972" w:hanging="518"/>
              <w:rPr>
                <w:rFonts w:ascii="Khmer OS Siemreap" w:eastAsia="Times New Roman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94432" behindDoc="0" locked="0" layoutInCell="1" allowOverlap="1" wp14:anchorId="7F39AE57" wp14:editId="0E5C2DA9">
                      <wp:simplePos x="0" y="0"/>
                      <wp:positionH relativeFrom="column">
                        <wp:posOffset>2198370</wp:posOffset>
                      </wp:positionH>
                      <wp:positionV relativeFrom="paragraph">
                        <wp:posOffset>234315</wp:posOffset>
                      </wp:positionV>
                      <wp:extent cx="974090" cy="685800"/>
                      <wp:effectExtent l="0" t="0" r="0" b="0"/>
                      <wp:wrapNone/>
                      <wp:docPr id="7798614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409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277537" w14:textId="77777777" w:rsidR="003C5657" w:rsidRPr="00690CC3" w:rsidRDefault="003C5657" w:rsidP="00C97DBE">
                                  <w:pPr>
                                    <w:spacing w:line="320" w:lineRule="exact"/>
                                    <w:rPr>
                                      <w:rFonts w:ascii="Khmer OS Siemreap" w:hAnsi="Khmer OS Siemreap" w:cs="Khmer OS Siemreap"/>
                                      <w:sz w:val="22"/>
                                      <w:szCs w:val="20"/>
                                    </w:rPr>
                                  </w:pPr>
                                  <w:r w:rsidRPr="00690CC3">
                                    <w:rPr>
                                      <w:rFonts w:ascii="Khmer OS Siemreap" w:hAnsi="Khmer OS Siemreap" w:cs="Khmer OS Siemreap"/>
                                      <w:sz w:val="22"/>
                                      <w:szCs w:val="20"/>
                                    </w:rPr>
                                    <w:t>1</w:t>
                                  </w:r>
                                  <w:r w:rsidRPr="00690CC3">
                                    <w:rPr>
                                      <w:rFonts w:ascii="Khmer OS Siemreap" w:hAnsi="Khmer OS Siemreap" w:cs="Khmer OS Siemreap"/>
                                      <w:sz w:val="22"/>
                                      <w:szCs w:val="20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5DC892D3" w14:textId="77777777" w:rsidR="003C5657" w:rsidRPr="00690CC3" w:rsidRDefault="003C5657" w:rsidP="00C97DBE">
                                  <w:pPr>
                                    <w:spacing w:line="320" w:lineRule="exact"/>
                                    <w:rPr>
                                      <w:rFonts w:ascii="Khmer OS Siemreap" w:hAnsi="Khmer OS Siemreap" w:cs="Khmer OS Siemreap"/>
                                      <w:sz w:val="22"/>
                                      <w:szCs w:val="20"/>
                                    </w:rPr>
                                  </w:pPr>
                                  <w:r w:rsidRPr="00690CC3">
                                    <w:rPr>
                                      <w:rFonts w:ascii="Khmer OS Siemreap" w:hAnsi="Khmer OS Siemreap" w:cs="Khmer OS Siemreap"/>
                                      <w:sz w:val="22"/>
                                      <w:szCs w:val="20"/>
                                    </w:rPr>
                                    <w:t>2</w:t>
                                  </w:r>
                                  <w:r w:rsidRPr="00690CC3">
                                    <w:rPr>
                                      <w:rFonts w:ascii="Khmer OS Siemreap" w:hAnsi="Khmer OS Siemreap" w:cs="Khmer OS Siemreap"/>
                                      <w:sz w:val="22"/>
                                      <w:szCs w:val="20"/>
                                      <w:cs/>
                                    </w:rPr>
                                    <w:t>. ទេ</w:t>
                                  </w:r>
                                </w:p>
                                <w:p w14:paraId="72B58C4E" w14:textId="77777777" w:rsidR="003C5657" w:rsidRPr="00690CC3" w:rsidRDefault="003C5657" w:rsidP="00C97DBE">
                                  <w:pPr>
                                    <w:spacing w:line="320" w:lineRule="exact"/>
                                    <w:rPr>
                                      <w:rFonts w:ascii="Khmer OS Siemreap" w:hAnsi="Khmer OS Siemreap" w:cs="Khmer OS Siemreap"/>
                                      <w:sz w:val="22"/>
                                      <w:szCs w:val="20"/>
                                    </w:rPr>
                                  </w:pPr>
                                  <w:r w:rsidRPr="00690CC3">
                                    <w:rPr>
                                      <w:rFonts w:ascii="Khmer OS Siemreap" w:hAnsi="Khmer OS Siemreap" w:cs="Khmer OS Siemreap"/>
                                      <w:sz w:val="22"/>
                                      <w:szCs w:val="20"/>
                                      <w:cs/>
                                    </w:rPr>
                                    <w:t>97</w:t>
                                  </w:r>
                                  <w:r w:rsidRPr="00690CC3">
                                    <w:rPr>
                                      <w:rFonts w:ascii="Khmer OS Siemreap" w:hAnsi="Khmer OS Siemreap" w:cs="Khmer OS Siemreap"/>
                                      <w:sz w:val="22"/>
                                      <w:szCs w:val="20"/>
                                    </w:rPr>
                                    <w:t xml:space="preserve">= </w:t>
                                  </w:r>
                                  <w:r w:rsidRPr="00690CC3">
                                    <w:rPr>
                                      <w:rFonts w:ascii="Khmer OS Siemreap" w:hAnsi="Khmer OS Siemreap" w:cs="Khmer OS Siemreap"/>
                                      <w:sz w:val="22"/>
                                      <w:szCs w:val="20"/>
                                      <w:cs/>
                                    </w:rPr>
                                    <w:t>មិនដឹង</w:t>
                                  </w:r>
                                  <w:r w:rsidRPr="00690CC3">
                                    <w:rPr>
                                      <w:rFonts w:ascii="Khmer OS Siemreap" w:hAnsi="Khmer OS Siemreap" w:cs="Khmer OS Siemreap"/>
                                      <w:sz w:val="22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9AE57" id="_x0000_s1105" type="#_x0000_t202" style="position:absolute;left:0;text-align:left;margin-left:173.1pt;margin-top:18.45pt;width:76.7pt;height:54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" stroked="f">
                      <v:textbox>
                        <w:txbxContent>
                          <w:p w14:paraId="2D277537" w14:textId="77777777" w:rsidR="003C5657" w:rsidRPr="00690CC3" w:rsidRDefault="003C5657" w:rsidP="00C97DBE">
                            <w:pPr>
                              <w:spacing w:line="320" w:lineRule="exact"/>
                              <w:rPr>
                                <w:rFonts w:ascii="Khmer OS Siemreap" w:hAnsi="Khmer OS Siemreap" w:cs="Khmer OS Siemreap"/>
                                <w:sz w:val="22"/>
                                <w:szCs w:val="20"/>
                              </w:rPr>
                            </w:pPr>
                            <w:r w:rsidRPr="00690CC3">
                              <w:rPr>
                                <w:rFonts w:ascii="Khmer OS Siemreap" w:hAnsi="Khmer OS Siemreap" w:cs="Khmer OS Siemreap"/>
                                <w:sz w:val="22"/>
                                <w:szCs w:val="20"/>
                              </w:rPr>
                              <w:t>1</w:t>
                            </w:r>
                            <w:r w:rsidRPr="00690CC3">
                              <w:rPr>
                                <w:rFonts w:ascii="Khmer OS Siemreap" w:hAnsi="Khmer OS Siemreap" w:cs="Khmer OS Siemreap"/>
                                <w:sz w:val="22"/>
                                <w:szCs w:val="20"/>
                                <w:cs/>
                              </w:rPr>
                              <w:t>. បាទ/ចាស</w:t>
                            </w:r>
                          </w:p>
                          <w:p w14:paraId="5DC892D3" w14:textId="77777777" w:rsidR="003C5657" w:rsidRPr="00690CC3" w:rsidRDefault="003C5657" w:rsidP="00C97DBE">
                            <w:pPr>
                              <w:spacing w:line="320" w:lineRule="exact"/>
                              <w:rPr>
                                <w:rFonts w:ascii="Khmer OS Siemreap" w:hAnsi="Khmer OS Siemreap" w:cs="Khmer OS Siemreap"/>
                                <w:sz w:val="22"/>
                                <w:szCs w:val="20"/>
                              </w:rPr>
                            </w:pPr>
                            <w:r w:rsidRPr="00690CC3">
                              <w:rPr>
                                <w:rFonts w:ascii="Khmer OS Siemreap" w:hAnsi="Khmer OS Siemreap" w:cs="Khmer OS Siemreap"/>
                                <w:sz w:val="22"/>
                                <w:szCs w:val="20"/>
                              </w:rPr>
                              <w:t>2</w:t>
                            </w:r>
                            <w:r w:rsidRPr="00690CC3">
                              <w:rPr>
                                <w:rFonts w:ascii="Khmer OS Siemreap" w:hAnsi="Khmer OS Siemreap" w:cs="Khmer OS Siemreap"/>
                                <w:sz w:val="22"/>
                                <w:szCs w:val="20"/>
                                <w:cs/>
                              </w:rPr>
                              <w:t>. ទេ</w:t>
                            </w:r>
                          </w:p>
                          <w:p w14:paraId="72B58C4E" w14:textId="77777777" w:rsidR="003C5657" w:rsidRPr="00690CC3" w:rsidRDefault="003C5657" w:rsidP="00C97DBE">
                            <w:pPr>
                              <w:spacing w:line="320" w:lineRule="exact"/>
                              <w:rPr>
                                <w:rFonts w:ascii="Khmer OS Siemreap" w:hAnsi="Khmer OS Siemreap" w:cs="Khmer OS Siemreap"/>
                                <w:sz w:val="22"/>
                                <w:szCs w:val="20"/>
                              </w:rPr>
                            </w:pPr>
                            <w:r w:rsidRPr="00690CC3">
                              <w:rPr>
                                <w:rFonts w:ascii="Khmer OS Siemreap" w:hAnsi="Khmer OS Siemreap" w:cs="Khmer OS Siemreap"/>
                                <w:sz w:val="22"/>
                                <w:szCs w:val="20"/>
                                <w:cs/>
                              </w:rPr>
                              <w:t>97</w:t>
                            </w:r>
                            <w:r w:rsidRPr="00690CC3">
                              <w:rPr>
                                <w:rFonts w:ascii="Khmer OS Siemreap" w:hAnsi="Khmer OS Siemreap" w:cs="Khmer OS Siemreap"/>
                                <w:sz w:val="22"/>
                                <w:szCs w:val="20"/>
                              </w:rPr>
                              <w:t xml:space="preserve">= </w:t>
                            </w:r>
                            <w:r w:rsidRPr="00690CC3">
                              <w:rPr>
                                <w:rFonts w:ascii="Khmer OS Siemreap" w:hAnsi="Khmer OS Siemreap" w:cs="Khmer OS Siemreap"/>
                                <w:sz w:val="22"/>
                                <w:szCs w:val="20"/>
                                <w:cs/>
                              </w:rPr>
                              <w:t>មិនដឹង</w:t>
                            </w:r>
                            <w:r w:rsidRPr="00690CC3">
                              <w:rPr>
                                <w:rFonts w:ascii="Khmer OS Siemreap" w:hAnsi="Khmer OS Siemreap" w:cs="Khmer OS Siemreap"/>
                                <w:sz w:val="22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664" w:rsidRPr="004B4FCC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I36D</w:t>
            </w:r>
            <w:r w:rsidR="003E0239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.</w:t>
            </w:r>
            <w:r w:rsidR="00A96664"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តើ</w:t>
            </w:r>
            <w:r w:rsidR="00A96664" w:rsidRPr="00F17F88">
              <w:rPr>
                <w:rFonts w:ascii="Khmer OS Siemreap" w:eastAsia="Times New Roman" w:hAnsi="Khmer OS Siemreap" w:cs="Khmer OS Siemreap" w:hint="cs"/>
                <w:szCs w:val="22"/>
                <w:cs/>
              </w:rPr>
              <w:t>មាន</w:t>
            </w:r>
            <w:r w:rsidR="00A96664"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ការ</w:t>
            </w:r>
            <w:r w:rsidR="00A96664" w:rsidRPr="00F17F88">
              <w:rPr>
                <w:rFonts w:ascii="Khmer OS Siemreap" w:eastAsia="Times New Roman" w:hAnsi="Khmer OS Siemreap" w:cs="Khmer OS Siemreap" w:hint="cs"/>
                <w:szCs w:val="22"/>
                <w:cs/>
              </w:rPr>
              <w:t>ទិញធានារ៉ាប់រងឯកជន</w:t>
            </w:r>
            <w:r w:rsidR="00A96664"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សម្រាប់ (អ្នក/ឈ្មោះ) សម្រាប់ការធ្វើការងារនេះដែរឬទេ</w:t>
            </w:r>
            <w:r w:rsidR="00A96664" w:rsidRPr="004B4FCC">
              <w:rPr>
                <w:rFonts w:ascii="Khmer OS Siemreap" w:eastAsia="Times New Roman" w:hAnsi="Khmer OS Siemreap" w:cs="Khmer OS Siemreap"/>
                <w:szCs w:val="22"/>
                <w:lang w:val="sv-SE"/>
              </w:rPr>
              <w:t>?</w:t>
            </w:r>
          </w:p>
          <w:p w14:paraId="7E7449B8" w14:textId="6942B3AC" w:rsidR="00A96664" w:rsidRPr="004B4FCC" w:rsidRDefault="00A96664" w:rsidP="00053C79">
            <w:pPr>
              <w:ind w:left="972" w:hanging="518"/>
              <w:rPr>
                <w:rFonts w:ascii="Khmer OS Siemreap" w:eastAsia="Times New Roman" w:hAnsi="Khmer OS Siemreap" w:cs="Khmer OS Siemreap"/>
                <w:sz w:val="6"/>
                <w:szCs w:val="6"/>
                <w:lang w:val="sv-SE"/>
              </w:rPr>
            </w:pPr>
          </w:p>
          <w:p w14:paraId="4E3D0A7C" w14:textId="245FEAED" w:rsidR="00A96664" w:rsidRPr="004B4FCC" w:rsidRDefault="00A96664" w:rsidP="00053C79">
            <w:pPr>
              <w:ind w:left="972" w:hanging="518"/>
              <w:rPr>
                <w:rFonts w:ascii="Khmer OS Siemreap" w:eastAsia="Times New Roman" w:hAnsi="Khmer OS Siemreap" w:cs="Khmer OS Siemreap"/>
                <w:szCs w:val="22"/>
                <w:lang w:val="sv-SE"/>
              </w:rPr>
            </w:pPr>
          </w:p>
          <w:p w14:paraId="16C80D98" w14:textId="77777777" w:rsidR="00A96664" w:rsidRPr="004B4FCC" w:rsidRDefault="00A96664" w:rsidP="00053C79">
            <w:pPr>
              <w:rPr>
                <w:rFonts w:ascii="Khmer OS Siemreap" w:eastAsia="Times New Roman" w:hAnsi="Khmer OS Siemreap" w:cs="Khmer OS Siemreap"/>
                <w:szCs w:val="22"/>
                <w:lang w:val="sv-SE"/>
              </w:rPr>
            </w:pPr>
          </w:p>
          <w:p w14:paraId="01A432EB" w14:textId="77777777" w:rsidR="00A96664" w:rsidRPr="004B4FCC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6"/>
                <w:szCs w:val="6"/>
                <w:lang w:val="sv-SE"/>
              </w:rPr>
            </w:pPr>
          </w:p>
          <w:p w14:paraId="13421F1D" w14:textId="4538A8A1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កំណត់សម្គាល់ការអនុលោមតាមប្រទេស៖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សំណួរ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>MIS_SOCPRO_DC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គឺអនុលោមទៅតាមប្រព័ន្ធសន្តិសុខសង្គមករបស់ប្រទេសកម្ពុជា។ ប្រទេសនីមួយៗគួរតែមានមួយ (ឬច្រើន) ដែលពាក់ព័ន្ធសន្តិសុខសង្គមសម្រាប់ផ្តល់</w:t>
            </w:r>
            <w:r w:rsidR="007D1B67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ឱ្យ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និយោជិត និងតម្រូវ</w:t>
            </w:r>
            <w:r w:rsidR="007D1B67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ឱ្យ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និយោជកត្រូវផ្តល់តាមអាណត្តិការងាររបស់និយោជិត។</w:t>
            </w:r>
          </w:p>
        </w:tc>
      </w:tr>
      <w:tr w:rsidR="00A96664" w:rsidRPr="00CC3F4E" w14:paraId="4EC7AC4D" w14:textId="77777777" w:rsidTr="00C97DBE">
        <w:trPr>
          <w:trHeight w:val="1610"/>
        </w:trPr>
        <w:tc>
          <w:tcPr>
            <w:tcW w:w="9445" w:type="dxa"/>
          </w:tcPr>
          <w:p w14:paraId="0CB0D6C7" w14:textId="64BE00AE" w:rsidR="00A96664" w:rsidRPr="00F17F88" w:rsidRDefault="00A96664" w:rsidP="00C97DBE">
            <w:pPr>
              <w:spacing w:line="360" w:lineRule="exact"/>
              <w:rPr>
                <w:rFonts w:ascii="Khmer OS Siemreap" w:hAnsi="Khmer OS Siemreap" w:cs="Khmer OS Siemreap"/>
                <w:b/>
                <w:bCs/>
                <w:i/>
                <w:iCs/>
                <w:color w:val="FF0000"/>
                <w:sz w:val="18"/>
                <w:szCs w:val="18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 ( MJJ_CFW_CHK=3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4 )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  <w:lang w:val="sv-SE"/>
              </w:rPr>
              <w:t xml:space="preserve">និង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>(MJJ_REM_TYP NE a )</w:t>
            </w:r>
          </w:p>
          <w:p w14:paraId="772C53BA" w14:textId="77777777" w:rsidR="00A96664" w:rsidRPr="00F17F88" w:rsidRDefault="00A96664" w:rsidP="00C97DBE">
            <w:pPr>
              <w:spacing w:line="360" w:lineRule="exact"/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MIS_SOCPRO_CFW</w:t>
            </w:r>
          </w:p>
          <w:p w14:paraId="7A94F2B0" w14:textId="7C58CF9D" w:rsidR="00A96664" w:rsidRPr="00F17F88" w:rsidRDefault="00A96664" w:rsidP="00C97DBE">
            <w:pPr>
              <w:spacing w:line="360" w:lineRule="exact"/>
              <w:ind w:left="518" w:hanging="518"/>
              <w:rPr>
                <w:rFonts w:ascii="Khmer OS Siemreap" w:eastAsia="Times New Roman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I3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cs/>
                <w:lang w:val="sv-SE"/>
              </w:rPr>
              <w:t>7</w:t>
            </w:r>
            <w:r w:rsidR="003E0239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  <w:lang w:val="sv-SE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តើ</w:t>
            </w:r>
            <w:r w:rsidRPr="00D46CA6">
              <w:rPr>
                <w:rFonts w:ascii="Khmer OS Siemreap" w:eastAsia="Times New Roman" w:hAnsi="Khmer OS Siemreap" w:cs="Khmer OS Siemreap"/>
                <w:spacing w:val="-18"/>
                <w:szCs w:val="22"/>
                <w:cs/>
              </w:rPr>
              <w:t>ការបង់ចូលទៅ [</w:t>
            </w:r>
            <w:r w:rsidRPr="00D46CA6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pacing w:val="-18"/>
                <w:szCs w:val="22"/>
                <w:cs/>
              </w:rPr>
              <w:t>របប</w:t>
            </w:r>
            <w:r w:rsidRPr="00D46CA6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cs/>
              </w:rPr>
              <w:t>សន្តិសុខសង្គម ប</w:t>
            </w:r>
            <w:r w:rsidR="003E0239" w:rsidRPr="00D46CA6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lang w:val="sv-SE"/>
              </w:rPr>
              <w:t>.</w:t>
            </w:r>
            <w:r w:rsidRPr="00D46CA6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cs/>
              </w:rPr>
              <w:t>ស</w:t>
            </w:r>
            <w:r w:rsidR="003E0239" w:rsidRPr="00D46CA6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lang w:val="sv-SE"/>
              </w:rPr>
              <w:t>.</w:t>
            </w:r>
            <w:r w:rsidRPr="00D46CA6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cs/>
              </w:rPr>
              <w:t>ស</w:t>
            </w:r>
            <w:r w:rsidRPr="00D46CA6">
              <w:rPr>
                <w:rFonts w:ascii="Khmer OS Siemreap" w:eastAsia="Times New Roman" w:hAnsi="Khmer OS Siemreap" w:cs="Khmer OS Siemreap"/>
                <w:spacing w:val="-18"/>
                <w:szCs w:val="22"/>
                <w:cs/>
              </w:rPr>
              <w:t>]សម្រាប់(អ្នក/ឈ្មោះ</w:t>
            </w:r>
            <w:r w:rsidR="00CF483E" w:rsidRPr="00D46CA6">
              <w:rPr>
                <w:rFonts w:ascii="Khmer OS Siemreap" w:eastAsia="Times New Roman" w:hAnsi="Khmer OS Siemreap" w:cs="Khmer OS Siemreap"/>
                <w:spacing w:val="-18"/>
                <w:szCs w:val="22"/>
                <w:lang w:val="sv-SE"/>
              </w:rPr>
              <w:t>)</w:t>
            </w:r>
            <w:r w:rsidRPr="00D46CA6">
              <w:rPr>
                <w:rFonts w:ascii="Khmer OS Siemreap" w:eastAsia="Times New Roman" w:hAnsi="Khmer OS Siemreap" w:cs="Khmer OS Siemreap"/>
                <w:spacing w:val="-18"/>
                <w:szCs w:val="22"/>
                <w:cs/>
              </w:rPr>
              <w:t>សម្រាប់ការធ្វើការងារនេះដែរឬទេ</w:t>
            </w:r>
            <w:r w:rsidRPr="00D46CA6">
              <w:rPr>
                <w:rFonts w:ascii="Khmer OS Siemreap" w:eastAsia="Times New Roman" w:hAnsi="Khmer OS Siemreap" w:cs="Khmer OS Siemreap"/>
                <w:spacing w:val="-18"/>
                <w:szCs w:val="22"/>
                <w:lang w:val="sv-SE"/>
              </w:rPr>
              <w:t>?</w:t>
            </w:r>
          </w:p>
          <w:p w14:paraId="394FA0AE" w14:textId="77777777" w:rsidR="00D46CA6" w:rsidRDefault="00D46CA6" w:rsidP="00C97DBE">
            <w:pPr>
              <w:spacing w:line="360" w:lineRule="exact"/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</w:p>
          <w:p w14:paraId="664DB12E" w14:textId="77777777" w:rsidR="00D46CA6" w:rsidRDefault="00D46CA6" w:rsidP="00C97DBE">
            <w:pPr>
              <w:spacing w:line="360" w:lineRule="exact"/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</w:p>
          <w:p w14:paraId="1F9EB5D5" w14:textId="77777777" w:rsidR="00D46CA6" w:rsidRDefault="00D46CA6" w:rsidP="00C97DBE">
            <w:pPr>
              <w:spacing w:line="360" w:lineRule="exact"/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</w:p>
          <w:p w14:paraId="27F9995B" w14:textId="77777777" w:rsidR="00D46CA6" w:rsidRDefault="00D46CA6" w:rsidP="00C97DBE">
            <w:pPr>
              <w:spacing w:line="360" w:lineRule="exact"/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</w:p>
          <w:p w14:paraId="3F2F4E56" w14:textId="26B279DB" w:rsidR="00A96664" w:rsidRPr="00F17F88" w:rsidRDefault="00A96664" w:rsidP="00D46CA6">
            <w:pPr>
              <w:spacing w:line="360" w:lineRule="exact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MLVT6</w:t>
            </w:r>
          </w:p>
          <w:p w14:paraId="14DD1196" w14:textId="034C5204" w:rsidR="00A96664" w:rsidRPr="00F17F88" w:rsidRDefault="00A96664" w:rsidP="00C97DBE">
            <w:pPr>
              <w:spacing w:line="360" w:lineRule="exact"/>
              <w:rPr>
                <w:rFonts w:ascii="Khmer OS Siemreap" w:hAnsi="Khmer OS Siemreap" w:cs="Khmer OS Siemreap"/>
                <w:noProof/>
                <w:szCs w:val="22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I37a</w:t>
            </w:r>
            <w:r w:rsidR="003E0239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តើ</w:t>
            </w:r>
            <w:r w:rsidRPr="00F17F88">
              <w:rPr>
                <w:rFonts w:ascii="Khmer OS Siemreap" w:eastAsia="Times New Roman" w:hAnsi="Khmer OS Siemreap" w:cs="Khmer OS Siemreap" w:hint="cs"/>
                <w:szCs w:val="22"/>
                <w:cs/>
              </w:rPr>
              <w:t>មានការទិញធានារ៉ាប់រងឯកជន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សម្រាប់ (អ្នក/ឈ្មោះ) សម្រាប់ការធ្វើការងារនេះដែរឬទេ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lang w:val="sv-SE"/>
              </w:rPr>
              <w:t>?</w:t>
            </w:r>
          </w:p>
          <w:p w14:paraId="7FF860E2" w14:textId="62CA3AC1" w:rsidR="00A96664" w:rsidRDefault="00C97DBE" w:rsidP="00053C79">
            <w:pPr>
              <w:rPr>
                <w:rFonts w:ascii="Khmer OS Siemreap" w:hAnsi="Khmer OS Siemreap" w:cs="Khmer OS Siemreap"/>
                <w:noProof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08768" behindDoc="0" locked="0" layoutInCell="1" allowOverlap="1" wp14:anchorId="1E3AC890" wp14:editId="2171DB2E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19685</wp:posOffset>
                      </wp:positionV>
                      <wp:extent cx="974090" cy="723900"/>
                      <wp:effectExtent l="0" t="0" r="0" b="0"/>
                      <wp:wrapNone/>
                      <wp:docPr id="138261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4090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B9378F" w14:textId="77777777" w:rsidR="003C5657" w:rsidRDefault="003C5657" w:rsidP="00C97DBE">
                                  <w:pPr>
                                    <w:spacing w:line="34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0795227F" w14:textId="77777777" w:rsidR="003C5657" w:rsidRDefault="003C5657" w:rsidP="00C97DBE">
                                  <w:pPr>
                                    <w:spacing w:line="34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  <w:p w14:paraId="7F5928CA" w14:textId="77777777" w:rsidR="003C5657" w:rsidRPr="003D0986" w:rsidRDefault="003C5657" w:rsidP="00C97DBE">
                                  <w:pPr>
                                    <w:spacing w:line="34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Khmer OS Siemreap" w:hAnsi="Khmer OS Siemreap" w:cs="Khmer OS Siemreap" w:hint="cs"/>
                                      <w:szCs w:val="22"/>
                                      <w:cs/>
                                    </w:rPr>
                                    <w:t>97</w:t>
                                  </w:r>
                                  <w:r w:rsidRPr="003D0986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= </w:t>
                                  </w:r>
                                  <w:r w:rsidRPr="003D0986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  <w:r w:rsidRPr="003D0986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AC890" id="_x0000_s1106" type="#_x0000_t202" style="position:absolute;margin-left:128.85pt;margin-top:1.55pt;width:76.7pt;height:57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" stroked="f">
                      <v:textbox>
                        <w:txbxContent>
                          <w:p w14:paraId="27B9378F" w14:textId="77777777" w:rsidR="003C5657" w:rsidRDefault="003C5657" w:rsidP="00C97DBE">
                            <w:pPr>
                              <w:spacing w:line="34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0795227F" w14:textId="77777777" w:rsidR="003C5657" w:rsidRDefault="003C5657" w:rsidP="00C97DBE">
                            <w:pPr>
                              <w:spacing w:line="34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  <w:p w14:paraId="7F5928CA" w14:textId="77777777" w:rsidR="003C5657" w:rsidRPr="003D0986" w:rsidRDefault="003C5657" w:rsidP="00C97DBE">
                            <w:pPr>
                              <w:spacing w:line="34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>
                              <w:rPr>
                                <w:rFonts w:ascii="Khmer OS Siemreap" w:hAnsi="Khmer OS Siemreap" w:cs="Khmer OS Siemreap" w:hint="cs"/>
                                <w:szCs w:val="22"/>
                                <w:cs/>
                              </w:rPr>
                              <w:t>97</w:t>
                            </w:r>
                            <w:r w:rsidRPr="003D0986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= </w:t>
                            </w:r>
                            <w:r w:rsidRPr="003D0986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  <w:r w:rsidRPr="003D0986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FF7180" w14:textId="77777777" w:rsidR="00CF483E" w:rsidRDefault="00CF483E" w:rsidP="00053C79">
            <w:pPr>
              <w:rPr>
                <w:rFonts w:ascii="Khmer OS Siemreap" w:hAnsi="Khmer OS Siemreap" w:cs="Khmer OS Siemreap"/>
                <w:noProof/>
                <w:szCs w:val="22"/>
                <w:lang w:val="sv-SE"/>
              </w:rPr>
            </w:pPr>
          </w:p>
          <w:p w14:paraId="7EBFE0E5" w14:textId="77777777" w:rsidR="00C97DBE" w:rsidRPr="00F17F88" w:rsidRDefault="00C97DBE" w:rsidP="00053C79">
            <w:pPr>
              <w:rPr>
                <w:rFonts w:ascii="Khmer OS Siemreap" w:hAnsi="Khmer OS Siemreap" w:cs="Khmer OS Siemreap"/>
                <w:noProof/>
                <w:szCs w:val="22"/>
                <w:lang w:val="sv-SE"/>
              </w:rPr>
            </w:pPr>
          </w:p>
          <w:p w14:paraId="1B9C1B15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noProof/>
                <w:sz w:val="20"/>
                <w:szCs w:val="20"/>
                <w:cs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20"/>
                <w:szCs w:val="20"/>
                <w:cs/>
              </w:rPr>
              <w:t xml:space="preserve">កំណត់សម្គាល់សម្រាប់ការអនុវត្តរបស់ប្រទេស៖ </w:t>
            </w:r>
            <w:r w:rsidRPr="00F17F88">
              <w:rPr>
                <w:rFonts w:ascii="Khmer OS Siemreap" w:hAnsi="Khmer OS Siemreap" w:cs="Khmer OS Siemreap"/>
                <w:i/>
                <w:iCs/>
                <w:noProof/>
                <w:color w:val="EE0000"/>
                <w:sz w:val="20"/>
                <w:szCs w:val="20"/>
                <w:cs/>
              </w:rPr>
              <w:t xml:space="preserve">សំណួរ </w:t>
            </w:r>
            <w:r w:rsidRPr="00F17F88">
              <w:rPr>
                <w:rFonts w:ascii="Khmer OS Siemreap" w:hAnsi="Khmer OS Siemreap" w:cs="Khmer OS Siemreap"/>
                <w:i/>
                <w:iCs/>
                <w:noProof/>
                <w:color w:val="EE0000"/>
                <w:sz w:val="20"/>
                <w:szCs w:val="20"/>
                <w:lang w:val="sv-SE"/>
              </w:rPr>
              <w:t xml:space="preserve">MIS_SOCPRO_CFW </w:t>
            </w:r>
            <w:r w:rsidRPr="00F17F88">
              <w:rPr>
                <w:rFonts w:ascii="Khmer OS Siemreap" w:hAnsi="Khmer OS Siemreap" w:cs="Khmer OS Siemreap"/>
                <w:i/>
                <w:iCs/>
                <w:noProof/>
                <w:color w:val="EE0000"/>
                <w:sz w:val="20"/>
                <w:szCs w:val="20"/>
                <w:cs/>
                <w:lang w:val="sv-SE"/>
              </w:rPr>
              <w:t>ត្រូវបានអនុលោមតាមប្រព័ន្ធសន្តិសុខសង្គមជាតិ ។ ប្រទេសនីមួយៗអាចមាន មួយ (ឬច្រើន) នៃការធានារ៉ាប់រងសង្គមដែលពាក់ព័ន្ធនឹងការងារដោយគ្របដណ្តប់ទាំងការផ្តល់វិភាគទានដល់អ្នកធ្វើការគ្រួសារ។ សំណួរគួរតែដកចេញចំពោះប្រទេសដែលមិនមានការរៀបចំប្រព័ន្ធបែបនេះសម្រាប់ការបង់វិភាគទានអ្នកធ្វើការគ្រួសារ។ សូមមើលសេចក្តីណែនាំរបស់ប្រទេសសម្រាប់ព័ត៌មានលម្អិត។</w:t>
            </w:r>
          </w:p>
        </w:tc>
      </w:tr>
      <w:tr w:rsidR="00A96664" w:rsidRPr="00F17F88" w14:paraId="2A3FA2F4" w14:textId="77777777" w:rsidTr="00C97DBE">
        <w:trPr>
          <w:trHeight w:val="449"/>
        </w:trPr>
        <w:tc>
          <w:tcPr>
            <w:tcW w:w="9445" w:type="dxa"/>
            <w:shd w:val="clear" w:color="auto" w:fill="D9D9D9" w:themeFill="background1" w:themeFillShade="D9"/>
          </w:tcPr>
          <w:p w14:paraId="5D29DE3D" w14:textId="77777777" w:rsidR="00A96664" w:rsidRPr="00F17F88" w:rsidRDefault="00A96664" w:rsidP="00053C79">
            <w:pPr>
              <w:jc w:val="center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lastRenderedPageBreak/>
              <w:t>ចប់​ផ្នែក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(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MJL)</w:t>
            </w:r>
          </w:p>
        </w:tc>
      </w:tr>
      <w:tr w:rsidR="00A96664" w:rsidRPr="00F17F88" w14:paraId="52068667" w14:textId="77777777" w:rsidTr="00C97DBE">
        <w:tc>
          <w:tcPr>
            <w:tcW w:w="9445" w:type="dxa"/>
            <w:shd w:val="clear" w:color="auto" w:fill="A5C9EB" w:themeFill="text2" w:themeFillTint="40"/>
          </w:tcPr>
          <w:p w14:paraId="665B277B" w14:textId="074A688D" w:rsidR="00A96664" w:rsidRPr="00F17F88" w:rsidRDefault="00A96664" w:rsidP="00053C79">
            <w:pPr>
              <w:jc w:val="center"/>
              <w:rPr>
                <w:rFonts w:ascii="Khmer OS Muol Light" w:hAnsi="Khmer OS Muol Light" w:cs="Khmer OS Muol Light"/>
                <w:sz w:val="20"/>
                <w:szCs w:val="20"/>
                <w:cs/>
              </w:rPr>
            </w:pPr>
            <w:r w:rsidRPr="00F17F88">
              <w:rPr>
                <w:rFonts w:ascii="Khmer OS Muol Light" w:eastAsia="Times New Roman" w:hAnsi="Khmer OS Muol Light" w:cs="Khmer OS Muol Light"/>
                <w:b/>
                <w:sz w:val="20"/>
                <w:szCs w:val="20"/>
                <w:cs/>
              </w:rPr>
              <w:t xml:space="preserve">ផ្នែក </w:t>
            </w:r>
            <w:r w:rsidRPr="00F17F88">
              <w:rPr>
                <w:rFonts w:ascii="Khmer OS Muol Light" w:eastAsia="Times New Roman" w:hAnsi="Khmer OS Muol Light" w:cs="Khmer OS Muol Light"/>
                <w:b/>
                <w:sz w:val="20"/>
                <w:szCs w:val="20"/>
              </w:rPr>
              <w:t>I</w:t>
            </w:r>
            <w:r w:rsidR="003E0239">
              <w:rPr>
                <w:rFonts w:ascii="Khmer OS Muol Light" w:eastAsia="Times New Roman" w:hAnsi="Khmer OS Muol Light" w:cs="Khmer OS Muol Light"/>
                <w:b/>
                <w:sz w:val="20"/>
                <w:szCs w:val="20"/>
              </w:rPr>
              <w:t>.</w:t>
            </w:r>
            <w:r w:rsidRPr="00F17F88">
              <w:rPr>
                <w:rFonts w:ascii="Khmer OS Muol Light" w:eastAsia="Times New Roman" w:hAnsi="Khmer OS Muol Light" w:cs="Khmer OS Muol Light"/>
                <w:b/>
                <w:sz w:val="20"/>
                <w:szCs w:val="20"/>
              </w:rPr>
              <w:t xml:space="preserve"> </w:t>
            </w:r>
            <w:r w:rsidRPr="00F17F88">
              <w:rPr>
                <w:rFonts w:ascii="Khmer OS Muol Light" w:eastAsia="Times New Roman" w:hAnsi="Khmer OS Muol Light" w:cs="Khmer OS Muol Light"/>
                <w:b/>
                <w:sz w:val="20"/>
                <w:szCs w:val="20"/>
                <w:cs/>
              </w:rPr>
              <w:t>ការងារចម្បង</w:t>
            </w:r>
            <w:r w:rsidRPr="00F17F88">
              <w:rPr>
                <w:rFonts w:ascii="Khmer OS Muol Light" w:eastAsia="Times New Roman" w:hAnsi="Khmer OS Muol Light" w:cs="Khmer OS Muol Light"/>
                <w:b/>
                <w:sz w:val="20"/>
                <w:szCs w:val="20"/>
              </w:rPr>
              <w:t xml:space="preserve"> - </w:t>
            </w:r>
            <w:r w:rsidRPr="00F17F88">
              <w:rPr>
                <w:rFonts w:ascii="Khmer OS Muol Light" w:eastAsia="Times New Roman" w:hAnsi="Khmer OS Muol Light" w:cs="Khmer OS Muol Light"/>
                <w:b/>
                <w:sz w:val="20"/>
                <w:szCs w:val="20"/>
                <w:cs/>
              </w:rPr>
              <w:t xml:space="preserve">ពាក់ព័ន្ធការងារមានប្រាក់ចំណូល៖ សម្រាប់អ្នកធ្វើការមិនឯករាជ្យ </w:t>
            </w:r>
            <w:r w:rsidRPr="00F17F88">
              <w:rPr>
                <w:rFonts w:ascii="Khmer OS Muol Light" w:hAnsi="Khmer OS Muol Light" w:cs="Khmer OS Muol Light"/>
                <w:b/>
                <w:bCs/>
                <w:sz w:val="20"/>
                <w:szCs w:val="20"/>
              </w:rPr>
              <w:t>(WIN_WAGE)</w:t>
            </w:r>
          </w:p>
        </w:tc>
      </w:tr>
      <w:tr w:rsidR="00A96664" w:rsidRPr="00F17F88" w14:paraId="615C5767" w14:textId="77777777" w:rsidTr="00C97DBE">
        <w:tc>
          <w:tcPr>
            <w:tcW w:w="9445" w:type="dxa"/>
            <w:shd w:val="clear" w:color="auto" w:fill="D9D9D9" w:themeFill="background1" w:themeFillShade="D9"/>
          </w:tcPr>
          <w:p w14:paraId="5F5F0CC3" w14:textId="77777777" w:rsidR="00A96664" w:rsidRPr="00F17F88" w:rsidRDefault="00A96664" w:rsidP="00053C79">
            <w:pPr>
              <w:jc w:val="both"/>
              <w:rPr>
                <w:rFonts w:ascii="Khmer OS Siemreap" w:eastAsia="Calibri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eastAsia="Calibri" w:hAnsi="Khmer OS Siemreap" w:cs="Khmer OS Siemreap"/>
                <w:bCs/>
                <w:szCs w:val="22"/>
                <w:cs/>
              </w:rPr>
              <w:t>គោលបំណង និងវិសាលភាព</w:t>
            </w:r>
          </w:p>
          <w:p w14:paraId="5C796B88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8"/>
              </w:numPr>
              <w:autoSpaceDE/>
              <w:autoSpaceDN/>
              <w:adjustRightInd/>
              <w:ind w:left="702"/>
              <w:contextualSpacing/>
              <w:jc w:val="both"/>
              <w:rPr>
                <w:rFonts w:ascii="Khmer OS Siemreap" w:eastAsia="Calibri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>គឺត្រូវសួរគ្រប់មនុស្សដែលមានការងារធ្វើនៅក្នុងសប្តាហ៍យោង</w:t>
            </w:r>
          </w:p>
          <w:p w14:paraId="391F2051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8"/>
              </w:numPr>
              <w:autoSpaceDE/>
              <w:autoSpaceDN/>
              <w:adjustRightInd/>
              <w:ind w:left="702"/>
              <w:contextualSpacing/>
              <w:jc w:val="both"/>
              <w:rPr>
                <w:rFonts w:ascii="Khmer OS Siemreap" w:eastAsia="Calibri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>នៅក្នុងម៉ូឌុលនេះ គឺប្រមូលព័ត៌មានដែលពាក់ព័ន្ធចំណូលនៃអ្នកមានការងារទាំងនៅក្នុងការងារចម្បង និងការងារផ្សេងទៀត</w:t>
            </w:r>
          </w:p>
          <w:p w14:paraId="7A278A14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8"/>
              </w:numPr>
              <w:autoSpaceDE/>
              <w:autoSpaceDN/>
              <w:adjustRightInd/>
              <w:ind w:left="702"/>
              <w:contextualSpacing/>
              <w:jc w:val="both"/>
              <w:rPr>
                <w:rFonts w:ascii="Khmer OS Siemreap" w:eastAsia="Calibri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 xml:space="preserve">វាគ្របដណ្តប់គ្រប់ប្រភេទប្រាក់ឈ្នួល/ប្រាក់កម្រៃ និងប្រាក់ខែ ដែលបានទទួលពីការងារ (អ្នកធ្វើការងារមិនឯករាជ្យ ដែលបានកំណត់នៅក្នុង 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</w:rPr>
              <w:t xml:space="preserve">ICLS 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 xml:space="preserve">លើកទី 20 ត្រឹមឆ្នាំ2018) </w:t>
            </w:r>
          </w:p>
          <w:p w14:paraId="59E92C7B" w14:textId="79228DF4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8"/>
              </w:numPr>
              <w:autoSpaceDE/>
              <w:autoSpaceDN/>
              <w:adjustRightInd/>
              <w:ind w:left="702"/>
              <w:contextualSpacing/>
              <w:jc w:val="both"/>
              <w:rPr>
                <w:rFonts w:ascii="Khmer OS Siemreap" w:eastAsia="Calibri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>គឺដើម្បី</w:t>
            </w:r>
            <w:r w:rsidR="007D1B67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>ឱ្យ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 xml:space="preserve">មានភាពស៊ីគ្នាជាមួយស្តង់ដារអន្តរជាតិចុងក្រោយគេបំផុតទី 21៖ ដំណោះស្រាយ 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</w:rPr>
              <w:t xml:space="preserve">III- 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 xml:space="preserve">ជាដំណោះស្រាយដើម្បីកែតម្រូវទៅលើដំណោះស្រាយទី 16 នៃ 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</w:rPr>
              <w:t xml:space="preserve">ICLS  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>ដែលពាក់ព័ន្ធការវាស់វែងចំណូលពីការងារ។</w:t>
            </w:r>
          </w:p>
        </w:tc>
      </w:tr>
      <w:tr w:rsidR="00A96664" w:rsidRPr="00F17F88" w14:paraId="54143550" w14:textId="77777777" w:rsidTr="00C97DBE">
        <w:tc>
          <w:tcPr>
            <w:tcW w:w="9445" w:type="dxa"/>
            <w:shd w:val="clear" w:color="auto" w:fill="D9D9D9" w:themeFill="background1" w:themeFillShade="D9"/>
          </w:tcPr>
          <w:p w14:paraId="2E91F9C3" w14:textId="77777777" w:rsidR="00A96664" w:rsidRPr="00F17F88" w:rsidRDefault="00A96664" w:rsidP="00053C79">
            <w:pPr>
              <w:jc w:val="both"/>
              <w:rPr>
                <w:rFonts w:ascii="Khmer OS Siemreap" w:eastAsia="Calibri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eastAsia="Calibri" w:hAnsi="Khmer OS Siemreap" w:cs="Khmer OS Siemreap"/>
                <w:bCs/>
                <w:szCs w:val="22"/>
                <w:cs/>
              </w:rPr>
              <w:t>កំណត់សម្គាល់សម្រាប់ការអនុវត្ត</w:t>
            </w:r>
          </w:p>
          <w:p w14:paraId="31278488" w14:textId="276C64F1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adjustRightInd/>
              <w:contextualSpacing/>
              <w:jc w:val="both"/>
              <w:rPr>
                <w:rFonts w:ascii="Khmer OS Siemreap" w:eastAsia="Calibri" w:hAnsi="Khmer OS Siemreap" w:cs="Khmer OS Siemreap"/>
                <w:b/>
                <w:sz w:val="20"/>
                <w:szCs w:val="32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>ទាមទារ</w:t>
            </w:r>
            <w:r w:rsidR="007D1B67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>ឱ្យ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 xml:space="preserve">មានម៉ូឌុលនៃចរិតលក្ខណៈស្នូលនៃការងារចម្បង 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</w:rPr>
              <w:t>(MJJ)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>។</w:t>
            </w:r>
          </w:p>
        </w:tc>
      </w:tr>
      <w:tr w:rsidR="00A96664" w:rsidRPr="00F17F88" w14:paraId="11D990F8" w14:textId="77777777" w:rsidTr="00C97DBE">
        <w:trPr>
          <w:trHeight w:val="1790"/>
        </w:trPr>
        <w:tc>
          <w:tcPr>
            <w:tcW w:w="9445" w:type="dxa"/>
          </w:tcPr>
          <w:p w14:paraId="264E2B16" w14:textId="6EEA9ABF" w:rsidR="00A96664" w:rsidRPr="00F17F88" w:rsidRDefault="00A96664" w:rsidP="00053C79">
            <w:pPr>
              <w:ind w:right="-111"/>
              <w:rPr>
                <w:rFonts w:ascii="Khmer OS Siemreap" w:hAnsi="Khmer OS Siemreap" w:cs="Khmer OS Siemreap"/>
                <w:spacing w:val="-4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pacing w:val="-4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pacing w:val="-4"/>
                <w:sz w:val="20"/>
                <w:szCs w:val="20"/>
              </w:rPr>
              <w:t>(MJJ_EMP_REL=1</w:t>
            </w:r>
            <w:r w:rsidR="003E0239">
              <w:rPr>
                <w:rFonts w:ascii="Khmer OS Siemreap" w:hAnsi="Khmer OS Siemreap" w:cs="Khmer OS Siemreap"/>
                <w:i/>
                <w:color w:val="FF0000"/>
                <w:spacing w:val="-4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pacing w:val="-4"/>
                <w:sz w:val="20"/>
                <w:szCs w:val="20"/>
              </w:rPr>
              <w:t>4</w:t>
            </w:r>
            <w:r w:rsidR="003E0239">
              <w:rPr>
                <w:rFonts w:ascii="Khmer OS Siemreap" w:hAnsi="Khmer OS Siemreap" w:cs="Khmer OS Siemreap"/>
                <w:i/>
                <w:color w:val="FF0000"/>
                <w:spacing w:val="-4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pacing w:val="-4"/>
                <w:sz w:val="20"/>
                <w:szCs w:val="20"/>
              </w:rPr>
              <w:t xml:space="preserve">5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pacing w:val="-4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pacing w:val="-4"/>
                <w:sz w:val="20"/>
                <w:szCs w:val="20"/>
              </w:rPr>
              <w:t xml:space="preserve"> (MJJ_EMP_REL=3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pacing w:val="-4"/>
                <w:sz w:val="20"/>
                <w:szCs w:val="20"/>
                <w:cs/>
              </w:rPr>
              <w:t xml:space="preserve">និង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pacing w:val="-4"/>
                <w:sz w:val="20"/>
                <w:szCs w:val="20"/>
              </w:rPr>
              <w:t>MJJ_CFW_CHK=3</w:t>
            </w:r>
            <w:r w:rsidR="003E0239">
              <w:rPr>
                <w:rFonts w:ascii="Khmer OS Siemreap" w:hAnsi="Khmer OS Siemreap" w:cs="Khmer OS Siemreap"/>
                <w:i/>
                <w:color w:val="FF0000"/>
                <w:spacing w:val="-4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pacing w:val="-4"/>
                <w:sz w:val="20"/>
                <w:szCs w:val="20"/>
              </w:rPr>
              <w:t>4))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pacing w:val="-4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pacing w:val="-4"/>
                <w:sz w:val="20"/>
                <w:szCs w:val="20"/>
              </w:rPr>
              <w:t xml:space="preserve"> MJJ_REM_TYP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pacing w:val="-4"/>
                <w:sz w:val="20"/>
                <w:szCs w:val="20"/>
                <w:cs/>
              </w:rPr>
              <w:t>ដែលមិនមាន</w:t>
            </w:r>
            <w:r w:rsidRPr="00F17F88">
              <w:rPr>
                <w:i/>
                <w:color w:val="FF0000"/>
                <w:spacing w:val="-4"/>
                <w:sz w:val="20"/>
                <w:szCs w:val="20"/>
              </w:rPr>
              <w:t xml:space="preserve"> ‘</w:t>
            </w:r>
            <w:proofErr w:type="spellStart"/>
            <w:r w:rsidRPr="00F17F88">
              <w:rPr>
                <w:i/>
                <w:color w:val="FF0000"/>
                <w:spacing w:val="-4"/>
                <w:sz w:val="20"/>
                <w:szCs w:val="20"/>
              </w:rPr>
              <w:t>i</w:t>
            </w:r>
            <w:proofErr w:type="spellEnd"/>
            <w:r w:rsidRPr="00F17F88">
              <w:rPr>
                <w:i/>
                <w:color w:val="FF0000"/>
                <w:spacing w:val="-4"/>
                <w:sz w:val="20"/>
                <w:szCs w:val="20"/>
              </w:rPr>
              <w:t>’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pacing w:val="-4"/>
                <w:sz w:val="20"/>
                <w:szCs w:val="20"/>
              </w:rPr>
              <w:t xml:space="preserve">  </w:t>
            </w:r>
          </w:p>
          <w:p w14:paraId="1FD7A97C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WIN_WAGE1</w:t>
            </w:r>
          </w:p>
          <w:p w14:paraId="2F8DC042" w14:textId="54B8D716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 w:val="20"/>
                <w:szCs w:val="32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I38</w:t>
            </w:r>
            <w:r w:rsidR="003E0239">
              <w:rPr>
                <w:rFonts w:ascii="Khmer OS Siemreap" w:hAnsi="Khmer OS Siemreap" w:cs="Khmer OS Siemreap"/>
                <w:bCs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ក្នុងខែចុងក្រោយ តើ (អ្នក/ឈ្មោះ) បានទទួលចំណូលសរុបប៉ុន្មានពីការងារចម្បងរបស់ (អ្នក/ឈ្មោះ)?</w:t>
            </w:r>
          </w:p>
          <w:p w14:paraId="6C155F05" w14:textId="77777777" w:rsidR="00A96664" w:rsidRPr="00F17F88" w:rsidRDefault="00A96664" w:rsidP="00053C79">
            <w:pPr>
              <w:ind w:left="737"/>
              <w:rPr>
                <w:rFonts w:ascii="Khmer OS Siemreap" w:eastAsia="Times New Roman" w:hAnsi="Khmer OS Siemreap" w:cs="Khmer OS Siemreap"/>
                <w:b/>
                <w:bCs/>
                <w:i/>
                <w:iCs/>
                <w:szCs w:val="22"/>
                <w:u w:val="singl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i/>
                <w:iCs/>
                <w:szCs w:val="22"/>
                <w:u w:val="single"/>
                <w:cs/>
              </w:rPr>
              <w:t>អ្នកសម្ភាសន៍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i/>
                <w:iCs/>
                <w:szCs w:val="22"/>
                <w:u w:val="single"/>
              </w:rPr>
              <w:t>:</w:t>
            </w:r>
          </w:p>
          <w:p w14:paraId="0AEB21C1" w14:textId="77777777" w:rsidR="00A96664" w:rsidRPr="00F17F88" w:rsidRDefault="00A96664" w:rsidP="00053C79">
            <w:pPr>
              <w:ind w:left="737"/>
              <w:rPr>
                <w:rFonts w:ascii="Khmer OS Siemreap" w:eastAsia="Times New Roman" w:hAnsi="Khmer OS Siemreap" w:cs="Khmer OS Siemreap"/>
                <w:i/>
                <w:iCs/>
                <w:color w:val="4C94D8" w:themeColor="text2" w:themeTint="80"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4C94D8" w:themeColor="text2" w:themeTint="80"/>
                <w:szCs w:val="22"/>
                <w:cs/>
              </w:rPr>
              <w:t>សូមបូកបញ្ចូលគ្រប់ប្រាក់ចំណូលដែលបានទទួលតាមរយៈការងារដូចជា ប្រាក់ឈ្នួល ឬប្រាក់ខែ ប្រាក់កម្រៃជើងសារ ប្រាក់ធីប ។ល។</w:t>
            </w: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4C94D8" w:themeColor="text2" w:themeTint="80"/>
                <w:szCs w:val="22"/>
              </w:rPr>
              <w:t xml:space="preserve"> </w:t>
            </w:r>
          </w:p>
          <w:p w14:paraId="797AA1FB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</w:rPr>
              <w:tab/>
              <w:t>__________________________________</w:t>
            </w:r>
          </w:p>
          <w:p w14:paraId="70A51537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</w:rPr>
              <w:tab/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ចំនួនទឹកប្រាក់ជារៀល</w:t>
            </w:r>
          </w:p>
          <w:p w14:paraId="082BC2B7" w14:textId="77777777" w:rsidR="00A96664" w:rsidRPr="00F17F88" w:rsidRDefault="00A96664" w:rsidP="00053C79">
            <w:pPr>
              <w:pStyle w:val="ListParagraph"/>
              <w:ind w:left="1440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០   ប្រសិនបើមិនបានទទួលក្នុងខែមុន/មិនដឹង</w:t>
            </w:r>
          </w:p>
        </w:tc>
      </w:tr>
      <w:tr w:rsidR="00A96664" w:rsidRPr="00F17F88" w14:paraId="7F735ABA" w14:textId="77777777" w:rsidTr="00C97DBE">
        <w:tc>
          <w:tcPr>
            <w:tcW w:w="9445" w:type="dxa"/>
          </w:tcPr>
          <w:p w14:paraId="629B2D31" w14:textId="08ABD4E5" w:rsidR="00A96664" w:rsidRPr="00F17F88" w:rsidRDefault="00A96664" w:rsidP="00053C79">
            <w:pPr>
              <w:spacing w:after="120"/>
              <w:rPr>
                <w:rFonts w:ascii="Khmer OS Siemreap" w:eastAsia="Calibri" w:hAnsi="Khmer OS Siemreap" w:cs="Khmer OS Siemreap"/>
                <w:i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lang w:val="sv-SE"/>
              </w:rPr>
              <w:t xml:space="preserve">  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>MJJ_EMP_REL=1</w:t>
            </w:r>
            <w:r w:rsidR="003E0239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>4</w:t>
            </w:r>
            <w:r w:rsidR="003E0239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 xml:space="preserve">5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 xml:space="preserve">(MJJ_EMP_REL=3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 xml:space="preserve"> MJJ_CFW_CHK=3</w:t>
            </w:r>
            <w:r w:rsidR="003E0239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>4)</w:t>
            </w:r>
          </w:p>
          <w:p w14:paraId="7621AC5B" w14:textId="77777777" w:rsidR="00A96664" w:rsidRPr="00F17F88" w:rsidRDefault="00A96664" w:rsidP="00053C79">
            <w:pPr>
              <w:rPr>
                <w:rFonts w:ascii="Khmer OS Siemreap" w:eastAsia="Calibri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</w:rPr>
              <w:t>WIN_WAGE_DAYS</w:t>
            </w:r>
          </w:p>
          <w:p w14:paraId="04DE0D0F" w14:textId="4BFB5CE5" w:rsidR="00A96664" w:rsidRPr="00F17F88" w:rsidRDefault="00A96664" w:rsidP="00053C79">
            <w:pPr>
              <w:rPr>
                <w:rFonts w:ascii="Khmer OS Siemreap" w:eastAsia="Calibri" w:hAnsi="Khmer OS Siemreap" w:cs="Khmer OS Siemreap"/>
                <w:sz w:val="20"/>
                <w:szCs w:val="32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bCs/>
                <w:szCs w:val="22"/>
              </w:rPr>
              <w:t>I39</w:t>
            </w:r>
            <w:r w:rsidR="003E0239">
              <w:rPr>
                <w:rFonts w:ascii="Khmer OS Siemreap" w:eastAsia="Calibri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ក្នុងខែចុងក្រោយ តើ (អ្នក/ឈ្មោះ) បានធ្វើការប៉ុន្មានថ្ងៃសម្រាប់ការងារចម្បងរបស់ (អ្នក/ឈ្មោះ)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?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eastAsia="Calibri" w:hAnsi="Khmer OS Siemreap" w:cs="Khmer OS Siemreap"/>
                <w:sz w:val="20"/>
                <w:szCs w:val="32"/>
                <w:cs/>
              </w:rPr>
              <w:t xml:space="preserve"> </w:t>
            </w:r>
          </w:p>
          <w:p w14:paraId="55A79E70" w14:textId="77777777" w:rsidR="00A96664" w:rsidRPr="00F17F88" w:rsidRDefault="00A96664" w:rsidP="00053C79">
            <w:pPr>
              <w:ind w:left="1440"/>
              <w:rPr>
                <w:rFonts w:ascii="Khmer OS Siemreap" w:eastAsia="Calibri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eastAsia="Calibri" w:hAnsi="Khmer OS Siemreap" w:cs="Khmer OS Siemreap"/>
                <w:sz w:val="20"/>
                <w:szCs w:val="20"/>
              </w:rPr>
              <w:t>______________</w:t>
            </w:r>
          </w:p>
          <w:p w14:paraId="1A760C0D" w14:textId="77777777" w:rsidR="00A96664" w:rsidRPr="00F17F88" w:rsidRDefault="00A96664" w:rsidP="00053C79">
            <w:pPr>
              <w:ind w:left="720"/>
              <w:rPr>
                <w:rFonts w:ascii="Khmer OS Siemreap" w:eastAsia="Calibri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</w:rPr>
              <w:tab/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ចំនួនថ្ងៃដែលបានធ្វើការនៅក្នុងខែចុងក្រោយ</w:t>
            </w:r>
          </w:p>
          <w:p w14:paraId="3DB90EA3" w14:textId="77777777" w:rsidR="00A96664" w:rsidRPr="00F17F88" w:rsidRDefault="00A96664" w:rsidP="00053C79">
            <w:pPr>
              <w:ind w:left="1510"/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</w:pPr>
            <w:r w:rsidRPr="00F17F88">
              <w:rPr>
                <w:rFonts w:ascii="Khmer OS Siemreap" w:eastAsia="Calibri" w:hAnsi="Khmer OS Siemreap" w:cs="Khmer OS Siemreap"/>
                <w:sz w:val="20"/>
                <w:szCs w:val="20"/>
              </w:rPr>
              <w:t>97</w:t>
            </w:r>
            <w:r w:rsidRPr="00F17F88">
              <w:rPr>
                <w:rFonts w:ascii="Khmer OS Siemreap" w:eastAsia="Calibri" w:hAnsi="Khmer OS Siemreap" w:cs="Khmer OS Siemreap"/>
              </w:rPr>
              <w:tab/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មិនដឹង</w:t>
            </w:r>
          </w:p>
        </w:tc>
      </w:tr>
      <w:tr w:rsidR="00A96664" w:rsidRPr="00F17F88" w14:paraId="65371440" w14:textId="77777777" w:rsidTr="00C97DBE">
        <w:trPr>
          <w:trHeight w:val="2600"/>
        </w:trPr>
        <w:tc>
          <w:tcPr>
            <w:tcW w:w="9445" w:type="dxa"/>
          </w:tcPr>
          <w:p w14:paraId="076C97C5" w14:textId="6934725A" w:rsidR="00A96664" w:rsidRPr="00F17F88" w:rsidRDefault="00A96664" w:rsidP="00053C79">
            <w:pPr>
              <w:spacing w:after="120"/>
              <w:rPr>
                <w:rFonts w:ascii="Khmer OS Siemreap" w:eastAsia="Calibri" w:hAnsi="Khmer OS Siemreap" w:cs="Khmer OS Siemreap"/>
                <w:i/>
                <w:i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lang w:val="sv-SE"/>
              </w:rPr>
              <w:t xml:space="preserve">  </w:t>
            </w:r>
            <w:r w:rsidRPr="00F17F88">
              <w:rPr>
                <w:rFonts w:ascii="Khmer OS Siemreap" w:eastAsia="Calibri" w:hAnsi="Khmer OS Siemreap" w:cs="Khmer OS Siemreap"/>
                <w:i/>
                <w:iCs/>
                <w:color w:val="FF0000"/>
                <w:sz w:val="20"/>
                <w:szCs w:val="20"/>
              </w:rPr>
              <w:t>MJJ_EMP_REL=1</w:t>
            </w:r>
            <w:r w:rsidR="003E0239">
              <w:rPr>
                <w:rFonts w:ascii="Khmer OS Siemreap" w:eastAsia="Calibri" w:hAnsi="Khmer OS Siemreap" w:cs="Khmer OS Siemreap"/>
                <w:i/>
                <w:iCs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i/>
                <w:iCs/>
                <w:color w:val="FF0000"/>
                <w:sz w:val="20"/>
                <w:szCs w:val="20"/>
              </w:rPr>
              <w:t>4</w:t>
            </w:r>
            <w:r w:rsidR="003E0239">
              <w:rPr>
                <w:rFonts w:ascii="Khmer OS Siemreap" w:eastAsia="Calibri" w:hAnsi="Khmer OS Siemreap" w:cs="Khmer OS Siemreap"/>
                <w:i/>
                <w:iCs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5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eastAsia="Calibri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 (MJJ_EMP_REL=3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eastAsia="Calibri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 MJJ_CFW_CHK=3</w:t>
            </w:r>
            <w:r w:rsidR="003E0239">
              <w:rPr>
                <w:rFonts w:ascii="Khmer OS Siemreap" w:eastAsia="Calibri" w:hAnsi="Khmer OS Siemreap" w:cs="Khmer OS Siemreap"/>
                <w:i/>
                <w:iCs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i/>
                <w:iCs/>
                <w:color w:val="FF0000"/>
                <w:sz w:val="20"/>
                <w:szCs w:val="20"/>
              </w:rPr>
              <w:t>4)</w:t>
            </w:r>
          </w:p>
          <w:p w14:paraId="6C072054" w14:textId="77777777" w:rsidR="00A96664" w:rsidRPr="00F17F88" w:rsidRDefault="00A96664" w:rsidP="00053C79">
            <w:pPr>
              <w:spacing w:line="276" w:lineRule="auto"/>
              <w:rPr>
                <w:rFonts w:ascii="Khmer OS Siemreap" w:eastAsia="Calibri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</w:rPr>
              <w:t>WIN_WAGE_HOURS</w:t>
            </w:r>
          </w:p>
          <w:p w14:paraId="68702675" w14:textId="3FD356A7" w:rsidR="00A96664" w:rsidRPr="00F17F88" w:rsidRDefault="00A96664" w:rsidP="00053C79">
            <w:pPr>
              <w:spacing w:line="276" w:lineRule="auto"/>
              <w:rPr>
                <w:rFonts w:ascii="Khmer OS Siemreap" w:eastAsia="Calibri" w:hAnsi="Khmer OS Siemreap" w:cs="Khmer OS Siemreap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bCs/>
                <w:szCs w:val="22"/>
              </w:rPr>
              <w:t>I40</w:t>
            </w:r>
            <w:r w:rsidR="003E0239">
              <w:rPr>
                <w:rFonts w:ascii="Khmer OS Siemreap" w:eastAsia="Calibri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ហើយធ្វើការប៉ុន្មានម៉ោងក្នុង ១ថ្ងៃ តើ (អ្នក/ឈ្មោះ) បានធ្វើការសម្រាប់ការងារចម្បងរបស់ (អ្នក/ឈ្មោះ)?</w:t>
            </w:r>
          </w:p>
          <w:p w14:paraId="31803EBB" w14:textId="77777777" w:rsidR="00A96664" w:rsidRPr="00F17F88" w:rsidRDefault="00A96664" w:rsidP="00053C79">
            <w:pPr>
              <w:ind w:left="720"/>
              <w:rPr>
                <w:rFonts w:ascii="Khmer OS Siemreap" w:eastAsia="Calibri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eastAsia="Calibri" w:hAnsi="Khmer OS Siemreap" w:cs="Khmer OS Siemreap"/>
                <w:sz w:val="20"/>
                <w:szCs w:val="20"/>
              </w:rPr>
              <w:tab/>
              <w:t>___________</w:t>
            </w:r>
          </w:p>
          <w:p w14:paraId="1FF358D0" w14:textId="77777777" w:rsidR="00A96664" w:rsidRPr="00F17F88" w:rsidRDefault="00A96664" w:rsidP="00053C79">
            <w:pPr>
              <w:ind w:left="720"/>
              <w:rPr>
                <w:rFonts w:ascii="Khmer OS Siemreap" w:eastAsia="Calibri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eastAsia="Calibri" w:hAnsi="Khmer OS Siemreap" w:cs="Khmer OS Siemreap"/>
                <w:sz w:val="20"/>
                <w:szCs w:val="20"/>
              </w:rPr>
              <w:tab/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ចំនួនម៉ោងក្នុង ១ថ្ងៃ</w:t>
            </w:r>
          </w:p>
          <w:p w14:paraId="55A2E4F9" w14:textId="77777777" w:rsidR="00A96664" w:rsidRPr="00F17F88" w:rsidRDefault="00A96664" w:rsidP="00053C79">
            <w:pPr>
              <w:tabs>
                <w:tab w:val="left" w:pos="720"/>
                <w:tab w:val="left" w:pos="1440"/>
                <w:tab w:val="left" w:pos="2160"/>
                <w:tab w:val="left" w:pos="8620"/>
              </w:tabs>
              <w:ind w:left="1510"/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eastAsia="Calibri" w:hAnsi="Khmer OS Siemreap" w:cs="Khmer OS Siemreap"/>
                <w:sz w:val="20"/>
                <w:szCs w:val="20"/>
              </w:rPr>
              <w:t>97</w:t>
            </w:r>
            <w:r w:rsidRPr="00F17F88">
              <w:rPr>
                <w:rFonts w:ascii="Khmer OS Siemreap" w:eastAsia="Calibri" w:hAnsi="Khmer OS Siemreap" w:cs="Khmer OS Siemreap"/>
              </w:rPr>
              <w:tab/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មិនដឹង</w:t>
            </w:r>
          </w:p>
        </w:tc>
      </w:tr>
      <w:tr w:rsidR="00A96664" w:rsidRPr="00F17F88" w14:paraId="50C6A614" w14:textId="77777777" w:rsidTr="00C97DBE">
        <w:tc>
          <w:tcPr>
            <w:tcW w:w="9445" w:type="dxa"/>
          </w:tcPr>
          <w:p w14:paraId="0D10B564" w14:textId="54F1F3F5" w:rsidR="00A96664" w:rsidRPr="00F17F88" w:rsidRDefault="00A96664" w:rsidP="00053C79">
            <w:pPr>
              <w:spacing w:after="120"/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lang w:val="sv-SE"/>
              </w:rPr>
              <w:t xml:space="preserve">  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>MJJ_EMP_REL=1</w:t>
            </w:r>
            <w:r w:rsidR="003E0239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>4</w:t>
            </w:r>
            <w:r w:rsidR="003E0239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 xml:space="preserve">5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 xml:space="preserve">ឬ 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 xml:space="preserve"> (MJJ_EMP_REL=3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 xml:space="preserve"> MJJ_CFW_CHK=3</w:t>
            </w:r>
            <w:r w:rsidR="003E0239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>4)</w:t>
            </w:r>
          </w:p>
          <w:p w14:paraId="550B8482" w14:textId="77777777" w:rsidR="00A96664" w:rsidRPr="00F17F88" w:rsidRDefault="00A96664" w:rsidP="00053C79">
            <w:pPr>
              <w:spacing w:line="276" w:lineRule="auto"/>
              <w:rPr>
                <w:rFonts w:ascii="Khmer OS Siemreap" w:eastAsia="Calibri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</w:rPr>
              <w:t>WIN_KIND</w:t>
            </w:r>
          </w:p>
          <w:p w14:paraId="35E75E7F" w14:textId="79B06B53" w:rsidR="00A96664" w:rsidRPr="00F17F88" w:rsidRDefault="00A96664" w:rsidP="00053C79">
            <w:pPr>
              <w:spacing w:line="276" w:lineRule="auto"/>
              <w:rPr>
                <w:rFonts w:ascii="Khmer OS Siemreap" w:eastAsia="Calibri" w:hAnsi="Khmer OS Siemreap" w:cs="Khmer OS Siemreap"/>
                <w:bCs/>
                <w:sz w:val="20"/>
                <w:szCs w:val="32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</w:rPr>
              <w:t>I41</w:t>
            </w:r>
            <w:r w:rsidR="003E0239">
              <w:rPr>
                <w:rFonts w:ascii="Khmer OS Siemreap" w:eastAsia="Times New Roman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តើនិយោជករបស់ (អ្នក/ឈ្មោះ) បានផ្តល់</w:t>
            </w:r>
            <w:r w:rsidR="007D1B67">
              <w:rPr>
                <w:rFonts w:ascii="Khmer OS Siemreap" w:eastAsia="Times New Roman" w:hAnsi="Khmer OS Siemreap" w:cs="Khmer OS Siemreap"/>
                <w:szCs w:val="22"/>
                <w:cs/>
              </w:rPr>
              <w:t>ឱ្យ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ឬទូទាត់ជាទំនិញ ឬជារបស់ ឬផលប្រយោជន៍ផ្សេងទៀតដូចជា ផ្ទះសំបែង (កន្លែងស្នាក់នៅ) អាហារ ភេសជ្ជៈ ការធ្វើដំណើរ សំលៀកបំពាក់ ។ល។ ដែរឬទេ?</w:t>
            </w:r>
          </w:p>
          <w:p w14:paraId="0820FDDD" w14:textId="77777777" w:rsidR="00A96664" w:rsidRPr="00F17F88" w:rsidRDefault="00A96664" w:rsidP="00053C79">
            <w:pPr>
              <w:ind w:left="720"/>
              <w:rPr>
                <w:rFonts w:ascii="Khmer OS Siemreap" w:eastAsia="Times New Roman" w:hAnsi="Khmer OS Siemreap" w:cs="Khmer OS Siemreap"/>
                <w:b/>
                <w:bCs/>
                <w:i/>
                <w:i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i/>
                <w:iCs/>
                <w:szCs w:val="22"/>
                <w:cs/>
              </w:rPr>
              <w:t>សូមអាន និងកត់ត្រាចម្លើយដែលអាច</w:t>
            </w:r>
          </w:p>
          <w:p w14:paraId="74B7C4F3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1440"/>
              <w:contextualSpacing/>
              <w:rPr>
                <w:rFonts w:ascii="Khmer OS Siemreap" w:eastAsia="Calibri" w:hAnsi="Khmer OS Siemreap" w:cs="Khmer OS Siemreap"/>
              </w:rPr>
            </w:pP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ផ្ទះសំបែង ( ​កន្លែងស្នាក់នៅ)</w:t>
            </w:r>
          </w:p>
          <w:p w14:paraId="490B8AEC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1440"/>
              <w:contextualSpacing/>
              <w:rPr>
                <w:rFonts w:ascii="Khmer OS Siemreap" w:eastAsia="Calibri" w:hAnsi="Khmer OS Siemreap" w:cs="Khmer OS Siemreap"/>
              </w:rPr>
            </w:pP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អាហារ/ភេសជ្ជៈ</w:t>
            </w:r>
          </w:p>
          <w:p w14:paraId="5ADD6842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1440"/>
              <w:contextualSpacing/>
              <w:rPr>
                <w:rFonts w:ascii="Khmer OS Siemreap" w:eastAsia="Calibri" w:hAnsi="Khmer OS Siemreap" w:cs="Khmer OS Siemreap"/>
              </w:rPr>
            </w:pP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ការធ្វើដំណើរ៖ យានជំនិះ</w:t>
            </w:r>
          </w:p>
          <w:p w14:paraId="7AF594B9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1440"/>
              <w:contextualSpacing/>
              <w:rPr>
                <w:rFonts w:ascii="Khmer OS Siemreap" w:eastAsia="Calibri" w:hAnsi="Khmer OS Siemreap" w:cs="Khmer OS Siemreap"/>
              </w:rPr>
            </w:pP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ការធ្វើដំណើរ៖ ប្រេងសាំង សំបុត្រឡានក្រុង/តាក់ស៊ី</w:t>
            </w:r>
          </w:p>
          <w:p w14:paraId="3A577ADD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1440"/>
              <w:contextualSpacing/>
              <w:rPr>
                <w:rFonts w:ascii="Khmer OS Siemreap" w:eastAsia="Calibri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សំលៀកបំពាក់ដែលមិនមែនជាឯ</w:t>
            </w:r>
            <w:r w:rsidRPr="00F17F88">
              <w:rPr>
                <w:rFonts w:ascii="Khmer OS Siemreap" w:eastAsia="Times New Roman" w:hAnsi="Khmer OS Siemreap" w:cs="Khmer OS Siemreap" w:hint="cs"/>
                <w:szCs w:val="22"/>
                <w:cs/>
              </w:rPr>
              <w:t>ក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សណ្ឋាន</w:t>
            </w:r>
          </w:p>
          <w:p w14:paraId="49113B4A" w14:textId="77777777" w:rsidR="00A96664" w:rsidRPr="00F17F88" w:rsidRDefault="00A96664" w:rsidP="00053C79">
            <w:pPr>
              <w:ind w:left="720"/>
              <w:contextualSpacing/>
              <w:rPr>
                <w:rFonts w:ascii="Khmer OS Siemreap" w:eastAsia="Calibri" w:hAnsi="Khmer OS Siemreap" w:cs="Khmer OS Siemreap"/>
                <w:bCs/>
                <w:sz w:val="6"/>
                <w:szCs w:val="6"/>
              </w:rPr>
            </w:pPr>
          </w:p>
          <w:p w14:paraId="351C58E8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1440"/>
              <w:contextualSpacing/>
              <w:rPr>
                <w:rFonts w:ascii="Khmer OS Siemreap" w:eastAsia="Calibri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ផលិតផលផ្សេងទៀត (សូមបញ្ចាក់)</w:t>
            </w:r>
            <w:r w:rsidRPr="00F17F88">
              <w:rPr>
                <w:rFonts w:ascii="Khmer OS Siemreap" w:eastAsia="Calibri" w:hAnsi="Khmer OS Siemreap" w:cs="Khmer OS Siemreap"/>
                <w:bCs/>
                <w:sz w:val="20"/>
                <w:szCs w:val="20"/>
              </w:rPr>
              <w:t>:__________</w:t>
            </w:r>
          </w:p>
          <w:p w14:paraId="1B8B79A6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1440"/>
              <w:contextualSpacing/>
              <w:rPr>
                <w:rFonts w:ascii="Khmer OS Siemreap" w:eastAsia="Calibri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គ្មាន</w:t>
            </w:r>
          </w:p>
        </w:tc>
      </w:tr>
      <w:tr w:rsidR="00A96664" w:rsidRPr="00F17F88" w14:paraId="4F603ABF" w14:textId="77777777" w:rsidTr="00C97DBE">
        <w:tc>
          <w:tcPr>
            <w:tcW w:w="9445" w:type="dxa"/>
          </w:tcPr>
          <w:p w14:paraId="6FDE1FC2" w14:textId="77777777" w:rsidR="00A96664" w:rsidRPr="00F17F88" w:rsidRDefault="00A96664" w:rsidP="00053C79">
            <w:pPr>
              <w:ind w:left="50"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W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sz w:val="20"/>
                <w:szCs w:val="20"/>
              </w:rPr>
              <w:t xml:space="preserve">IN_KIND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ដែលមានតម្លៃពី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sz w:val="20"/>
                <w:szCs w:val="20"/>
              </w:rPr>
              <w:t xml:space="preserve"> a </w:t>
            </w:r>
            <w:r w:rsidRPr="00F17F88">
              <w:rPr>
                <w:rFonts w:ascii="Khmer OS Siemreap" w:eastAsia="Times New Roman" w:hAnsi="Khmer OS Siemreap" w:cs="Khmer OS Siemreap"/>
                <w:iCs/>
                <w:color w:val="EE0000"/>
                <w:sz w:val="20"/>
                <w:szCs w:val="20"/>
                <w:cs/>
              </w:rPr>
              <w:t>ដល់</w:t>
            </w:r>
            <w:r w:rsidRPr="00F17F88">
              <w:rPr>
                <w:rFonts w:ascii="Khmer OS Siemreap" w:eastAsia="Times New Roman" w:hAnsi="Khmer OS Siemreap" w:cs="Khmer OS Siemreap"/>
                <w:i/>
                <w:color w:val="EE0000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color w:val="EE0000"/>
                <w:sz w:val="20"/>
                <w:szCs w:val="20"/>
              </w:rPr>
              <w:t xml:space="preserve"> f</w:t>
            </w:r>
            <w:r w:rsidRPr="00F17F88">
              <w:rPr>
                <w:rFonts w:ascii="Khmer OS Siemreap" w:hAnsi="Khmer OS Siemreap" w:cs="Khmer OS Siemreap"/>
                <w:iCs/>
                <w:color w:val="EE0000"/>
                <w:sz w:val="20"/>
                <w:szCs w:val="20"/>
              </w:rPr>
              <w:t xml:space="preserve"> </w:t>
            </w:r>
          </w:p>
          <w:p w14:paraId="37755528" w14:textId="77777777" w:rsidR="00A96664" w:rsidRPr="00F17F88" w:rsidRDefault="00A96664" w:rsidP="00053C79">
            <w:pPr>
              <w:ind w:left="50"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WIN_WAGE_KIND</w:t>
            </w:r>
          </w:p>
          <w:p w14:paraId="2B50A6CA" w14:textId="56F744C6" w:rsidR="00A96664" w:rsidRPr="00F17F88" w:rsidRDefault="00A96664" w:rsidP="00053C79">
            <w:pPr>
              <w:ind w:left="720"/>
              <w:rPr>
                <w:rFonts w:ascii="Khmer OS Siemreap" w:eastAsia="Calibri" w:hAnsi="Khmer OS Siemreap" w:cs="Khmer OS Siemreap"/>
                <w:bCs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Cs w:val="22"/>
              </w:rPr>
              <w:t>I42</w:t>
            </w:r>
            <w:r w:rsidR="003E0239">
              <w:rPr>
                <w:rFonts w:ascii="Khmer OS Siemreap" w:eastAsia="Calibri" w:hAnsi="Khmer OS Siemreap" w:cs="Khmer OS Siemreap"/>
                <w:bCs/>
                <w:szCs w:val="22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bCs/>
                <w:szCs w:val="22"/>
                <w:cs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ប្រសិនបើបានផ្តល់</w:t>
            </w:r>
            <w:r w:rsidR="007D1B67">
              <w:rPr>
                <w:rFonts w:ascii="Khmer OS Siemreap" w:eastAsia="Times New Roman" w:hAnsi="Khmer OS Siemreap" w:cs="Khmer OS Siemreap"/>
                <w:szCs w:val="22"/>
                <w:cs/>
              </w:rPr>
              <w:t>ឱ្យ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ឬទូទាត់ទំនិញ ផលិតផល តើមានទឺកប្រាក់ចំនួនប៉ុន្មានក្នុងខែចុងក្រោយ?</w:t>
            </w:r>
          </w:p>
          <w:p w14:paraId="501B634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</w:rPr>
              <w:t xml:space="preserve">                           _________________________</w:t>
            </w:r>
          </w:p>
          <w:p w14:paraId="45BBA694" w14:textId="77777777" w:rsidR="00A96664" w:rsidRPr="00F17F88" w:rsidRDefault="00A96664" w:rsidP="00053C79">
            <w:pPr>
              <w:ind w:left="1240"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</w:rPr>
              <w:tab/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ចំនួនទឹកប្រាក់នៃផលិតផល ឬរបស់ ជារៀល</w:t>
            </w:r>
          </w:p>
          <w:p w14:paraId="4AF2602B" w14:textId="3B2728BD" w:rsidR="00A96664" w:rsidRPr="00F17F88" w:rsidRDefault="00A96664" w:rsidP="00053C79">
            <w:pPr>
              <w:ind w:left="14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០   មិនបានផ្តល់</w:t>
            </w:r>
            <w:r w:rsidR="007D1B67">
              <w:rPr>
                <w:rFonts w:ascii="Khmer OS Siemreap" w:eastAsia="Times New Roman" w:hAnsi="Khmer OS Siemreap" w:cs="Khmer OS Siemreap"/>
                <w:szCs w:val="22"/>
                <w:cs/>
              </w:rPr>
              <w:t>ឱ្យ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/មិនដឹង</w:t>
            </w:r>
          </w:p>
        </w:tc>
      </w:tr>
      <w:tr w:rsidR="00A96664" w:rsidRPr="00F17F88" w14:paraId="43932C38" w14:textId="77777777" w:rsidTr="00C97DBE">
        <w:trPr>
          <w:trHeight w:val="512"/>
        </w:trPr>
        <w:tc>
          <w:tcPr>
            <w:tcW w:w="9445" w:type="dxa"/>
            <w:shd w:val="clear" w:color="auto" w:fill="D9D9D9" w:themeFill="background1" w:themeFillShade="D9"/>
          </w:tcPr>
          <w:p w14:paraId="39BA8528" w14:textId="77777777" w:rsidR="00A96664" w:rsidRPr="00F17F88" w:rsidRDefault="00A96664" w:rsidP="00053C79">
            <w:pPr>
              <w:jc w:val="center"/>
              <w:rPr>
                <w:rFonts w:ascii="Khmer OS Siemreap" w:eastAsia="Times New Roman" w:hAnsi="Khmer OS Siemreap" w:cs="Khmer OS Siemreap"/>
                <w:b/>
                <w:bCs/>
                <w:szCs w:val="22"/>
                <w:cs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cs/>
              </w:rPr>
              <w:t>ចប់ផ្នែក</w:t>
            </w: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  <w:tab/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</w:rPr>
              <w:t>(WIN_WAGE)</w:t>
            </w:r>
          </w:p>
        </w:tc>
      </w:tr>
    </w:tbl>
    <w:p w14:paraId="22426A09" w14:textId="68EAA67F" w:rsidR="00F6572D" w:rsidRDefault="00F6572D"/>
    <w:p w14:paraId="0D023E11" w14:textId="3F25B30F" w:rsidR="00D46CA6" w:rsidRDefault="00D46CA6">
      <w:pPr>
        <w:widowControl/>
        <w:autoSpaceDE/>
        <w:autoSpaceDN/>
        <w:adjustRightInd/>
        <w:rPr>
          <w:cs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9445"/>
      </w:tblGrid>
      <w:tr w:rsidR="00A96664" w:rsidRPr="00F17F88" w14:paraId="213FE350" w14:textId="77777777" w:rsidTr="00C97DBE">
        <w:tc>
          <w:tcPr>
            <w:tcW w:w="9445" w:type="dxa"/>
            <w:shd w:val="clear" w:color="auto" w:fill="A5C9EB" w:themeFill="text2" w:themeFillTint="40"/>
          </w:tcPr>
          <w:p w14:paraId="00142E46" w14:textId="335CEF63" w:rsidR="00A96664" w:rsidRPr="00F17F88" w:rsidRDefault="00A96664" w:rsidP="00D46CA6">
            <w:pPr>
              <w:ind w:left="162"/>
              <w:jc w:val="center"/>
              <w:outlineLvl w:val="1"/>
              <w:rPr>
                <w:rFonts w:ascii="Khmer OS Muol Light" w:eastAsia="Calibri" w:hAnsi="Khmer OS Muol Light" w:cs="Khmer OS Muol Light"/>
                <w:b/>
                <w:bCs/>
                <w:sz w:val="20"/>
                <w:szCs w:val="20"/>
                <w:lang w:val="sv-SE"/>
              </w:rPr>
            </w:pPr>
            <w:bookmarkStart w:id="189" w:name="_Toc230184824"/>
            <w:r w:rsidRPr="00F17F88">
              <w:rPr>
                <w:rFonts w:ascii="Khmer OS Muol Light" w:eastAsia="Times New Roman" w:hAnsi="Khmer OS Muol Light" w:cs="Khmer OS Muol Light"/>
                <w:b/>
                <w:sz w:val="20"/>
                <w:szCs w:val="20"/>
                <w:cs/>
              </w:rPr>
              <w:t xml:space="preserve">ផ្នែក </w:t>
            </w:r>
            <w:r w:rsidRPr="00F17F88">
              <w:rPr>
                <w:rFonts w:ascii="Khmer OS Muol Light" w:eastAsia="Times New Roman" w:hAnsi="Khmer OS Muol Light" w:cs="Khmer OS Muol Light"/>
                <w:b/>
                <w:sz w:val="20"/>
                <w:szCs w:val="20"/>
                <w:lang w:val="sv-SE"/>
              </w:rPr>
              <w:t>I</w:t>
            </w:r>
            <w:r w:rsidR="003E0239">
              <w:rPr>
                <w:rFonts w:ascii="Khmer OS Muol Light" w:eastAsia="Times New Roman" w:hAnsi="Khmer OS Muol Light" w:cs="Khmer OS Muol Light"/>
                <w:b/>
                <w:sz w:val="20"/>
                <w:szCs w:val="20"/>
                <w:lang w:val="sv-SE"/>
              </w:rPr>
              <w:t>.</w:t>
            </w:r>
            <w:r w:rsidRPr="00F17F88">
              <w:rPr>
                <w:rFonts w:ascii="Khmer OS Muol Light" w:eastAsia="Times New Roman" w:hAnsi="Khmer OS Muol Light" w:cs="Khmer OS Muol Light"/>
                <w:b/>
                <w:sz w:val="20"/>
                <w:szCs w:val="20"/>
                <w:lang w:val="sv-SE"/>
              </w:rPr>
              <w:t xml:space="preserve"> </w:t>
            </w:r>
            <w:r w:rsidRPr="00F17F88">
              <w:rPr>
                <w:rFonts w:ascii="Khmer OS Muol Light" w:eastAsia="Times New Roman" w:hAnsi="Khmer OS Muol Light" w:cs="Khmer OS Muol Light"/>
                <w:b/>
                <w:sz w:val="20"/>
                <w:szCs w:val="20"/>
                <w:cs/>
              </w:rPr>
              <w:t>ការងារចម្បង</w:t>
            </w:r>
            <w:r w:rsidRPr="00F17F88">
              <w:rPr>
                <w:rFonts w:ascii="Khmer OS Muol Light" w:eastAsia="Times New Roman" w:hAnsi="Khmer OS Muol Light" w:cs="Khmer OS Muol Light"/>
                <w:b/>
                <w:sz w:val="20"/>
                <w:szCs w:val="20"/>
                <w:lang w:val="sv-SE"/>
              </w:rPr>
              <w:t xml:space="preserve"> - </w:t>
            </w:r>
            <w:r w:rsidRPr="00F17F88">
              <w:rPr>
                <w:rFonts w:ascii="Khmer OS Muol Light" w:eastAsia="Times New Roman" w:hAnsi="Khmer OS Muol Light" w:cs="Khmer OS Muol Light"/>
                <w:b/>
                <w:sz w:val="20"/>
                <w:szCs w:val="20"/>
                <w:cs/>
              </w:rPr>
              <w:t xml:space="preserve">ពាក់ព័ន្ធការងារមានប្រាក់ចំណូល៖ សម្រាប់អ្នកធ្វើការឯករាជ្យ </w:t>
            </w:r>
            <w:r w:rsidRPr="00F17F88">
              <w:rPr>
                <w:rFonts w:ascii="Khmer OS Muol Light" w:eastAsia="Calibri" w:hAnsi="Khmer OS Muol Light" w:cs="Khmer OS Muol Light"/>
                <w:b/>
                <w:bCs/>
                <w:sz w:val="20"/>
                <w:szCs w:val="20"/>
                <w:lang w:val="sv-SE"/>
              </w:rPr>
              <w:t>(WIN_INCOME)</w:t>
            </w:r>
            <w:bookmarkEnd w:id="189"/>
          </w:p>
        </w:tc>
      </w:tr>
      <w:tr w:rsidR="00A96664" w:rsidRPr="00CC3F4E" w14:paraId="3C7944FE" w14:textId="77777777" w:rsidTr="00C97DBE">
        <w:tc>
          <w:tcPr>
            <w:tcW w:w="9445" w:type="dxa"/>
            <w:shd w:val="clear" w:color="auto" w:fill="D1D1D1" w:themeFill="background2" w:themeFillShade="E6"/>
          </w:tcPr>
          <w:p w14:paraId="2B002A2A" w14:textId="77777777" w:rsidR="00A96664" w:rsidRPr="00F17F88" w:rsidRDefault="00A96664" w:rsidP="00053C79">
            <w:pPr>
              <w:spacing w:line="360" w:lineRule="exact"/>
              <w:jc w:val="both"/>
              <w:rPr>
                <w:rFonts w:ascii="Khmer OS Siemreap" w:eastAsia="Calibri" w:hAnsi="Khmer OS Siemreap" w:cs="Khmer OS Siemreap"/>
                <w:bCs/>
                <w:sz w:val="20"/>
                <w:szCs w:val="20"/>
                <w:lang w:val="sv-SE"/>
              </w:rPr>
            </w:pPr>
            <w:r w:rsidRPr="00F17F88">
              <w:rPr>
                <w:rFonts w:ascii="Khmer OS Siemreap" w:eastAsia="Calibri" w:hAnsi="Khmer OS Siemreap" w:cs="Khmer OS Siemreap"/>
                <w:bCs/>
                <w:sz w:val="20"/>
                <w:szCs w:val="20"/>
                <w:cs/>
              </w:rPr>
              <w:t>គោលបំណង និងវិសាលភាព</w:t>
            </w:r>
          </w:p>
          <w:p w14:paraId="405E53EA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adjustRightInd/>
              <w:spacing w:line="360" w:lineRule="exact"/>
              <w:contextualSpacing/>
              <w:jc w:val="both"/>
              <w:rPr>
                <w:rFonts w:ascii="Khmer OS Siemreap" w:eastAsia="Calibri" w:hAnsi="Khmer OS Siemreap" w:cs="Khmer OS Siemreap"/>
                <w:b/>
                <w:sz w:val="20"/>
                <w:szCs w:val="20"/>
                <w:lang w:val="sv-SE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>គឺត្រូវសួរគ្រប់អ្នកដែលមានការងារធ្វើទាំងអស់នៅក្នុងសប្តាហ៍យោង</w:t>
            </w:r>
          </w:p>
          <w:p w14:paraId="7DC61CDC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adjustRightInd/>
              <w:spacing w:line="360" w:lineRule="exact"/>
              <w:contextualSpacing/>
              <w:jc w:val="both"/>
              <w:rPr>
                <w:rFonts w:ascii="Khmer OS Siemreap" w:eastAsia="Calibri" w:hAnsi="Khmer OS Siemreap" w:cs="Khmer OS Siemreap"/>
                <w:b/>
                <w:sz w:val="20"/>
                <w:szCs w:val="20"/>
                <w:lang w:val="sv-SE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  <w:lang w:val="sv-SE"/>
              </w:rPr>
              <w:t>ម៉ូឌុលនេះប្រមូលព័ត៌មានគ្រប់ចំណូលដែលពាក់ព័ន្ធនឹងការងារសម្រាប់ការងារចម្បង ការងារទីពី និងការងារផ្សេងទៀត</w:t>
            </w:r>
          </w:p>
          <w:p w14:paraId="344E107E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adjustRightInd/>
              <w:spacing w:line="360" w:lineRule="exact"/>
              <w:contextualSpacing/>
              <w:jc w:val="both"/>
              <w:rPr>
                <w:rFonts w:ascii="Khmer OS Siemreap" w:eastAsia="Calibri" w:hAnsi="Khmer OS Siemreap" w:cs="Khmer OS Siemreap"/>
                <w:b/>
                <w:sz w:val="20"/>
                <w:szCs w:val="20"/>
                <w:lang w:val="sv-SE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  <w:lang w:val="sv-SE"/>
              </w:rPr>
              <w:t xml:space="preserve">វាគ្របដណ្តប់ចំណូលការងារផ្ទាល់ខ្លួន (អ្នកធ្វើការងារឯករាជ្យ ដូចដែលមានចែងនៅក្នុង 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lang w:val="sv-SE"/>
              </w:rPr>
              <w:t xml:space="preserve">ICLS 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  <w:lang w:val="sv-SE"/>
              </w:rPr>
              <w:t>លើកទី 20 ឆ្នា2018)</w:t>
            </w:r>
          </w:p>
          <w:p w14:paraId="31DB9342" w14:textId="47762916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adjustRightInd/>
              <w:spacing w:line="360" w:lineRule="exact"/>
              <w:contextualSpacing/>
              <w:jc w:val="both"/>
              <w:rPr>
                <w:rFonts w:ascii="Khmer OS Siemreap" w:eastAsia="Calibri" w:hAnsi="Khmer OS Siemreap" w:cs="Khmer OS Siemreap"/>
                <w:b/>
                <w:sz w:val="20"/>
                <w:szCs w:val="20"/>
                <w:lang w:val="sv-SE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>គឺដើម្បី</w:t>
            </w:r>
            <w:r w:rsidR="007D1B67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>ឱ្យ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>មានភាពស៊ីគ្នាជាមួយស្តង់ដារអន្តរជាតិចុងក្រោយគេបំផុតទី 21៖ ដំណោះស្រាយ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lang w:val="sv-SE"/>
              </w:rPr>
              <w:t xml:space="preserve"> III-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 xml:space="preserve"> ជាដំណោះស្រាយដើម្បីកែតម្រូវទៅលើដំណោះស្រាយទី 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lang w:val="sv-SE"/>
              </w:rPr>
              <w:t>16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 xml:space="preserve"> នៃ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lang w:val="sv-SE"/>
              </w:rPr>
              <w:t xml:space="preserve"> ICLS 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 xml:space="preserve"> ដែលពាក់ព័ន្ធការវាស់វែងចំណូលពីការងារ។</w:t>
            </w:r>
          </w:p>
          <w:p w14:paraId="4FAD0A84" w14:textId="77777777" w:rsidR="00A96664" w:rsidRPr="00F17F88" w:rsidRDefault="00A96664" w:rsidP="00053C79">
            <w:pPr>
              <w:pStyle w:val="ListParagraph"/>
              <w:spacing w:line="360" w:lineRule="exact"/>
              <w:jc w:val="both"/>
              <w:rPr>
                <w:rFonts w:ascii="Khmer OS Siemreap" w:eastAsia="Calibri" w:hAnsi="Khmer OS Siemreap" w:cs="Khmer OS Siemreap"/>
                <w:b/>
                <w:sz w:val="6"/>
                <w:szCs w:val="6"/>
                <w:lang w:val="sv-SE"/>
              </w:rPr>
            </w:pPr>
          </w:p>
        </w:tc>
      </w:tr>
      <w:tr w:rsidR="00A96664" w:rsidRPr="00CC3F4E" w14:paraId="1A88CA56" w14:textId="77777777" w:rsidTr="00C97DBE">
        <w:tc>
          <w:tcPr>
            <w:tcW w:w="9445" w:type="dxa"/>
            <w:shd w:val="clear" w:color="auto" w:fill="D1D1D1" w:themeFill="background2" w:themeFillShade="E6"/>
          </w:tcPr>
          <w:p w14:paraId="1358925A" w14:textId="77777777" w:rsidR="00A96664" w:rsidRPr="00F17F88" w:rsidRDefault="00A96664" w:rsidP="00053C79">
            <w:pPr>
              <w:jc w:val="both"/>
              <w:rPr>
                <w:rFonts w:ascii="Khmer OS Siemreap" w:eastAsia="Calibri" w:hAnsi="Khmer OS Siemreap" w:cs="Khmer OS Siemreap"/>
                <w:bCs/>
                <w:sz w:val="20"/>
                <w:szCs w:val="20"/>
                <w:lang w:val="sv-SE"/>
              </w:rPr>
            </w:pPr>
            <w:r w:rsidRPr="00F17F88">
              <w:rPr>
                <w:rFonts w:ascii="Khmer OS Siemreap" w:eastAsia="Calibri" w:hAnsi="Khmer OS Siemreap" w:cs="Khmer OS Siemreap"/>
                <w:bCs/>
                <w:sz w:val="20"/>
                <w:szCs w:val="20"/>
                <w:cs/>
              </w:rPr>
              <w:t>កំណត់សម្គាល់សម្រាប់ការអនុវត្ត</w:t>
            </w:r>
          </w:p>
          <w:p w14:paraId="47F34483" w14:textId="44FADA65" w:rsidR="00A96664" w:rsidRPr="00F17F88" w:rsidRDefault="00A96664" w:rsidP="004A50F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contextualSpacing/>
              <w:rPr>
                <w:rFonts w:ascii="Khmer OS Siemreap" w:eastAsia="Calibri" w:hAnsi="Khmer OS Siemreap" w:cs="Khmer OS Siemreap"/>
                <w:b/>
                <w:sz w:val="20"/>
                <w:szCs w:val="20"/>
                <w:lang w:val="sv-SE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>ទាមទារ</w:t>
            </w:r>
            <w:r w:rsidR="007D1B67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>ឱ្យ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 xml:space="preserve">មានម៉ូឌុលនៃចរិតលក្ខណៈស្នូលនៃការងារចម្បង 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lang w:val="sv-SE"/>
              </w:rPr>
              <w:t>(MJJ)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 xml:space="preserve"> និងការងារទីពីរ 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lang w:val="sv-SE"/>
              </w:rPr>
              <w:t>(SJJ)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>។</w:t>
            </w:r>
          </w:p>
          <w:p w14:paraId="5A9829CF" w14:textId="77777777" w:rsidR="00A96664" w:rsidRPr="00F17F88" w:rsidRDefault="00A96664" w:rsidP="00053C79">
            <w:pPr>
              <w:ind w:left="720"/>
              <w:contextualSpacing/>
              <w:rPr>
                <w:rFonts w:ascii="Khmer OS Siemreap" w:eastAsia="Calibri" w:hAnsi="Khmer OS Siemreap" w:cs="Khmer OS Siemreap"/>
                <w:b/>
                <w:sz w:val="6"/>
                <w:szCs w:val="6"/>
                <w:lang w:val="sv-SE"/>
              </w:rPr>
            </w:pPr>
          </w:p>
        </w:tc>
      </w:tr>
      <w:tr w:rsidR="00A96664" w:rsidRPr="00CC3F4E" w14:paraId="684ABE67" w14:textId="77777777" w:rsidTr="00C97DBE">
        <w:trPr>
          <w:trHeight w:val="1691"/>
        </w:trPr>
        <w:tc>
          <w:tcPr>
            <w:tcW w:w="9445" w:type="dxa"/>
          </w:tcPr>
          <w:p w14:paraId="0CC6FA72" w14:textId="00B109A8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lang w:val="sv-SE"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i/>
                <w:color w:val="EE0000"/>
                <w:sz w:val="20"/>
                <w:szCs w:val="20"/>
                <w:lang w:val="sv-SE"/>
              </w:rPr>
              <w:t>MJJ_EMP_REL=2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</w:t>
            </w:r>
            <w:r w:rsidRPr="00F17F88">
              <w:rPr>
                <w:rFonts w:ascii="Khmer OS Siemreap" w:eastAsia="Calibri" w:hAnsi="Khmer OS Siemreap" w:cs="Khmer OS Siemreap"/>
                <w:b/>
                <w:i/>
                <w:iCs/>
                <w:color w:val="EE0000"/>
                <w:sz w:val="20"/>
                <w:szCs w:val="20"/>
                <w:cs/>
                <w:lang w:val="sv-SE"/>
              </w:rPr>
              <w:t>ឬ</w:t>
            </w:r>
            <w:r w:rsidRPr="00F17F88">
              <w:rPr>
                <w:rFonts w:ascii="Khmer OS Siemreap" w:eastAsia="Calibri" w:hAnsi="Khmer OS Siemreap" w:cs="Khmer OS Siemreap"/>
                <w:b/>
                <w:color w:val="EE0000"/>
                <w:sz w:val="20"/>
                <w:szCs w:val="20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color w:val="EE0000"/>
                <w:sz w:val="20"/>
                <w:szCs w:val="20"/>
                <w:lang w:val="sv-SE"/>
              </w:rPr>
              <w:t>(MJJ_EMP_REL=3</w:t>
            </w:r>
            <w:r w:rsidRPr="00F17F88">
              <w:rPr>
                <w:rFonts w:ascii="Khmer OS Siemreap" w:hAnsi="Khmer OS Siemreap" w:cs="Khmer OS Siemreap"/>
                <w:bCs/>
                <w:i/>
                <w:iCs/>
                <w:color w:val="EE0000"/>
                <w:sz w:val="20"/>
                <w:szCs w:val="20"/>
                <w:lang w:val="sv-SE"/>
              </w:rPr>
              <w:t xml:space="preserve"> </w:t>
            </w:r>
            <w:r w:rsidRPr="00F17F88">
              <w:rPr>
                <w:rFonts w:ascii="Khmer OS Siemreap" w:eastAsia="Calibri" w:hAnsi="Khmer OS Siemreap" w:cs="Khmer OS Siemreap"/>
                <w:bCs/>
                <w:i/>
                <w:iCs/>
                <w:color w:val="EE0000"/>
                <w:sz w:val="20"/>
                <w:szCs w:val="20"/>
                <w:cs/>
                <w:lang w:val="sv-SE"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color w:val="EE0000"/>
                <w:sz w:val="20"/>
                <w:szCs w:val="20"/>
                <w:lang w:val="sv-SE"/>
              </w:rPr>
              <w:t xml:space="preserve"> MJJ_CFW_CHK=1</w:t>
            </w:r>
            <w:r w:rsidR="003E0239">
              <w:rPr>
                <w:rFonts w:ascii="Khmer OS Siemreap" w:hAnsi="Khmer OS Siemreap" w:cs="Khmer OS Siemreap"/>
                <w:i/>
                <w:color w:val="EE0000"/>
                <w:sz w:val="20"/>
                <w:szCs w:val="20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color w:val="EE0000"/>
                <w:sz w:val="20"/>
                <w:szCs w:val="20"/>
                <w:lang w:val="sv-SE"/>
              </w:rPr>
              <w:t>2)</w:t>
            </w:r>
          </w:p>
          <w:p w14:paraId="4882998A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b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lang w:val="sv-SE"/>
              </w:rPr>
              <w:t>WIN_INCOME_INTRO</w:t>
            </w:r>
          </w:p>
          <w:p w14:paraId="554930D4" w14:textId="77777777" w:rsidR="00A96664" w:rsidRPr="00F17F88" w:rsidRDefault="00A96664" w:rsidP="00053C79">
            <w:pPr>
              <w:spacing w:line="360" w:lineRule="exact"/>
              <w:ind w:left="720"/>
              <w:jc w:val="both"/>
              <w:rPr>
                <w:rFonts w:ascii="Khmer OS Siemreap" w:eastAsia="Calibri" w:hAnsi="Khmer OS Siemreap" w:cs="Khmer OS Siemreap"/>
                <w:b/>
                <w:i/>
                <w:iCs/>
                <w:szCs w:val="22"/>
                <w:lang w:val="sv-SE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i/>
                <w:iCs/>
                <w:szCs w:val="22"/>
                <w:cs/>
              </w:rPr>
              <w:t>សូមអាន</w:t>
            </w:r>
          </w:p>
          <w:p w14:paraId="73E30BDB" w14:textId="77777777" w:rsidR="00A96664" w:rsidRPr="00F17F88" w:rsidRDefault="00A96664" w:rsidP="00053C79">
            <w:pPr>
              <w:spacing w:line="360" w:lineRule="exact"/>
              <w:ind w:left="720"/>
              <w:jc w:val="both"/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Cs w:val="22"/>
                <w:cs/>
              </w:rPr>
              <w:t xml:space="preserve">ឥឡូវនេះ ខ្ញុំសូមសួរសំណួរមួយចំនួនដែលពាក់ព័ន្ធជាមួយចំណូលដែល (អ្នក/ឈ្មោះ) បានទទួលពីការងារជំនួយ/អាជីវកម្ម ដោយចាប់ផ្តើមពីអាជីវកម្មចម្បងរបស់ (អ្នក/ឈ្មោះ) ដូចដែលមាននៅក្នុង </w:t>
            </w: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 xml:space="preserve"> [MJJ_OCC_TLE] …</w:t>
            </w:r>
          </w:p>
        </w:tc>
      </w:tr>
      <w:tr w:rsidR="00A96664" w:rsidRPr="00CC3F4E" w14:paraId="7BD1D581" w14:textId="77777777" w:rsidTr="00C97DBE">
        <w:trPr>
          <w:trHeight w:val="350"/>
        </w:trPr>
        <w:tc>
          <w:tcPr>
            <w:tcW w:w="9445" w:type="dxa"/>
            <w:shd w:val="clear" w:color="auto" w:fill="A5C9EB" w:themeFill="text2" w:themeFillTint="40"/>
            <w:vAlign w:val="center"/>
          </w:tcPr>
          <w:p w14:paraId="16775A59" w14:textId="77777777" w:rsidR="00A96664" w:rsidRPr="00F17F88" w:rsidRDefault="00A96664" w:rsidP="00053C79">
            <w:pPr>
              <w:jc w:val="center"/>
              <w:outlineLvl w:val="1"/>
              <w:rPr>
                <w:rFonts w:ascii="Khmer OS Muol Light" w:eastAsia="Times New Roman" w:hAnsi="Khmer OS Muol Light" w:cs="Khmer OS Muol Light"/>
                <w:b/>
                <w:sz w:val="20"/>
                <w:szCs w:val="20"/>
                <w:cs/>
              </w:rPr>
            </w:pPr>
            <w:bookmarkStart w:id="190" w:name="_Toc230184825"/>
            <w:r w:rsidRPr="00F17F88">
              <w:rPr>
                <w:rFonts w:ascii="Khmer OS Muol Light" w:eastAsia="Times New Roman" w:hAnsi="Khmer OS Muol Light" w:cs="Khmer OS Muol Light"/>
                <w:b/>
                <w:sz w:val="20"/>
                <w:szCs w:val="20"/>
                <w:cs/>
              </w:rPr>
              <w:t>ចំណូលពីសកម្មភាពអាជីវកម្មចម្បង</w:t>
            </w:r>
            <w:bookmarkEnd w:id="190"/>
          </w:p>
        </w:tc>
      </w:tr>
      <w:tr w:rsidR="00A96664" w:rsidRPr="00F17F88" w14:paraId="21DFDBCF" w14:textId="77777777" w:rsidTr="00C97DBE">
        <w:tblPrEx>
          <w:tblCellMar>
            <w:left w:w="28" w:type="dxa"/>
            <w:right w:w="28" w:type="dxa"/>
          </w:tblCellMar>
        </w:tblPrEx>
        <w:tc>
          <w:tcPr>
            <w:tcW w:w="9445" w:type="dxa"/>
          </w:tcPr>
          <w:p w14:paraId="3BF8B983" w14:textId="097D83CC" w:rsidR="00A96664" w:rsidRPr="00F17F88" w:rsidRDefault="00A96664" w:rsidP="00053C79">
            <w:pPr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lang w:val="sv-SE"/>
              </w:rPr>
              <w:t xml:space="preserve">  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  <w:lang w:val="sv-SE"/>
              </w:rPr>
              <w:t xml:space="preserve">MJJ_EMP_REL=2 </w:t>
            </w:r>
            <w:r w:rsidRPr="00F17F88">
              <w:rPr>
                <w:rFonts w:ascii="Khmer OS Siemreap" w:eastAsia="Calibri" w:hAnsi="Khmer OS Siemreap" w:cs="Khmer OS Siemreap"/>
                <w:b/>
                <w:i/>
                <w:iCs/>
                <w:color w:val="EE0000"/>
                <w:sz w:val="20"/>
                <w:szCs w:val="20"/>
                <w:cs/>
                <w:lang w:val="sv-SE"/>
              </w:rPr>
              <w:t>ឬ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  <w:lang w:val="sv-SE"/>
              </w:rPr>
              <w:t xml:space="preserve"> (MJJ_EMP_REL=3 </w:t>
            </w:r>
            <w:r w:rsidRPr="00F17F88">
              <w:rPr>
                <w:rFonts w:ascii="Khmer OS Siemreap" w:eastAsia="Calibri" w:hAnsi="Khmer OS Siemreap" w:cs="Khmer OS Siemreap"/>
                <w:bCs/>
                <w:i/>
                <w:iCs/>
                <w:color w:val="EE0000"/>
                <w:sz w:val="20"/>
                <w:szCs w:val="20"/>
                <w:cs/>
                <w:lang w:val="sv-SE"/>
              </w:rPr>
              <w:t xml:space="preserve">និង 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  <w:lang w:val="sv-SE"/>
              </w:rPr>
              <w:t xml:space="preserve"> MJJ_CFW_CHK=1</w:t>
            </w:r>
            <w:r w:rsidR="003E0239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  <w:lang w:val="sv-SE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  <w:lang w:val="sv-SE"/>
              </w:rPr>
              <w:t>2)</w:t>
            </w:r>
          </w:p>
          <w:p w14:paraId="4FF1B5F9" w14:textId="77777777" w:rsidR="00A96664" w:rsidRPr="00F17F88" w:rsidRDefault="00A96664" w:rsidP="00053C79">
            <w:pPr>
              <w:rPr>
                <w:rFonts w:ascii="Khmer OS Siemreap" w:eastAsia="Calibri" w:hAnsi="Khmer OS Siemreap" w:cs="Khmer OS Siemreap"/>
                <w:iCs/>
                <w:sz w:val="18"/>
                <w:szCs w:val="18"/>
                <w:lang w:val="sv-SE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lang w:val="sv-SE"/>
              </w:rPr>
              <w:t>WIN_SALES</w:t>
            </w:r>
          </w:p>
          <w:p w14:paraId="06DEF411" w14:textId="3EFEF7E1" w:rsidR="00A96664" w:rsidRPr="00F17F88" w:rsidRDefault="00A96664" w:rsidP="00053C79">
            <w:pPr>
              <w:spacing w:line="276" w:lineRule="auto"/>
              <w:rPr>
                <w:rFonts w:ascii="Khmer OS Siemreap" w:eastAsia="Calibri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Cs w:val="22"/>
                <w:lang w:val="sv-SE"/>
              </w:rPr>
              <w:t>I43</w:t>
            </w:r>
            <w:r w:rsidR="003E0239">
              <w:rPr>
                <w:rFonts w:ascii="Khmer OS Siemreap" w:eastAsia="Calibri" w:hAnsi="Khmer OS Siemreap" w:cs="Khmer OS Siemreap"/>
                <w:b/>
                <w:szCs w:val="22"/>
                <w:lang w:val="sv-SE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b/>
                <w:szCs w:val="22"/>
                <w:cs/>
              </w:rPr>
              <w:t xml:space="preserve"> 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>ក្នុងខែចុងក្រោយ តើ (អ្នក/ឈ្មោះ) បានលក់ផលិតផល/ទំនិញ ឬសេវាកម្មនៅក្នុង</w:t>
            </w:r>
            <w:r w:rsidRPr="00F17F88">
              <w:rPr>
                <w:rFonts w:ascii="Khmer OS Siemreap" w:eastAsia="Calibri" w:hAnsi="Khmer OS Siemreap" w:cs="Khmer OS Siemreap" w:hint="cs"/>
                <w:b/>
                <w:sz w:val="20"/>
                <w:szCs w:val="20"/>
                <w:cs/>
              </w:rPr>
              <w:t>សកម្ម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>ភាពអាជីវកម្មចម្បងរបស់(អ្នក/ឈ្មោះ)ដែរឬទេ?</w:t>
            </w:r>
          </w:p>
          <w:p w14:paraId="3245E527" w14:textId="5D79A9DB" w:rsidR="00A96664" w:rsidRPr="00F17F88" w:rsidRDefault="00A96664" w:rsidP="00053C79">
            <w:pPr>
              <w:rPr>
                <w:rFonts w:ascii="Khmer OS Siemreap" w:eastAsia="Calibri" w:hAnsi="Khmer OS Siemreap" w:cs="Khmer OS Siemreap"/>
                <w:szCs w:val="22"/>
              </w:rPr>
            </w:pPr>
            <w:r w:rsidRPr="00F17F88">
              <w:rPr>
                <w:rFonts w:ascii="Khmer OS Siemreap" w:eastAsia="Calibri" w:hAnsi="Khmer OS Siemreap" w:cs="Khmer OS Siemreap"/>
                <w:szCs w:val="22"/>
                <w:lang w:val="sv-SE"/>
              </w:rPr>
              <w:tab/>
            </w:r>
            <w:r w:rsidRPr="00F17F88">
              <w:rPr>
                <w:rFonts w:ascii="Khmer OS Siemreap" w:eastAsia="Calibri" w:hAnsi="Khmer OS Siemreap" w:cs="Khmer OS Siemreap"/>
                <w:szCs w:val="22"/>
                <w:lang w:val="sv-SE"/>
              </w:rPr>
              <w:tab/>
            </w:r>
            <w:r w:rsidRPr="00F17F88">
              <w:rPr>
                <w:rFonts w:ascii="Khmer OS Siemreap" w:eastAsia="Calibri" w:hAnsi="Khmer OS Siemreap" w:cs="Khmer OS Siemreap"/>
                <w:szCs w:val="22"/>
              </w:rPr>
              <w:t>1</w:t>
            </w:r>
            <w:r w:rsidR="003E0239">
              <w:rPr>
                <w:rFonts w:ascii="Khmer OS Siemreap" w:eastAsia="Calibri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eastAsia="Calibri" w:hAnsi="Khmer OS Siemreap" w:cs="Khmer OS Siemreap"/>
                <w:b/>
                <w:szCs w:val="22"/>
                <w:cs/>
              </w:rPr>
              <w:t>បាទ/ចាស</w:t>
            </w:r>
          </w:p>
          <w:p w14:paraId="3E74CCC1" w14:textId="107F5DCC" w:rsidR="00A96664" w:rsidRPr="00F17F88" w:rsidRDefault="00A96664" w:rsidP="00053C79">
            <w:pPr>
              <w:rPr>
                <w:rFonts w:ascii="Khmer OS Siemreap" w:eastAsia="Calibri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Calibri" w:hAnsi="Khmer OS Siemreap" w:cs="Khmer OS Siemreap"/>
                <w:szCs w:val="22"/>
              </w:rPr>
              <w:tab/>
            </w:r>
            <w:r w:rsidRPr="00F17F88">
              <w:rPr>
                <w:rFonts w:ascii="Khmer OS Siemreap" w:eastAsia="Calibri" w:hAnsi="Khmer OS Siemreap" w:cs="Khmer OS Siemreap"/>
                <w:szCs w:val="22"/>
              </w:rPr>
              <w:tab/>
              <w:t>2</w:t>
            </w:r>
            <w:r w:rsidR="003E0239">
              <w:rPr>
                <w:rFonts w:ascii="Khmer OS Siemreap" w:eastAsia="Calibri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eastAsia="Calibri" w:hAnsi="Khmer OS Siemreap" w:cs="Khmer OS Siemreap"/>
                <w:b/>
                <w:szCs w:val="22"/>
                <w:cs/>
              </w:rPr>
              <w:t>ទេ</w:t>
            </w:r>
          </w:p>
        </w:tc>
      </w:tr>
      <w:tr w:rsidR="00A96664" w:rsidRPr="00F17F88" w14:paraId="3B029ECD" w14:textId="77777777" w:rsidTr="00C97DBE">
        <w:tc>
          <w:tcPr>
            <w:tcW w:w="9445" w:type="dxa"/>
          </w:tcPr>
          <w:p w14:paraId="240069EB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lang w:val="sv-SE"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WIN_SALES=1</w:t>
            </w:r>
          </w:p>
          <w:p w14:paraId="3EEC2E6B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WIN_INCOME_SALES</w:t>
            </w:r>
          </w:p>
          <w:p w14:paraId="05BD94BE" w14:textId="462C91DE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</w:rPr>
              <w:t>I44</w:t>
            </w:r>
            <w:r w:rsidR="003E0239">
              <w:rPr>
                <w:rFonts w:ascii="Khmer OS Siemreap" w:hAnsi="Khmer OS Siemreap" w:cs="Khmer OS Siemreap"/>
                <w:bCs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>ក្នុងខែចុងក្រោយ តើ (អ្នក/ឈ្មោះ) ទទួលបានចំណូលសរុបប៉ុន្មានពីការលក់</w:t>
            </w:r>
            <w:r w:rsidRPr="00F17F88">
              <w:rPr>
                <w:rFonts w:ascii="Khmer OS Siemreap" w:eastAsia="Calibri" w:hAnsi="Khmer OS Siemreap" w:cs="Khmer OS Siemreap" w:hint="cs"/>
                <w:b/>
                <w:sz w:val="20"/>
                <w:szCs w:val="20"/>
                <w:cs/>
              </w:rPr>
              <w:t xml:space="preserve">ផលិតផល/ទំនិញ 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eastAsia="Calibri" w:hAnsi="Khmer OS Siemreap" w:cs="Khmer OS Siemreap" w:hint="cs"/>
                <w:b/>
                <w:sz w:val="20"/>
                <w:szCs w:val="20"/>
                <w:cs/>
              </w:rPr>
              <w:t>សេវាកម្ម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>នៃសកម្មភាពអាជីវកម្មចម្បងរបស់ (អ្នក/ឈ្មោះ)?</w:t>
            </w:r>
          </w:p>
          <w:p w14:paraId="54FFF6A4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</w:rPr>
              <w:tab/>
              <w:t>__________________________________</w:t>
            </w:r>
          </w:p>
          <w:p w14:paraId="7AA5E590" w14:textId="77777777" w:rsidR="00A96664" w:rsidRPr="00F17F88" w:rsidRDefault="00A96664" w:rsidP="00053C79">
            <w:pPr>
              <w:ind w:left="720"/>
              <w:rPr>
                <w:rFonts w:ascii="Khmer OS Siemreap" w:eastAsia="Calibri" w:hAnsi="Khmer OS Siemreap" w:cs="Khmer OS Siemreap"/>
                <w:b/>
                <w:szCs w:val="22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</w:rPr>
              <w:tab/>
            </w:r>
            <w:r w:rsidRPr="00F17F88">
              <w:rPr>
                <w:rFonts w:ascii="Khmer OS Siemreap" w:eastAsia="Calibri" w:hAnsi="Khmer OS Siemreap" w:cs="Khmer OS Siemreap"/>
                <w:b/>
                <w:szCs w:val="22"/>
                <w:cs/>
              </w:rPr>
              <w:t>ចំណូលសរុបនៃការលក់ជារៀល</w:t>
            </w:r>
          </w:p>
          <w:p w14:paraId="4964CC68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7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Cs w:val="22"/>
                <w:cs/>
              </w:rPr>
              <w:t>ប្រសិនបើខែចុងក្រោយមិនបាន/មិនដឹង</w:t>
            </w:r>
          </w:p>
        </w:tc>
      </w:tr>
      <w:tr w:rsidR="00A96664" w:rsidRPr="00F17F88" w14:paraId="0F9FCAF5" w14:textId="77777777" w:rsidTr="001849F7">
        <w:trPr>
          <w:trHeight w:val="1067"/>
        </w:trPr>
        <w:tc>
          <w:tcPr>
            <w:tcW w:w="9445" w:type="dxa"/>
          </w:tcPr>
          <w:p w14:paraId="6E930353" w14:textId="04FA398C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lang w:val="sv-SE"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MJJ_EMP_REL=2 </w:t>
            </w:r>
            <w:r w:rsidRPr="00F17F88">
              <w:rPr>
                <w:rFonts w:ascii="Khmer OS Siemreap" w:eastAsia="Calibri" w:hAnsi="Khmer OS Siemreap" w:cs="Khmer OS Siemreap"/>
                <w:b/>
                <w:i/>
                <w:iCs/>
                <w:color w:val="EE0000"/>
                <w:sz w:val="20"/>
                <w:szCs w:val="20"/>
                <w:cs/>
                <w:lang w:val="sv-SE"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(MJJ_EMP_REL=3 </w:t>
            </w:r>
            <w:r w:rsidRPr="00F17F88">
              <w:rPr>
                <w:rFonts w:ascii="Khmer OS Siemreap" w:eastAsia="Calibri" w:hAnsi="Khmer OS Siemreap" w:cs="Khmer OS Siemreap"/>
                <w:bCs/>
                <w:i/>
                <w:iCs/>
                <w:color w:val="EE0000"/>
                <w:sz w:val="20"/>
                <w:szCs w:val="20"/>
                <w:cs/>
                <w:lang w:val="sv-SE"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MJJ_CFW_CHK=1</w:t>
            </w:r>
            <w:r w:rsidR="003E0239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2)</w:t>
            </w:r>
          </w:p>
          <w:p w14:paraId="18F373B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WIN_PRODUCTION_COSTS</w:t>
            </w:r>
          </w:p>
          <w:p w14:paraId="4EAB61B0" w14:textId="20E3D55B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bCs/>
                <w:sz w:val="20"/>
                <w:szCs w:val="32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</w:rPr>
              <w:t>I45</w:t>
            </w:r>
            <w:r w:rsidR="003E0239">
              <w:rPr>
                <w:rFonts w:ascii="Khmer OS Siemreap" w:hAnsi="Khmer OS Siemreap" w:cs="Khmer OS Siemreap"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Cs/>
                <w:szCs w:val="22"/>
                <w:cs/>
              </w:rPr>
              <w:t xml:space="preserve"> </w:t>
            </w: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  <w:cs/>
              </w:rPr>
              <w:t>ក្នុងខែចុងក្រោយ តើ (អ្នក/ឈ្មោះ) បានចំណាយសរុបអស់ប៉ុន្មាននៅក្នុងសកម្មភាពអាជីវកម្មរបស់(អ្នក/ឈ្មោះ) រួមទាំងការចំណាយលើទំនិញមិនទាន់សម្រេចសម្រាប់ផលិត និងប្រាក់ខែសម្រាប់បុគ្គលិក ប្រសិនបើមាន?</w:t>
            </w:r>
          </w:p>
          <w:p w14:paraId="1FCF82D8" w14:textId="77777777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</w:rPr>
              <w:t xml:space="preserve">                             ____________________</w:t>
            </w:r>
          </w:p>
          <w:p w14:paraId="76DB4D24" w14:textId="77777777" w:rsidR="00A96664" w:rsidRPr="00F17F88" w:rsidRDefault="00A96664" w:rsidP="00053C79">
            <w:pPr>
              <w:spacing w:line="320" w:lineRule="exact"/>
              <w:ind w:left="720"/>
              <w:rPr>
                <w:rFonts w:ascii="Khmer OS Siemreap" w:eastAsia="Calibri" w:hAnsi="Khmer OS Siemreap" w:cs="Khmer OS Siemreap"/>
                <w:b/>
                <w:szCs w:val="22"/>
              </w:rPr>
            </w:pP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</w:rPr>
              <w:tab/>
            </w:r>
            <w:r w:rsidRPr="00F17F88">
              <w:rPr>
                <w:rFonts w:ascii="Khmer OS Siemreap" w:eastAsia="Calibri" w:hAnsi="Khmer OS Siemreap" w:cs="Khmer OS Siemreap"/>
                <w:b/>
                <w:szCs w:val="22"/>
                <w:cs/>
              </w:rPr>
              <w:t>តម្លៃចំណាយនៃផលិតកម្ម ជារៀល</w:t>
            </w:r>
          </w:p>
          <w:p w14:paraId="562B5284" w14:textId="77777777" w:rsidR="00A96664" w:rsidRPr="00F17F88" w:rsidRDefault="00A96664" w:rsidP="00053C79">
            <w:pPr>
              <w:spacing w:line="320" w:lineRule="exact"/>
              <w:ind w:left="720"/>
              <w:rPr>
                <w:rFonts w:ascii="Khmer OS Siemreap" w:hAnsi="Khmer OS Siemreap" w:cs="Khmer OS Siemreap"/>
                <w:bCs/>
                <w:sz w:val="6"/>
                <w:szCs w:val="6"/>
              </w:rPr>
            </w:pPr>
          </w:p>
          <w:p w14:paraId="52C5F6F4" w14:textId="606C8CD4" w:rsidR="00C97DBE" w:rsidRPr="001849F7" w:rsidRDefault="00A96664" w:rsidP="001849F7">
            <w:pPr>
              <w:pStyle w:val="ListParagraph"/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line="320" w:lineRule="exact"/>
              <w:contextualSpacing/>
              <w:rPr>
                <w:rFonts w:ascii="Khmer OS Siemreap" w:eastAsia="Calibri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Cs w:val="22"/>
                <w:cs/>
              </w:rPr>
              <w:t>ប្រសិនបើមិនមានចំណាយផលិតកម្មក្នុងខែចុងក្រោយ/មិនដឹង</w:t>
            </w:r>
          </w:p>
        </w:tc>
      </w:tr>
      <w:tr w:rsidR="00A96664" w:rsidRPr="00F17F88" w14:paraId="470DD36B" w14:textId="77777777" w:rsidTr="00C97DBE">
        <w:tc>
          <w:tcPr>
            <w:tcW w:w="9445" w:type="dxa"/>
          </w:tcPr>
          <w:p w14:paraId="0039C418" w14:textId="535F7D7A" w:rsidR="00A96664" w:rsidRPr="00F17F88" w:rsidRDefault="00A96664" w:rsidP="00053C79">
            <w:pPr>
              <w:rPr>
                <w:rFonts w:ascii="Khmer OS Siemreap" w:eastAsia="Calibri" w:hAnsi="Khmer OS Siemreap" w:cs="Khmer OS Siemreap"/>
                <w:i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lang w:val="sv-SE"/>
              </w:rPr>
              <w:t xml:space="preserve">  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 xml:space="preserve">MJJ_EMP_REL=2 </w:t>
            </w:r>
            <w:r w:rsidRPr="00F17F88">
              <w:rPr>
                <w:rFonts w:ascii="Khmer OS Siemreap" w:eastAsia="Calibri" w:hAnsi="Khmer OS Siemreap" w:cs="Khmer OS Siemreap"/>
                <w:b/>
                <w:i/>
                <w:iCs/>
                <w:color w:val="EE0000"/>
                <w:sz w:val="20"/>
                <w:szCs w:val="20"/>
                <w:cs/>
                <w:lang w:val="sv-SE"/>
              </w:rPr>
              <w:t>ឬ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 xml:space="preserve"> (MJJ_EMP_REL=3 </w:t>
            </w:r>
            <w:r w:rsidRPr="00F17F88">
              <w:rPr>
                <w:rFonts w:ascii="Khmer OS Siemreap" w:eastAsia="Calibri" w:hAnsi="Khmer OS Siemreap" w:cs="Khmer OS Siemreap"/>
                <w:bCs/>
                <w:i/>
                <w:iCs/>
                <w:color w:val="EE0000"/>
                <w:sz w:val="20"/>
                <w:szCs w:val="20"/>
                <w:cs/>
                <w:lang w:val="sv-SE"/>
              </w:rPr>
              <w:t>និង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 xml:space="preserve"> MJJ_CFW_CHK=1</w:t>
            </w:r>
            <w:r w:rsidR="003E0239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>2)</w:t>
            </w:r>
            <w:r w:rsidRPr="00F17F88">
              <w:rPr>
                <w:rFonts w:ascii="Khmer OS Siemreap" w:eastAsia="Calibri" w:hAnsi="Khmer OS Siemreap" w:cs="Khmer OS Siemreap"/>
                <w:iCs/>
                <w:sz w:val="20"/>
                <w:szCs w:val="20"/>
              </w:rPr>
              <w:t xml:space="preserve"> </w:t>
            </w:r>
          </w:p>
          <w:p w14:paraId="43246AD7" w14:textId="77777777" w:rsidR="00A96664" w:rsidRPr="00F17F88" w:rsidRDefault="00A96664" w:rsidP="00053C79">
            <w:pPr>
              <w:rPr>
                <w:rFonts w:ascii="Khmer OS Siemreap" w:eastAsia="Calibri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</w:rPr>
              <w:t>WIN_INCOME_DAYS</w:t>
            </w:r>
          </w:p>
          <w:p w14:paraId="672394B1" w14:textId="4E9BFF73" w:rsidR="00A96664" w:rsidRPr="00F17F88" w:rsidRDefault="00A96664" w:rsidP="00053C79">
            <w:pPr>
              <w:rPr>
                <w:rFonts w:ascii="Khmer OS Siemreap" w:eastAsia="Calibri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bCs/>
              </w:rPr>
              <w:t>I46</w:t>
            </w:r>
            <w:r w:rsidR="003E0239">
              <w:rPr>
                <w:rFonts w:ascii="Khmer OS Siemreap" w:eastAsia="Calibri" w:hAnsi="Khmer OS Siemreap" w:cs="Khmer OS Siemreap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cs/>
              </w:rPr>
              <w:t xml:space="preserve"> </w:t>
            </w:r>
            <w:r w:rsidRPr="00D46CA6">
              <w:rPr>
                <w:rFonts w:ascii="Khmer OS Siemreap" w:eastAsia="Calibri" w:hAnsi="Khmer OS Siemreap" w:cs="Khmer OS Siemreap"/>
                <w:b/>
                <w:spacing w:val="-20"/>
                <w:szCs w:val="22"/>
                <w:cs/>
              </w:rPr>
              <w:t>ក្នុងខែចុងក្រោយតើ (អ្នក/ឈ្មោះ) បានធ្វើការប៉ុន្មានថ្ងៃនៅក្នុងសកម្មភាពអាជីវកម្មចម្បងរបស់ (អ្នក/ឈ្មោះ)?</w:t>
            </w:r>
          </w:p>
          <w:p w14:paraId="5B0C49AD" w14:textId="77777777" w:rsidR="00A96664" w:rsidRPr="00F17F88" w:rsidRDefault="00A96664" w:rsidP="00053C79">
            <w:pPr>
              <w:ind w:left="1440"/>
              <w:rPr>
                <w:rFonts w:ascii="Khmer OS Siemreap" w:eastAsia="Calibri" w:hAnsi="Khmer OS Siemreap" w:cs="Khmer OS Siemreap"/>
                <w:szCs w:val="22"/>
              </w:rPr>
            </w:pPr>
            <w:r w:rsidRPr="00F17F88">
              <w:rPr>
                <w:rFonts w:ascii="Khmer OS Siemreap" w:eastAsia="Calibri" w:hAnsi="Khmer OS Siemreap" w:cs="Khmer OS Siemreap"/>
                <w:szCs w:val="22"/>
              </w:rPr>
              <w:t xml:space="preserve">           __________</w:t>
            </w:r>
          </w:p>
          <w:p w14:paraId="017369F6" w14:textId="77777777" w:rsidR="00A96664" w:rsidRPr="00F17F88" w:rsidRDefault="00A96664" w:rsidP="00053C79">
            <w:pPr>
              <w:ind w:left="720"/>
              <w:rPr>
                <w:rFonts w:ascii="Khmer OS Siemreap" w:eastAsia="Calibri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Cs w:val="22"/>
              </w:rPr>
              <w:tab/>
            </w:r>
            <w:r w:rsidRPr="00F17F88">
              <w:rPr>
                <w:rFonts w:ascii="Khmer OS Siemreap" w:eastAsia="Calibri" w:hAnsi="Khmer OS Siemreap" w:cs="Khmer OS Siemreap"/>
                <w:b/>
                <w:szCs w:val="22"/>
                <w:cs/>
              </w:rPr>
              <w:t>ចំនួនថ្ងៃដែលបានធ្វើការក្នុងខែចុងក្រោយ</w:t>
            </w:r>
          </w:p>
          <w:p w14:paraId="07AB05E5" w14:textId="77777777" w:rsidR="00A96664" w:rsidRPr="00F17F88" w:rsidRDefault="00A96664" w:rsidP="00053C79">
            <w:pPr>
              <w:ind w:left="1440"/>
              <w:rPr>
                <w:rFonts w:ascii="Khmer OS Siemreap" w:eastAsia="Calibri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eastAsia="Calibri" w:hAnsi="Khmer OS Siemreap" w:cs="Khmer OS Siemreap"/>
                <w:szCs w:val="22"/>
              </w:rPr>
              <w:t>97</w:t>
            </w:r>
            <w:r w:rsidRPr="00F17F88">
              <w:rPr>
                <w:rFonts w:ascii="Khmer OS Siemreap" w:eastAsia="Calibri" w:hAnsi="Khmer OS Siemreap" w:cs="Khmer OS Siemreap"/>
                <w:szCs w:val="40"/>
              </w:rPr>
              <w:tab/>
            </w:r>
            <w:r w:rsidRPr="00F17F88">
              <w:rPr>
                <w:rFonts w:ascii="Khmer OS Siemreap" w:eastAsia="Calibri" w:hAnsi="Khmer OS Siemreap" w:cs="Khmer OS Siemreap"/>
                <w:b/>
                <w:szCs w:val="22"/>
                <w:cs/>
              </w:rPr>
              <w:t>មិនដឹង</w:t>
            </w:r>
          </w:p>
        </w:tc>
      </w:tr>
      <w:tr w:rsidR="00A96664" w:rsidRPr="00F17F88" w14:paraId="23432BD5" w14:textId="77777777" w:rsidTr="00C97DBE">
        <w:tc>
          <w:tcPr>
            <w:tcW w:w="9445" w:type="dxa"/>
          </w:tcPr>
          <w:p w14:paraId="787496AB" w14:textId="147D8E14" w:rsidR="00A96664" w:rsidRPr="00F17F88" w:rsidRDefault="00A96664" w:rsidP="00053C79">
            <w:pPr>
              <w:spacing w:after="120"/>
              <w:rPr>
                <w:rFonts w:ascii="Khmer OS Siemreap" w:eastAsia="Calibri" w:hAnsi="Khmer OS Siemreap" w:cs="Khmer OS Siemreap"/>
                <w:iCs/>
                <w:sz w:val="18"/>
                <w:szCs w:val="18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 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18"/>
                <w:szCs w:val="18"/>
              </w:rPr>
              <w:t xml:space="preserve">MJJ_EMP_REL=2 </w:t>
            </w:r>
            <w:r w:rsidRPr="00F17F88">
              <w:rPr>
                <w:rFonts w:ascii="Khmer OS Siemreap" w:eastAsia="Calibri" w:hAnsi="Khmer OS Siemreap" w:cs="Khmer OS Siemreap"/>
                <w:b/>
                <w:i/>
                <w:iCs/>
                <w:color w:val="EE0000"/>
                <w:sz w:val="18"/>
                <w:szCs w:val="18"/>
                <w:cs/>
                <w:lang w:val="sv-SE"/>
              </w:rPr>
              <w:t>ឬ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18"/>
                <w:szCs w:val="18"/>
              </w:rPr>
              <w:t xml:space="preserve"> (MJJ_EMP_REL=3 </w:t>
            </w:r>
            <w:r w:rsidRPr="00F17F88">
              <w:rPr>
                <w:rFonts w:ascii="Khmer OS Siemreap" w:eastAsia="Calibri" w:hAnsi="Khmer OS Siemreap" w:cs="Khmer OS Siemreap"/>
                <w:bCs/>
                <w:i/>
                <w:iCs/>
                <w:color w:val="EE0000"/>
                <w:sz w:val="18"/>
                <w:szCs w:val="18"/>
                <w:cs/>
                <w:lang w:val="sv-SE"/>
              </w:rPr>
              <w:t>និង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18"/>
                <w:szCs w:val="18"/>
              </w:rPr>
              <w:t xml:space="preserve"> MJJ_CFW_CHK=1</w:t>
            </w:r>
            <w:r w:rsidR="003E0239">
              <w:rPr>
                <w:rFonts w:ascii="Khmer OS Siemreap" w:eastAsia="Calibri" w:hAnsi="Khmer OS Siemreap" w:cs="Khmer OS Siemreap"/>
                <w:i/>
                <w:color w:val="FF0000"/>
                <w:sz w:val="18"/>
                <w:szCs w:val="18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18"/>
                <w:szCs w:val="18"/>
              </w:rPr>
              <w:t>2)</w:t>
            </w:r>
          </w:p>
          <w:p w14:paraId="2BC5266B" w14:textId="77777777" w:rsidR="00A96664" w:rsidRPr="00F17F88" w:rsidRDefault="00A96664" w:rsidP="00053C79">
            <w:pPr>
              <w:rPr>
                <w:rFonts w:ascii="Khmer OS Siemreap" w:eastAsia="Calibri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</w:rPr>
              <w:t>WIN_INCOME_HOURS</w:t>
            </w:r>
          </w:p>
          <w:p w14:paraId="455F99EF" w14:textId="7E5496F6" w:rsidR="00A96664" w:rsidRPr="00F17F88" w:rsidRDefault="00A96664" w:rsidP="00053C79">
            <w:pPr>
              <w:ind w:right="-110"/>
              <w:rPr>
                <w:rFonts w:ascii="Khmer OS Siemreap" w:eastAsia="Calibri" w:hAnsi="Khmer OS Siemreap" w:cs="Khmer OS Siemreap"/>
                <w:szCs w:val="22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bCs/>
                <w:szCs w:val="22"/>
              </w:rPr>
              <w:t>I47</w:t>
            </w:r>
            <w:r w:rsidR="003E0239">
              <w:rPr>
                <w:rFonts w:ascii="Khmer OS Siemreap" w:eastAsia="Calibri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eastAsia="Calibri" w:hAnsi="Khmer OS Siemreap" w:cs="Khmer OS Siemreap"/>
                <w:b/>
                <w:szCs w:val="22"/>
                <w:cs/>
              </w:rPr>
              <w:t>ក្នុងខែចុងក្រោយតើ (អ្នក/ឈ្មោះ) បានធ្វើការប៉ុន្មានម៉ោង</w:t>
            </w:r>
            <w:r w:rsidRPr="00F17F88">
              <w:rPr>
                <w:rFonts w:ascii="Khmer OS Siemreap" w:eastAsia="Calibri" w:hAnsi="Khmer OS Siemreap" w:cs="Khmer OS Siemreap" w:hint="cs"/>
                <w:b/>
                <w:szCs w:val="22"/>
                <w:cs/>
              </w:rPr>
              <w:t>ក្នុងមួយថ្ងៃ</w:t>
            </w:r>
            <w:r w:rsidRPr="00F17F88">
              <w:rPr>
                <w:rFonts w:ascii="Khmer OS Siemreap" w:eastAsia="Calibri" w:hAnsi="Khmer OS Siemreap" w:cs="Khmer OS Siemreap"/>
                <w:b/>
                <w:szCs w:val="22"/>
                <w:cs/>
              </w:rPr>
              <w:t>នៅក្នុងសកម្មភាពអាជីវកម្មចម្បងរបស់</w:t>
            </w:r>
            <w:r w:rsidRPr="00F17F88">
              <w:rPr>
                <w:rFonts w:ascii="Khmer OS Siemreap" w:eastAsia="Calibri" w:hAnsi="Khmer OS Siemreap" w:cs="Khmer OS Siemreap"/>
                <w:b/>
                <w:szCs w:val="22"/>
                <w:cs/>
              </w:rPr>
              <w:lastRenderedPageBreak/>
              <w:t>(អ្នក/ឈ្មោះ)?</w:t>
            </w:r>
          </w:p>
          <w:p w14:paraId="7FA12F1A" w14:textId="77777777" w:rsidR="00A96664" w:rsidRPr="00F17F88" w:rsidRDefault="00A96664" w:rsidP="00053C79">
            <w:pPr>
              <w:ind w:left="720"/>
              <w:rPr>
                <w:rFonts w:ascii="Khmer OS Siemreap" w:eastAsia="Calibri" w:hAnsi="Khmer OS Siemreap" w:cs="Khmer OS Siemreap"/>
                <w:szCs w:val="22"/>
              </w:rPr>
            </w:pPr>
            <w:r w:rsidRPr="00F17F88">
              <w:rPr>
                <w:rFonts w:ascii="Khmer OS Siemreap" w:eastAsia="Calibri" w:hAnsi="Khmer OS Siemreap" w:cs="Khmer OS Siemreap"/>
                <w:szCs w:val="22"/>
              </w:rPr>
              <w:tab/>
              <w:t>___________</w:t>
            </w:r>
          </w:p>
          <w:p w14:paraId="6598EB02" w14:textId="77777777" w:rsidR="00A96664" w:rsidRPr="00F17F88" w:rsidRDefault="00A96664" w:rsidP="00053C79">
            <w:pPr>
              <w:ind w:left="720"/>
              <w:rPr>
                <w:rFonts w:ascii="Khmer OS Siemreap" w:eastAsia="Calibri" w:hAnsi="Khmer OS Siemreap" w:cs="Khmer OS Siemreap"/>
                <w:szCs w:val="22"/>
              </w:rPr>
            </w:pPr>
            <w:r w:rsidRPr="00F17F88">
              <w:rPr>
                <w:rFonts w:ascii="Khmer OS Siemreap" w:eastAsia="Calibri" w:hAnsi="Khmer OS Siemreap" w:cs="Khmer OS Siemreap"/>
                <w:szCs w:val="22"/>
              </w:rPr>
              <w:tab/>
            </w:r>
            <w:r w:rsidRPr="00F17F88">
              <w:rPr>
                <w:rFonts w:ascii="Khmer OS Siemreap" w:eastAsia="Calibri" w:hAnsi="Khmer OS Siemreap" w:cs="Khmer OS Siemreap"/>
                <w:b/>
                <w:szCs w:val="22"/>
                <w:cs/>
              </w:rPr>
              <w:t>ចំនួនម៉ោងក្នុងមួយថ្ងៃ</w:t>
            </w:r>
          </w:p>
          <w:p w14:paraId="367CA197" w14:textId="77777777" w:rsidR="00A96664" w:rsidRPr="00F17F88" w:rsidRDefault="00A96664" w:rsidP="00053C79">
            <w:pPr>
              <w:ind w:left="720"/>
              <w:rPr>
                <w:rFonts w:ascii="Khmer OS Siemreap" w:eastAsia="Calibri" w:hAnsi="Khmer OS Siemreap" w:cs="Khmer OS Siemreap"/>
                <w:sz w:val="6"/>
                <w:szCs w:val="6"/>
              </w:rPr>
            </w:pPr>
          </w:p>
          <w:p w14:paraId="664FECFA" w14:textId="77777777" w:rsidR="00A96664" w:rsidRPr="00F17F88" w:rsidRDefault="00A96664" w:rsidP="00053C79">
            <w:pPr>
              <w:ind w:left="1440"/>
              <w:rPr>
                <w:rFonts w:ascii="Khmer OS Siemreap" w:eastAsia="Calibri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eastAsia="Calibri" w:hAnsi="Khmer OS Siemreap" w:cs="Khmer OS Siemreap"/>
                <w:szCs w:val="22"/>
              </w:rPr>
              <w:t>97</w:t>
            </w:r>
            <w:r w:rsidRPr="00F17F88">
              <w:rPr>
                <w:rFonts w:ascii="Khmer OS Siemreap" w:eastAsia="Calibri" w:hAnsi="Khmer OS Siemreap" w:cs="Khmer OS Siemreap"/>
                <w:szCs w:val="22"/>
              </w:rPr>
              <w:tab/>
            </w:r>
            <w:r w:rsidRPr="00F17F88">
              <w:rPr>
                <w:rFonts w:ascii="Khmer OS Siemreap" w:eastAsia="Calibri" w:hAnsi="Khmer OS Siemreap" w:cs="Khmer OS Siemreap"/>
                <w:b/>
                <w:szCs w:val="22"/>
                <w:cs/>
              </w:rPr>
              <w:t>មិនដឹង</w:t>
            </w:r>
          </w:p>
        </w:tc>
      </w:tr>
      <w:tr w:rsidR="00A96664" w:rsidRPr="00F17F88" w14:paraId="592DD527" w14:textId="77777777" w:rsidTr="00C97DBE">
        <w:tblPrEx>
          <w:tblCellMar>
            <w:left w:w="28" w:type="dxa"/>
            <w:right w:w="28" w:type="dxa"/>
          </w:tblCellMar>
        </w:tblPrEx>
        <w:tc>
          <w:tcPr>
            <w:tcW w:w="9445" w:type="dxa"/>
          </w:tcPr>
          <w:p w14:paraId="62F54B44" w14:textId="6D86C09E" w:rsidR="00A96664" w:rsidRPr="00F17F88" w:rsidRDefault="00A96664" w:rsidP="00053C79">
            <w:pPr>
              <w:spacing w:after="120"/>
              <w:rPr>
                <w:rFonts w:ascii="Khmer OS Siemreap" w:eastAsia="Calibri" w:hAnsi="Khmer OS Siemreap" w:cs="Khmer OS Siemreap"/>
                <w:i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lang w:val="sv-SE"/>
              </w:rPr>
              <w:t xml:space="preserve">  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 xml:space="preserve">MJJ_EMP_REL=2 </w:t>
            </w:r>
            <w:r w:rsidRPr="00F17F88">
              <w:rPr>
                <w:rFonts w:ascii="Khmer OS Siemreap" w:eastAsia="Calibri" w:hAnsi="Khmer OS Siemreap" w:cs="Khmer OS Siemreap"/>
                <w:b/>
                <w:i/>
                <w:iCs/>
                <w:color w:val="EE0000"/>
                <w:sz w:val="20"/>
                <w:szCs w:val="20"/>
                <w:cs/>
                <w:lang w:val="sv-SE"/>
              </w:rPr>
              <w:t>ឬ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 xml:space="preserve"> (MJJ_EMP_REL=3 </w:t>
            </w:r>
            <w:r w:rsidRPr="00F17F88">
              <w:rPr>
                <w:rFonts w:ascii="Khmer OS Siemreap" w:eastAsia="Calibri" w:hAnsi="Khmer OS Siemreap" w:cs="Khmer OS Siemreap"/>
                <w:bCs/>
                <w:i/>
                <w:iCs/>
                <w:color w:val="EE0000"/>
                <w:sz w:val="20"/>
                <w:szCs w:val="20"/>
                <w:cs/>
                <w:lang w:val="sv-SE"/>
              </w:rPr>
              <w:t>និង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 xml:space="preserve"> MJJ_CFW_CHK=1</w:t>
            </w:r>
            <w:r w:rsidR="003E0239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i/>
                <w:color w:val="FF0000"/>
                <w:sz w:val="20"/>
                <w:szCs w:val="20"/>
              </w:rPr>
              <w:t>2)</w:t>
            </w:r>
          </w:p>
          <w:p w14:paraId="77555514" w14:textId="77777777" w:rsidR="00A96664" w:rsidRPr="00F17F88" w:rsidRDefault="00A96664" w:rsidP="00053C79">
            <w:pPr>
              <w:rPr>
                <w:rFonts w:ascii="Khmer OS Siemreap" w:eastAsia="Calibri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 w:val="20"/>
                <w:szCs w:val="20"/>
              </w:rPr>
              <w:t>WIN_PRODCONS</w:t>
            </w:r>
          </w:p>
          <w:p w14:paraId="1FADD741" w14:textId="21C03524" w:rsidR="00A96664" w:rsidRPr="00F17F88" w:rsidRDefault="00A96664" w:rsidP="00053C79">
            <w:pPr>
              <w:rPr>
                <w:rFonts w:ascii="Khmer OS Siemreap" w:eastAsia="Calibri" w:hAnsi="Khmer OS Siemreap" w:cs="Khmer OS Siemreap"/>
                <w:szCs w:val="22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bCs/>
                <w:szCs w:val="22"/>
              </w:rPr>
              <w:t>I48</w:t>
            </w:r>
            <w:r w:rsidR="003E0239">
              <w:rPr>
                <w:rFonts w:ascii="Khmer OS Siemreap" w:eastAsia="Calibri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eastAsia="Calibri" w:hAnsi="Khmer OS Siemreap" w:cs="Khmer OS Siemreap"/>
                <w:b/>
                <w:szCs w:val="22"/>
                <w:cs/>
              </w:rPr>
              <w:t>ក្នុងខែចុងក្រោយ តើ (អ្នក/ឈ្មោះ) បានយកផលិតផលខ្លះពីសកម្មភាពអាជីវកម្មចម្បងរបស់(អ្នក/ឈ្មោះ) សម្រាប់ការប្រើប្រាស់ដោយខ្លួនអ្នកផ្ទាល់ឬសម្រាប់គ្រួសារ ដែរឬទេ?</w:t>
            </w:r>
          </w:p>
          <w:p w14:paraId="6B279D2C" w14:textId="17B05050" w:rsidR="00A96664" w:rsidRPr="00F17F88" w:rsidRDefault="00A96664" w:rsidP="00053C79">
            <w:pPr>
              <w:rPr>
                <w:rFonts w:ascii="Khmer OS Siemreap" w:eastAsia="Calibri" w:hAnsi="Khmer OS Siemreap" w:cs="Khmer OS Siemreap"/>
                <w:szCs w:val="22"/>
              </w:rPr>
            </w:pPr>
            <w:r w:rsidRPr="00F17F88">
              <w:rPr>
                <w:rFonts w:ascii="Khmer OS Siemreap" w:eastAsia="Calibri" w:hAnsi="Khmer OS Siemreap" w:cs="Khmer OS Siemreap"/>
                <w:szCs w:val="22"/>
              </w:rPr>
              <w:tab/>
            </w:r>
            <w:r w:rsidRPr="00F17F88">
              <w:rPr>
                <w:rFonts w:ascii="Khmer OS Siemreap" w:eastAsia="Calibri" w:hAnsi="Khmer OS Siemreap" w:cs="Khmer OS Siemreap"/>
                <w:szCs w:val="22"/>
              </w:rPr>
              <w:tab/>
              <w:t>1</w:t>
            </w:r>
            <w:r w:rsidR="003E0239">
              <w:rPr>
                <w:rFonts w:ascii="Khmer OS Siemreap" w:eastAsia="Calibri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eastAsia="Calibri" w:hAnsi="Khmer OS Siemreap" w:cs="Khmer OS Siemreap"/>
                <w:b/>
                <w:szCs w:val="22"/>
                <w:cs/>
              </w:rPr>
              <w:t>បាទ/ចាស</w:t>
            </w:r>
          </w:p>
          <w:p w14:paraId="69C5828A" w14:textId="14C8FC80" w:rsidR="00A96664" w:rsidRPr="00F17F88" w:rsidRDefault="00A96664" w:rsidP="00053C79">
            <w:pPr>
              <w:rPr>
                <w:rFonts w:ascii="Khmer OS Siemreap" w:eastAsia="Calibri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eastAsia="Calibri" w:hAnsi="Khmer OS Siemreap" w:cs="Khmer OS Siemreap"/>
                <w:szCs w:val="22"/>
              </w:rPr>
              <w:tab/>
            </w:r>
            <w:r w:rsidRPr="00F17F88">
              <w:rPr>
                <w:rFonts w:ascii="Khmer OS Siemreap" w:eastAsia="Calibri" w:hAnsi="Khmer OS Siemreap" w:cs="Khmer OS Siemreap"/>
                <w:szCs w:val="22"/>
              </w:rPr>
              <w:tab/>
              <w:t>2</w:t>
            </w:r>
            <w:r w:rsidR="003E0239">
              <w:rPr>
                <w:rFonts w:ascii="Khmer OS Siemreap" w:eastAsia="Calibri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eastAsia="Calibri" w:hAnsi="Khmer OS Siemreap" w:cs="Khmer OS Siemreap"/>
                <w:b/>
                <w:szCs w:val="22"/>
                <w:cs/>
              </w:rPr>
              <w:t>ទេ</w:t>
            </w:r>
          </w:p>
        </w:tc>
      </w:tr>
      <w:tr w:rsidR="00A96664" w:rsidRPr="00F17F88" w14:paraId="12F58624" w14:textId="77777777" w:rsidTr="00C97DBE">
        <w:tc>
          <w:tcPr>
            <w:tcW w:w="9445" w:type="dxa"/>
          </w:tcPr>
          <w:p w14:paraId="4E571E05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lang w:val="sv-SE"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WIN_PRODCONS=1</w:t>
            </w:r>
          </w:p>
          <w:p w14:paraId="7F27926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WIN_PRODCONS_VAL</w:t>
            </w:r>
          </w:p>
          <w:p w14:paraId="2C27C160" w14:textId="6CD555A6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</w:rPr>
              <w:t>I49</w:t>
            </w:r>
            <w:r w:rsidR="003E0239">
              <w:rPr>
                <w:rFonts w:ascii="Khmer OS Siemreap" w:hAnsi="Khmer OS Siemreap" w:cs="Khmer OS Siemreap"/>
                <w:bCs/>
                <w:szCs w:val="22"/>
              </w:rPr>
              <w:t>.</w:t>
            </w:r>
            <w:r w:rsidRPr="00F17F88">
              <w:rPr>
                <w:rFonts w:ascii="Khmer OS Siemreap" w:eastAsia="Calibri" w:hAnsi="Khmer OS Siemreap" w:cs="Khmer OS Siemreap"/>
                <w:b/>
                <w:szCs w:val="22"/>
                <w:cs/>
              </w:rPr>
              <w:t>ប្រសិនបើបានយកទំនិញសម្រាប់ប្រើប្រាស់ផ្ទាល់ខ្លួនអ្នកផ្ទាល់ ឬសម្រាប់គ្រួសារ តើអស់តម្លៃប៉ុន្មាន?</w:t>
            </w:r>
          </w:p>
          <w:p w14:paraId="0C323873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</w:rPr>
              <w:tab/>
              <w:t>__________________________________</w:t>
            </w:r>
          </w:p>
          <w:p w14:paraId="7DAC4C92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</w:rPr>
              <w:tab/>
            </w:r>
            <w:r w:rsidRPr="00F17F88">
              <w:rPr>
                <w:rFonts w:ascii="Khmer OS Siemreap" w:eastAsia="Calibri" w:hAnsi="Khmer OS Siemreap" w:cs="Khmer OS Siemreap"/>
                <w:b/>
                <w:szCs w:val="22"/>
                <w:cs/>
              </w:rPr>
              <w:t>តម្លៃទំនិញនៃអាជីវកម្មដែលបានប្រើប្រាស់ជារៀល</w:t>
            </w:r>
          </w:p>
          <w:p w14:paraId="5602711A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61"/>
              </w:numPr>
              <w:autoSpaceDE/>
              <w:autoSpaceDN/>
              <w:adjustRightInd/>
              <w:contextualSpacing/>
              <w:rPr>
                <w:rFonts w:ascii="Khmer OS Siemreap" w:eastAsia="Calibri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Calibri" w:hAnsi="Khmer OS Siemreap" w:cs="Khmer OS Siemreap"/>
                <w:b/>
                <w:szCs w:val="22"/>
                <w:cs/>
              </w:rPr>
              <w:t>ប្រសិនបើគ្មានការប្រើប្រាស់ទំនិញ ក្នុងខែចុងក្រោយ/មិនដឹង</w:t>
            </w:r>
          </w:p>
          <w:p w14:paraId="36B9DA39" w14:textId="77777777" w:rsidR="00A96664" w:rsidRPr="00F17F88" w:rsidRDefault="00A96664" w:rsidP="00053C79">
            <w:pPr>
              <w:pStyle w:val="ListParagraph"/>
              <w:ind w:left="2160"/>
              <w:rPr>
                <w:rFonts w:ascii="Khmer OS Siemreap" w:hAnsi="Khmer OS Siemreap" w:cs="Khmer OS Siemreap"/>
                <w:bCs/>
                <w:sz w:val="6"/>
                <w:szCs w:val="6"/>
              </w:rPr>
            </w:pPr>
          </w:p>
        </w:tc>
      </w:tr>
      <w:tr w:rsidR="00A96664" w:rsidRPr="00F17F88" w14:paraId="410486BE" w14:textId="77777777" w:rsidTr="00C97DBE">
        <w:tc>
          <w:tcPr>
            <w:tcW w:w="9445" w:type="dxa"/>
          </w:tcPr>
          <w:p w14:paraId="7027C6D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eastAsia="Calibri" w:hAnsi="Khmer OS Siemreap" w:cs="Khmer OS Siemreap"/>
                <w:bCs/>
                <w:i/>
                <w:iCs/>
                <w:color w:val="EE0000"/>
                <w:sz w:val="20"/>
                <w:szCs w:val="20"/>
                <w:cs/>
              </w:rPr>
              <w:t>កំណត់សម្គាល់៖</w:t>
            </w:r>
            <w:r w:rsidRPr="00F17F88">
              <w:rPr>
                <w:rFonts w:ascii="Khmer OS Siemreap" w:eastAsia="Calibri" w:hAnsi="Khmer OS Siemreap" w:cs="Khmer OS Siemreap"/>
                <w:b/>
                <w:color w:val="EE0000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color w:val="FF0000"/>
                <w:sz w:val="20"/>
                <w:szCs w:val="20"/>
              </w:rPr>
              <w:t>WIN_INCOME1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= WIN_INCOME_SALES - WIN_PRODUCTION_COSTS + WIN_PRODCONS_VAL</w:t>
            </w:r>
          </w:p>
        </w:tc>
      </w:tr>
      <w:tr w:rsidR="00A96664" w:rsidRPr="00F17F88" w14:paraId="76540CEC" w14:textId="77777777" w:rsidTr="00C97DBE">
        <w:tc>
          <w:tcPr>
            <w:tcW w:w="94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5B1F014" w14:textId="77777777" w:rsidR="00A96664" w:rsidRPr="00F17F88" w:rsidRDefault="00A96664" w:rsidP="00053C79">
            <w:pPr>
              <w:jc w:val="center"/>
              <w:rPr>
                <w:rFonts w:ascii="Khmer OS Siemreap" w:eastAsia="Calibri" w:hAnsi="Khmer OS Siemreap" w:cs="Khmer OS Siemreap"/>
                <w:bCs/>
                <w:i/>
                <w:iCs/>
                <w:color w:val="EE0000"/>
                <w:sz w:val="20"/>
                <w:szCs w:val="20"/>
                <w:cs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cs/>
              </w:rPr>
              <w:t xml:space="preserve">ចប់ផ្នែក </w:t>
            </w:r>
            <w:r w:rsidRPr="00F17F88">
              <w:rPr>
                <w:rFonts w:ascii="Khmer OS Siemreap" w:eastAsia="Calibri" w:hAnsi="Khmer OS Siemreap" w:cs="Khmer OS Siemreap"/>
                <w:b/>
                <w:bCs/>
                <w:lang w:val="sv-SE"/>
              </w:rPr>
              <w:t>(WIN_INCOME)</w:t>
            </w:r>
          </w:p>
        </w:tc>
      </w:tr>
      <w:tr w:rsidR="00A96664" w:rsidRPr="00F17F88" w14:paraId="12B4BA93" w14:textId="77777777" w:rsidTr="00C97DBE">
        <w:tc>
          <w:tcPr>
            <w:tcW w:w="9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D30ED2" w14:textId="77777777" w:rsidR="00A96664" w:rsidRDefault="00A96664" w:rsidP="00053C79">
            <w:pPr>
              <w:rPr>
                <w:rFonts w:ascii="Khmer OS Siemreap" w:eastAsia="Times New Roman" w:hAnsi="Khmer OS Siemreap" w:cs="Khmer OS Siemreap"/>
                <w:bCs/>
                <w:sz w:val="6"/>
                <w:szCs w:val="6"/>
                <w:lang w:val="sv-SE"/>
              </w:rPr>
            </w:pPr>
          </w:p>
          <w:p w14:paraId="7F62DD9E" w14:textId="77777777" w:rsidR="00C97DBE" w:rsidRDefault="00C97DBE" w:rsidP="00053C79">
            <w:pPr>
              <w:rPr>
                <w:rFonts w:ascii="Khmer OS Siemreap" w:eastAsia="Times New Roman" w:hAnsi="Khmer OS Siemreap" w:cs="Khmer OS Siemreap"/>
                <w:bCs/>
                <w:sz w:val="6"/>
                <w:szCs w:val="6"/>
                <w:lang w:val="sv-SE"/>
              </w:rPr>
            </w:pPr>
          </w:p>
          <w:p w14:paraId="21DE7989" w14:textId="77777777" w:rsidR="001849F7" w:rsidRDefault="001849F7" w:rsidP="00053C79">
            <w:pPr>
              <w:rPr>
                <w:rFonts w:ascii="Khmer OS Siemreap" w:eastAsia="Times New Roman" w:hAnsi="Khmer OS Siemreap" w:cs="Khmer OS Siemreap"/>
                <w:bCs/>
                <w:sz w:val="6"/>
                <w:szCs w:val="6"/>
                <w:lang w:val="sv-SE"/>
              </w:rPr>
            </w:pPr>
          </w:p>
          <w:p w14:paraId="1180BBE3" w14:textId="77777777" w:rsidR="00C97DBE" w:rsidRPr="00F17F88" w:rsidRDefault="00C97DBE" w:rsidP="00053C79">
            <w:pPr>
              <w:rPr>
                <w:rFonts w:ascii="Khmer OS Siemreap" w:eastAsia="Times New Roman" w:hAnsi="Khmer OS Siemreap" w:cs="Khmer OS Siemreap"/>
                <w:bCs/>
                <w:sz w:val="6"/>
                <w:szCs w:val="6"/>
                <w:cs/>
                <w:lang w:val="sv-SE"/>
              </w:rPr>
            </w:pPr>
          </w:p>
        </w:tc>
      </w:tr>
      <w:tr w:rsidR="00A96664" w:rsidRPr="00F17F88" w14:paraId="03CAEC74" w14:textId="77777777" w:rsidTr="00C97DBE">
        <w:tc>
          <w:tcPr>
            <w:tcW w:w="9445" w:type="dxa"/>
            <w:tcBorders>
              <w:top w:val="single" w:sz="4" w:space="0" w:color="auto"/>
            </w:tcBorders>
            <w:shd w:val="clear" w:color="auto" w:fill="A5C9EB" w:themeFill="text2" w:themeFillTint="40"/>
          </w:tcPr>
          <w:p w14:paraId="3A665B57" w14:textId="77777777" w:rsidR="00A96664" w:rsidRPr="00F17F88" w:rsidRDefault="00A96664" w:rsidP="00053C79">
            <w:pPr>
              <w:jc w:val="center"/>
              <w:rPr>
                <w:rFonts w:ascii="Khmer OS Muol Light" w:hAnsi="Khmer OS Muol Light" w:cs="Khmer OS Muol Light"/>
                <w:b/>
                <w:noProof/>
                <w:color w:val="83CAEB" w:themeColor="accent1" w:themeTint="66"/>
                <w:szCs w:val="22"/>
                <w:cs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Cs/>
                <w:szCs w:val="22"/>
                <w:cs/>
                <w:lang w:val="sv-SE"/>
              </w:rPr>
              <w:br w:type="page"/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t xml:space="preserve">ផ្នែក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lang w:val="sv-SE"/>
              </w:rPr>
              <w:t xml:space="preserve">J :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t>ការងារទីពីរ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lang w:val="sv-SE"/>
              </w:rPr>
              <w:t xml:space="preserve"> -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t>ចរិតលក្ខណៈនៃការងារ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lang w:val="sv-SE"/>
              </w:rPr>
              <w:t xml:space="preserve"> (SJJ)</w:t>
            </w:r>
          </w:p>
        </w:tc>
      </w:tr>
      <w:tr w:rsidR="00A96664" w:rsidRPr="00F17F88" w14:paraId="05D13808" w14:textId="77777777" w:rsidTr="00C97DBE">
        <w:tc>
          <w:tcPr>
            <w:tcW w:w="9445" w:type="dxa"/>
            <w:shd w:val="clear" w:color="auto" w:fill="D9D9D9" w:themeFill="background1" w:themeFillShade="D9"/>
          </w:tcPr>
          <w:p w14:paraId="1ADDDB6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t>គោលបំណង និងវិសាលភាព</w:t>
            </w:r>
          </w:p>
          <w:p w14:paraId="4C37FB21" w14:textId="77777777" w:rsidR="00A96664" w:rsidRPr="00F17F88" w:rsidRDefault="00A96664" w:rsidP="004A50F7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783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ដើម្បីសួរសំណួរអំពីចរិតលក្ខណៈនៃការងារទីពីរ</w:t>
            </w:r>
          </w:p>
          <w:p w14:paraId="1AA9F79C" w14:textId="77777777" w:rsidR="00A96664" w:rsidRPr="00F17F88" w:rsidRDefault="00A96664" w:rsidP="004A50F7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783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សួរគ្រប់បុគ្គលដែលធ្វើការដើម្បីកំណត់ចំនួនការងារដែលគាត់បានធ្វើនៅក្នុងសប្តាហ៍យោង</w:t>
            </w:r>
          </w:p>
          <w:p w14:paraId="058CCE41" w14:textId="77777777" w:rsidR="00A96664" w:rsidRPr="00F17F88" w:rsidRDefault="00A96664" w:rsidP="004A50F7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783"/>
              <w:contextualSpacing/>
              <w:rPr>
                <w:rFonts w:ascii="Khmer OS Siemreap" w:hAnsi="Khmer OS Siemreap" w:cs="Khmer OS Siemreap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ផ្នែកនេះប្រមូលយកព័ត៌មានពីមុខរបរ/ការងារ សាខានៃកម្មភាពសេដ្ឋកិច្ច និងស្ថានភាពជាមូលដ្ឋាននៃការងាររបស់អ្នកឆ្លើយសម្ភាន៍នៅក្នុងការងារ ទីពីរ របស់គាត់</w:t>
            </w:r>
          </w:p>
        </w:tc>
      </w:tr>
      <w:tr w:rsidR="00A96664" w:rsidRPr="00F17F88" w14:paraId="40A7211A" w14:textId="77777777" w:rsidTr="00C97DBE">
        <w:tc>
          <w:tcPr>
            <w:tcW w:w="9445" w:type="dxa"/>
            <w:shd w:val="clear" w:color="auto" w:fill="D9D9D9" w:themeFill="background1" w:themeFillShade="D9"/>
          </w:tcPr>
          <w:p w14:paraId="465F4906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t>កំណត់សម្គាល់សម្រាប់ការអនុវត្ត</w:t>
            </w:r>
          </w:p>
          <w:p w14:paraId="508134E9" w14:textId="77777777" w:rsidR="00A96664" w:rsidRPr="00F17F88" w:rsidRDefault="00A96664" w:rsidP="004A50F7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783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សូមសួរគ្រប់អ្នកមានការងារធ្វើទាំងអស់ដើម្បីកំណត់ចំនួនការងារដែលគាត់បានធ្វើនៅក្នុងសប្តាហ៍យោង</w:t>
            </w:r>
          </w:p>
          <w:p w14:paraId="07D79E4C" w14:textId="1E4D2110" w:rsidR="00A96664" w:rsidRPr="00F17F88" w:rsidRDefault="00A96664" w:rsidP="004A50F7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783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តម្រូវ</w:t>
            </w:r>
            <w:r w:rsidR="007D1B67">
              <w:rPr>
                <w:rFonts w:ascii="Khmer OS Siemreap" w:hAnsi="Khmer OS Siemreap" w:cs="Khmer OS Siemreap"/>
                <w:sz w:val="20"/>
                <w:szCs w:val="20"/>
                <w:cs/>
              </w:rPr>
              <w:t>ឱ្យ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គិតទៅលើមូឌុលដែលនិយាយពីចរិតលក្ខណៈស្នូលនៃការងារចម្បង (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MJJ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)</w:t>
            </w:r>
          </w:p>
          <w:p w14:paraId="75E0804E" w14:textId="77777777" w:rsidR="00A96664" w:rsidRPr="00F17F88" w:rsidRDefault="00A96664" w:rsidP="004A50F7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783"/>
              <w:contextualSpacing/>
              <w:rPr>
                <w:rFonts w:ascii="Khmer OS Siemreap" w:hAnsi="Khmer OS Siemreap" w:cs="Khmer OS Siemreap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វាក៏ត្រូវបញ្ចូលគ្នាជាមួយម៉ូឌុលផ្សេងទៀតដែលប្រមូលយកព័ត៌មានពីចរិតលក្ខណៈបន្ថែមទៀតនៃការងារទីពីរ </w:t>
            </w:r>
            <w:r w:rsidRPr="00C97DBE">
              <w:rPr>
                <w:rFonts w:ascii="Khmer OS Siemreap" w:hAnsi="Khmer OS Siemreap" w:cs="Khmer OS Siemreap"/>
                <w:spacing w:val="-12"/>
                <w:sz w:val="20"/>
                <w:szCs w:val="20"/>
                <w:cs/>
              </w:rPr>
              <w:t>ដោយរួមទាំងការងារក្នុងវិស័យក្រៅប្រព័ន្ធ វិស័យក្នងប្រព័ន្ធ ចរិតលក្ខណៈនៃកិច្ចសន្យា ស្ថានភាពលំអិតនៃការងារ ។ល។</w:t>
            </w:r>
          </w:p>
        </w:tc>
      </w:tr>
      <w:tr w:rsidR="00A96664" w:rsidRPr="00CC3F4E" w14:paraId="06C102AA" w14:textId="77777777" w:rsidTr="00C97DBE">
        <w:tc>
          <w:tcPr>
            <w:tcW w:w="9445" w:type="dxa"/>
          </w:tcPr>
          <w:p w14:paraId="66ADCA85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ASK IF MJJ_MULT=2 </w:t>
            </w:r>
          </w:p>
          <w:p w14:paraId="343F359F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SJB_TEXT</w:t>
            </w:r>
          </w:p>
          <w:p w14:paraId="77F8DE6A" w14:textId="77777777" w:rsidR="00A96664" w:rsidRPr="00F17F88" w:rsidRDefault="00A96664" w:rsidP="00053C79">
            <w:pPr>
              <w:ind w:left="1062" w:hanging="518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  <w:lang w:val="sv-SE"/>
              </w:rPr>
              <w:t>សូមអាន</w:t>
            </w:r>
          </w:p>
          <w:p w14:paraId="2179778E" w14:textId="72F0C62A" w:rsidR="00A96664" w:rsidRPr="00F17F88" w:rsidRDefault="00A96664" w:rsidP="00053C79">
            <w:pPr>
              <w:ind w:left="1062" w:hanging="518"/>
              <w:rPr>
                <w:rFonts w:ascii="Khmer OS Siemreap" w:eastAsia="Times New Roman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95456" behindDoc="1" locked="0" layoutInCell="1" allowOverlap="1" wp14:anchorId="6BDA51CC" wp14:editId="3180E2EA">
                      <wp:simplePos x="0" y="0"/>
                      <wp:positionH relativeFrom="column">
                        <wp:posOffset>1166495</wp:posOffset>
                      </wp:positionH>
                      <wp:positionV relativeFrom="paragraph">
                        <wp:posOffset>164465</wp:posOffset>
                      </wp:positionV>
                      <wp:extent cx="2852057" cy="647700"/>
                      <wp:effectExtent l="0" t="0" r="5715" b="0"/>
                      <wp:wrapNone/>
                      <wp:docPr id="4905954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2057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48524E" w14:textId="77777777" w:rsidR="003C5657" w:rsidRPr="000A67CD" w:rsidRDefault="003C5657" w:rsidP="004A50F7">
                                  <w:pPr>
                                    <w:widowControl/>
                                    <w:numPr>
                                      <w:ilvl w:val="3"/>
                                      <w:numId w:val="7"/>
                                    </w:numPr>
                                    <w:autoSpaceDE/>
                                    <w:autoSpaceDN/>
                                    <w:adjustRightInd/>
                                    <w:spacing w:after="160" w:line="259" w:lineRule="auto"/>
                                    <w:ind w:left="630" w:hanging="270"/>
                                    <w:contextualSpacing/>
                                    <w:jc w:val="both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0A67C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យល់ព្រម បន្តជាមួយការងារទីពីរ</w:t>
                                  </w:r>
                                </w:p>
                                <w:p w14:paraId="648A4350" w14:textId="77777777" w:rsidR="003C5657" w:rsidRPr="000A67CD" w:rsidRDefault="003C5657" w:rsidP="004A50F7">
                                  <w:pPr>
                                    <w:widowControl/>
                                    <w:numPr>
                                      <w:ilvl w:val="3"/>
                                      <w:numId w:val="7"/>
                                    </w:numPr>
                                    <w:autoSpaceDE/>
                                    <w:autoSpaceDN/>
                                    <w:adjustRightInd/>
                                    <w:spacing w:after="160" w:line="259" w:lineRule="auto"/>
                                    <w:ind w:left="630" w:hanging="270"/>
                                    <w:contextualSpacing/>
                                    <w:jc w:val="both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0A67C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រំលង ​</w:t>
                                  </w:r>
                                  <w:r w:rsidRPr="000A67CD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</w:t>
                                  </w:r>
                                  <w:r w:rsidRPr="000A67C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ព្រោះ​មិន​មាន​ការងារ​ទីពីរ</w:t>
                                  </w:r>
                                </w:p>
                                <w:p w14:paraId="2745511F" w14:textId="77777777" w:rsidR="003C5657" w:rsidRPr="000A67CD" w:rsidRDefault="003C5657" w:rsidP="00A96664">
                                  <w:pPr>
                                    <w:ind w:left="630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A51CC" id="_x0000_s1107" type="#_x0000_t202" style="position:absolute;left:0;text-align:left;margin-left:91.85pt;margin-top:12.95pt;width:224.55pt;height:51pt;z-index:-25152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" stroked="f">
                      <v:textbox>
                        <w:txbxContent>
                          <w:p w14:paraId="0F48524E" w14:textId="77777777" w:rsidR="003C5657" w:rsidRPr="000A67CD" w:rsidRDefault="003C5657" w:rsidP="004A50F7">
                            <w:pPr>
                              <w:widowControl/>
                              <w:numPr>
                                <w:ilvl w:val="3"/>
                                <w:numId w:val="7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ind w:left="630" w:hanging="270"/>
                              <w:contextualSpacing/>
                              <w:jc w:val="both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0A67C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យល់ព្រម បន្តជាមួយការងារទីពីរ</w:t>
                            </w:r>
                          </w:p>
                          <w:p w14:paraId="648A4350" w14:textId="77777777" w:rsidR="003C5657" w:rsidRPr="000A67CD" w:rsidRDefault="003C5657" w:rsidP="004A50F7">
                            <w:pPr>
                              <w:widowControl/>
                              <w:numPr>
                                <w:ilvl w:val="3"/>
                                <w:numId w:val="7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ind w:left="630" w:hanging="270"/>
                              <w:contextualSpacing/>
                              <w:jc w:val="both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0A67C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រំលង ​</w:t>
                            </w:r>
                            <w:r w:rsidRPr="000A67CD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</w:t>
                            </w:r>
                            <w:r w:rsidRPr="000A67C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ព្រោះ​មិន​មាន​ការងារ​ទីពីរ</w:t>
                            </w:r>
                          </w:p>
                          <w:p w14:paraId="2745511F" w14:textId="77777777" w:rsidR="003C5657" w:rsidRPr="000A67CD" w:rsidRDefault="003C5657" w:rsidP="00A96664">
                            <w:pPr>
                              <w:ind w:left="630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J1</w:t>
            </w:r>
            <w:r w:rsidR="003E0239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​ឥឡូវនេះខ្ញុំសួរអ្នកនូវសំណួរមួយចំនួនអំពី​ការងារ សកម្មភាពអាជីវកម្ម ទីពីរ របស់ (អ្នក/ឈ្មោះ)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lang w:val="sv-SE"/>
              </w:rPr>
              <w:t>…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 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lang w:val="sv-SE"/>
              </w:rPr>
              <w:t xml:space="preserve">   </w:t>
            </w:r>
          </w:p>
          <w:p w14:paraId="4BEC3D8E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  <w:p w14:paraId="4102488D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  <w:p w14:paraId="75061E30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កំណត់សម្គាល់សម្រាប់អ្នកសម្ភាសន៍៖ សូមជ្រើសរើសចម្លើយទី 2 ក្នុងករណីអ្នកឆ្លើយឆ្លើយខុសពីចម្លើយមុនដែលគាត់បាន</w:t>
            </w:r>
            <w:r w:rsidRPr="00D102B9">
              <w:rPr>
                <w:rFonts w:ascii="Khmer OS Siemreap" w:eastAsia="Times New Roman" w:hAnsi="Khmer OS Siemreap" w:cs="Khmer OS Siemreap"/>
                <w:i/>
                <w:iCs/>
                <w:color w:val="EE0000"/>
                <w:spacing w:val="-14"/>
                <w:sz w:val="20"/>
                <w:szCs w:val="20"/>
                <w:cs/>
              </w:rPr>
              <w:t xml:space="preserve">ឆ្លើយថា មានការងារច្រើន (មានន័យថា </w:t>
            </w:r>
            <w:r w:rsidRPr="00D102B9">
              <w:rPr>
                <w:rFonts w:ascii="Khmer OS Siemreap" w:eastAsia="Times New Roman" w:hAnsi="Khmer OS Siemreap" w:cs="Khmer OS Siemreap"/>
                <w:i/>
                <w:iCs/>
                <w:color w:val="EE0000"/>
                <w:spacing w:val="-14"/>
                <w:sz w:val="20"/>
                <w:szCs w:val="20"/>
                <w:lang w:val="sv-SE"/>
              </w:rPr>
              <w:t>MJJ_MULT=2</w:t>
            </w:r>
            <w:r w:rsidRPr="00D102B9">
              <w:rPr>
                <w:rFonts w:ascii="Khmer OS Siemreap" w:eastAsia="Times New Roman" w:hAnsi="Khmer OS Siemreap" w:cs="Khmer OS Siemreap"/>
                <w:i/>
                <w:iCs/>
                <w:color w:val="EE0000"/>
                <w:spacing w:val="-14"/>
                <w:sz w:val="20"/>
                <w:szCs w:val="20"/>
                <w:cs/>
                <w:lang w:val="sv-SE"/>
              </w:rPr>
              <w:t xml:space="preserve">។ វាមិនចាំបាច់ត្រឡប់ទៅមើល និងកែតម្រូវ </w:t>
            </w:r>
            <w:r w:rsidRPr="00D102B9">
              <w:rPr>
                <w:rFonts w:ascii="Khmer OS Siemreap" w:eastAsia="Times New Roman" w:hAnsi="Khmer OS Siemreap" w:cs="Khmer OS Siemreap"/>
                <w:i/>
                <w:iCs/>
                <w:color w:val="EE0000"/>
                <w:spacing w:val="-14"/>
                <w:sz w:val="20"/>
                <w:szCs w:val="20"/>
                <w:lang w:val="sv-SE"/>
              </w:rPr>
              <w:t xml:space="preserve">MJJ_MULT </w:t>
            </w:r>
            <w:r w:rsidRPr="00D102B9">
              <w:rPr>
                <w:rFonts w:ascii="Khmer OS Siemreap" w:eastAsia="Times New Roman" w:hAnsi="Khmer OS Siemreap" w:cs="Khmer OS Siemreap"/>
                <w:i/>
                <w:iCs/>
                <w:color w:val="EE0000"/>
                <w:spacing w:val="-14"/>
                <w:sz w:val="20"/>
                <w:szCs w:val="20"/>
                <w:cs/>
                <w:lang w:val="sv-SE"/>
              </w:rPr>
              <w:t>វិញនោះទេ។</w:t>
            </w: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 </w:t>
            </w:r>
          </w:p>
        </w:tc>
      </w:tr>
      <w:tr w:rsidR="00A96664" w:rsidRPr="007A2DFB" w14:paraId="60618642" w14:textId="77777777" w:rsidTr="00C97DBE">
        <w:trPr>
          <w:trHeight w:val="6110"/>
        </w:trPr>
        <w:tc>
          <w:tcPr>
            <w:tcW w:w="9445" w:type="dxa"/>
          </w:tcPr>
          <w:p w14:paraId="358FE489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MJJ_MULT=2  &amp;  SJB_TEXT=1</w:t>
            </w:r>
          </w:p>
          <w:p w14:paraId="6C3F3F1F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SJJ_OCC_TLE</w:t>
            </w:r>
          </w:p>
          <w:p w14:paraId="516582EB" w14:textId="071DB0D5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96480" behindDoc="0" locked="0" layoutInCell="1" allowOverlap="1" wp14:anchorId="388E02C0" wp14:editId="3B0C4E20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196215</wp:posOffset>
                      </wp:positionV>
                      <wp:extent cx="1725386" cy="1059180"/>
                      <wp:effectExtent l="0" t="0" r="8255" b="7620"/>
                      <wp:wrapNone/>
                      <wp:docPr id="1825156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5386" cy="1059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A88ADB" w14:textId="77777777" w:rsidR="003C5657" w:rsidRPr="00926F14" w:rsidRDefault="003C5657" w:rsidP="00A96664">
                                  <w:pPr>
                                    <w:jc w:val="both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926F14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 xml:space="preserve">   </w:t>
                                  </w:r>
                                  <w:r w:rsidRPr="00926F14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  <w:cs/>
                                    </w:rPr>
                                    <w:t xml:space="preserve">             </w:t>
                                  </w:r>
                                  <w:r w:rsidRPr="00926F14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 xml:space="preserve"> _________________</w:t>
                                  </w:r>
                                  <w:r w:rsidRPr="00926F14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5DE3D869" w14:textId="77777777" w:rsidR="003C5657" w:rsidRPr="00D35378" w:rsidRDefault="003C5657" w:rsidP="00A96664">
                                  <w:pPr>
                                    <w:spacing w:line="216" w:lineRule="auto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D35378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 xml:space="preserve">  </w:t>
                                  </w:r>
                                  <w:r w:rsidRPr="00D35378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  <w:cs/>
                                    </w:rPr>
                                    <w:t>ឈ្មោះការងារ/មុខរបរ</w:t>
                                  </w:r>
                                </w:p>
                                <w:p w14:paraId="08F220DF" w14:textId="77777777" w:rsidR="003C5657" w:rsidRPr="00926F14" w:rsidRDefault="003C5657" w:rsidP="00A96664">
                                  <w:pPr>
                                    <w:spacing w:line="240" w:lineRule="atLeas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926F14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E02C0" id="_x0000_s1108" type="#_x0000_t202" style="position:absolute;left:0;text-align:left;margin-left:90.35pt;margin-top:15.45pt;width:135.85pt;height:83.4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" stroked="f">
                      <v:textbox>
                        <w:txbxContent>
                          <w:p w14:paraId="75A88ADB" w14:textId="77777777" w:rsidR="003C5657" w:rsidRPr="00926F14" w:rsidRDefault="003C5657" w:rsidP="00A96664">
                            <w:pPr>
                              <w:jc w:val="both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926F14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 xml:space="preserve">   </w:t>
                            </w:r>
                            <w:r w:rsidRPr="00926F14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  <w:cs/>
                              </w:rPr>
                              <w:t xml:space="preserve">             </w:t>
                            </w:r>
                            <w:r w:rsidRPr="00926F14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 xml:space="preserve"> _________________</w:t>
                            </w:r>
                            <w:r w:rsidRPr="00926F14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  <w:cs/>
                              </w:rPr>
                              <w:t xml:space="preserve">     </w:t>
                            </w:r>
                          </w:p>
                          <w:p w14:paraId="5DE3D869" w14:textId="77777777" w:rsidR="003C5657" w:rsidRPr="00D35378" w:rsidRDefault="003C5657" w:rsidP="00A96664">
                            <w:pPr>
                              <w:spacing w:line="216" w:lineRule="auto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D35378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 xml:space="preserve">  </w:t>
                            </w:r>
                            <w:r w:rsidRPr="00D35378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  <w:cs/>
                              </w:rPr>
                              <w:t>ឈ្មោះការងារ/មុខរបរ</w:t>
                            </w:r>
                          </w:p>
                          <w:p w14:paraId="08F220DF" w14:textId="77777777" w:rsidR="003C5657" w:rsidRPr="00926F14" w:rsidRDefault="003C5657" w:rsidP="00A96664">
                            <w:pPr>
                              <w:spacing w:line="240" w:lineRule="atLeas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926F14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J2</w:t>
            </w:r>
            <w:r w:rsidR="003E0239">
              <w:rPr>
                <w:rFonts w:ascii="Khmer OS Siemreap" w:eastAsia="Times New Roman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តើការងារទីពីរនេះជាប្រភេទការងារអ្វី ដែល (អ្នក/ឈ្មោះ) ធ្វើ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lang w:val="sv-SE"/>
              </w:rPr>
              <w:t>?</w:t>
            </w:r>
          </w:p>
          <w:p w14:paraId="3E5C588C" w14:textId="7777777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szCs w:val="22"/>
                <w:lang w:val="sv-SE"/>
              </w:rPr>
            </w:pPr>
          </w:p>
          <w:p w14:paraId="77BDD144" w14:textId="7777777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b/>
                <w:bCs/>
                <w:i/>
                <w:iCs/>
                <w:szCs w:val="22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SJJ_OCC_TLE</w:t>
            </w:r>
          </w:p>
          <w:p w14:paraId="481218CF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i/>
                <w:iCs/>
                <w:szCs w:val="22"/>
                <w:lang w:val="sv-SE"/>
              </w:rPr>
            </w:pPr>
          </w:p>
          <w:p w14:paraId="6A9B2A69" w14:textId="77777777" w:rsidR="00C97DBE" w:rsidRPr="007A2DFB" w:rsidRDefault="00A96664" w:rsidP="001849F7">
            <w:pPr>
              <w:spacing w:line="200" w:lineRule="exact"/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 xml:space="preserve"> </w:t>
            </w:r>
          </w:p>
          <w:p w14:paraId="59890F56" w14:textId="6F01D4D2" w:rsidR="00A96664" w:rsidRPr="001849F7" w:rsidRDefault="00A96664" w:rsidP="001849F7">
            <w:pPr>
              <w:spacing w:line="380" w:lineRule="exact"/>
              <w:rPr>
                <w:rFonts w:ascii="Khmer OS Siemreap" w:hAnsi="Khmer OS Siemreap" w:cs="Khmer OS Siemreap"/>
                <w:b/>
                <w:bCs/>
                <w:i/>
                <w:iCs/>
                <w:spacing w:val="-18"/>
                <w:szCs w:val="22"/>
                <w:lang w:val="sv-SE"/>
              </w:rPr>
            </w:pPr>
            <w:r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cs/>
              </w:rPr>
              <w:t>(ឧទាហរណ៍៖លក់ចេកអាំងតាមផ្លូវ</w:t>
            </w:r>
            <w:r w:rsidR="003E0239"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lang w:val="sv-SE"/>
              </w:rPr>
              <w:t>.</w:t>
            </w:r>
            <w:r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lang w:val="sv-SE"/>
              </w:rPr>
              <w:t xml:space="preserve"> </w:t>
            </w:r>
            <w:r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cs/>
              </w:rPr>
              <w:t>លក់គ្រឿងទេស និង ភេជសជ្ជះ បោះដុំ</w:t>
            </w:r>
            <w:r w:rsidR="003E0239"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lang w:val="sv-SE"/>
              </w:rPr>
              <w:t>.</w:t>
            </w:r>
            <w:r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lang w:val="sv-SE"/>
              </w:rPr>
              <w:t xml:space="preserve"> </w:t>
            </w:r>
            <w:r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cs/>
              </w:rPr>
              <w:t>ស៊ីឈ្នួលធ្វើស្រែ</w:t>
            </w:r>
            <w:r w:rsidR="003E0239"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lang w:val="sv-SE"/>
              </w:rPr>
              <w:t>.</w:t>
            </w:r>
            <w:r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lang w:val="sv-SE"/>
              </w:rPr>
              <w:t xml:space="preserve"> </w:t>
            </w:r>
            <w:r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cs/>
              </w:rPr>
              <w:t>គ្រូ</w:t>
            </w:r>
            <w:r w:rsidRPr="001849F7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pacing w:val="-18"/>
                <w:szCs w:val="22"/>
                <w:cs/>
              </w:rPr>
              <w:t>បង្រៀន</w:t>
            </w:r>
            <w:r w:rsidR="003E0239"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lang w:val="sv-SE"/>
              </w:rPr>
              <w:t>.</w:t>
            </w:r>
            <w:r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lang w:val="sv-SE"/>
              </w:rPr>
              <w:t xml:space="preserve"> </w:t>
            </w:r>
            <w:r w:rsidRPr="001849F7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pacing w:val="-18"/>
                <w:szCs w:val="22"/>
                <w:cs/>
              </w:rPr>
              <w:t>គិលានុបដ្ឋា</w:t>
            </w:r>
            <w:r w:rsidR="001849F7" w:rsidRPr="001849F7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pacing w:val="-18"/>
                <w:szCs w:val="22"/>
                <w:cs/>
              </w:rPr>
              <w:t xml:space="preserve"> </w:t>
            </w:r>
            <w:r w:rsidRPr="001849F7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pacing w:val="-18"/>
                <w:szCs w:val="22"/>
                <w:cs/>
              </w:rPr>
              <w:t>យិកា</w:t>
            </w:r>
            <w:r w:rsidR="003E0239"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lang w:val="sv-SE"/>
              </w:rPr>
              <w:t>.</w:t>
            </w:r>
            <w:r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cs/>
              </w:rPr>
              <w:t>អ្នកបំរើតាមផ្ទះ</w:t>
            </w:r>
            <w:r w:rsidR="003E0239"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lang w:val="sv-SE"/>
              </w:rPr>
              <w:t>.</w:t>
            </w:r>
            <w:r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lang w:val="sv-SE"/>
              </w:rPr>
              <w:t xml:space="preserve"> </w:t>
            </w:r>
            <w:r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cs/>
              </w:rPr>
              <w:t>បើកបររថយន្តដឹកទំនិញ</w:t>
            </w:r>
            <w:r w:rsidR="003E0239"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lang w:val="sv-SE"/>
              </w:rPr>
              <w:t>.</w:t>
            </w:r>
            <w:r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lang w:val="sv-SE"/>
              </w:rPr>
              <w:t xml:space="preserve"> </w:t>
            </w:r>
            <w:r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cs/>
              </w:rPr>
              <w:t>រត់តាក់ស៊ី</w:t>
            </w:r>
            <w:r w:rsidR="003E0239"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lang w:val="sv-SE"/>
              </w:rPr>
              <w:t>.</w:t>
            </w:r>
            <w:r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lang w:val="sv-SE"/>
              </w:rPr>
              <w:t xml:space="preserve"> </w:t>
            </w:r>
            <w:r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cs/>
              </w:rPr>
              <w:t>វេជ្ជបណ្ឌិត</w:t>
            </w:r>
            <w:r w:rsidR="003E0239"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lang w:val="sv-SE"/>
              </w:rPr>
              <w:t>.</w:t>
            </w:r>
            <w:r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cs/>
              </w:rPr>
              <w:t>ប៉ូលីសចរាច</w:t>
            </w:r>
            <w:r w:rsidRPr="001849F7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pacing w:val="-18"/>
                <w:szCs w:val="22"/>
                <w:cs/>
              </w:rPr>
              <w:t>រណ៍</w:t>
            </w:r>
            <w:r w:rsidR="003E0239"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lang w:val="sv-SE"/>
              </w:rPr>
              <w:t>.</w:t>
            </w:r>
            <w:r w:rsidRPr="001849F7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pacing w:val="-18"/>
                <w:szCs w:val="22"/>
                <w:cs/>
              </w:rPr>
              <w:t>កម្មកររោងចក្រកាត់ដេរ</w:t>
            </w:r>
            <w:r w:rsidRPr="001849F7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pacing w:val="-18"/>
                <w:szCs w:val="22"/>
                <w:lang w:val="sv-SE"/>
              </w:rPr>
              <w:t>)</w:t>
            </w:r>
          </w:p>
          <w:p w14:paraId="7A1E2D61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i/>
                <w:i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97504" behindDoc="0" locked="0" layoutInCell="1" allowOverlap="1" wp14:anchorId="621DFB50" wp14:editId="333F1629">
                      <wp:simplePos x="0" y="0"/>
                      <wp:positionH relativeFrom="column">
                        <wp:posOffset>1040765</wp:posOffset>
                      </wp:positionH>
                      <wp:positionV relativeFrom="paragraph">
                        <wp:posOffset>88900</wp:posOffset>
                      </wp:positionV>
                      <wp:extent cx="1744980" cy="723900"/>
                      <wp:effectExtent l="0" t="0" r="7620" b="0"/>
                      <wp:wrapNone/>
                      <wp:docPr id="6859765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4980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88D02D" w14:textId="77777777" w:rsidR="003C5657" w:rsidRPr="00926F14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926F14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</w:p>
                                <w:p w14:paraId="33A7549F" w14:textId="77777777" w:rsidR="003C5657" w:rsidRPr="00D35378" w:rsidRDefault="003C5657" w:rsidP="00A96664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/>
                                      <w:bCs/>
                                      <w:szCs w:val="22"/>
                                      <w:cs/>
                                    </w:rPr>
                                  </w:pPr>
                                  <w:r w:rsidRPr="00D35378">
                                    <w:rPr>
                                      <w:rFonts w:ascii="Khmer OS Siemreap" w:hAnsi="Khmer OS Siemreap" w:cs="Khmer OS Siemreap"/>
                                      <w:b/>
                                      <w:bCs/>
                                      <w:szCs w:val="22"/>
                                      <w:cs/>
                                    </w:rPr>
                                    <w:t>ភារកិច្ច និងតួនាទីចម្បង</w:t>
                                  </w:r>
                                </w:p>
                                <w:p w14:paraId="35661E6C" w14:textId="77777777" w:rsidR="003C5657" w:rsidRPr="00926F14" w:rsidRDefault="003C5657" w:rsidP="00A96664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DFB50" id="_x0000_s1109" type="#_x0000_t202" style="position:absolute;margin-left:81.95pt;margin-top:7pt;width:137.4pt;height:57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" stroked="f">
                      <v:textbox>
                        <w:txbxContent>
                          <w:p w14:paraId="7888D02D" w14:textId="77777777" w:rsidR="003C5657" w:rsidRPr="00926F14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926F14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</w:p>
                          <w:p w14:paraId="33A7549F" w14:textId="77777777" w:rsidR="003C5657" w:rsidRPr="00D35378" w:rsidRDefault="003C5657" w:rsidP="00A96664">
                            <w:pPr>
                              <w:spacing w:line="216" w:lineRule="auto"/>
                              <w:jc w:val="center"/>
                              <w:rPr>
                                <w:rFonts w:ascii="Khmer OS Siemreap" w:hAnsi="Khmer OS Siemreap" w:cs="Khmer OS Siemreap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D35378">
                              <w:rPr>
                                <w:rFonts w:ascii="Khmer OS Siemreap" w:hAnsi="Khmer OS Siemreap" w:cs="Khmer OS Siemreap"/>
                                <w:b/>
                                <w:bCs/>
                                <w:szCs w:val="22"/>
                                <w:cs/>
                              </w:rPr>
                              <w:t>ភារកិច្ច និងតួនាទីចម្បង</w:t>
                            </w:r>
                          </w:p>
                          <w:p w14:paraId="35661E6C" w14:textId="77777777" w:rsidR="003C5657" w:rsidRPr="00926F14" w:rsidRDefault="003C5657" w:rsidP="00A96664">
                            <w:pPr>
                              <w:spacing w:line="240" w:lineRule="atLeast"/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BFEBF4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SJJ_OCC_MTD</w:t>
            </w:r>
          </w:p>
          <w:p w14:paraId="47CBEA73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</w:p>
          <w:p w14:paraId="6B636D35" w14:textId="12059C15" w:rsidR="00A96664" w:rsidRPr="00F17F88" w:rsidRDefault="00A96664" w:rsidP="00053C79">
            <w:pPr>
              <w:ind w:left="160"/>
              <w:rPr>
                <w:rFonts w:ascii="Khmer OS Siemreap" w:eastAsia="Times New Roman" w:hAnsi="Khmer OS Siemreap" w:cs="Khmer OS Siemreap"/>
                <w:i/>
                <w:iCs/>
                <w:color w:val="215E99" w:themeColor="text2" w:themeTint="BF"/>
                <w:szCs w:val="22"/>
                <w:lang w:val="sv-SE"/>
              </w:rPr>
            </w:pP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ឧទាហរណ</w:t>
            </w:r>
            <w:proofErr w:type="spellEnd"/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៍៖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លក់ចេកអាំងតាមផ្លូវ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លក់គ្រឿងទេស និង ភេជសជ្ជះ បោះដុំ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ធ្វើស្រែ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គ្រូគណិតវិទ្យា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ជំនួយការគ្រូពេទ្យវះកាត់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zCs w:val="22"/>
                <w:cs/>
              </w:rPr>
              <w:t>មើលថែទាំក្មេង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បើកបររថយន្តដឹកទំនិញ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រត់តាក់ស៊ី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វេជ្ជបណ្ឌិតផ្នែកវះកាត់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ប៉ូលីសចរាចរណ៍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ដេរ</w:t>
            </w:r>
            <w:r w:rsidRPr="00F17F88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zCs w:val="22"/>
                <w:cs/>
              </w:rPr>
              <w:t>​និងផុង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ខោអាវ</w:t>
            </w:r>
          </w:p>
        </w:tc>
      </w:tr>
      <w:tr w:rsidR="00A96664" w:rsidRPr="00CC3F4E" w14:paraId="2340CF9F" w14:textId="77777777" w:rsidTr="00C97DBE">
        <w:trPr>
          <w:trHeight w:val="3320"/>
        </w:trPr>
        <w:tc>
          <w:tcPr>
            <w:tcW w:w="9445" w:type="dxa"/>
          </w:tcPr>
          <w:p w14:paraId="1868837F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MJJ_MULT=2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SJB_TEXT=1</w:t>
            </w:r>
          </w:p>
          <w:p w14:paraId="7C8959BA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SJJ_IND_MAC</w:t>
            </w:r>
          </w:p>
          <w:p w14:paraId="3C44366C" w14:textId="77547D38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J3</w:t>
            </w:r>
            <w:r w:rsidR="003E0239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តើអ្វីសកម្មភាពចម្បងនៃមុខរបរ ឬជំនួញអ្វី ឬទីកន្លែងនៃការងារបន្ទាប់បន្សំ ដែល(អ្នក/ឈ្មោះ) បានធ្វើ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lang w:val="sv-SE"/>
              </w:rPr>
              <w:t>?</w:t>
            </w:r>
          </w:p>
          <w:p w14:paraId="1FE89ED5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98528" behindDoc="0" locked="0" layoutInCell="1" allowOverlap="1" wp14:anchorId="16420487" wp14:editId="7DB47C84">
                      <wp:simplePos x="0" y="0"/>
                      <wp:positionH relativeFrom="column">
                        <wp:posOffset>1017905</wp:posOffset>
                      </wp:positionH>
                      <wp:positionV relativeFrom="paragraph">
                        <wp:posOffset>74930</wp:posOffset>
                      </wp:positionV>
                      <wp:extent cx="2835729" cy="701040"/>
                      <wp:effectExtent l="0" t="0" r="3175" b="3810"/>
                      <wp:wrapNone/>
                      <wp:docPr id="588746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5729" cy="701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2C4CC6" w14:textId="77777777" w:rsidR="003C5657" w:rsidRPr="00B965EB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B965EB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</w:p>
                                <w:p w14:paraId="058A4FB4" w14:textId="77777777" w:rsidR="003C5657" w:rsidRPr="00B965EB" w:rsidRDefault="003C5657" w:rsidP="00A96664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B965EB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សកម្មភាពចម្បងនៃការផលិត ឬសេវាកម្ម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20487" id="_x0000_s1110" type="#_x0000_t202" style="position:absolute;left:0;text-align:left;margin-left:80.15pt;margin-top:5.9pt;width:223.3pt;height:55.2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" stroked="f">
                      <v:textbox>
                        <w:txbxContent>
                          <w:p w14:paraId="732C4CC6" w14:textId="77777777" w:rsidR="003C5657" w:rsidRPr="00B965EB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B965EB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</w:p>
                          <w:p w14:paraId="058A4FB4" w14:textId="77777777" w:rsidR="003C5657" w:rsidRPr="00B965EB" w:rsidRDefault="003C5657" w:rsidP="00A96664">
                            <w:pPr>
                              <w:spacing w:line="216" w:lineRule="auto"/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B965EB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សកម្មភាពចម្បងនៃការផលិត ឬសេវាកម្ម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2223CD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color w:val="EE0000"/>
                <w:szCs w:val="22"/>
                <w:lang w:val="sv-SE"/>
              </w:rPr>
            </w:pPr>
          </w:p>
          <w:p w14:paraId="4AC441D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color w:val="EE0000"/>
                <w:szCs w:val="22"/>
                <w:lang w:val="sv-SE"/>
              </w:rPr>
            </w:pPr>
          </w:p>
          <w:p w14:paraId="661DE0AA" w14:textId="6F120DFA" w:rsidR="00A96664" w:rsidRPr="00F17F88" w:rsidRDefault="00A96664" w:rsidP="00053C79">
            <w:pPr>
              <w:ind w:left="430" w:hanging="518"/>
              <w:rPr>
                <w:rFonts w:ascii="Khmer OS Siemreap" w:eastAsia="Times New Roman" w:hAnsi="Khmer OS Siemreap" w:cs="Khmer OS Siemreap"/>
                <w:i/>
                <w:iCs/>
                <w:color w:val="215E99" w:themeColor="text2" w:themeTint="BF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cs/>
              </w:rPr>
              <w:t>ឧទាហរណ៍៖ លក់ចេកអាំងតាមផ្លូវ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cs/>
              </w:rPr>
              <w:t>លក់គ្រឿងទេស និង ភេជសជ្ជះ បោះដុំ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cs/>
              </w:rPr>
              <w:t>ធ្វើស្រែ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cs/>
              </w:rPr>
              <w:t>បង្រៀនគណិតវិទ្យា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cs/>
              </w:rPr>
              <w:t>គ្រូពេទ្យវះកាត់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cs/>
              </w:rPr>
              <w:t>មើលថែទាំក្មេង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cs/>
              </w:rPr>
              <w:t>បើកបររថយន្តដឹកទំនិញ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cs/>
              </w:rPr>
              <w:t>ដឹកជញ្ជូន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lang w:val="sv-SE"/>
              </w:rPr>
              <w:t>.</w:t>
            </w:r>
            <w:r w:rsidR="007041B4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cs/>
              </w:rPr>
              <w:t>ប៉ូលីសចរាចរណ៍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215E99" w:themeColor="text2" w:themeTint="BF"/>
                <w:szCs w:val="22"/>
                <w:cs/>
              </w:rPr>
              <w:t>ផ្នែកដេរ ខោអា</w:t>
            </w:r>
            <w:r w:rsidRPr="00F17F88">
              <w:rPr>
                <w:rFonts w:ascii="Khmer OS Siemreap" w:hAnsi="Khmer OS Siemreap" w:cs="Khmer OS Siemreap" w:hint="cs"/>
                <w:b/>
                <w:bCs/>
                <w:i/>
                <w:iCs/>
                <w:color w:val="215E99" w:themeColor="text2" w:themeTint="BF"/>
                <w:szCs w:val="22"/>
                <w:cs/>
              </w:rPr>
              <w:t>វ</w:t>
            </w: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215E99" w:themeColor="text2" w:themeTint="BF"/>
                <w:szCs w:val="22"/>
                <w:cs/>
              </w:rPr>
              <w:t>។</w:t>
            </w:r>
          </w:p>
        </w:tc>
      </w:tr>
      <w:tr w:rsidR="00A96664" w:rsidRPr="00F17F88" w14:paraId="2C11C133" w14:textId="77777777" w:rsidTr="00C97DBE">
        <w:tc>
          <w:tcPr>
            <w:tcW w:w="9445" w:type="dxa"/>
          </w:tcPr>
          <w:p w14:paraId="0869D5E4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ASK IF MJJ_MULT=2 and SJB_TEXT=1</w:t>
            </w:r>
          </w:p>
          <w:p w14:paraId="5F3F381C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SJJ_EMP_REL</w:t>
            </w:r>
          </w:p>
          <w:p w14:paraId="1758716D" w14:textId="5DB850AB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J4</w:t>
            </w:r>
            <w:r w:rsidR="003E0239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នៅក្នុងការងារទីពីរនេះ តើ (អ្នក/ឈ្មោះ) ធ្វើការ</w:t>
            </w:r>
            <w:r w:rsidR="003E0239">
              <w:rPr>
                <w:rFonts w:ascii="Khmer OS Siemreap" w:eastAsia="Times New Roman" w:hAnsi="Khmer OS Siemreap" w:cs="Khmer OS Siemreap"/>
                <w:szCs w:val="22"/>
              </w:rPr>
              <w:t>...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lang w:val="sv-SE"/>
              </w:rPr>
              <w:t>?</w:t>
            </w:r>
          </w:p>
          <w:p w14:paraId="3704219D" w14:textId="77777777" w:rsidR="00A96664" w:rsidRPr="00F17F88" w:rsidRDefault="00A96664" w:rsidP="00053C79">
            <w:pPr>
              <w:ind w:left="1602"/>
              <w:rPr>
                <w:rFonts w:ascii="Khmer OS Siemreap" w:hAnsi="Khmer OS Siemreap" w:cs="Khmer OS Siemreap"/>
                <w:i/>
                <w:i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szCs w:val="22"/>
                <w:cs/>
              </w:rPr>
              <w:t>មន្រ្តីសម្ភាសន៍សូមអាន៖</w:t>
            </w:r>
          </w:p>
          <w:p w14:paraId="348A54A9" w14:textId="1C3AA3F4" w:rsidR="00A96664" w:rsidRPr="00F17F88" w:rsidRDefault="00A96664" w:rsidP="00053C79">
            <w:pPr>
              <w:ind w:left="88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1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ជា </w:t>
            </w:r>
            <w:r w:rsidRPr="00F17F88">
              <w:rPr>
                <w:rFonts w:ascii="Khmer OS Siemreap" w:hAnsi="Khmer OS Siemreap" w:cs="Khmer OS Siemreap" w:hint="cs"/>
                <w:color w:val="215E99" w:themeColor="text2" w:themeTint="BF"/>
                <w:szCs w:val="22"/>
                <w:cs/>
              </w:rPr>
              <w:t>បុគ្គលិក/</w:t>
            </w:r>
            <w:r w:rsidRPr="00F17F88">
              <w:rPr>
                <w:rFonts w:ascii="Khmer OS Siemreap" w:hAnsi="Khmer OS Siemreap" w:cs="Khmer OS Siemreap"/>
                <w:color w:val="215E99" w:themeColor="text2" w:themeTint="BF"/>
                <w:szCs w:val="22"/>
                <w:cs/>
              </w:rPr>
              <w:t>និយោជិត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br/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2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color w:val="215E99" w:themeColor="text2" w:themeTint="BF"/>
                <w:szCs w:val="22"/>
                <w:cs/>
              </w:rPr>
              <w:t>អាជីវកម្ម</w:t>
            </w:r>
            <w:r w:rsidRPr="00F17F88">
              <w:rPr>
                <w:rFonts w:ascii="Khmer OS Siemreap" w:hAnsi="Khmer OS Siemreap" w:cs="Khmer OS Siemreap"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ផ្ទាល់ខ្លួន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br/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lastRenderedPageBreak/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3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ជួយគ្រួសារ ឬជួយអាជីវកម្មគ្រួសារមិនយកប្រាក់ឈ្នួល</w:t>
            </w:r>
          </w:p>
          <w:p w14:paraId="39DE9BF4" w14:textId="5B80816A" w:rsidR="00A96664" w:rsidRPr="00F17F88" w:rsidRDefault="00A96664" w:rsidP="00053C79">
            <w:pPr>
              <w:ind w:left="882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4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ជាកម្មសិក្សា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​ ឬ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អ្នក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ហាត់ការ</w:t>
            </w:r>
            <w:r w:rsidRPr="00F17F88">
              <w:rPr>
                <w:rFonts w:ascii="Khmer OS Siemreap" w:hAnsi="Khmer OS Siemreap" w:cs="Khmer OS Siemreap"/>
                <w:szCs w:val="22"/>
              </w:rPr>
              <w:br/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5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ជួយសមាជិកគ្រួសារដែលធ្វើការឱ្យអ្នកផ្សេង</w:t>
            </w:r>
          </w:p>
        </w:tc>
      </w:tr>
      <w:tr w:rsidR="00A96664" w:rsidRPr="00F17F88" w14:paraId="4682652B" w14:textId="77777777" w:rsidTr="00C97DBE">
        <w:trPr>
          <w:trHeight w:val="2255"/>
        </w:trPr>
        <w:tc>
          <w:tcPr>
            <w:tcW w:w="9445" w:type="dxa"/>
          </w:tcPr>
          <w:p w14:paraId="402D8809" w14:textId="77777777" w:rsidR="00A96664" w:rsidRPr="00F17F88" w:rsidRDefault="00A96664" w:rsidP="00053C79">
            <w:pPr>
              <w:jc w:val="both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ASK IF SJJ_EMP_REL=2</w:t>
            </w:r>
          </w:p>
          <w:p w14:paraId="2DC89830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SJJ_HIRES</w:t>
            </w:r>
          </w:p>
          <w:p w14:paraId="038337E4" w14:textId="329F8E73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  <w:t>J5</w:t>
            </w:r>
            <w:r w:rsidR="003E0239">
              <w:rPr>
                <w:rFonts w:ascii="Khmer OS Siemreap" w:eastAsia="Times New Roman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តើ(អ្នក/ឈ្មោះ)មានកម្មករ/បុគ្គលិកទទួលប្រាក់ឈ្នួល/ប្រាក់បៀវត្សជាប្រចាំដែរទេ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?</w:t>
            </w:r>
          </w:p>
          <w:p w14:paraId="5C03E01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99552" behindDoc="1" locked="0" layoutInCell="1" allowOverlap="1" wp14:anchorId="1019CD1E" wp14:editId="48DEA06F">
                      <wp:simplePos x="0" y="0"/>
                      <wp:positionH relativeFrom="column">
                        <wp:posOffset>966855</wp:posOffset>
                      </wp:positionH>
                      <wp:positionV relativeFrom="paragraph">
                        <wp:posOffset>48076</wp:posOffset>
                      </wp:positionV>
                      <wp:extent cx="1785257" cy="639552"/>
                      <wp:effectExtent l="0" t="0" r="5715" b="8255"/>
                      <wp:wrapNone/>
                      <wp:docPr id="15881855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5257" cy="6395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CE1087" w14:textId="77777777" w:rsidR="003C5657" w:rsidRPr="000666C7" w:rsidRDefault="003C5657" w:rsidP="00A96664">
                                  <w:pPr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 w:rsidRPr="000666C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>1</w:t>
                                  </w:r>
                                  <w:r w:rsidRPr="000666C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535CD8BE" w14:textId="77777777" w:rsidR="003C5657" w:rsidRPr="000666C7" w:rsidRDefault="003C5657" w:rsidP="00A96664">
                                  <w:pPr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 w:rsidRPr="000666C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>2</w:t>
                                  </w:r>
                                  <w:r w:rsidRPr="000666C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9CD1E" id="_x0000_s1111" type="#_x0000_t202" style="position:absolute;margin-left:76.15pt;margin-top:3.8pt;width:140.55pt;height:50.3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" stroked="f">
                      <v:textbox>
                        <w:txbxContent>
                          <w:p w14:paraId="43CE1087" w14:textId="77777777" w:rsidR="003C5657" w:rsidRPr="000666C7" w:rsidRDefault="003C5657" w:rsidP="00A96664">
                            <w:pP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0666C7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1</w:t>
                            </w:r>
                            <w:r w:rsidRPr="000666C7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535CD8BE" w14:textId="77777777" w:rsidR="003C5657" w:rsidRPr="000666C7" w:rsidRDefault="003C5657" w:rsidP="00A96664">
                            <w:pP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0666C7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2</w:t>
                            </w:r>
                            <w:r w:rsidRPr="000666C7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B9EB3E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</w:tc>
      </w:tr>
      <w:tr w:rsidR="00A96664" w:rsidRPr="00F17F88" w14:paraId="32F3EE15" w14:textId="77777777" w:rsidTr="001849F7">
        <w:trPr>
          <w:trHeight w:val="2597"/>
        </w:trPr>
        <w:tc>
          <w:tcPr>
            <w:tcW w:w="9445" w:type="dxa"/>
            <w:tcBorders>
              <w:bottom w:val="single" w:sz="4" w:space="0" w:color="auto"/>
            </w:tcBorders>
          </w:tcPr>
          <w:p w14:paraId="136FEC94" w14:textId="65644B13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MJJ_MULT=2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  <w:lang w:val="sv-SE"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SJJ_EMP_REL=2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>3</w:t>
            </w:r>
          </w:p>
          <w:p w14:paraId="47D3A7F5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SJJ _REGI</w:t>
            </w:r>
          </w:p>
          <w:p w14:paraId="1DDF32B4" w14:textId="6288FF1F" w:rsidR="00A96664" w:rsidRPr="00F17F88" w:rsidRDefault="00C97DBE" w:rsidP="00053C79">
            <w:pPr>
              <w:ind w:left="518" w:hanging="518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00576" behindDoc="0" locked="0" layoutInCell="1" allowOverlap="1" wp14:anchorId="1FBDA66E" wp14:editId="7DEB6615">
                      <wp:simplePos x="0" y="0"/>
                      <wp:positionH relativeFrom="column">
                        <wp:posOffset>1228725</wp:posOffset>
                      </wp:positionH>
                      <wp:positionV relativeFrom="paragraph">
                        <wp:posOffset>274320</wp:posOffset>
                      </wp:positionV>
                      <wp:extent cx="1023257" cy="755833"/>
                      <wp:effectExtent l="0" t="0" r="5715" b="6350"/>
                      <wp:wrapNone/>
                      <wp:docPr id="2803014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257" cy="7558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CE1A08" w14:textId="77777777" w:rsidR="003C5657" w:rsidRPr="000666C7" w:rsidRDefault="003C5657" w:rsidP="00A96664">
                                  <w:pPr>
                                    <w:spacing w:line="340" w:lineRule="exact"/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 w:rsidRPr="000666C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>1</w:t>
                                  </w:r>
                                  <w:r w:rsidRPr="000666C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31C9832B" w14:textId="77777777" w:rsidR="003C5657" w:rsidRPr="000666C7" w:rsidRDefault="003C5657" w:rsidP="00A96664">
                                  <w:pPr>
                                    <w:spacing w:line="340" w:lineRule="exact"/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 w:rsidRPr="000666C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>2</w:t>
                                  </w:r>
                                  <w:r w:rsidRPr="000666C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  <w:p w14:paraId="1AB9CF6E" w14:textId="77777777" w:rsidR="003C5657" w:rsidRPr="000666C7" w:rsidRDefault="003C5657" w:rsidP="00A96664">
                                  <w:pPr>
                                    <w:spacing w:line="340" w:lineRule="exact"/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 w:rsidRPr="000666C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 xml:space="preserve">3= </w:t>
                                  </w:r>
                                  <w:r w:rsidRPr="000666C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  <w:r w:rsidRPr="000666C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DA66E" id="_x0000_s1112" type="#_x0000_t202" style="position:absolute;left:0;text-align:left;margin-left:96.75pt;margin-top:21.6pt;width:80.55pt;height:59.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" stroked="f">
                      <v:textbox>
                        <w:txbxContent>
                          <w:p w14:paraId="44CE1A08" w14:textId="77777777" w:rsidR="003C5657" w:rsidRPr="000666C7" w:rsidRDefault="003C5657" w:rsidP="00A96664">
                            <w:pPr>
                              <w:spacing w:line="340" w:lineRule="exact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0666C7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1</w:t>
                            </w:r>
                            <w:r w:rsidRPr="000666C7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31C9832B" w14:textId="77777777" w:rsidR="003C5657" w:rsidRPr="000666C7" w:rsidRDefault="003C5657" w:rsidP="00A96664">
                            <w:pPr>
                              <w:spacing w:line="340" w:lineRule="exact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0666C7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2</w:t>
                            </w:r>
                            <w:r w:rsidRPr="000666C7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. ទេ</w:t>
                            </w:r>
                          </w:p>
                          <w:p w14:paraId="1AB9CF6E" w14:textId="77777777" w:rsidR="003C5657" w:rsidRPr="000666C7" w:rsidRDefault="003C5657" w:rsidP="00A96664">
                            <w:pPr>
                              <w:spacing w:line="340" w:lineRule="exact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0666C7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 xml:space="preserve">3= </w:t>
                            </w:r>
                            <w:r w:rsidRPr="000666C7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មិនដឹង</w:t>
                            </w:r>
                            <w:r w:rsidRPr="000666C7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664"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  <w:t>J6</w:t>
            </w:r>
            <w:r w:rsidR="003E0239">
              <w:rPr>
                <w:rFonts w:ascii="Khmer OS Siemreap" w:eastAsia="Times New Roman" w:hAnsi="Khmer OS Siemreap" w:cs="Khmer OS Siemreap"/>
                <w:szCs w:val="22"/>
              </w:rPr>
              <w:t>.</w:t>
            </w:r>
            <w:r w:rsidR="00A96664"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​តើអាជីវកម្ម ជំនួញ (អ្នក/ឈ្មោះ)ធ្វើនេះ បានចុះបញ្ជីផ្លូវការ ដែរឬទេ</w:t>
            </w:r>
            <w:r w:rsidR="00A96664" w:rsidRPr="00F17F88">
              <w:rPr>
                <w:rFonts w:ascii="Khmer OS Siemreap" w:eastAsia="Times New Roman" w:hAnsi="Khmer OS Siemreap" w:cs="Khmer OS Siemreap"/>
                <w:szCs w:val="22"/>
              </w:rPr>
              <w:t>?</w:t>
            </w:r>
          </w:p>
          <w:p w14:paraId="16A8EEEC" w14:textId="0FED1D6F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  <w:p w14:paraId="69E28ACE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</w:tc>
      </w:tr>
      <w:tr w:rsidR="00A96664" w:rsidRPr="00F17F88" w14:paraId="790D1962" w14:textId="77777777" w:rsidTr="001849F7">
        <w:trPr>
          <w:trHeight w:val="521"/>
        </w:trPr>
        <w:tc>
          <w:tcPr>
            <w:tcW w:w="94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3016F06" w14:textId="77777777" w:rsidR="00A96664" w:rsidRPr="00F17F88" w:rsidRDefault="00A96664" w:rsidP="00053C79">
            <w:pPr>
              <w:ind w:left="518" w:hanging="518"/>
              <w:jc w:val="center"/>
              <w:rPr>
                <w:rFonts w:ascii="Khmer OS Siemreap" w:hAnsi="Khmer OS Siemreap" w:cs="Khmer OS Siemreap"/>
                <w:b/>
                <w:b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 xml:space="preserve">ចប់ផ្នែក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(SJJ)</w:t>
            </w:r>
          </w:p>
        </w:tc>
      </w:tr>
      <w:tr w:rsidR="001849F7" w:rsidRPr="00F17F88" w14:paraId="4137C397" w14:textId="77777777" w:rsidTr="00D102B9">
        <w:trPr>
          <w:trHeight w:val="725"/>
        </w:trPr>
        <w:tc>
          <w:tcPr>
            <w:tcW w:w="9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A06461" w14:textId="422B065D" w:rsidR="001849F7" w:rsidRPr="00F17F88" w:rsidRDefault="001849F7" w:rsidP="00053C79">
            <w:pPr>
              <w:jc w:val="center"/>
              <w:rPr>
                <w:rFonts w:ascii="Khmer OS Muol Light" w:hAnsi="Khmer OS Muol Light" w:cs="Khmer OS Muol Light"/>
                <w:b/>
                <w:szCs w:val="22"/>
                <w:cs/>
              </w:rPr>
            </w:pPr>
          </w:p>
        </w:tc>
      </w:tr>
      <w:tr w:rsidR="00A96664" w:rsidRPr="00F17F88" w14:paraId="6F3F5594" w14:textId="77777777" w:rsidTr="001849F7">
        <w:tc>
          <w:tcPr>
            <w:tcW w:w="9445" w:type="dxa"/>
            <w:tcBorders>
              <w:top w:val="single" w:sz="4" w:space="0" w:color="auto"/>
            </w:tcBorders>
            <w:shd w:val="clear" w:color="auto" w:fill="A5C9EB" w:themeFill="text2" w:themeFillTint="40"/>
          </w:tcPr>
          <w:p w14:paraId="0693CD80" w14:textId="77777777" w:rsidR="00A96664" w:rsidRPr="00F17F88" w:rsidRDefault="00A96664" w:rsidP="00053C79">
            <w:pPr>
              <w:jc w:val="center"/>
              <w:rPr>
                <w:rFonts w:ascii="Khmer OS Muol Light" w:hAnsi="Khmer OS Muol Light" w:cs="Khmer OS Muol Light"/>
                <w:b/>
                <w:i/>
                <w:iCs/>
                <w:szCs w:val="22"/>
                <w:cs/>
              </w:rPr>
            </w:pP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t xml:space="preserve">ផ្នែក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lang w:val="sv-SE"/>
              </w:rPr>
              <w:t>J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  <w:lang w:val="sv-SE"/>
              </w:rPr>
              <w:t xml:space="preserve"> ៖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t xml:space="preserve">ការងារទីពីរ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lang w:val="sv-SE"/>
              </w:rPr>
              <w:t>-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softHyphen/>
              <w:t>​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softHyphen/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softHyphen/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softHyphen/>
              <w:t xml:space="preserve"> និយោជិតមិនឯករាជ្យ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lang w:val="sv-SE"/>
              </w:rPr>
              <w:t>(SJD)</w:t>
            </w:r>
          </w:p>
        </w:tc>
      </w:tr>
      <w:tr w:rsidR="00A96664" w:rsidRPr="00F17F88" w14:paraId="3C3B4BE2" w14:textId="77777777" w:rsidTr="00C97DBE">
        <w:tc>
          <w:tcPr>
            <w:tcW w:w="9445" w:type="dxa"/>
            <w:shd w:val="clear" w:color="auto" w:fill="D9D9D9" w:themeFill="background1" w:themeFillShade="D9"/>
          </w:tcPr>
          <w:p w14:paraId="6BC303CD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គោលបំណង និងវិសាលភាព</w:t>
            </w:r>
          </w:p>
          <w:p w14:paraId="3375C530" w14:textId="77777777" w:rsidR="00A96664" w:rsidRPr="00F17F88" w:rsidRDefault="00A96664" w:rsidP="004A50F7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783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ផ្នែកនេះ ជួយឱ្យ​អាចកំណត់អត្តសញ្ញាណបុគ្គលដែលធ្វើការជា និយោជិត នៅក្នុងការងារទីពីររបស់ពួកគេ ទាំងអ្នកធ្វើការ ដែលប្រកាសខ្លួនឯងថាជានិយោជិតមិនឯករាជ្យ និងអ្នកធ្វើការងារឯករាជ្យ។</w:t>
            </w:r>
          </w:p>
          <w:p w14:paraId="481A83B3" w14:textId="77777777" w:rsidR="00A96664" w:rsidRPr="00F17F88" w:rsidRDefault="00A96664" w:rsidP="004A50F7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783"/>
              <w:contextualSpacing/>
              <w:rPr>
                <w:rFonts w:ascii="Khmer OS Siemreap" w:hAnsi="Khmer OS Siemreap" w:cs="Khmer OS Siemreap"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ដើម្បីសួរសំណួរទៅកាន់អ្នកដែលមានការងារធ្វើទាំងអស់ ដែលត្រូវបានកំណត់ថា មានការងារច្រើនជាងមួយ នៅក្នុងសប្តាហ៍យោង។</w:t>
            </w:r>
          </w:p>
        </w:tc>
      </w:tr>
      <w:tr w:rsidR="00A96664" w:rsidRPr="00F17F88" w14:paraId="7054081F" w14:textId="77777777" w:rsidTr="00C97DBE">
        <w:tc>
          <w:tcPr>
            <w:tcW w:w="9445" w:type="dxa"/>
          </w:tcPr>
          <w:p w14:paraId="49DAFF7B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</w:rPr>
            </w:pPr>
          </w:p>
          <w:p w14:paraId="7187FE7A" w14:textId="635FFB61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ASK IF SJJ_EMP_REL=1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3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4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5</w:t>
            </w:r>
          </w:p>
          <w:p w14:paraId="093A84A3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SJD_REM_TYP</w:t>
            </w:r>
          </w:p>
          <w:p w14:paraId="24FF0D80" w14:textId="300EB085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J7</w:t>
            </w:r>
            <w:r w:rsidR="003E0239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lang w:val="sv-SE"/>
              </w:rPr>
              <w:t xml:space="preserve">  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តើ (អ្នក/ឈ្មោះ) ទទួលប្រាក់ឈ្នួលសម្រាប់ការងារនេះជាប្រភេទអ្វី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lang w:val="sv-SE"/>
              </w:rPr>
              <w:t xml:space="preserve">? </w:t>
            </w:r>
          </w:p>
          <w:p w14:paraId="67B5A863" w14:textId="77777777" w:rsidR="00A96664" w:rsidRPr="00F17F88" w:rsidRDefault="00A96664" w:rsidP="00053C79">
            <w:pPr>
              <w:ind w:left="342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t>សូមអាន និងកត់ត្រាគ្រប់ចម្លើយដែលអាច</w:t>
            </w:r>
          </w:p>
          <w:p w14:paraId="3F09C358" w14:textId="77777777" w:rsidR="00A96664" w:rsidRPr="00F17F88" w:rsidRDefault="00A96664" w:rsidP="004A50F7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ind w:left="1060" w:firstLine="7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ប្រាក់ឈ្នួល ឬបៀវត្សរ៍ </w:t>
            </w:r>
          </w:p>
          <w:p w14:paraId="7497D797" w14:textId="77777777" w:rsidR="00A96664" w:rsidRPr="00F17F88" w:rsidRDefault="00A96664" w:rsidP="004A50F7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ind w:left="1060" w:firstLine="7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ប្រាក់ផ្តល់តាមបំណែកនៃការងារធ្វើហើយ </w:t>
            </w:r>
          </w:p>
          <w:p w14:paraId="0036A6C8" w14:textId="77777777" w:rsidR="00A96664" w:rsidRPr="00F17F88" w:rsidRDefault="00A96664" w:rsidP="004A50F7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ind w:left="1060" w:firstLine="7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ប្រាក់កម្រៃជើងសារ</w:t>
            </w:r>
          </w:p>
          <w:p w14:paraId="4BA901ED" w14:textId="77777777" w:rsidR="00A96664" w:rsidRPr="00F17F88" w:rsidRDefault="00A96664" w:rsidP="004A50F7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ind w:left="1060" w:firstLine="7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ប្រាក់ធីប (</w:t>
            </w:r>
            <w:r w:rsidRPr="00F17F88">
              <w:rPr>
                <w:rFonts w:ascii="Khmer OS Siemreap" w:hAnsi="Khmer OS Siemreap" w:cs="Khmer OS Siemreap"/>
                <w:szCs w:val="22"/>
              </w:rPr>
              <w:t>Tips)</w:t>
            </w:r>
          </w:p>
          <w:p w14:paraId="2DBBAE94" w14:textId="77777777" w:rsidR="00A96664" w:rsidRPr="00F17F88" w:rsidRDefault="00A96664" w:rsidP="004A50F7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ind w:left="1060" w:firstLine="7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ប្រាក់ឈ្នួលសម្រាប់សេវាកម្មផ្តល់ជូន</w:t>
            </w:r>
          </w:p>
          <w:p w14:paraId="14251E96" w14:textId="77777777" w:rsidR="00A96664" w:rsidRPr="00F17F88" w:rsidRDefault="00A96664" w:rsidP="004A50F7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ind w:left="1060" w:firstLine="7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lastRenderedPageBreak/>
              <w:t xml:space="preserve">ផ្តល់ជាម្ហូបអាហារ ឬលំនៅដ្ឋាន </w:t>
            </w:r>
          </w:p>
          <w:p w14:paraId="6F132A85" w14:textId="77777777" w:rsidR="00A96664" w:rsidRPr="00F17F88" w:rsidRDefault="00A96664" w:rsidP="004A50F7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ind w:left="1060" w:firstLine="7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ផ្តល់ជាផលិតផល</w:t>
            </w:r>
          </w:p>
          <w:p w14:paraId="4D531BD7" w14:textId="77777777" w:rsidR="00A96664" w:rsidRPr="00F17F88" w:rsidRDefault="00A96664" w:rsidP="00053C79">
            <w:pPr>
              <w:spacing w:line="216" w:lineRule="auto"/>
              <w:ind w:left="1060"/>
              <w:contextualSpacing/>
              <w:rPr>
                <w:rFonts w:ascii="Khmer OS Siemreap" w:hAnsi="Khmer OS Siemreap" w:cs="Khmer OS Siemreap"/>
                <w:sz w:val="10"/>
                <w:szCs w:val="10"/>
              </w:rPr>
            </w:pPr>
          </w:p>
          <w:p w14:paraId="085FD3C3" w14:textId="77777777" w:rsidR="00A96664" w:rsidRPr="00F17F88" w:rsidRDefault="00A96664" w:rsidP="004A50F7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ind w:left="1060" w:firstLine="7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ផ្តល់សាច់ប្រាក់ផ្សេងទៀត (បញ្ជាក់) </w:t>
            </w:r>
            <w:r w:rsidRPr="00F17F88">
              <w:rPr>
                <w:rFonts w:ascii="Khmer OS Siemreap" w:hAnsi="Khmer OS Siemreap" w:cs="Khmer OS Siemreap"/>
                <w:szCs w:val="22"/>
              </w:rPr>
              <w:t>______</w:t>
            </w:r>
          </w:p>
          <w:p w14:paraId="5F4B8C58" w14:textId="77777777" w:rsidR="00A96664" w:rsidRPr="00F17F88" w:rsidRDefault="00A96664" w:rsidP="004A50F7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ind w:left="1060" w:firstLine="7"/>
              <w:contextualSpacing/>
              <w:rPr>
                <w:rFonts w:ascii="Khmer OS Siemreap" w:hAnsi="Khmer OS Siemreap" w:cs="Khmer OS Siemreap"/>
                <w:i/>
                <w:iCs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ខ្ញុំមិនត្រូវបានផ្តល់ប្រាក់ឈ្នួល</w:t>
            </w:r>
          </w:p>
        </w:tc>
      </w:tr>
      <w:tr w:rsidR="00A96664" w:rsidRPr="00F17F88" w14:paraId="69586C0F" w14:textId="77777777" w:rsidTr="00D102B9">
        <w:trPr>
          <w:trHeight w:val="5999"/>
        </w:trPr>
        <w:tc>
          <w:tcPr>
            <w:tcW w:w="9445" w:type="dxa"/>
          </w:tcPr>
          <w:p w14:paraId="62C88CA3" w14:textId="35BF383E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SJJ_EMP_REL= 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4</w:t>
            </w:r>
          </w:p>
          <w:p w14:paraId="42C84153" w14:textId="7777777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  <w:t>SJD_SOCPRO</w:t>
            </w:r>
          </w:p>
          <w:p w14:paraId="177EED83" w14:textId="1F89E9B0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  <w:t>J8A</w:t>
            </w:r>
            <w:r w:rsidR="003E0239"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តើនិយោជក/ថៅកែរបស់ (អ្នក/ឈ្មោះ) បានបង់វិភាគទានដល់ 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[</w:t>
            </w:r>
            <w:r w:rsidRPr="00F17F88">
              <w:rPr>
                <w:rFonts w:ascii="Khmer OS Siemreap" w:eastAsia="Times New Roman" w:hAnsi="Khmer OS Siemreap" w:cs="Khmer OS Siemreap" w:hint="cs"/>
                <w:b/>
                <w:bCs/>
                <w:color w:val="215E99" w:themeColor="text2" w:themeTint="BF"/>
                <w:szCs w:val="22"/>
                <w:cs/>
              </w:rPr>
              <w:t>របប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សន្តិសុខសង្គម ប</w:t>
            </w:r>
            <w:r w:rsidR="003E0239">
              <w:rPr>
                <w:rFonts w:ascii="Khmer OS Siemreap" w:eastAsia="Times New Roman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ស</w:t>
            </w:r>
            <w:r w:rsidR="003E0239">
              <w:rPr>
                <w:rFonts w:ascii="Khmer OS Siemreap" w:eastAsia="Times New Roman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ស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]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សម្រាប់ (អ្នក/ឈ្មោះ) ដែរឬទេ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?</w:t>
            </w:r>
          </w:p>
          <w:p w14:paraId="7B6A84B1" w14:textId="7777777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  <w:t xml:space="preserve">MLVT 6A  </w:t>
            </w:r>
          </w:p>
          <w:p w14:paraId="40716CCB" w14:textId="34643E8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  <w:t>J8C</w:t>
            </w:r>
            <w:r w:rsidR="003E0239"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តើនិយោជក/ថៅកែរបស់ (អ្នក/ឈ្មោះ) បាន</w:t>
            </w:r>
            <w:r w:rsidRPr="00F17F88">
              <w:rPr>
                <w:rFonts w:ascii="Khmer OS Siemreap" w:eastAsia="Times New Roman" w:hAnsi="Khmer OS Siemreap" w:cs="Khmer OS Siemreap" w:hint="cs"/>
                <w:szCs w:val="22"/>
                <w:cs/>
              </w:rPr>
              <w:t>ទិញធានារ៉ាប់រងឯកជន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សម្រាប់ (អ្នក/ឈ្មោះ) ដែរឬទេ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?</w:t>
            </w:r>
          </w:p>
          <w:p w14:paraId="5A677033" w14:textId="460A3D3F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SJJ_EMP_REL=3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5  &amp;  SJD_REM_TYP=a</w:t>
            </w:r>
          </w:p>
          <w:p w14:paraId="4D48472B" w14:textId="449B2420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  <w:t>J8B</w:t>
            </w:r>
            <w:r w:rsidR="003E0239">
              <w:rPr>
                <w:rFonts w:ascii="Khmer OS Siemreap" w:eastAsia="Times New Roman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តើ(អ្នក/របស់ឈ្មោះ) មានការបង់វិភាគទានដល់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 xml:space="preserve"> [</w:t>
            </w:r>
            <w:r w:rsidRPr="00F17F88">
              <w:rPr>
                <w:rFonts w:ascii="Khmer OS Siemreap" w:eastAsia="Times New Roman" w:hAnsi="Khmer OS Siemreap" w:cs="Khmer OS Siemreap" w:hint="cs"/>
                <w:b/>
                <w:bCs/>
                <w:color w:val="215E99" w:themeColor="text2" w:themeTint="BF"/>
                <w:szCs w:val="22"/>
                <w:cs/>
              </w:rPr>
              <w:t>របប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សន្តិសុខសង្គម ប</w:t>
            </w:r>
            <w:r w:rsidR="003E0239">
              <w:rPr>
                <w:rFonts w:ascii="Khmer OS Siemreap" w:eastAsia="Times New Roman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ស</w:t>
            </w:r>
            <w:r w:rsidR="003E0239">
              <w:rPr>
                <w:rFonts w:ascii="Khmer OS Siemreap" w:eastAsia="Times New Roman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ស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]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សម្រាប់(អ្នក/ឈ្មោះ) សម្រាប់ការធ្វើការងារនេះដែរឬទេ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?</w:t>
            </w:r>
          </w:p>
          <w:p w14:paraId="68DF1303" w14:textId="7777777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  <w:t xml:space="preserve">MLVT 6B  </w:t>
            </w:r>
          </w:p>
          <w:p w14:paraId="50E9447D" w14:textId="513269DE" w:rsidR="00A96664" w:rsidRPr="00F17F88" w:rsidRDefault="00010C11" w:rsidP="00053C79">
            <w:pPr>
              <w:ind w:left="518" w:hanging="518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01600" behindDoc="0" locked="0" layoutInCell="1" allowOverlap="1" wp14:anchorId="1703D6E0" wp14:editId="76B9993D">
                      <wp:simplePos x="0" y="0"/>
                      <wp:positionH relativeFrom="column">
                        <wp:posOffset>1950720</wp:posOffset>
                      </wp:positionH>
                      <wp:positionV relativeFrom="paragraph">
                        <wp:posOffset>220980</wp:posOffset>
                      </wp:positionV>
                      <wp:extent cx="1023257" cy="866775"/>
                      <wp:effectExtent l="0" t="0" r="5715" b="9525"/>
                      <wp:wrapNone/>
                      <wp:docPr id="225764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257" cy="866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25694B" w14:textId="77777777" w:rsidR="003C5657" w:rsidRPr="00C97DBE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pacing w:val="-12"/>
                                      <w:szCs w:val="22"/>
                                    </w:rPr>
                                  </w:pPr>
                                  <w:r w:rsidRPr="00C97DBE">
                                    <w:rPr>
                                      <w:rFonts w:ascii="Khmer OS Siemreap" w:hAnsi="Khmer OS Siemreap" w:cs="Khmer OS Siemreap"/>
                                      <w:spacing w:val="-12"/>
                                      <w:szCs w:val="22"/>
                                    </w:rPr>
                                    <w:t>1</w:t>
                                  </w:r>
                                  <w:r w:rsidRPr="00C97DBE">
                                    <w:rPr>
                                      <w:rFonts w:ascii="Khmer OS Siemreap" w:hAnsi="Khmer OS Siemreap" w:cs="Khmer OS Siemreap"/>
                                      <w:spacing w:val="-12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7E454466" w14:textId="77777777" w:rsidR="003C5657" w:rsidRPr="00C97DBE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pacing w:val="-12"/>
                                      <w:szCs w:val="22"/>
                                    </w:rPr>
                                  </w:pPr>
                                  <w:r w:rsidRPr="00C97DBE">
                                    <w:rPr>
                                      <w:rFonts w:ascii="Khmer OS Siemreap" w:hAnsi="Khmer OS Siemreap" w:cs="Khmer OS Siemreap"/>
                                      <w:spacing w:val="-12"/>
                                      <w:szCs w:val="22"/>
                                    </w:rPr>
                                    <w:t>2</w:t>
                                  </w:r>
                                  <w:r w:rsidRPr="00C97DBE">
                                    <w:rPr>
                                      <w:rFonts w:ascii="Khmer OS Siemreap" w:hAnsi="Khmer OS Siemreap" w:cs="Khmer OS Siemreap"/>
                                      <w:spacing w:val="-12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  <w:p w14:paraId="425DFB4F" w14:textId="77777777" w:rsidR="003C5657" w:rsidRPr="00C97DBE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pacing w:val="-12"/>
                                      <w:szCs w:val="22"/>
                                    </w:rPr>
                                  </w:pPr>
                                  <w:r w:rsidRPr="00C97DBE">
                                    <w:rPr>
                                      <w:rFonts w:ascii="Khmer OS Siemreap" w:hAnsi="Khmer OS Siemreap" w:cs="Khmer OS Siemreap"/>
                                      <w:spacing w:val="-12"/>
                                      <w:szCs w:val="22"/>
                                      <w:cs/>
                                    </w:rPr>
                                    <w:t>97</w:t>
                                  </w:r>
                                  <w:r w:rsidRPr="00C97DBE">
                                    <w:rPr>
                                      <w:rFonts w:ascii="Khmer OS Siemreap" w:hAnsi="Khmer OS Siemreap" w:cs="Khmer OS Siemreap"/>
                                      <w:spacing w:val="-12"/>
                                      <w:szCs w:val="22"/>
                                    </w:rPr>
                                    <w:t xml:space="preserve">= </w:t>
                                  </w:r>
                                  <w:r w:rsidRPr="00C97DBE">
                                    <w:rPr>
                                      <w:rFonts w:ascii="Khmer OS Siemreap" w:hAnsi="Khmer OS Siemreap" w:cs="Khmer OS Siemreap"/>
                                      <w:spacing w:val="-12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  <w:r w:rsidRPr="00C97DBE">
                                    <w:rPr>
                                      <w:rFonts w:ascii="Khmer OS Siemreap" w:hAnsi="Khmer OS Siemreap" w:cs="Khmer OS Siemreap"/>
                                      <w:spacing w:val="-1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3D6E0" id="_x0000_s1113" type="#_x0000_t202" style="position:absolute;left:0;text-align:left;margin-left:153.6pt;margin-top:17.4pt;width:80.55pt;height:68.2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" stroked="f">
                      <v:textbox>
                        <w:txbxContent>
                          <w:p w14:paraId="6825694B" w14:textId="77777777" w:rsidR="003C5657" w:rsidRPr="00C97DBE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pacing w:val="-12"/>
                                <w:szCs w:val="22"/>
                              </w:rPr>
                            </w:pPr>
                            <w:r w:rsidRPr="00C97DBE">
                              <w:rPr>
                                <w:rFonts w:ascii="Khmer OS Siemreap" w:hAnsi="Khmer OS Siemreap" w:cs="Khmer OS Siemreap"/>
                                <w:spacing w:val="-12"/>
                                <w:szCs w:val="22"/>
                              </w:rPr>
                              <w:t>1</w:t>
                            </w:r>
                            <w:r w:rsidRPr="00C97DBE">
                              <w:rPr>
                                <w:rFonts w:ascii="Khmer OS Siemreap" w:hAnsi="Khmer OS Siemreap" w:cs="Khmer OS Siemreap"/>
                                <w:spacing w:val="-12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7E454466" w14:textId="77777777" w:rsidR="003C5657" w:rsidRPr="00C97DBE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pacing w:val="-12"/>
                                <w:szCs w:val="22"/>
                              </w:rPr>
                            </w:pPr>
                            <w:r w:rsidRPr="00C97DBE">
                              <w:rPr>
                                <w:rFonts w:ascii="Khmer OS Siemreap" w:hAnsi="Khmer OS Siemreap" w:cs="Khmer OS Siemreap"/>
                                <w:spacing w:val="-12"/>
                                <w:szCs w:val="22"/>
                              </w:rPr>
                              <w:t>2</w:t>
                            </w:r>
                            <w:r w:rsidRPr="00C97DBE">
                              <w:rPr>
                                <w:rFonts w:ascii="Khmer OS Siemreap" w:hAnsi="Khmer OS Siemreap" w:cs="Khmer OS Siemreap"/>
                                <w:spacing w:val="-12"/>
                                <w:szCs w:val="22"/>
                                <w:cs/>
                              </w:rPr>
                              <w:t>. ទេ</w:t>
                            </w:r>
                          </w:p>
                          <w:p w14:paraId="425DFB4F" w14:textId="77777777" w:rsidR="003C5657" w:rsidRPr="00C97DBE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pacing w:val="-12"/>
                                <w:szCs w:val="22"/>
                              </w:rPr>
                            </w:pPr>
                            <w:r w:rsidRPr="00C97DBE">
                              <w:rPr>
                                <w:rFonts w:ascii="Khmer OS Siemreap" w:hAnsi="Khmer OS Siemreap" w:cs="Khmer OS Siemreap"/>
                                <w:spacing w:val="-12"/>
                                <w:szCs w:val="22"/>
                                <w:cs/>
                              </w:rPr>
                              <w:t>97</w:t>
                            </w:r>
                            <w:r w:rsidRPr="00C97DBE">
                              <w:rPr>
                                <w:rFonts w:ascii="Khmer OS Siemreap" w:hAnsi="Khmer OS Siemreap" w:cs="Khmer OS Siemreap"/>
                                <w:spacing w:val="-12"/>
                                <w:szCs w:val="22"/>
                              </w:rPr>
                              <w:t xml:space="preserve">= </w:t>
                            </w:r>
                            <w:r w:rsidRPr="00C97DBE">
                              <w:rPr>
                                <w:rFonts w:ascii="Khmer OS Siemreap" w:hAnsi="Khmer OS Siemreap" w:cs="Khmer OS Siemreap"/>
                                <w:spacing w:val="-12"/>
                                <w:szCs w:val="22"/>
                                <w:cs/>
                              </w:rPr>
                              <w:t>មិនដឹង</w:t>
                            </w:r>
                            <w:r w:rsidRPr="00C97DBE">
                              <w:rPr>
                                <w:rFonts w:ascii="Khmer OS Siemreap" w:hAnsi="Khmer OS Siemreap" w:cs="Khmer OS Siemreap"/>
                                <w:spacing w:val="-1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664"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  <w:t>J8D</w:t>
            </w:r>
            <w:r w:rsidR="003E0239"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  <w:t>.</w:t>
            </w:r>
            <w:r w:rsidR="00A96664" w:rsidRPr="00F17F88">
              <w:rPr>
                <w:rFonts w:ascii="Khmer OS Siemreap" w:eastAsia="Times New Roman" w:hAnsi="Khmer OS Siemreap" w:cs="Khmer OS Siemreap" w:hint="cs"/>
                <w:szCs w:val="22"/>
                <w:cs/>
              </w:rPr>
              <w:t xml:space="preserve"> </w:t>
            </w:r>
            <w:r w:rsidR="00A96664" w:rsidRPr="00D102B9">
              <w:rPr>
                <w:rFonts w:ascii="Khmer OS Siemreap" w:eastAsia="Times New Roman" w:hAnsi="Khmer OS Siemreap" w:cs="Khmer OS Siemreap" w:hint="cs"/>
                <w:spacing w:val="-14"/>
                <w:szCs w:val="22"/>
                <w:cs/>
              </w:rPr>
              <w:t>តើ</w:t>
            </w:r>
            <w:r w:rsidR="00A96664" w:rsidRPr="00D102B9">
              <w:rPr>
                <w:rFonts w:ascii="Khmer OS Siemreap" w:eastAsia="Times New Roman" w:hAnsi="Khmer OS Siemreap" w:cs="Khmer OS Siemreap"/>
                <w:spacing w:val="-14"/>
                <w:szCs w:val="22"/>
                <w:cs/>
              </w:rPr>
              <w:t>(</w:t>
            </w:r>
            <w:r w:rsidR="00A96664" w:rsidRPr="00D102B9">
              <w:rPr>
                <w:rFonts w:ascii="Khmer OS Siemreap" w:eastAsia="Times New Roman" w:hAnsi="Khmer OS Siemreap" w:cs="Khmer OS Siemreap" w:hint="cs"/>
                <w:spacing w:val="-14"/>
                <w:szCs w:val="22"/>
                <w:cs/>
              </w:rPr>
              <w:t>អ្នក</w:t>
            </w:r>
            <w:r w:rsidR="00A96664" w:rsidRPr="00D102B9">
              <w:rPr>
                <w:rFonts w:ascii="Khmer OS Siemreap" w:eastAsia="Times New Roman" w:hAnsi="Khmer OS Siemreap" w:cs="Khmer OS Siemreap"/>
                <w:spacing w:val="-14"/>
                <w:szCs w:val="22"/>
                <w:cs/>
              </w:rPr>
              <w:t>/</w:t>
            </w:r>
            <w:r w:rsidR="00A96664" w:rsidRPr="00D102B9">
              <w:rPr>
                <w:rFonts w:ascii="Khmer OS Siemreap" w:eastAsia="Times New Roman" w:hAnsi="Khmer OS Siemreap" w:cs="Khmer OS Siemreap" w:hint="cs"/>
                <w:spacing w:val="-14"/>
                <w:szCs w:val="22"/>
                <w:cs/>
              </w:rPr>
              <w:t>របស់ឈ្មោះ</w:t>
            </w:r>
            <w:r w:rsidR="00A96664" w:rsidRPr="00D102B9">
              <w:rPr>
                <w:rFonts w:ascii="Khmer OS Siemreap" w:eastAsia="Times New Roman" w:hAnsi="Khmer OS Siemreap" w:cs="Khmer OS Siemreap"/>
                <w:spacing w:val="-14"/>
                <w:szCs w:val="22"/>
                <w:cs/>
              </w:rPr>
              <w:t xml:space="preserve">) </w:t>
            </w:r>
            <w:r w:rsidR="00A96664" w:rsidRPr="00D102B9">
              <w:rPr>
                <w:rFonts w:ascii="Khmer OS Siemreap" w:eastAsia="Times New Roman" w:hAnsi="Khmer OS Siemreap" w:cs="Khmer OS Siemreap" w:hint="cs"/>
                <w:spacing w:val="-14"/>
                <w:szCs w:val="22"/>
                <w:cs/>
              </w:rPr>
              <w:t>មានទិញធានារ៉ាប់រងឯកជន</w:t>
            </w:r>
            <w:r w:rsidR="00A96664" w:rsidRPr="00D102B9">
              <w:rPr>
                <w:rFonts w:ascii="Khmer OS Siemreap" w:eastAsia="Times New Roman" w:hAnsi="Khmer OS Siemreap" w:cs="Khmer OS Siemreap"/>
                <w:spacing w:val="-14"/>
                <w:szCs w:val="22"/>
                <w:cs/>
              </w:rPr>
              <w:t xml:space="preserve"> </w:t>
            </w:r>
            <w:r w:rsidR="00A96664" w:rsidRPr="00D102B9">
              <w:rPr>
                <w:rFonts w:ascii="Khmer OS Siemreap" w:eastAsia="Times New Roman" w:hAnsi="Khmer OS Siemreap" w:cs="Khmer OS Siemreap" w:hint="cs"/>
                <w:spacing w:val="-14"/>
                <w:szCs w:val="22"/>
                <w:cs/>
              </w:rPr>
              <w:t>សម្រាប់</w:t>
            </w:r>
            <w:r w:rsidR="00A96664" w:rsidRPr="00D102B9">
              <w:rPr>
                <w:rFonts w:ascii="Khmer OS Siemreap" w:eastAsia="Times New Roman" w:hAnsi="Khmer OS Siemreap" w:cs="Khmer OS Siemreap"/>
                <w:spacing w:val="-14"/>
                <w:szCs w:val="22"/>
                <w:cs/>
              </w:rPr>
              <w:t>(</w:t>
            </w:r>
            <w:r w:rsidR="00A96664" w:rsidRPr="00D102B9">
              <w:rPr>
                <w:rFonts w:ascii="Khmer OS Siemreap" w:eastAsia="Times New Roman" w:hAnsi="Khmer OS Siemreap" w:cs="Khmer OS Siemreap" w:hint="cs"/>
                <w:spacing w:val="-14"/>
                <w:szCs w:val="22"/>
                <w:cs/>
              </w:rPr>
              <w:t>អ្នក</w:t>
            </w:r>
            <w:r w:rsidR="00A96664" w:rsidRPr="00D102B9">
              <w:rPr>
                <w:rFonts w:ascii="Khmer OS Siemreap" w:eastAsia="Times New Roman" w:hAnsi="Khmer OS Siemreap" w:cs="Khmer OS Siemreap"/>
                <w:spacing w:val="-14"/>
                <w:szCs w:val="22"/>
                <w:cs/>
              </w:rPr>
              <w:t>/</w:t>
            </w:r>
            <w:r w:rsidR="00A96664" w:rsidRPr="00D102B9">
              <w:rPr>
                <w:rFonts w:ascii="Khmer OS Siemreap" w:eastAsia="Times New Roman" w:hAnsi="Khmer OS Siemreap" w:cs="Khmer OS Siemreap" w:hint="cs"/>
                <w:spacing w:val="-14"/>
                <w:szCs w:val="22"/>
                <w:cs/>
              </w:rPr>
              <w:t>ឈ្មោះ</w:t>
            </w:r>
            <w:r w:rsidR="00A96664" w:rsidRPr="00D102B9">
              <w:rPr>
                <w:rFonts w:ascii="Khmer OS Siemreap" w:eastAsia="Times New Roman" w:hAnsi="Khmer OS Siemreap" w:cs="Khmer OS Siemreap"/>
                <w:spacing w:val="-14"/>
                <w:szCs w:val="22"/>
                <w:cs/>
              </w:rPr>
              <w:t xml:space="preserve">) </w:t>
            </w:r>
            <w:r w:rsidR="00A96664" w:rsidRPr="00D102B9">
              <w:rPr>
                <w:rFonts w:ascii="Khmer OS Siemreap" w:eastAsia="Times New Roman" w:hAnsi="Khmer OS Siemreap" w:cs="Khmer OS Siemreap" w:hint="cs"/>
                <w:spacing w:val="-14"/>
                <w:szCs w:val="22"/>
                <w:cs/>
              </w:rPr>
              <w:t>សម្រាប់ការធ្វើការងារនេះដែរឬទេ</w:t>
            </w:r>
            <w:r w:rsidR="00A96664" w:rsidRPr="00D102B9">
              <w:rPr>
                <w:rFonts w:ascii="Khmer OS Siemreap" w:eastAsia="Times New Roman" w:hAnsi="Khmer OS Siemreap" w:cs="Khmer OS Siemreap"/>
                <w:spacing w:val="-14"/>
                <w:szCs w:val="22"/>
              </w:rPr>
              <w:t>?</w:t>
            </w:r>
          </w:p>
          <w:p w14:paraId="1FF5468E" w14:textId="785F5F3D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szCs w:val="22"/>
              </w:rPr>
            </w:pPr>
          </w:p>
          <w:p w14:paraId="1FA07294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lang w:val="sv-SE"/>
              </w:rPr>
            </w:pPr>
          </w:p>
        </w:tc>
      </w:tr>
      <w:tr w:rsidR="00A96664" w:rsidRPr="00CC3F4E" w14:paraId="7C1DCFD4" w14:textId="77777777" w:rsidTr="00C97DBE">
        <w:trPr>
          <w:trHeight w:val="2690"/>
        </w:trPr>
        <w:tc>
          <w:tcPr>
            <w:tcW w:w="9445" w:type="dxa"/>
          </w:tcPr>
          <w:p w14:paraId="0036628E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សូមសួរប្រសិនបើ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</w:rPr>
              <w:t>SJJ_HIRES=2</w:t>
            </w:r>
          </w:p>
          <w:p w14:paraId="416F92AA" w14:textId="7777777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SJD_SINGLE_CLIENT</w:t>
            </w:r>
          </w:p>
          <w:p w14:paraId="705A5C9F" w14:textId="25D1FD0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02624" behindDoc="0" locked="0" layoutInCell="1" allowOverlap="1" wp14:anchorId="6A48F489" wp14:editId="0BDA2E13">
                      <wp:simplePos x="0" y="0"/>
                      <wp:positionH relativeFrom="column">
                        <wp:posOffset>766445</wp:posOffset>
                      </wp:positionH>
                      <wp:positionV relativeFrom="paragraph">
                        <wp:posOffset>243840</wp:posOffset>
                      </wp:positionV>
                      <wp:extent cx="2552700" cy="869950"/>
                      <wp:effectExtent l="0" t="0" r="0" b="6350"/>
                      <wp:wrapNone/>
                      <wp:docPr id="829601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0" cy="869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B43E68" w14:textId="77777777" w:rsidR="003C5657" w:rsidRPr="00802EA3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CC28A1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1. </w:t>
                                  </w:r>
                                  <w:r w:rsidRPr="00CC28A1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ភ្ញៀវ/អតិថិជនតែម្នាក់ </w:t>
                                  </w:r>
                                  <w:r w:rsidRPr="00CC28A1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br/>
                                    <w:t xml:space="preserve">2. </w:t>
                                  </w:r>
                                  <w:r w:rsidRPr="00CC28A1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ភ្ញៀវ/អតិថិជនច្រើន </w:t>
                                  </w:r>
                                  <w:r w:rsidRPr="00CC28A1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br/>
                                    <w:t xml:space="preserve">3. </w:t>
                                  </w:r>
                                  <w:r w:rsidRPr="00CC28A1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មិនទាន់មានភ្ញៀវ/អតិថិជននៅឡើយ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48F489" id="_x0000_s1114" type="#_x0000_t202" style="position:absolute;left:0;text-align:left;margin-left:60.35pt;margin-top:19.2pt;width:201pt;height:68.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" stroked="f">
                      <v:textbox>
                        <w:txbxContent>
                          <w:p w14:paraId="60B43E68" w14:textId="77777777" w:rsidR="003C5657" w:rsidRPr="00802EA3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CC28A1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1. </w:t>
                            </w:r>
                            <w:r w:rsidRPr="00CC28A1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ភ្ញៀវ/អតិថិជនតែម្នាក់ </w:t>
                            </w:r>
                            <w:r w:rsidRPr="00CC28A1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br/>
                              <w:t xml:space="preserve">2. </w:t>
                            </w:r>
                            <w:r w:rsidRPr="00CC28A1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ភ្ញៀវ/អតិថិជនច្រើន </w:t>
                            </w:r>
                            <w:r w:rsidRPr="00CC28A1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br/>
                              <w:t xml:space="preserve">3. </w:t>
                            </w:r>
                            <w:r w:rsidRPr="00CC28A1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មិនទាន់មានភ្ញៀវ/អតិថិជននៅឡើយ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J9</w:t>
            </w:r>
            <w:r w:rsidR="003E0239">
              <w:rPr>
                <w:rFonts w:ascii="Khmer OS Siemreap" w:eastAsia="Times New Roman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តើច្រើនជាងពាក់កណ្តាលនៃប្រាក់ចំណូលពី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មុខរបរ/ជំនួញ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បានមកពីណា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?</w:t>
            </w:r>
          </w:p>
          <w:p w14:paraId="55A03852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  <w:p w14:paraId="7E9D85A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</w:tc>
      </w:tr>
      <w:tr w:rsidR="00A96664" w:rsidRPr="00F17F88" w14:paraId="7264E891" w14:textId="77777777" w:rsidTr="00C97DBE">
        <w:trPr>
          <w:trHeight w:val="3230"/>
        </w:trPr>
        <w:tc>
          <w:tcPr>
            <w:tcW w:w="9445" w:type="dxa"/>
          </w:tcPr>
          <w:p w14:paraId="1EBAE8A3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color w:val="EE0000"/>
                <w:sz w:val="18"/>
                <w:szCs w:val="18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សូមសួរប្រសិនបើ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</w:rPr>
              <w:t>SJD_SINGLE_CLIENT = 2</w:t>
            </w:r>
          </w:p>
          <w:p w14:paraId="037B68FF" w14:textId="7777777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  <w:t>SJD_SOURCE_CLIENT</w:t>
            </w:r>
          </w:p>
          <w:p w14:paraId="30779F75" w14:textId="7959D246" w:rsidR="00A96664" w:rsidRPr="001849F7" w:rsidRDefault="00A96664" w:rsidP="00053C79">
            <w:pPr>
              <w:ind w:left="518" w:hanging="518"/>
              <w:rPr>
                <w:rFonts w:ascii="Khmer OS Siemreap" w:hAnsi="Khmer OS Siemreap" w:cs="Khmer OS Siemreap"/>
                <w:spacing w:val="-16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J10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1849F7">
              <w:rPr>
                <w:rFonts w:ascii="Khmer OS Siemreap" w:hAnsi="Khmer OS Siemreap" w:cs="Khmer OS Siemreap"/>
                <w:spacing w:val="-16"/>
                <w:szCs w:val="22"/>
                <w:cs/>
              </w:rPr>
              <w:t>តើ</w:t>
            </w:r>
            <w:r w:rsidRPr="001849F7">
              <w:rPr>
                <w:rFonts w:ascii="Khmer OS Siemreap" w:hAnsi="Khmer OS Siemreap" w:cs="Khmer OS Siemreap"/>
                <w:spacing w:val="-16"/>
                <w:szCs w:val="22"/>
              </w:rPr>
              <w:t xml:space="preserve"> (</w:t>
            </w:r>
            <w:r w:rsidRPr="001849F7">
              <w:rPr>
                <w:rFonts w:ascii="Khmer OS Siemreap" w:hAnsi="Khmer OS Siemreap" w:cs="Khmer OS Siemreap"/>
                <w:spacing w:val="-16"/>
                <w:szCs w:val="22"/>
                <w:cs/>
              </w:rPr>
              <w:t>អ្នក/ឈ្មោះ) ទទួលបាន អតិថិជន ឬ អ្នកទិញ (របស់អ្នក/គាត់/នាង) តាមរយៈនរណាម្នាក់ផ្សេងទៀតដែរទេ</w:t>
            </w:r>
            <w:r w:rsidRPr="001849F7">
              <w:rPr>
                <w:rFonts w:ascii="Khmer OS Siemreap" w:hAnsi="Khmer OS Siemreap" w:cs="Khmer OS Siemreap"/>
                <w:spacing w:val="-16"/>
                <w:szCs w:val="22"/>
              </w:rPr>
              <w:t>?</w:t>
            </w:r>
          </w:p>
          <w:p w14:paraId="782D1468" w14:textId="3D19DD22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 ឧទាហរណ៍ពីក្រុមហ៊ុន អន្តរការី ឬបុគ្គលផ្សេងទៀត</w:t>
            </w:r>
          </w:p>
          <w:p w14:paraId="7474CFDE" w14:textId="2445423C" w:rsidR="00A96664" w:rsidRPr="00F17F88" w:rsidRDefault="00D102B9" w:rsidP="00053C79">
            <w:pPr>
              <w:rPr>
                <w:rFonts w:ascii="Khmer OS Siemreap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03648" behindDoc="1" locked="0" layoutInCell="1" allowOverlap="1" wp14:anchorId="4C263D82" wp14:editId="731627B4">
                      <wp:simplePos x="0" y="0"/>
                      <wp:positionH relativeFrom="column">
                        <wp:posOffset>855345</wp:posOffset>
                      </wp:positionH>
                      <wp:positionV relativeFrom="paragraph">
                        <wp:posOffset>20320</wp:posOffset>
                      </wp:positionV>
                      <wp:extent cx="3101340" cy="1234440"/>
                      <wp:effectExtent l="0" t="0" r="3810" b="3810"/>
                      <wp:wrapNone/>
                      <wp:docPr id="19076295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1340" cy="1234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2C1030" w14:textId="77777777" w:rsidR="003C5657" w:rsidRPr="002D5D0D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2D5D0D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1. </w:t>
                                  </w:r>
                                  <w:r w:rsidRPr="002D5D0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បាទ/ចាស ពួកគេទាំងអស់គ្នា</w:t>
                                  </w:r>
                                  <w:r w:rsidRPr="002D5D0D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br/>
                                    <w:t xml:space="preserve">2. </w:t>
                                  </w:r>
                                  <w:r w:rsidRPr="002D5D0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បាទ/ចាស ភាគច្រើននៃពួកគេ</w:t>
                                  </w:r>
                                  <w:r w:rsidRPr="002D5D0D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br/>
                                    <w:t xml:space="preserve">3. </w:t>
                                  </w:r>
                                  <w:r w:rsidRPr="002D5D0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បាទ/ចាស ប៉ុន្តែមានតែពួកគេមួយចំនួនប៉ុណ្ណោះ</w:t>
                                  </w:r>
                                  <w:r w:rsidRPr="002D5D0D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br/>
                                    <w:t xml:space="preserve">4. </w:t>
                                  </w:r>
                                  <w:r w:rsidRPr="002D5D0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ទេ មិនទាន់មានទេ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63D82" id="_x0000_s1115" type="#_x0000_t202" style="position:absolute;margin-left:67.35pt;margin-top:1.6pt;width:244.2pt;height:97.2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" stroked="f">
                      <v:textbox>
                        <w:txbxContent>
                          <w:p w14:paraId="702C1030" w14:textId="77777777" w:rsidR="003C5657" w:rsidRPr="002D5D0D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2D5D0D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1. </w:t>
                            </w:r>
                            <w:r w:rsidRPr="002D5D0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បាទ/ចាស ពួកគេទាំងអស់គ្នា</w:t>
                            </w:r>
                            <w:r w:rsidRPr="002D5D0D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br/>
                              <w:t xml:space="preserve">2. </w:t>
                            </w:r>
                            <w:r w:rsidRPr="002D5D0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បាទ/ចាស ភាគច្រើននៃពួកគេ</w:t>
                            </w:r>
                            <w:r w:rsidRPr="002D5D0D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br/>
                              <w:t xml:space="preserve">3. </w:t>
                            </w:r>
                            <w:r w:rsidRPr="002D5D0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បាទ/ចាស ប៉ុន្តែមានតែពួកគេមួយចំនួនប៉ុណ្ណោះ</w:t>
                            </w:r>
                            <w:r w:rsidRPr="002D5D0D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br/>
                              <w:t xml:space="preserve">4. </w:t>
                            </w:r>
                            <w:r w:rsidRPr="002D5D0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ទេ មិនទាន់មានទេ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FA4E18" w14:textId="77777777" w:rsidR="00A96664" w:rsidRDefault="00A96664" w:rsidP="00053C79">
            <w:pPr>
              <w:ind w:left="518" w:hanging="518"/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  <w:p w14:paraId="622AFE61" w14:textId="77777777" w:rsidR="00D102B9" w:rsidRDefault="00D102B9" w:rsidP="00053C79">
            <w:pPr>
              <w:ind w:left="518" w:hanging="518"/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  <w:p w14:paraId="5D20BAB4" w14:textId="77777777" w:rsidR="00D102B9" w:rsidRDefault="00D102B9" w:rsidP="00053C79">
            <w:pPr>
              <w:ind w:left="518" w:hanging="518"/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  <w:p w14:paraId="40575BAE" w14:textId="77777777" w:rsidR="00D102B9" w:rsidRPr="00F17F88" w:rsidRDefault="00D102B9" w:rsidP="00053C79">
            <w:pPr>
              <w:ind w:left="518" w:hanging="518"/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</w:tc>
      </w:tr>
      <w:tr w:rsidR="00A96664" w:rsidRPr="00F17F88" w14:paraId="73E8A4A1" w14:textId="77777777" w:rsidTr="00C97DBE">
        <w:trPr>
          <w:trHeight w:val="2960"/>
        </w:trPr>
        <w:tc>
          <w:tcPr>
            <w:tcW w:w="9445" w:type="dxa"/>
          </w:tcPr>
          <w:p w14:paraId="243AF205" w14:textId="3447298C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 SJD_SINGLE_CLIENT =1  </w:t>
            </w: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 SJD_SOURCE_CLIENT  = 1</w:t>
            </w:r>
            <w:r w:rsidR="003E0239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2</w:t>
            </w:r>
          </w:p>
          <w:p w14:paraId="046380AA" w14:textId="7777777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  <w:t xml:space="preserve">SJD_CONTROL </w:t>
            </w:r>
          </w:p>
          <w:p w14:paraId="784B9ADF" w14:textId="30933963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J11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អតិថិជន / ក្រុមហ៊ុន/ អន្តរការី/ អ្នកផ្សេងទៀត ជា</w:t>
            </w:r>
            <w:r w:rsidR="003E0239">
              <w:rPr>
                <w:rFonts w:ascii="Khmer OS Siemreap" w:hAnsi="Khmer OS Siemreap" w:cs="Khmer OS Siemreap"/>
                <w:szCs w:val="22"/>
              </w:rPr>
              <w:t>..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?</w:t>
            </w:r>
          </w:p>
          <w:p w14:paraId="07816828" w14:textId="6BB026B4" w:rsidR="00A96664" w:rsidRPr="00F17F88" w:rsidRDefault="00A96664" w:rsidP="00053C79">
            <w:pPr>
              <w:ind w:left="972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a</w:t>
            </w:r>
            <w:r w:rsidR="003E0239">
              <w:rPr>
                <w:rFonts w:ascii="Khmer OS Siemreap" w:eastAsia="Times New Roman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កំណត់តម្លៃផលិតផល ឬសេវាកម្មដែលអ្នកផ្តល់ជូន</w:t>
            </w:r>
          </w:p>
          <w:p w14:paraId="0A8585D9" w14:textId="59E9D02D" w:rsidR="00A96664" w:rsidRPr="00F17F88" w:rsidRDefault="00A96664" w:rsidP="00053C79">
            <w:pPr>
              <w:ind w:left="972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b</w:t>
            </w:r>
            <w:r w:rsidR="003E0239">
              <w:rPr>
                <w:rFonts w:ascii="Khmer OS Siemreap" w:eastAsia="Times New Roman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សម្រេចចិត្តទៅលើទីន្លែង ពេលណា ឬរបៀបណា ដែលអ្នកគួរអនុវត្ត</w:t>
            </w:r>
          </w:p>
          <w:p w14:paraId="3F6C9BF7" w14:textId="77777777" w:rsidR="00A96664" w:rsidRPr="00F17F88" w:rsidRDefault="00A96664" w:rsidP="00053C79">
            <w:pPr>
              <w:ind w:left="972"/>
              <w:rPr>
                <w:rFonts w:ascii="Khmer OS Siemreap" w:eastAsia="Times New Roman" w:hAnsi="Khmer OS Siemreap" w:cs="Khmer OS Siemreap"/>
                <w:sz w:val="10"/>
                <w:szCs w:val="10"/>
              </w:rPr>
            </w:pP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 w:val="10"/>
                <w:szCs w:val="10"/>
                <w:cs/>
              </w:rPr>
              <w:t xml:space="preserve">  </w:t>
            </w:r>
          </w:p>
          <w:p w14:paraId="44A82D2B" w14:textId="42031E4E" w:rsidR="00A96664" w:rsidRPr="00F17F88" w:rsidRDefault="00A96664" w:rsidP="00053C79">
            <w:pPr>
              <w:ind w:left="972"/>
              <w:rPr>
                <w:rFonts w:ascii="Khmer OS Siemreap" w:eastAsia="Times New Roman" w:hAnsi="Khmer OS Siemreap" w:cs="Khmer OS Siemreap"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i/>
                <w:iCs/>
                <w:szCs w:val="22"/>
                <w:cs/>
              </w:rPr>
              <w:t>សូមកុំអាន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i/>
                <w:iCs/>
                <w:sz w:val="20"/>
                <w:szCs w:val="20"/>
                <w:cs/>
              </w:rPr>
              <w:t>៖</w:t>
            </w:r>
            <w:r w:rsidRPr="00F17F88">
              <w:rPr>
                <w:rFonts w:ascii="Khmer OS Siemreap" w:eastAsia="Times New Roman" w:hAnsi="Khmer OS Siemreap" w:cs="Khmer OS Siemreap"/>
                <w:sz w:val="20"/>
                <w:szCs w:val="20"/>
              </w:rPr>
              <w:br/>
            </w:r>
            <w:r w:rsidRPr="00F17F88">
              <w:rPr>
                <w:rFonts w:ascii="Khmer OS Siemreap" w:eastAsia="Times New Roman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g</w:t>
            </w:r>
            <w:r w:rsidR="003E0239">
              <w:rPr>
                <w:rFonts w:ascii="Khmer OS Siemreap" w:eastAsia="Times New Roman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>គ្មានចម្លើយទាំងអស់ខាងលើ</w:t>
            </w:r>
          </w:p>
          <w:p w14:paraId="02D9ADAE" w14:textId="77777777" w:rsidR="00A96664" w:rsidRPr="00F17F88" w:rsidRDefault="00A96664" w:rsidP="00053C79">
            <w:pPr>
              <w:ind w:left="972"/>
              <w:rPr>
                <w:rFonts w:ascii="Khmer OS Siemreap" w:eastAsia="Times New Roman" w:hAnsi="Khmer OS Siemreap" w:cs="Khmer OS Siemreap"/>
                <w:sz w:val="10"/>
                <w:szCs w:val="10"/>
              </w:rPr>
            </w:pPr>
          </w:p>
        </w:tc>
      </w:tr>
      <w:tr w:rsidR="00A96664" w:rsidRPr="00F17F88" w14:paraId="37EA7128" w14:textId="77777777" w:rsidTr="00C97DBE">
        <w:trPr>
          <w:trHeight w:val="4841"/>
        </w:trPr>
        <w:tc>
          <w:tcPr>
            <w:tcW w:w="9445" w:type="dxa"/>
          </w:tcPr>
          <w:p w14:paraId="3F00AC14" w14:textId="7777777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  <w:t>SJD_SOCPRO_SELF</w:t>
            </w:r>
          </w:p>
          <w:p w14:paraId="17D641ED" w14:textId="46909962" w:rsidR="00A96664" w:rsidRPr="00F17F88" w:rsidRDefault="00A96664" w:rsidP="00053C79">
            <w:pPr>
              <w:ind w:left="520" w:hanging="51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 SJD_CONTROL=</w:t>
            </w:r>
            <w:proofErr w:type="spellStart"/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a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b</w:t>
            </w:r>
            <w:proofErr w:type="spellEnd"/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SJJ_REGI=1 )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( SJJ_EMP_REL=1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SJD_REM_TYP NE a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SJD_SOCPRO=2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97 )</w:t>
            </w:r>
          </w:p>
          <w:p w14:paraId="11ABDF97" w14:textId="68D8312C" w:rsidR="00A96664" w:rsidRPr="00F17F88" w:rsidRDefault="00A96664" w:rsidP="00053C79">
            <w:pPr>
              <w:ind w:left="520" w:hanging="45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J12A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ទាក់ទងនឹងសកម្មភាពការងារទាំងនេះ តើ (អ្នក/ឈ្មោះ) ចូលរួមបង់វិភាគទានដល់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[</w:t>
            </w:r>
            <w:r w:rsidRPr="00F17F88">
              <w:rPr>
                <w:rFonts w:ascii="Khmer OS Siemreap" w:eastAsia="Times New Roman" w:hAnsi="Khmer OS Siemreap" w:cs="Khmer OS Siemreap" w:hint="cs"/>
                <w:b/>
                <w:bCs/>
                <w:color w:val="215E99" w:themeColor="text2" w:themeTint="BF"/>
                <w:szCs w:val="22"/>
                <w:cs/>
              </w:rPr>
              <w:t>របប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សន្តិសុខសង្គម ប</w:t>
            </w:r>
            <w:r w:rsidR="003E0239">
              <w:rPr>
                <w:rFonts w:ascii="Khmer OS Siemreap" w:eastAsia="Times New Roman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ស</w:t>
            </w:r>
            <w:r w:rsidR="003E0239">
              <w:rPr>
                <w:rFonts w:ascii="Khmer OS Siemreap" w:eastAsia="Times New Roman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ស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]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សម្រាប់ខ្លួនអ្នក ដែរឬទេ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09AD6A11" w14:textId="77777777" w:rsidR="00A96664" w:rsidRPr="00F17F88" w:rsidRDefault="00A96664" w:rsidP="00053C79">
            <w:pPr>
              <w:ind w:left="1062" w:firstLine="180"/>
              <w:rPr>
                <w:rFonts w:ascii="Khmer OS Siemreap" w:hAnsi="Khmer OS Siemreap" w:cs="Khmer OS Siemreap"/>
                <w:sz w:val="10"/>
                <w:szCs w:val="10"/>
              </w:rPr>
            </w:pPr>
          </w:p>
          <w:p w14:paraId="5CCAC938" w14:textId="52D0E099" w:rsidR="00A96664" w:rsidRPr="00F17F88" w:rsidRDefault="00A96664" w:rsidP="00053C79">
            <w:pPr>
              <w:ind w:left="1062" w:hanging="450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SJJ_EMP_REL=3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5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SJD_REM_TYP NE a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SJJ_REGI=1</w:t>
            </w:r>
          </w:p>
          <w:p w14:paraId="6A964847" w14:textId="6BC6AC89" w:rsidR="00A96664" w:rsidRPr="00F17F88" w:rsidRDefault="00A96664" w:rsidP="00053C79">
            <w:pPr>
              <w:ind w:left="610" w:hanging="51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 wp14:anchorId="4A5E6524" wp14:editId="225AF251">
                      <wp:simplePos x="0" y="0"/>
                      <wp:positionH relativeFrom="column">
                        <wp:posOffset>2145665</wp:posOffset>
                      </wp:positionH>
                      <wp:positionV relativeFrom="paragraph">
                        <wp:posOffset>498475</wp:posOffset>
                      </wp:positionV>
                      <wp:extent cx="1023257" cy="906780"/>
                      <wp:effectExtent l="0" t="0" r="5715" b="7620"/>
                      <wp:wrapNone/>
                      <wp:docPr id="10239784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257" cy="906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60E265" w14:textId="77777777" w:rsidR="003C5657" w:rsidRPr="003C1847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</w:pPr>
                                  <w:r w:rsidRPr="003C1847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3C1847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37DA35A0" w14:textId="77777777" w:rsidR="003C5657" w:rsidRPr="003C1847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</w:pPr>
                                  <w:r w:rsidRPr="003C1847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3C1847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  <w:cs/>
                                    </w:rPr>
                                    <w:t>. ទេ</w:t>
                                  </w:r>
                                </w:p>
                                <w:p w14:paraId="49481B8F" w14:textId="77777777" w:rsidR="003C5657" w:rsidRPr="003C1847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</w:pPr>
                                  <w:r w:rsidRPr="003C1847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  <w:cs/>
                                    </w:rPr>
                                    <w:t>97</w:t>
                                  </w:r>
                                  <w:r w:rsidRPr="003C1847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 xml:space="preserve">= </w:t>
                                  </w:r>
                                  <w:r w:rsidRPr="003C1847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  <w:cs/>
                                    </w:rPr>
                                    <w:t>មិនដឹង</w:t>
                                  </w:r>
                                  <w:r w:rsidRPr="003C1847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E6524" id="_x0000_s1116" type="#_x0000_t202" style="position:absolute;left:0;text-align:left;margin-left:168.95pt;margin-top:39.25pt;width:80.55pt;height:71.4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" stroked="f">
                      <v:textbox>
                        <w:txbxContent>
                          <w:p w14:paraId="7860E265" w14:textId="77777777" w:rsidR="003C5657" w:rsidRPr="003C1847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</w:pPr>
                            <w:r w:rsidRPr="003C1847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>1</w:t>
                            </w:r>
                            <w:r w:rsidRPr="003C1847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  <w:cs/>
                              </w:rPr>
                              <w:t>. បាទ/ចាស</w:t>
                            </w:r>
                          </w:p>
                          <w:p w14:paraId="37DA35A0" w14:textId="77777777" w:rsidR="003C5657" w:rsidRPr="003C1847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</w:pPr>
                            <w:r w:rsidRPr="003C1847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>2</w:t>
                            </w:r>
                            <w:r w:rsidRPr="003C1847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  <w:cs/>
                              </w:rPr>
                              <w:t>. ទេ</w:t>
                            </w:r>
                          </w:p>
                          <w:p w14:paraId="49481B8F" w14:textId="77777777" w:rsidR="003C5657" w:rsidRPr="003C1847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</w:pPr>
                            <w:r w:rsidRPr="003C1847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  <w:cs/>
                              </w:rPr>
                              <w:t>97</w:t>
                            </w:r>
                            <w:r w:rsidRPr="003C1847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Pr="003C1847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  <w:cs/>
                              </w:rPr>
                              <w:t>មិនដឹង</w:t>
                            </w:r>
                            <w:r w:rsidRPr="003C1847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J12B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តើការបង់វិភាគទានដល់ 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[</w:t>
            </w:r>
            <w:r w:rsidRPr="00F17F88">
              <w:rPr>
                <w:rFonts w:ascii="Khmer OS Siemreap" w:eastAsia="Times New Roman" w:hAnsi="Khmer OS Siemreap" w:cs="Khmer OS Siemreap" w:hint="cs"/>
                <w:b/>
                <w:bCs/>
                <w:color w:val="215E99" w:themeColor="text2" w:themeTint="BF"/>
                <w:szCs w:val="22"/>
                <w:cs/>
              </w:rPr>
              <w:t>របប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សន្តិសុខសង្គម ប</w:t>
            </w:r>
            <w:r w:rsidR="003E0239">
              <w:rPr>
                <w:rFonts w:ascii="Khmer OS Siemreap" w:eastAsia="Times New Roman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ស</w:t>
            </w:r>
            <w:r w:rsidR="003E0239">
              <w:rPr>
                <w:rFonts w:ascii="Khmer OS Siemreap" w:eastAsia="Times New Roman" w:hAnsi="Khmer OS Siemreap" w:cs="Khmer OS Siemreap"/>
                <w:b/>
                <w:bCs/>
                <w:color w:val="215E99" w:themeColor="text2" w:themeTint="BF"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ស</w:t>
            </w:r>
            <w:r w:rsidRPr="00F17F88">
              <w:rPr>
                <w:rFonts w:ascii="Khmer OS Siemreap" w:eastAsia="Times New Roman" w:hAnsi="Khmer OS Siemreap" w:cs="Khmer OS Siemreap"/>
                <w:szCs w:val="22"/>
              </w:rPr>
              <w:t>]</w:t>
            </w:r>
            <w:r w:rsidRPr="00F17F88">
              <w:rPr>
                <w:rFonts w:ascii="Khmer OS Siemreap" w:eastAsia="Times New Roman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សម្រាប់ (អ្នក/ឈ្មោះ) សម្រាប់ការងារនេះ?</w:t>
            </w:r>
          </w:p>
          <w:p w14:paraId="225FAAF4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szCs w:val="22"/>
              </w:rPr>
            </w:pPr>
          </w:p>
          <w:p w14:paraId="4B2E2057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</w:p>
          <w:p w14:paraId="439B914E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i/>
                <w:iCs/>
                <w:szCs w:val="22"/>
              </w:rPr>
            </w:pPr>
          </w:p>
          <w:p w14:paraId="42224629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i/>
                <w:iCs/>
                <w:szCs w:val="22"/>
                <w:cs/>
              </w:rPr>
            </w:pPr>
          </w:p>
        </w:tc>
      </w:tr>
      <w:tr w:rsidR="00A96664" w:rsidRPr="00F17F88" w14:paraId="05A92009" w14:textId="77777777" w:rsidTr="00C97DBE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40"/>
        </w:trPr>
        <w:tc>
          <w:tcPr>
            <w:tcW w:w="9445" w:type="dxa"/>
            <w:tcBorders>
              <w:top w:val="single" w:sz="4" w:space="0" w:color="auto"/>
              <w:bottom w:val="nil"/>
            </w:tcBorders>
            <w:shd w:val="clear" w:color="auto" w:fill="A5C9EB" w:themeFill="text2" w:themeFillTint="40"/>
            <w:vAlign w:val="center"/>
          </w:tcPr>
          <w:p w14:paraId="3803D257" w14:textId="77777777" w:rsidR="00A96664" w:rsidRPr="00F17F88" w:rsidRDefault="00A96664" w:rsidP="00053C79">
            <w:pPr>
              <w:jc w:val="center"/>
              <w:rPr>
                <w:rFonts w:ascii="Khmer OS Muol Light" w:eastAsia="Calibri" w:hAnsi="Khmer OS Muol Light" w:cs="Khmer OS Muol Light"/>
                <w:b/>
                <w:szCs w:val="22"/>
              </w:rPr>
            </w:pPr>
            <w:r w:rsidRPr="00F17F88">
              <w:rPr>
                <w:rFonts w:ascii="Khmer OS Muol Light" w:eastAsia="Calibri" w:hAnsi="Khmer OS Muol Light" w:cs="Khmer OS Muol Light"/>
                <w:b/>
                <w:szCs w:val="22"/>
                <w:cs/>
              </w:rPr>
              <w:t>ប្រាក់ឈ្នួលពីការងារទីពីរ និងការងារផ្សេងទៀត</w:t>
            </w:r>
          </w:p>
        </w:tc>
      </w:tr>
      <w:tr w:rsidR="00A96664" w:rsidRPr="00F17F88" w14:paraId="18898060" w14:textId="77777777" w:rsidTr="00C97DBE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959"/>
        </w:trPr>
        <w:tc>
          <w:tcPr>
            <w:tcW w:w="9445" w:type="dxa"/>
            <w:tcBorders>
              <w:top w:val="single" w:sz="4" w:space="0" w:color="auto"/>
              <w:bottom w:val="single" w:sz="4" w:space="0" w:color="auto"/>
            </w:tcBorders>
          </w:tcPr>
          <w:p w14:paraId="443EB73C" w14:textId="4F9D7978" w:rsidR="00A96664" w:rsidRPr="00F17F88" w:rsidRDefault="00A96664" w:rsidP="00053C79">
            <w:pPr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MJJ_MULT=2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និង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SJJ_EMP_REL=1</w:t>
            </w:r>
            <w:r w:rsidR="003E0239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3</w:t>
            </w:r>
            <w:r w:rsidR="003E0239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4</w:t>
            </w:r>
            <w:r w:rsidR="003E0239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5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និង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SJD_REM_TYP NOT CONTAIN </w:t>
            </w:r>
          </w:p>
          <w:p w14:paraId="35085AF4" w14:textId="77777777" w:rsidR="00A96664" w:rsidRPr="00F17F88" w:rsidRDefault="00A96664" w:rsidP="00053C79">
            <w:pPr>
              <w:spacing w:line="320" w:lineRule="exact"/>
              <w:ind w:left="720"/>
              <w:jc w:val="both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សូមអាន</w:t>
            </w:r>
          </w:p>
          <w:p w14:paraId="1C961A89" w14:textId="16DEDF5E" w:rsidR="00A96664" w:rsidRPr="00F17F88" w:rsidRDefault="00A96664" w:rsidP="00053C79">
            <w:pPr>
              <w:spacing w:line="320" w:lineRule="exact"/>
              <w:ind w:left="720"/>
              <w:jc w:val="both"/>
              <w:rPr>
                <w:rFonts w:ascii="Khmer OS Siemreap" w:hAnsi="Khmer OS Siemreap" w:cs="Khmer OS Siemreap"/>
                <w:szCs w:val="3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សំណួរខាងក្រោមនេះ គឺសួរអំពីប្រាក់ឈ្នួល/ប្រាក់កម្រៃ ឬប្រាក់ខែ ទាំងអស់ដែលរកបានដែល (អ្នក/ឈ្មោះ) ទទួលបានពីការងារទីពីរដូចមាននៅក្នុង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 [SJJ_OCC_TLE]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និងពីការងារផ្សេងទៀត។</w:t>
            </w:r>
          </w:p>
          <w:p w14:paraId="4584AFB8" w14:textId="77777777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iCs/>
                <w:sz w:val="10"/>
                <w:szCs w:val="10"/>
              </w:rPr>
            </w:pPr>
          </w:p>
          <w:p w14:paraId="0E55F74B" w14:textId="77777777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WIN_WAGE2</w:t>
            </w:r>
          </w:p>
          <w:p w14:paraId="12FCBCBC" w14:textId="4F6CBB40" w:rsidR="00A96664" w:rsidRPr="00F17F88" w:rsidRDefault="00A96664" w:rsidP="00053C79">
            <w:pPr>
              <w:spacing w:line="320" w:lineRule="exact"/>
              <w:rPr>
                <w:rFonts w:ascii="Khmer OS Siemreap" w:hAnsi="Khmer OS Siemreap" w:cs="Khmer OS Siemreap"/>
                <w:bCs/>
                <w:sz w:val="20"/>
                <w:szCs w:val="32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</w:rPr>
              <w:t>J13</w:t>
            </w:r>
            <w:r w:rsidR="003E0239">
              <w:rPr>
                <w:rFonts w:ascii="Khmer OS Siemreap" w:hAnsi="Khmer OS Siemreap" w:cs="Khmer OS Siemreap"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ក្នុងខែចុងក្រោយ តើ (អ្នក/ឈ្មោះ) ទទួលបានប្រាក់ឈ្នួល ឬចំណូលពីការងារទីពីរឬការងារផ្សេងទៀតទាំងអស់របស់ (អ្នក/ឈ្មោះ) ចំនួនប៉ុន្មាន?</w:t>
            </w:r>
          </w:p>
          <w:p w14:paraId="4D75DB4F" w14:textId="77777777" w:rsidR="00A96664" w:rsidRPr="00F17F88" w:rsidRDefault="00A96664" w:rsidP="00053C79">
            <w:pPr>
              <w:spacing w:line="320" w:lineRule="exact"/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</w:rPr>
              <w:tab/>
              <w:t>__________________________________</w:t>
            </w:r>
          </w:p>
          <w:p w14:paraId="3D6B3C3E" w14:textId="77777777" w:rsidR="00A96664" w:rsidRPr="00F17F88" w:rsidRDefault="00A96664" w:rsidP="00053C79">
            <w:pPr>
              <w:spacing w:line="320" w:lineRule="exact"/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</w:rPr>
              <w:tab/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ចំនួនទឹកប្រាក់ ជារៀល</w:t>
            </w:r>
          </w:p>
          <w:p w14:paraId="55F2E87E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320" w:lineRule="exact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ប្រសិនបើមិនបានទទួលក្នុងខែចុងក្រោយ</w:t>
            </w:r>
          </w:p>
          <w:p w14:paraId="62CE1F09" w14:textId="77777777" w:rsidR="00A96664" w:rsidRPr="00F17F88" w:rsidRDefault="00A96664" w:rsidP="00053C79">
            <w:pPr>
              <w:pStyle w:val="ListParagraph"/>
              <w:spacing w:line="320" w:lineRule="exact"/>
              <w:ind w:left="2160"/>
              <w:rPr>
                <w:rFonts w:ascii="Khmer OS Siemreap" w:hAnsi="Khmer OS Siemreap" w:cs="Khmer OS Siemreap"/>
                <w:szCs w:val="22"/>
              </w:rPr>
            </w:pPr>
          </w:p>
        </w:tc>
      </w:tr>
    </w:tbl>
    <w:tbl>
      <w:tblPr>
        <w:tblStyle w:val="TableGrid11"/>
        <w:tblW w:w="9445" w:type="dxa"/>
        <w:tblLook w:val="04A0" w:firstRow="1" w:lastRow="0" w:firstColumn="1" w:lastColumn="0" w:noHBand="0" w:noVBand="1"/>
      </w:tblPr>
      <w:tblGrid>
        <w:gridCol w:w="9445"/>
      </w:tblGrid>
      <w:tr w:rsidR="00A96664" w:rsidRPr="00F17F88" w14:paraId="44879FE1" w14:textId="77777777" w:rsidTr="00D102B9">
        <w:tc>
          <w:tcPr>
            <w:tcW w:w="9445" w:type="dxa"/>
            <w:shd w:val="clear" w:color="auto" w:fill="A5C9EB" w:themeFill="text2" w:themeFillTint="40"/>
          </w:tcPr>
          <w:p w14:paraId="6E0EB020" w14:textId="77777777" w:rsidR="00A96664" w:rsidRPr="00F17F88" w:rsidRDefault="00A96664" w:rsidP="00053C79">
            <w:pPr>
              <w:jc w:val="center"/>
              <w:rPr>
                <w:rFonts w:ascii="Khmer OS Muol Light" w:eastAsia="Calibri" w:hAnsi="Khmer OS Muol Light" w:cs="Khmer OS Muol Light"/>
                <w:b/>
              </w:rPr>
            </w:pPr>
            <w:bookmarkStart w:id="191" w:name="_Toc106971754"/>
            <w:r w:rsidRPr="00F17F88">
              <w:rPr>
                <w:rFonts w:ascii="Khmer OS Muol Light" w:eastAsia="Calibri" w:hAnsi="Khmer OS Muol Light" w:cs="Khmer OS Muol Light" w:hint="cs"/>
                <w:b/>
                <w:cs/>
              </w:rPr>
              <w:t>ចំណូល</w:t>
            </w:r>
            <w:r w:rsidRPr="00F17F88">
              <w:rPr>
                <w:rFonts w:ascii="Khmer OS Muol Light" w:eastAsia="Calibri" w:hAnsi="Khmer OS Muol Light" w:cs="Khmer OS Muol Light"/>
                <w:b/>
                <w:cs/>
              </w:rPr>
              <w:t>ពីការងារទីពីរ និងគ្រប់សកម្មភាពអាជីវកម្មផ្សេងទៀត</w:t>
            </w:r>
          </w:p>
        </w:tc>
      </w:tr>
    </w:tbl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A96664" w:rsidRPr="00F17F88" w14:paraId="06753A9C" w14:textId="77777777" w:rsidTr="00230E67">
        <w:tc>
          <w:tcPr>
            <w:tcW w:w="9634" w:type="dxa"/>
          </w:tcPr>
          <w:p w14:paraId="220D5614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MJJ_MULT=2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SJJ_EMP_REL=2 </w:t>
            </w:r>
          </w:p>
          <w:p w14:paraId="74AC00D9" w14:textId="77777777" w:rsidR="00A96664" w:rsidRPr="00F17F88" w:rsidRDefault="00A96664" w:rsidP="00053C79">
            <w:pPr>
              <w:ind w:left="720"/>
              <w:jc w:val="both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សូមអាន</w:t>
            </w:r>
          </w:p>
          <w:p w14:paraId="05A97EE5" w14:textId="71B27E43" w:rsidR="00A96664" w:rsidRPr="00F17F88" w:rsidRDefault="00A96664" w:rsidP="00053C79">
            <w:pPr>
              <w:ind w:left="720"/>
              <w:jc w:val="both"/>
              <w:rPr>
                <w:rFonts w:ascii="Khmer OS Siemreap" w:hAnsi="Khmer OS Siemreap" w:cs="Khmer OS Siemreap"/>
                <w:szCs w:val="3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lastRenderedPageBreak/>
              <w:t xml:space="preserve">សំណួរខាងក្រោមនេះ គឺសួរអំពីប្រាក់ចំណូលទាំងអស់ដែល(អ្នក/ឈ្មោះ) ទទួលបានពីសកម្មភាពអាជីវកម្មទីពីរដូចមាននៅក្នុង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 [SJJ_OCC_TLE]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និងពីសកកម្មភាពអាជីវកម្មទាំងអស់ផ្សេងទៀត។</w:t>
            </w:r>
          </w:p>
          <w:p w14:paraId="5275C69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WIN_INCOME2</w:t>
            </w:r>
          </w:p>
          <w:p w14:paraId="0B519AC8" w14:textId="69F98F54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J14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ក្នុងខែចុងក្រោយ តើ (អ្នក/ឈ្មោះ) បានទទួល (ប្រាក់ចំណេញ) ឬចំណូលបន្ថែម ពីសកម្មអាជីវកម្មទីពីរ និងអាជីវកម្មទាំងអស់ផ្សេងទៀត ចំនួនប៉ុន្មាន?</w:t>
            </w:r>
          </w:p>
          <w:p w14:paraId="54AB960A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</w:rPr>
              <w:tab/>
              <w:t>__________________________________</w:t>
            </w:r>
          </w:p>
          <w:p w14:paraId="55A7DDFD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</w:rPr>
              <w:tab/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ចំនួនទឹកប្រាក់ពីចំណូលផ្សេងទៀត ជារៀល</w:t>
            </w:r>
          </w:p>
          <w:p w14:paraId="23FC2361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1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ប្រសិនបើមិនមានចំណូល/ចំណេញ ក្នុងខែចុងក្រោយ</w:t>
            </w:r>
          </w:p>
          <w:p w14:paraId="1AE60C5E" w14:textId="77777777" w:rsidR="00A96664" w:rsidRPr="00F17F88" w:rsidRDefault="00A96664" w:rsidP="00053C79">
            <w:pPr>
              <w:pStyle w:val="ListParagraph"/>
              <w:ind w:left="2160"/>
              <w:rPr>
                <w:rFonts w:ascii="Khmer OS Siemreap" w:hAnsi="Khmer OS Siemreap" w:cs="Khmer OS Siemreap"/>
                <w:bCs/>
                <w:sz w:val="10"/>
                <w:szCs w:val="10"/>
              </w:rPr>
            </w:pPr>
          </w:p>
        </w:tc>
      </w:tr>
      <w:tr w:rsidR="00A96664" w:rsidRPr="00F17F88" w14:paraId="33FA08E3" w14:textId="77777777" w:rsidTr="00230E67">
        <w:trPr>
          <w:trHeight w:hRule="exact" w:val="442"/>
        </w:trPr>
        <w:tc>
          <w:tcPr>
            <w:tcW w:w="9634" w:type="dxa"/>
            <w:shd w:val="clear" w:color="auto" w:fill="D9D9D9" w:themeFill="background1" w:themeFillShade="D9"/>
          </w:tcPr>
          <w:p w14:paraId="5A561896" w14:textId="77777777" w:rsidR="00A96664" w:rsidRPr="00F17F88" w:rsidRDefault="00A96664" w:rsidP="00053C79">
            <w:pPr>
              <w:ind w:left="518" w:hanging="518"/>
              <w:jc w:val="center"/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cs/>
              </w:rPr>
              <w:lastRenderedPageBreak/>
              <w:t xml:space="preserve">ចប់ផ្នែក </w:t>
            </w: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</w:rPr>
              <w:t>(SJD)</w:t>
            </w:r>
          </w:p>
        </w:tc>
      </w:tr>
      <w:bookmarkEnd w:id="191"/>
      <w:tr w:rsidR="00A96664" w:rsidRPr="00F17F88" w14:paraId="26A7E01F" w14:textId="77777777" w:rsidTr="00230E67">
        <w:tc>
          <w:tcPr>
            <w:tcW w:w="9634" w:type="dxa"/>
            <w:shd w:val="clear" w:color="auto" w:fill="A5C9EB" w:themeFill="text2" w:themeFillTint="40"/>
          </w:tcPr>
          <w:p w14:paraId="420A77EF" w14:textId="5BC9072E" w:rsidR="00A96664" w:rsidRPr="00F17F88" w:rsidRDefault="00A96664" w:rsidP="00053C79">
            <w:pPr>
              <w:jc w:val="center"/>
              <w:rPr>
                <w:rFonts w:ascii="Khmer OS Muol Light" w:hAnsi="Khmer OS Muol Light" w:cs="Khmer OS Muol Light"/>
                <w:bCs/>
                <w:szCs w:val="22"/>
                <w:lang w:val="sv-SE"/>
              </w:rPr>
            </w:pP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t>ផ្នែក</w:t>
            </w:r>
            <w:r w:rsidRPr="00F17F88">
              <w:rPr>
                <w:rFonts w:ascii="Khmer OS Muol Light" w:eastAsia="Times New Roman" w:hAnsi="Khmer OS Muol Light" w:cs="Khmer OS Muol Light"/>
                <w:bCs/>
                <w:szCs w:val="22"/>
                <w:cs/>
              </w:rPr>
              <w:t xml:space="preserve"> </w:t>
            </w:r>
            <w:r w:rsidRPr="00F17F88">
              <w:rPr>
                <w:rFonts w:ascii="Khmer OS Muol Light" w:eastAsia="Times New Roman" w:hAnsi="Khmer OS Muol Light" w:cs="Khmer OS Muol Light"/>
                <w:bCs/>
                <w:szCs w:val="22"/>
              </w:rPr>
              <w:t>K</w:t>
            </w:r>
            <w:r w:rsidR="003E0239">
              <w:rPr>
                <w:rFonts w:ascii="Khmer OS Muol Light" w:eastAsia="Times New Roman" w:hAnsi="Khmer OS Muol Light" w:cs="Khmer OS Muol Light"/>
                <w:bCs/>
                <w:szCs w:val="22"/>
              </w:rPr>
              <w:t>.</w:t>
            </w:r>
            <w:r w:rsidRPr="00F17F88">
              <w:rPr>
                <w:rFonts w:ascii="Khmer OS Muol Light" w:eastAsia="Times New Roman" w:hAnsi="Khmer OS Muol Light" w:cs="Khmer OS Muol Light"/>
                <w:bCs/>
                <w:szCs w:val="22"/>
              </w:rPr>
              <w:t xml:space="preserve">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t>ម៉ោងធ្វើការក្នុងការងារ</w:t>
            </w:r>
            <w:r w:rsidRPr="00F17F88">
              <w:rPr>
                <w:rFonts w:ascii="Khmer OS Muol Light" w:eastAsia="Times New Roman" w:hAnsi="Khmer OS Muol Light" w:cs="Khmer OS Muol Light"/>
                <w:bCs/>
                <w:szCs w:val="22"/>
              </w:rPr>
              <w:t xml:space="preserve"> (WKT)</w:t>
            </w:r>
          </w:p>
        </w:tc>
      </w:tr>
      <w:tr w:rsidR="00A96664" w:rsidRPr="00F17F88" w14:paraId="38A61E73" w14:textId="77777777" w:rsidTr="00230E67">
        <w:tc>
          <w:tcPr>
            <w:tcW w:w="9634" w:type="dxa"/>
            <w:shd w:val="clear" w:color="auto" w:fill="D9D9D9" w:themeFill="background1" w:themeFillShade="D9"/>
          </w:tcPr>
          <w:p w14:paraId="114DC601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Cs/>
                <w:szCs w:val="22"/>
                <w:cs/>
              </w:rPr>
              <w:t>គោលបំណង និងវិសាលភាព</w:t>
            </w:r>
          </w:p>
          <w:p w14:paraId="6FB1C570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3"/>
              </w:numPr>
              <w:autoSpaceDE/>
              <w:autoSpaceDN/>
              <w:adjustRightInd/>
              <w:contextualSpacing/>
              <w:rPr>
                <w:rFonts w:ascii="Khmer OS Siemreap" w:eastAsia="Times New Roman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ដើម្បីសួរសំណួរទៅកាន់អ្នកដែលមានការងារធ្វើនៅក្នុងសប្តាហ៍យោង</w:t>
            </w:r>
          </w:p>
          <w:p w14:paraId="11F058EB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3"/>
              </w:numPr>
              <w:autoSpaceDE/>
              <w:autoSpaceDN/>
              <w:adjustRightInd/>
              <w:contextualSpacing/>
              <w:rPr>
                <w:rFonts w:ascii="Khmer OS Siemreap" w:eastAsia="Times New Roman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Cs w:val="22"/>
              </w:rPr>
              <w:t>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ជំពូកនេះប្រមូលព័ត៌មានសំខាន់ទៅលើពេលវេលាធ្វើការងារ ក្នុងការងារចម្បង ការងារទីពីរ និងការងារបន្ទាប់បន្សំផ្សេងៗទៀត</w:t>
            </w:r>
          </w:p>
          <w:p w14:paraId="4C8FF355" w14:textId="598D8DE8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3"/>
              </w:numPr>
              <w:autoSpaceDE/>
              <w:autoSpaceDN/>
              <w:adjustRightInd/>
              <w:contextualSpacing/>
              <w:rPr>
                <w:rFonts w:ascii="Khmer OS Siemreap" w:eastAsia="Times New Roman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Cs w:val="22"/>
              </w:rPr>
              <w:t>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ផ្នែកនេះក៏ផ្ដោតលើ ម៉ោងធ្វើការតាមបែបកិច្ចសន្យា ម៉ោងធ្វើការធម្មតាក្នុងមួយសប្តាហ៍ និងម៉ោងពិតប្រាកដធ្វើការក្នុងសប្តាហ៍យោង</w:t>
            </w:r>
          </w:p>
          <w:p w14:paraId="4976D40D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3"/>
              </w:numPr>
              <w:autoSpaceDE/>
              <w:autoSpaceDN/>
              <w:adjustRightInd/>
              <w:contextualSpacing/>
              <w:rPr>
                <w:rFonts w:ascii="Khmer OS Siemreap" w:eastAsia="Times New Roman" w:hAnsi="Khmer OS Siemreap" w:cs="Khmer OS Siemreap"/>
                <w:b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Cs w:val="22"/>
              </w:rPr>
              <w:t>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វាក៏គ្របដណ្តប់ផងដែរទៅលើ ពេលវេលាពា់ព័ន្ធអ្នកដែលអត់ការងារធ្វើ និងអ្នកដែលស្វែងរកការងារធ្វើក្នុងចំណោមអ្នកដែលមានការងារធ្វើ</w:t>
            </w:r>
          </w:p>
          <w:p w14:paraId="6EB1DE32" w14:textId="0E8F711A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3"/>
              </w:numPr>
              <w:autoSpaceDE/>
              <w:autoSpaceDN/>
              <w:adjustRightInd/>
              <w:contextualSpacing/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Cs w:val="22"/>
              </w:rPr>
              <w:t>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ដើម្បី</w:t>
            </w:r>
            <w:r w:rsidR="007D1B67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ឱ្យ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 xml:space="preserve">ស្របតាមស្តង់ដារអន្តរជាតិចុងក្រោយ ទៅលើ </w:t>
            </w:r>
            <w:proofErr w:type="gramStart"/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 xml:space="preserve">ពេលវេលាធ្វើការ  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</w:rPr>
              <w:t>(</w:t>
            </w:r>
            <w:proofErr w:type="gramEnd"/>
            <w:r w:rsidRPr="00F17F88">
              <w:rPr>
                <w:rFonts w:ascii="Khmer OS Siemreap" w:eastAsia="Times New Roman" w:hAnsi="Khmer OS Siemreap" w:cs="Khmer OS Siemreap"/>
                <w:b/>
                <w:szCs w:val="22"/>
              </w:rPr>
              <w:t>18th ICLS</w:t>
            </w:r>
            <w:r w:rsidR="003E0239">
              <w:rPr>
                <w:rFonts w:ascii="Khmer OS Siemreap" w:eastAsia="Times New Roman" w:hAnsi="Khmer OS Siemreap" w:cs="Khmer OS Siemreap"/>
                <w:b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</w:rPr>
              <w:t xml:space="preserve"> 2008) 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 xml:space="preserve">និងធ្វើការវាស់វែងការងារ វាស់វែងភាពមានការងារធ្វើ </w:t>
            </w:r>
            <w:proofErr w:type="gramStart"/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និងវាស់វែងលើការប្រើប្រាស់កម្លាំងពលកម្ម(</w:t>
            </w:r>
            <w:proofErr w:type="gramEnd"/>
            <w:r w:rsidRPr="00F17F88">
              <w:rPr>
                <w:rFonts w:ascii="Khmer OS Siemreap" w:eastAsia="Times New Roman" w:hAnsi="Khmer OS Siemreap" w:cs="Khmer OS Siemreap"/>
                <w:b/>
                <w:szCs w:val="22"/>
              </w:rPr>
              <w:t>19th ICLS</w:t>
            </w:r>
            <w:r w:rsidR="003E0239">
              <w:rPr>
                <w:rFonts w:ascii="Khmer OS Siemreap" w:eastAsia="Times New Roman" w:hAnsi="Khmer OS Siemreap" w:cs="Khmer OS Siemreap"/>
                <w:b/>
                <w:szCs w:val="22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szCs w:val="22"/>
              </w:rPr>
              <w:t xml:space="preserve"> 2013)</w:t>
            </w:r>
          </w:p>
        </w:tc>
      </w:tr>
      <w:tr w:rsidR="00A96664" w:rsidRPr="00F17F88" w14:paraId="1AC2A16C" w14:textId="77777777" w:rsidTr="00230E67">
        <w:tc>
          <w:tcPr>
            <w:tcW w:w="9634" w:type="dxa"/>
            <w:shd w:val="clear" w:color="auto" w:fill="D9D9D9" w:themeFill="background1" w:themeFillShade="D9"/>
          </w:tcPr>
          <w:p w14:paraId="57EAE609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Cs w:val="22"/>
              </w:rPr>
            </w:pPr>
            <w:r w:rsidRPr="00F17F88">
              <w:rPr>
                <w:rFonts w:ascii="Khmer OS Siemreap" w:eastAsia="Times New Roman" w:hAnsi="Khmer OS Siemreap" w:cs="Khmer OS Siemreap"/>
                <w:bCs/>
                <w:szCs w:val="22"/>
                <w:cs/>
              </w:rPr>
              <w:t>កំណត់សម្គាល់សម្រាប់ការអនុវត្ត</w:t>
            </w:r>
          </w:p>
          <w:p w14:paraId="6987D350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contextualSpacing/>
              <w:rPr>
                <w:rFonts w:ascii="Khmer OS Siemreap" w:eastAsia="Times New Roman" w:hAnsi="Khmer OS Siemreap" w:cs="Khmer OS Siemreap"/>
                <w:bCs/>
                <w:szCs w:val="22"/>
                <w:cs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Cs w:val="22"/>
                <w:cs/>
              </w:rPr>
              <w:t>ចាំបាច់ត្រូវដាក់បញ្ចូលេផ្នែកដែលសួរអំពីចរិតលក្ខណៈស្នូលនៃការងារចម្បង។</w:t>
            </w:r>
          </w:p>
        </w:tc>
      </w:tr>
      <w:tr w:rsidR="00A96664" w:rsidRPr="00CC3F4E" w14:paraId="308BE405" w14:textId="77777777" w:rsidTr="00230E67">
        <w:tc>
          <w:tcPr>
            <w:tcW w:w="9634" w:type="dxa"/>
          </w:tcPr>
          <w:p w14:paraId="37B75B4A" w14:textId="7777777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i/>
                <w:iCs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MJJ_MULT = 2  &amp;  SJB_TEXT = 1</w:t>
            </w:r>
          </w:p>
          <w:p w14:paraId="1036026C" w14:textId="7777777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WKT_INTRO</w:t>
            </w:r>
          </w:p>
          <w:p w14:paraId="0307A93A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t>សូមអាន</w:t>
            </w:r>
          </w:p>
          <w:p w14:paraId="639A5CEE" w14:textId="77777777" w:rsidR="00D102B9" w:rsidRPr="00D102B9" w:rsidRDefault="00A96664" w:rsidP="00D102B9">
            <w:pPr>
              <w:ind w:left="518" w:hanging="51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ឥឡូវនេះខ្ញុំចង់សួរសំណួរមួយចំនួនអំពីម៉ោងដែល (អ្នក/ឈ្មោះ) ធ្វើការ ដោយចាប់ផ្តើមពីការងារចម្បង (របស់</w:t>
            </w:r>
          </w:p>
          <w:p w14:paraId="3F3A0984" w14:textId="4E2103C4" w:rsidR="00A96664" w:rsidRPr="00F17F88" w:rsidRDefault="00A96664" w:rsidP="00D102B9">
            <w:pPr>
              <w:ind w:left="518" w:hanging="51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អ្នក/គាត់/នាងដែលមាននៅក្នុងសំណួរ [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MJJ_OCC_TLE] …</w:t>
            </w:r>
          </w:p>
        </w:tc>
      </w:tr>
      <w:tr w:rsidR="00A96664" w:rsidRPr="00CC3F4E" w14:paraId="02027FB3" w14:textId="77777777" w:rsidTr="00230E67">
        <w:trPr>
          <w:trHeight w:val="2384"/>
        </w:trPr>
        <w:tc>
          <w:tcPr>
            <w:tcW w:w="9634" w:type="dxa"/>
          </w:tcPr>
          <w:p w14:paraId="01B77035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bookmarkStart w:id="192" w:name="_Hlk115029030"/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GLO_EMP = 1</w:t>
            </w:r>
          </w:p>
          <w:p w14:paraId="7558534E" w14:textId="2B93E17C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WKT_MJ_USHRS</w:t>
            </w:r>
            <w:bookmarkEnd w:id="192"/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_REP</w:t>
            </w:r>
          </w:p>
          <w:p w14:paraId="5880BE10" w14:textId="09CBAC4F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14560" behindDoc="1" locked="0" layoutInCell="1" allowOverlap="1" wp14:anchorId="160ED7E8" wp14:editId="527DA7E3">
                      <wp:simplePos x="0" y="0"/>
                      <wp:positionH relativeFrom="column">
                        <wp:posOffset>1474268</wp:posOffset>
                      </wp:positionH>
                      <wp:positionV relativeFrom="paragraph">
                        <wp:posOffset>210302</wp:posOffset>
                      </wp:positionV>
                      <wp:extent cx="2119505" cy="829831"/>
                      <wp:effectExtent l="0" t="0" r="0" b="8890"/>
                      <wp:wrapNone/>
                      <wp:docPr id="9564712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9505" cy="829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4C42F" w14:textId="77777777" w:rsidR="003C5657" w:rsidRPr="006276B2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6276B2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</w:p>
                                <w:p w14:paraId="12C72E59" w14:textId="77777777" w:rsidR="003C5657" w:rsidRPr="006276B2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6276B2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ម៉ោងធ្វើការក្នុងមួយសប្តាហ៍</w:t>
                                  </w:r>
                                </w:p>
                                <w:p w14:paraId="7E49B5C4" w14:textId="77777777" w:rsidR="003C5657" w:rsidRPr="006276B2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6276B2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ចុះ</w:t>
                                  </w:r>
                                  <w:r w:rsidRPr="006276B2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997 </w:t>
                                  </w:r>
                                  <w:r w:rsidRPr="006276B2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</w:p>
                                <w:p w14:paraId="6CCF0B33" w14:textId="77777777" w:rsidR="003C5657" w:rsidRPr="006276B2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ED7E8" id="_x0000_s1117" type="#_x0000_t202" style="position:absolute;left:0;text-align:left;margin-left:116.1pt;margin-top:16.55pt;width:166.9pt;height:65.35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" stroked="f">
                      <v:textbox>
                        <w:txbxContent>
                          <w:p w14:paraId="7664C42F" w14:textId="77777777" w:rsidR="003C5657" w:rsidRPr="006276B2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6276B2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</w:p>
                          <w:p w14:paraId="12C72E59" w14:textId="77777777" w:rsidR="003C5657" w:rsidRPr="006276B2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6276B2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ម៉ោងធ្វើការក្នុងមួយសប្តាហ៍</w:t>
                            </w:r>
                          </w:p>
                          <w:p w14:paraId="7E49B5C4" w14:textId="77777777" w:rsidR="003C5657" w:rsidRPr="006276B2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6276B2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ចុះ</w:t>
                            </w:r>
                            <w:r w:rsidRPr="006276B2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997 </w:t>
                            </w:r>
                            <w:r w:rsidRPr="006276B2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</w:p>
                          <w:p w14:paraId="6CCF0B33" w14:textId="77777777" w:rsidR="003C5657" w:rsidRPr="006276B2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K1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1849F7">
              <w:rPr>
                <w:rFonts w:ascii="Khmer OS Siemreap" w:hAnsi="Khmer OS Siemreap" w:cs="Khmer OS Siemreap"/>
                <w:spacing w:val="-18"/>
                <w:szCs w:val="22"/>
                <w:cs/>
              </w:rPr>
              <w:t>តើ (អ្នក/ឈ្មោះ) ជាធម្មតា</w:t>
            </w:r>
            <w:r w:rsidRPr="001849F7">
              <w:rPr>
                <w:rFonts w:ascii="Khmer OS Siemreap" w:hAnsi="Khmer OS Siemreap" w:cs="Khmer OS Siemreap"/>
                <w:spacing w:val="-18"/>
                <w:szCs w:val="22"/>
                <w:lang w:val="sv-SE"/>
              </w:rPr>
              <w:t xml:space="preserve"> </w:t>
            </w:r>
            <w:r w:rsidRPr="001849F7">
              <w:rPr>
                <w:rFonts w:ascii="Khmer OS Siemreap" w:hAnsi="Khmer OS Siemreap" w:cs="Khmer OS Siemreap"/>
                <w:spacing w:val="-18"/>
                <w:szCs w:val="22"/>
                <w:cs/>
              </w:rPr>
              <w:t>ធ្វើការប៉ុន្មានម៉ោង ក្នុងមួយសប្តាហ៍ សម្រាប់ការងារចម្បងរបស់ (អ្នក/គាត់)</w:t>
            </w:r>
            <w:r w:rsidRPr="001849F7">
              <w:rPr>
                <w:rFonts w:ascii="Khmer OS Siemreap" w:hAnsi="Khmer OS Siemreap" w:cs="Khmer OS Siemreap"/>
                <w:spacing w:val="-18"/>
                <w:szCs w:val="22"/>
                <w:lang w:val="sv-SE"/>
              </w:rPr>
              <w:t>?</w:t>
            </w:r>
          </w:p>
          <w:p w14:paraId="5E085DC7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lang w:val="sv-SE"/>
              </w:rPr>
            </w:pPr>
          </w:p>
        </w:tc>
      </w:tr>
      <w:tr w:rsidR="00A96664" w:rsidRPr="00CC3F4E" w14:paraId="0ED81C99" w14:textId="77777777" w:rsidTr="00230E67">
        <w:trPr>
          <w:trHeight w:val="1430"/>
        </w:trPr>
        <w:tc>
          <w:tcPr>
            <w:tcW w:w="9634" w:type="dxa"/>
            <w:tcBorders>
              <w:bottom w:val="single" w:sz="4" w:space="0" w:color="auto"/>
            </w:tcBorders>
          </w:tcPr>
          <w:p w14:paraId="34E9B8CA" w14:textId="7777777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WKT_MJ_USHRS_REP = 997   </w:t>
            </w:r>
          </w:p>
          <w:p w14:paraId="0562F129" w14:textId="79A2068D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58592" behindDoc="1" locked="0" layoutInCell="1" allowOverlap="1" wp14:anchorId="399E89AE" wp14:editId="1214A65D">
                      <wp:simplePos x="0" y="0"/>
                      <wp:positionH relativeFrom="column">
                        <wp:posOffset>1558250</wp:posOffset>
                      </wp:positionH>
                      <wp:positionV relativeFrom="paragraph">
                        <wp:posOffset>182763</wp:posOffset>
                      </wp:positionV>
                      <wp:extent cx="1926772" cy="870857"/>
                      <wp:effectExtent l="0" t="0" r="0" b="5715"/>
                      <wp:wrapNone/>
                      <wp:docPr id="21395095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6772" cy="8708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22B78B" w14:textId="77777777" w:rsidR="003C5657" w:rsidRPr="006276B2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6276B2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</w:p>
                                <w:p w14:paraId="37E8541F" w14:textId="77777777" w:rsidR="003C5657" w:rsidRPr="006276B2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6276B2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ថ្ងៃក្នុងមួយសប្តាហ៍</w:t>
                                  </w:r>
                                </w:p>
                                <w:p w14:paraId="66EFF037" w14:textId="77777777" w:rsidR="003C5657" w:rsidRPr="006276B2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6276B2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997 </w:t>
                                  </w:r>
                                  <w:r w:rsidRPr="006276B2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E89AE" id="_x0000_s1118" type="#_x0000_t202" style="position:absolute;left:0;text-align:left;margin-left:122.7pt;margin-top:14.4pt;width:151.7pt;height:68.5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" stroked="f">
                      <v:textbox>
                        <w:txbxContent>
                          <w:p w14:paraId="7D22B78B" w14:textId="77777777" w:rsidR="003C5657" w:rsidRPr="006276B2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6276B2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</w:p>
                          <w:p w14:paraId="37E8541F" w14:textId="77777777" w:rsidR="003C5657" w:rsidRPr="006276B2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6276B2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ថ្ងៃក្នុងមួយសប្តាហ៍</w:t>
                            </w:r>
                          </w:p>
                          <w:p w14:paraId="66EFF037" w14:textId="77777777" w:rsidR="003C5657" w:rsidRPr="006276B2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6276B2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997 </w:t>
                            </w:r>
                            <w:r w:rsidRPr="006276B2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K2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 (អ្នក/ឈ្មោះ) ជាធម្មតា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ធ្វើការប៉ុន្មានថ្ងៃ ក្នុងមួយសប្តាហ៍ សម្រាប់ការងារចម្បង របស់ (អ្នក/គាត់)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3FCA58DC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lang w:val="sv-SE"/>
              </w:rPr>
            </w:pPr>
          </w:p>
          <w:p w14:paraId="50BFB4C8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</w:p>
          <w:p w14:paraId="658733B9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  <w:lang w:val="sv-SE"/>
              </w:rPr>
            </w:pPr>
          </w:p>
        </w:tc>
      </w:tr>
      <w:tr w:rsidR="00A96664" w:rsidRPr="00CC3F4E" w14:paraId="2517B89E" w14:textId="77777777" w:rsidTr="00230E67">
        <w:trPr>
          <w:trHeight w:val="2330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DCBA3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WKT_MJ_USHRS_REP = 997   &amp;  WKT_MJ_USDAY NE 997</w:t>
            </w:r>
          </w:p>
          <w:p w14:paraId="5909EC94" w14:textId="7777777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WKT_MJ_USHRDY</w:t>
            </w:r>
          </w:p>
          <w:p w14:paraId="6CC5C4BA" w14:textId="2080D52C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15584" behindDoc="1" locked="0" layoutInCell="1" allowOverlap="1" wp14:anchorId="3D3F0292" wp14:editId="35526B23">
                      <wp:simplePos x="0" y="0"/>
                      <wp:positionH relativeFrom="column">
                        <wp:posOffset>1421413</wp:posOffset>
                      </wp:positionH>
                      <wp:positionV relativeFrom="paragraph">
                        <wp:posOffset>182865</wp:posOffset>
                      </wp:positionV>
                      <wp:extent cx="1926772" cy="870857"/>
                      <wp:effectExtent l="0" t="0" r="0" b="5715"/>
                      <wp:wrapNone/>
                      <wp:docPr id="20697365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6772" cy="8708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A6F1D8" w14:textId="77777777" w:rsidR="003C5657" w:rsidRPr="001D07A6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1D07A6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</w:p>
                                <w:p w14:paraId="6298A802" w14:textId="77777777" w:rsidR="003C5657" w:rsidRPr="001D07A6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1D07A6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ម៉ោងក្នុងមួយថ្ងៃ</w:t>
                                  </w:r>
                                </w:p>
                                <w:p w14:paraId="15724BF1" w14:textId="77777777" w:rsidR="003C5657" w:rsidRPr="001D07A6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1D07A6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997 </w:t>
                                  </w:r>
                                  <w:r w:rsidRPr="001D07A6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F0292" id="_x0000_s1119" type="#_x0000_t202" style="position:absolute;left:0;text-align:left;margin-left:111.9pt;margin-top:14.4pt;width:151.7pt;height:68.5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" stroked="f">
                      <v:textbox>
                        <w:txbxContent>
                          <w:p w14:paraId="1FA6F1D8" w14:textId="77777777" w:rsidR="003C5657" w:rsidRPr="001D07A6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1D07A6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</w:p>
                          <w:p w14:paraId="6298A802" w14:textId="77777777" w:rsidR="003C5657" w:rsidRPr="001D07A6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1D07A6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ម៉ោងក្នុងមួយថ្ងៃ</w:t>
                            </w:r>
                          </w:p>
                          <w:p w14:paraId="15724BF1" w14:textId="77777777" w:rsidR="003C5657" w:rsidRPr="001D07A6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1D07A6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997 </w:t>
                            </w:r>
                            <w:r w:rsidRPr="001D07A6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K3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 (អ្នក/ឈ្មោះ) ជាធម្មតា ធ្វើការប៉ុន្មានម៉ោង ក្នុងមួយថ្ងៃ សម្រាប់ការងារចម្បង របស់(អ្នក/គាត់/នាង)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7A19010A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szCs w:val="22"/>
                <w:lang w:val="sv-SE"/>
              </w:rPr>
            </w:pPr>
          </w:p>
          <w:p w14:paraId="2C49C50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noProof/>
                <w:szCs w:val="22"/>
                <w:cs/>
              </w:rPr>
            </w:pPr>
          </w:p>
        </w:tc>
      </w:tr>
      <w:tr w:rsidR="00A96664" w:rsidRPr="00F17F88" w14:paraId="14CC9A59" w14:textId="77777777" w:rsidTr="00230E67">
        <w:trPr>
          <w:trHeight w:val="4850"/>
        </w:trPr>
        <w:tc>
          <w:tcPr>
            <w:tcW w:w="9634" w:type="dxa"/>
          </w:tcPr>
          <w:p w14:paraId="1A12458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color w:val="FF0000"/>
                <w:sz w:val="18"/>
                <w:szCs w:val="18"/>
                <w:lang w:val="sv-SE"/>
              </w:rPr>
            </w:pPr>
            <w:r w:rsidRPr="00F17F88">
              <w:rPr>
                <w:rFonts w:ascii="Khmer OS Siemreap" w:hAnsi="Khmer OS Siemreap" w:cs="Khmer OS Siemreap"/>
                <w:bCs/>
                <w:color w:val="FF0000"/>
                <w:sz w:val="18"/>
                <w:szCs w:val="18"/>
                <w:lang w:val="sv-SE"/>
              </w:rPr>
              <w:t>*/</w:t>
            </w:r>
            <w:r w:rsidRPr="00F17F88">
              <w:rPr>
                <w:rFonts w:ascii="Khmer OS Siemreap" w:hAnsi="Khmer OS Siemreap" w:cs="Khmer OS Siemreap"/>
                <w:bCs/>
                <w:color w:val="FF0000"/>
                <w:sz w:val="18"/>
                <w:szCs w:val="18"/>
                <w:cs/>
              </w:rPr>
              <w:t>អថេរសម្រាប់ម៉ោងការងារធម្មតាដែលធ្វើដើម្បីធ្វើការគណនា</w:t>
            </w:r>
            <w:r w:rsidRPr="00F17F88">
              <w:rPr>
                <w:rFonts w:ascii="Khmer OS Siemreap" w:hAnsi="Khmer OS Siemreap" w:cs="Khmer OS Siemreap"/>
                <w:bCs/>
                <w:color w:val="FF0000"/>
                <w:sz w:val="18"/>
                <w:szCs w:val="18"/>
                <w:lang w:val="sv-SE"/>
              </w:rPr>
              <w:t>*/</w:t>
            </w:r>
          </w:p>
          <w:p w14:paraId="4A02853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i/>
                <w:iCs/>
                <w:color w:val="FF0000"/>
                <w:sz w:val="18"/>
                <w:szCs w:val="18"/>
                <w:lang w:val="sv-SE"/>
              </w:rPr>
            </w:pPr>
            <w:r w:rsidRPr="00F17F88">
              <w:rPr>
                <w:rFonts w:ascii="Khmer OS Siemreap" w:hAnsi="Khmer OS Siemreap" w:cs="Khmer OS Siemreap"/>
                <w:bCs/>
                <w:i/>
                <w:iCs/>
                <w:color w:val="FF0000"/>
                <w:sz w:val="18"/>
                <w:szCs w:val="18"/>
                <w:cs/>
              </w:rPr>
              <w:t>អថេរបង្កើតឡើងដោយមិនបង្ហាញ (មិនមែនជាសំណួរ)</w:t>
            </w:r>
          </w:p>
          <w:p w14:paraId="5DBC7C45" w14:textId="7777777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WKT_MJ_USHRS</w:t>
            </w:r>
          </w:p>
          <w:p w14:paraId="22F84A3F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ចំនួនម៉ោងធ្វើការធម្មតាក្នុងមួយសប្តាហ៍សម្រាប់ការងារចម្បង</w:t>
            </w:r>
          </w:p>
          <w:p w14:paraId="2A450AEF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16608" behindDoc="1" locked="0" layoutInCell="1" allowOverlap="1" wp14:anchorId="35E4FE39" wp14:editId="2CF9A8C0">
                      <wp:simplePos x="0" y="0"/>
                      <wp:positionH relativeFrom="column">
                        <wp:posOffset>1634490</wp:posOffset>
                      </wp:positionH>
                      <wp:positionV relativeFrom="paragraph">
                        <wp:posOffset>123190</wp:posOffset>
                      </wp:positionV>
                      <wp:extent cx="1926772" cy="1050472"/>
                      <wp:effectExtent l="0" t="0" r="0" b="0"/>
                      <wp:wrapNone/>
                      <wp:docPr id="15437176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6772" cy="10504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DD4EDC" w14:textId="77777777" w:rsidR="003C5657" w:rsidRPr="00D042E3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D042E3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</w:p>
                                <w:p w14:paraId="30273BEB" w14:textId="77777777" w:rsidR="003C5657" w:rsidRPr="00041705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04170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ម៉ោងធ្វើការក្នុងមួយសប្តាហ៍</w:t>
                                  </w:r>
                                </w:p>
                                <w:p w14:paraId="6C3272B8" w14:textId="77777777" w:rsidR="003C5657" w:rsidRPr="00041705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041705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9</w:t>
                                  </w:r>
                                  <w:r w:rsidRPr="00041705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7 </w:t>
                                  </w:r>
                                  <w:r w:rsidRPr="0004170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</w:p>
                                <w:p w14:paraId="66680091" w14:textId="77777777" w:rsidR="003C5657" w:rsidRPr="00D042E3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4FE39" id="_x0000_s1120" type="#_x0000_t202" style="position:absolute;left:0;text-align:left;margin-left:128.7pt;margin-top:9.7pt;width:151.7pt;height:82.7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" stroked="f">
                      <v:textbox>
                        <w:txbxContent>
                          <w:p w14:paraId="67DD4EDC" w14:textId="77777777" w:rsidR="003C5657" w:rsidRPr="00D042E3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D042E3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</w:p>
                          <w:p w14:paraId="30273BEB" w14:textId="77777777" w:rsidR="003C5657" w:rsidRPr="00041705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04170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ម៉ោងធ្វើការក្នុងមួយសប្តាហ៍</w:t>
                            </w:r>
                          </w:p>
                          <w:p w14:paraId="6C3272B8" w14:textId="77777777" w:rsidR="003C5657" w:rsidRPr="00041705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041705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9</w:t>
                            </w:r>
                            <w:r w:rsidRPr="00041705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7 </w:t>
                            </w:r>
                            <w:r w:rsidRPr="0004170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</w:p>
                          <w:p w14:paraId="66680091" w14:textId="77777777" w:rsidR="003C5657" w:rsidRPr="00D042E3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5C1479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  <w:p w14:paraId="52E37039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  <w:p w14:paraId="2EB13D22" w14:textId="77777777" w:rsidR="00A96664" w:rsidRPr="00F17F88" w:rsidRDefault="00A96664" w:rsidP="00D102B9">
            <w:pPr>
              <w:spacing w:line="340" w:lineRule="exact"/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IF 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( GLO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_EMP=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1  &amp;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WKT_MJ_USHRS_REP</w:t>
            </w: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 NE 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997 )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 THEN ASSIGN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WKT_MJ_USHRS</w:t>
            </w: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 =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WKT_MJ_USHRS_REP</w:t>
            </w:r>
          </w:p>
          <w:p w14:paraId="60831665" w14:textId="77777777" w:rsidR="00A96664" w:rsidRPr="00F17F88" w:rsidRDefault="00A96664" w:rsidP="00D102B9">
            <w:pPr>
              <w:spacing w:line="340" w:lineRule="exact"/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ELSE IF 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(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WKT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_MJ_USHRS_REP</w:t>
            </w: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 = 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997  &amp;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WKT_MJ_USDAY NE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997  &amp;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 WKT_MJ_USHRDY NE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997 )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THEN ASSING WKT_MJ_USHRS </w:t>
            </w: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=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WKT_MJ_USDAY * WKT_MJ_USHRDY</w:t>
            </w:r>
          </w:p>
          <w:p w14:paraId="1FFF00C0" w14:textId="77777777" w:rsidR="00A96664" w:rsidRPr="00F17F88" w:rsidRDefault="00A96664" w:rsidP="00D102B9">
            <w:pPr>
              <w:spacing w:line="340" w:lineRule="exact"/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ELSE IF (W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KT_MJ_USHRS_REP</w:t>
            </w: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 = 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997  &amp;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  (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WKT_MJ_USDAY = 997 OR WKT_MJ_USHRDY =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997 )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THEN ASSIGN WKT_MJ_USHRS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color w:val="FF0000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=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997</w:t>
            </w:r>
          </w:p>
        </w:tc>
      </w:tr>
      <w:tr w:rsidR="00A96664" w:rsidRPr="00CC3F4E" w14:paraId="0B3FC32F" w14:textId="77777777" w:rsidTr="00230E67">
        <w:trPr>
          <w:trHeight w:val="2237"/>
        </w:trPr>
        <w:tc>
          <w:tcPr>
            <w:tcW w:w="9634" w:type="dxa"/>
          </w:tcPr>
          <w:p w14:paraId="0849FE95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GLO_EMP = 1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ABS_JOB NE 1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 WKT_MJ_USHRS NE 997</w:t>
            </w:r>
          </w:p>
          <w:p w14:paraId="19B86117" w14:textId="7777777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WKT_MJ_SAMEHRS</w:t>
            </w:r>
          </w:p>
          <w:p w14:paraId="67AA4C58" w14:textId="1B1FFDD8" w:rsidR="00A96664" w:rsidRPr="00D102B9" w:rsidRDefault="00C97DBE" w:rsidP="00D102B9">
            <w:pPr>
              <w:spacing w:line="360" w:lineRule="exact"/>
              <w:ind w:left="518" w:hanging="51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00CB91A4" wp14:editId="14E2BB51">
                      <wp:simplePos x="0" y="0"/>
                      <wp:positionH relativeFrom="column">
                        <wp:posOffset>2440305</wp:posOffset>
                      </wp:positionH>
                      <wp:positionV relativeFrom="paragraph">
                        <wp:posOffset>367030</wp:posOffset>
                      </wp:positionV>
                      <wp:extent cx="1023257" cy="472440"/>
                      <wp:effectExtent l="0" t="0" r="5715" b="3810"/>
                      <wp:wrapNone/>
                      <wp:docPr id="7463751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257" cy="472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3347E6" w14:textId="77777777" w:rsidR="003C5657" w:rsidRPr="000666C7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 w:rsidRPr="000666C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>1</w:t>
                                  </w:r>
                                  <w:r w:rsidRPr="000666C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2C5A1A26" w14:textId="77777777" w:rsidR="003C5657" w:rsidRPr="000666C7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 w:rsidRPr="000666C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>2</w:t>
                                  </w:r>
                                  <w:r w:rsidRPr="000666C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B91A4" id="_x0000_s1121" type="#_x0000_t202" style="position:absolute;left:0;text-align:left;margin-left:192.15pt;margin-top:28.9pt;width:80.55pt;height:37.2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" stroked="f">
                      <v:textbox>
                        <w:txbxContent>
                          <w:p w14:paraId="4A3347E6" w14:textId="77777777" w:rsidR="003C5657" w:rsidRPr="000666C7" w:rsidRDefault="003C5657" w:rsidP="00A96664">
                            <w:pPr>
                              <w:spacing w:line="280" w:lineRule="exact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0666C7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1</w:t>
                            </w:r>
                            <w:r w:rsidRPr="000666C7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2C5A1A26" w14:textId="77777777" w:rsidR="003C5657" w:rsidRPr="000666C7" w:rsidRDefault="003C5657" w:rsidP="00A96664">
                            <w:pPr>
                              <w:spacing w:line="280" w:lineRule="exact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0666C7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2</w:t>
                            </w:r>
                            <w:r w:rsidRPr="000666C7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664"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K4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ជារួម ក្នុងសប្តាហ៍ចុងក្រោយ តើចំនួនម៉ោងធ្វើការដែល(អ្នក/ឈ្មោះ)បានធ្វើការ </w:t>
            </w:r>
            <w:r w:rsidR="00A96664" w:rsidRPr="00F17F88">
              <w:rPr>
                <w:rFonts w:ascii="Khmer OS Siemreap" w:hAnsi="Khmer OS Siemreap" w:cs="Khmer OS Siemreap" w:hint="cs"/>
                <w:szCs w:val="22"/>
                <w:cs/>
              </w:rPr>
              <w:t>ដូចទៅនឹង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>ចំនួនម់ោងធម្មតាសម្រាប់ការងារចម្បង ដែ</w:t>
            </w:r>
            <w:r w:rsidR="00A96664" w:rsidRPr="00F17F88">
              <w:rPr>
                <w:rFonts w:ascii="Khmer OS Siemreap" w:hAnsi="Khmer OS Siemreap" w:cs="Khmer OS Siemreap" w:hint="cs"/>
                <w:szCs w:val="22"/>
                <w:cs/>
              </w:rPr>
              <w:t>រ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>ឬទេ</w:t>
            </w:r>
            <w:r w:rsidR="00A96664"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</w:tc>
      </w:tr>
      <w:tr w:rsidR="00A96664" w:rsidRPr="00CC3F4E" w14:paraId="0C13A603" w14:textId="77777777" w:rsidTr="00230E67">
        <w:trPr>
          <w:trHeight w:val="2417"/>
        </w:trPr>
        <w:tc>
          <w:tcPr>
            <w:tcW w:w="9634" w:type="dxa"/>
          </w:tcPr>
          <w:p w14:paraId="282F952D" w14:textId="18E94472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GLO_EMP = 1  &amp;  ABS_JOB = 1</w:t>
            </w:r>
          </w:p>
          <w:p w14:paraId="447AB48B" w14:textId="7777777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WKT_ABS_CHK1</w:t>
            </w:r>
          </w:p>
          <w:p w14:paraId="326D0021" w14:textId="6BE4D48A" w:rsidR="00A96664" w:rsidRPr="00F17F88" w:rsidRDefault="00A96664" w:rsidP="00053C79">
            <w:pPr>
              <w:ind w:left="420" w:hanging="36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18656" behindDoc="1" locked="0" layoutInCell="1" allowOverlap="1" wp14:anchorId="16876B79" wp14:editId="4429707E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481965</wp:posOffset>
                      </wp:positionV>
                      <wp:extent cx="2362200" cy="495300"/>
                      <wp:effectExtent l="0" t="0" r="0" b="0"/>
                      <wp:wrapNone/>
                      <wp:docPr id="15455866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A60074" w14:textId="77777777" w:rsidR="003C5657" w:rsidRPr="001004EF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1004EF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1004EF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 បានធ្វើ</w:t>
                                  </w:r>
                                </w:p>
                                <w:p w14:paraId="5A6C4B7D" w14:textId="77777777" w:rsidR="003C5657" w:rsidRPr="001004EF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1004EF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1004EF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 មិនបានធ្វើអ្វីទាំងអស់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76B79" id="_x0000_s1122" type="#_x0000_t202" style="position:absolute;left:0;text-align:left;margin-left:126.75pt;margin-top:37.95pt;width:186pt;height:39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" stroked="f">
                      <v:textbox>
                        <w:txbxContent>
                          <w:p w14:paraId="6BA60074" w14:textId="77777777" w:rsidR="003C5657" w:rsidRPr="001004EF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1004EF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1004EF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 បានធ្វើ</w:t>
                            </w:r>
                          </w:p>
                          <w:p w14:paraId="5A6C4B7D" w14:textId="77777777" w:rsidR="003C5657" w:rsidRPr="001004EF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1004EF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1004EF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 មិនបានធ្វើអ្វីទាំងអស់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K5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អ្នកបានប្រាប់ខ្ញុំថា (អ្នក/ឈ្មោះ)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បានអវត្តមានពីការងាររបស់(អ្នក/គាត់/នាង) សូមបញ្ជាក់ម្តងទៀត តើកាលពីសប្តាហ៍ចុងក្រោយ (អ្នក/ឈ្មោះ) បានធ្វើការដែរឬទេសម្រាប់ការងារចម្បង?</w:t>
            </w:r>
          </w:p>
          <w:p w14:paraId="1AAABE58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lang w:val="sv-SE"/>
              </w:rPr>
            </w:pPr>
          </w:p>
          <w:p w14:paraId="2354ECF8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</w:tc>
      </w:tr>
      <w:tr w:rsidR="00A96664" w:rsidRPr="00CC3F4E" w14:paraId="1F649625" w14:textId="77777777" w:rsidTr="00230E67">
        <w:trPr>
          <w:trHeight w:val="4175"/>
        </w:trPr>
        <w:tc>
          <w:tcPr>
            <w:tcW w:w="9634" w:type="dxa"/>
          </w:tcPr>
          <w:p w14:paraId="68D4723E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( WKT_MJ_SAMEHRS = 1 )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  <w:lang w:val="sv-SE"/>
              </w:rPr>
              <w:t xml:space="preserve"> សូមបង្កើត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 WKT_MJ_ACTHRS = WKT_MJ_USHRS  </w:t>
            </w:r>
          </w:p>
          <w:p w14:paraId="392F945C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( WKT_ABS_CHK1 = 2  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សូមបង្កើត 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WKT_MJ_ACTHRS = 0 (zero)  </w:t>
            </w:r>
          </w:p>
          <w:p w14:paraId="715B4D1C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និងសូមសួរប្រសិនបើ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WKT_MJ_USHRS = 997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WKT_MJ_SAMEHRS = 2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WKT_ABS_CHK1 = 1 </w:t>
            </w:r>
          </w:p>
          <w:p w14:paraId="56AA1425" w14:textId="7777777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WKT_MJ_ACTHRS</w:t>
            </w:r>
          </w:p>
          <w:p w14:paraId="55D3BBB6" w14:textId="0DF1587F" w:rsidR="00A96664" w:rsidRPr="00D102B9" w:rsidRDefault="00D102B9" w:rsidP="00053C79">
            <w:pPr>
              <w:ind w:left="518" w:hanging="518"/>
              <w:rPr>
                <w:rFonts w:ascii="Khmer OS Siemreap" w:hAnsi="Khmer OS Siemreap" w:cs="Khmer OS Siemreap"/>
                <w:spacing w:val="-20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09089F03" wp14:editId="68A56C0E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262256</wp:posOffset>
                      </wp:positionV>
                      <wp:extent cx="2124075" cy="784860"/>
                      <wp:effectExtent l="0" t="0" r="9525" b="0"/>
                      <wp:wrapNone/>
                      <wp:docPr id="3643105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4075" cy="78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52530F" w14:textId="77777777" w:rsidR="003C5657" w:rsidRPr="00EB30D5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EB30D5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</w:p>
                                <w:p w14:paraId="64492D41" w14:textId="77777777" w:rsidR="003C5657" w:rsidRPr="00EB30D5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EB30D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ចំនួនម៉ោងធ្វើការក្នុងសប្តាហ៍យោង</w:t>
                                  </w:r>
                                </w:p>
                                <w:p w14:paraId="665A0967" w14:textId="77777777" w:rsidR="003C5657" w:rsidRPr="00EB30D5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EB30D5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997 </w:t>
                                  </w:r>
                                  <w:r w:rsidRPr="00EB30D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</w:p>
                                <w:p w14:paraId="272798C0" w14:textId="77777777" w:rsidR="003C5657" w:rsidRPr="00EB30D5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89F03" id="_x0000_s1123" type="#_x0000_t202" style="position:absolute;left:0;text-align:left;margin-left:148.95pt;margin-top:20.65pt;width:167.25pt;height:61.8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c7EgIAAP4DAAAOAAAAZHJzL2Uyb0RvYy54bWysU9tu2zAMfR+wfxD0vtgJkiY14hRdugwD&#10;ugvQ7QNkWY6FyaJGKbGzrx8lp2nQvQ3TgyCK5BF5eLS+GzrDjgq9Blvy6STnTFkJtbb7kv/4vnu3&#10;4s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" stroked="f">
                      <v:textbox>
                        <w:txbxContent>
                          <w:p w14:paraId="0F52530F" w14:textId="77777777" w:rsidR="003C5657" w:rsidRPr="00EB30D5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EB30D5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</w:p>
                          <w:p w14:paraId="64492D41" w14:textId="77777777" w:rsidR="003C5657" w:rsidRPr="00EB30D5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EB30D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ចំនួនម៉ោងធ្វើការក្នុងសប្តាហ៍យោង</w:t>
                            </w:r>
                          </w:p>
                          <w:p w14:paraId="665A0967" w14:textId="77777777" w:rsidR="003C5657" w:rsidRPr="00EB30D5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EB30D5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997 </w:t>
                            </w:r>
                            <w:r w:rsidRPr="00EB30D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</w:p>
                          <w:p w14:paraId="272798C0" w14:textId="77777777" w:rsidR="003C5657" w:rsidRPr="00EB30D5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664"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K6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</w:t>
            </w:r>
            <w:r w:rsidR="00A96664" w:rsidRPr="00D102B9">
              <w:rPr>
                <w:rFonts w:ascii="Khmer OS Siemreap" w:hAnsi="Khmer OS Siemreap" w:cs="Khmer OS Siemreap"/>
                <w:spacing w:val="-20"/>
                <w:szCs w:val="22"/>
                <w:cs/>
              </w:rPr>
              <w:t>តើ (អ្នក/ឈ្មោះ)</w:t>
            </w:r>
            <w:r w:rsidR="00A96664" w:rsidRPr="00D102B9">
              <w:rPr>
                <w:rFonts w:ascii="Khmer OS Siemreap" w:hAnsi="Khmer OS Siemreap" w:cs="Khmer OS Siemreap"/>
                <w:spacing w:val="-20"/>
                <w:szCs w:val="22"/>
                <w:lang w:val="sv-SE"/>
              </w:rPr>
              <w:t xml:space="preserve"> </w:t>
            </w:r>
            <w:r w:rsidR="00A96664" w:rsidRPr="00D102B9">
              <w:rPr>
                <w:rFonts w:ascii="Khmer OS Siemreap" w:hAnsi="Khmer OS Siemreap" w:cs="Khmer OS Siemreap"/>
                <w:spacing w:val="-20"/>
                <w:szCs w:val="22"/>
                <w:cs/>
              </w:rPr>
              <w:t>បានធ្វើការសរុបចំនួនប៉ុន្មានម៉ោងសម្រាប់ការងារចម្បងរបស់(អ្នក/គាត់) ក្នុងសប្តាហ៍ចុងក្រោយ</w:t>
            </w:r>
            <w:r w:rsidR="00A96664" w:rsidRPr="00D102B9">
              <w:rPr>
                <w:rFonts w:ascii="Khmer OS Siemreap" w:hAnsi="Khmer OS Siemreap" w:cs="Khmer OS Siemreap"/>
                <w:spacing w:val="-20"/>
                <w:szCs w:val="22"/>
                <w:lang w:val="sv-SE"/>
              </w:rPr>
              <w:t>?</w:t>
            </w:r>
          </w:p>
          <w:p w14:paraId="36D52104" w14:textId="2FACA98D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</w:pPr>
          </w:p>
          <w:p w14:paraId="29605F83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noProof/>
                <w:szCs w:val="22"/>
                <w:lang w:val="sv-SE"/>
              </w:rPr>
            </w:pPr>
          </w:p>
          <w:p w14:paraId="713CDBE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noProof/>
                <w:szCs w:val="22"/>
                <w:lang w:val="sv-SE"/>
              </w:rPr>
            </w:pPr>
          </w:p>
          <w:p w14:paraId="2BD4D7B9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noProof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noProof/>
                <w:color w:val="EE0000"/>
                <w:sz w:val="20"/>
                <w:szCs w:val="20"/>
                <w:cs/>
              </w:rPr>
              <w:t xml:space="preserve">កំណត់សម្គាល់សម្រាប់ការអនុវត្ត </w:t>
            </w:r>
            <w:r w:rsidRPr="00F17F88">
              <w:rPr>
                <w:rFonts w:ascii="Khmer OS Siemreap" w:hAnsi="Khmer OS Siemreap" w:cs="Khmer OS Siemreap"/>
                <w:i/>
                <w:iCs/>
                <w:noProof/>
                <w:color w:val="EE0000"/>
                <w:sz w:val="20"/>
                <w:szCs w:val="20"/>
                <w:lang w:val="sv-SE"/>
              </w:rPr>
              <w:t>CAPI</w:t>
            </w:r>
            <w:r w:rsidRPr="00F17F88">
              <w:rPr>
                <w:rFonts w:ascii="Khmer OS Siemreap" w:hAnsi="Khmer OS Siemreap" w:cs="Khmer OS Siemreap"/>
                <w:i/>
                <w:iCs/>
                <w:noProof/>
                <w:color w:val="EE0000"/>
                <w:sz w:val="20"/>
                <w:szCs w:val="20"/>
                <w:cs/>
              </w:rPr>
              <w:t xml:space="preserve">៖ សំណួរមិនត្រូវបានសួរនោះទេនៅពេលដែល </w:t>
            </w:r>
            <w:r w:rsidRPr="00F17F88">
              <w:rPr>
                <w:rFonts w:ascii="Khmer OS Siemreap" w:hAnsi="Khmer OS Siemreap" w:cs="Khmer OS Siemreap"/>
                <w:i/>
                <w:iCs/>
                <w:noProof/>
                <w:color w:val="EE0000"/>
                <w:sz w:val="20"/>
                <w:szCs w:val="20"/>
                <w:lang w:val="sv-SE"/>
              </w:rPr>
              <w:t xml:space="preserve">WKT_MJ_SAMEHRS = 1 </w:t>
            </w:r>
            <w:r w:rsidRPr="00F17F88">
              <w:rPr>
                <w:rFonts w:ascii="Khmer OS Siemreap" w:hAnsi="Khmer OS Siemreap" w:cs="Khmer OS Siemreap"/>
                <w:i/>
                <w:iCs/>
                <w:noProof/>
                <w:color w:val="EE0000"/>
                <w:sz w:val="20"/>
                <w:szCs w:val="20"/>
                <w:cs/>
              </w:rPr>
              <w:t xml:space="preserve">ឬ </w:t>
            </w:r>
            <w:r w:rsidRPr="00F17F88">
              <w:rPr>
                <w:rFonts w:ascii="Khmer OS Siemreap" w:hAnsi="Khmer OS Siemreap" w:cs="Khmer OS Siemreap"/>
                <w:i/>
                <w:iCs/>
                <w:noProof/>
                <w:color w:val="EE0000"/>
                <w:sz w:val="20"/>
                <w:szCs w:val="20"/>
                <w:lang w:val="sv-SE"/>
              </w:rPr>
              <w:t xml:space="preserve">WKT_ABS_CHK1 = 2 </w:t>
            </w:r>
            <w:r w:rsidRPr="00F17F88">
              <w:rPr>
                <w:rFonts w:ascii="Khmer OS Siemreap" w:hAnsi="Khmer OS Siemreap" w:cs="Khmer OS Siemreap"/>
                <w:i/>
                <w:iCs/>
                <w:noProof/>
                <w:color w:val="EE0000"/>
                <w:sz w:val="20"/>
                <w:szCs w:val="20"/>
                <w:cs/>
              </w:rPr>
              <w:t>ដោយសារតែតម្លៃ ត្រូវបានបង្កើតដោយស្វ័យប្រវត្តិ។</w:t>
            </w:r>
            <w:r w:rsidRPr="00F17F88">
              <w:rPr>
                <w:rFonts w:ascii="Khmer OS Siemreap" w:hAnsi="Khmer OS Siemreap" w:cs="Khmer OS Siemreap"/>
                <w:i/>
                <w:iCs/>
                <w:noProof/>
                <w:color w:val="EE0000"/>
                <w:sz w:val="20"/>
                <w:szCs w:val="20"/>
                <w:lang w:val="sv-SE"/>
              </w:rPr>
              <w:t xml:space="preserve"> </w:t>
            </w:r>
          </w:p>
        </w:tc>
      </w:tr>
      <w:tr w:rsidR="00A96664" w:rsidRPr="00CC3F4E" w14:paraId="1C517773" w14:textId="77777777" w:rsidTr="00230E67">
        <w:trPr>
          <w:trHeight w:val="2600"/>
        </w:trPr>
        <w:tc>
          <w:tcPr>
            <w:tcW w:w="9634" w:type="dxa"/>
          </w:tcPr>
          <w:p w14:paraId="70E0DD49" w14:textId="7777777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i/>
                <w:iCs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MJJ_MULT=2  &amp;  SJB_TEXT = 1</w:t>
            </w:r>
          </w:p>
          <w:p w14:paraId="7D961D2C" w14:textId="7777777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  <w:t>WKT_NUMJBS</w:t>
            </w:r>
          </w:p>
          <w:p w14:paraId="02EA114E" w14:textId="4678817E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K7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អ្នកបានប្រាប់ថា (អ្នក/ឈ្មោះ)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មានការងារ ឬ មុខរបរ ច្រើនជាងមួយនៅសប្តាហ៍ចុងក្រោយ ។ តើមានការងារ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ចំនួនប៉ុន្មានដែល (អ្នក/គាត់)ធ្វើ ទោះបីជាពេលនេះអវត្តមានពីការងារក៏ដោយ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68A69B99" w14:textId="7777777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20704" behindDoc="1" locked="0" layoutInCell="1" allowOverlap="1" wp14:anchorId="78D4CFEC" wp14:editId="17398986">
                      <wp:simplePos x="0" y="0"/>
                      <wp:positionH relativeFrom="column">
                        <wp:posOffset>2050393</wp:posOffset>
                      </wp:positionH>
                      <wp:positionV relativeFrom="paragraph">
                        <wp:posOffset>30660</wp:posOffset>
                      </wp:positionV>
                      <wp:extent cx="1795871" cy="581410"/>
                      <wp:effectExtent l="0" t="0" r="0" b="9525"/>
                      <wp:wrapNone/>
                      <wp:docPr id="18293048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5871" cy="581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A9E164" w14:textId="77777777" w:rsidR="003C5657" w:rsidRPr="00EB30D5" w:rsidRDefault="003C5657" w:rsidP="00A96664">
                                  <w:pPr>
                                    <w:tabs>
                                      <w:tab w:val="left" w:pos="3585"/>
                                    </w:tabs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EB30D5">
                                    <w:rPr>
                                      <w:rFonts w:ascii="Khmer OS Siemreap" w:hAnsi="Khmer OS Siemreap" w:cs="Khmer OS Siemreap"/>
                                      <w:b/>
                                      <w:bCs/>
                                      <w:szCs w:val="22"/>
                                    </w:rPr>
                                    <w:t xml:space="preserve"> </w:t>
                                  </w:r>
                                  <w:r w:rsidRPr="00EB30D5">
                                    <w:rPr>
                                      <w:rFonts w:ascii="Khmer OS Siemreap" w:hAnsi="Khmer OS Siemreap" w:cs="Khmer OS Siemreap"/>
                                      <w:b/>
                                      <w:bCs/>
                                      <w:szCs w:val="22"/>
                                      <w:cs/>
                                    </w:rPr>
                                    <w:t xml:space="preserve">   </w:t>
                                  </w:r>
                                  <w:r w:rsidRPr="00EB30D5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2. </w:t>
                                  </w:r>
                                  <w:r w:rsidRPr="00EB30D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ការងារពីរ</w:t>
                                  </w:r>
                                </w:p>
                                <w:p w14:paraId="27386F47" w14:textId="77777777" w:rsidR="003C5657" w:rsidRPr="00EB30D5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EB30D5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</w:t>
                                  </w:r>
                                  <w:r w:rsidRPr="00EB30D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  </w:t>
                                  </w:r>
                                  <w:r w:rsidRPr="00EB30D5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3. </w:t>
                                  </w:r>
                                  <w:r w:rsidRPr="00EB30D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ការងារច្រើនជាងពីរ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4CFEC" id="_x0000_s1124" type="#_x0000_t202" style="position:absolute;left:0;text-align:left;margin-left:161.45pt;margin-top:2.4pt;width:141.4pt;height:45.8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" stroked="f">
                      <v:textbox>
                        <w:txbxContent>
                          <w:p w14:paraId="03A9E164" w14:textId="77777777" w:rsidR="003C5657" w:rsidRPr="00EB30D5" w:rsidRDefault="003C5657" w:rsidP="00A96664">
                            <w:pPr>
                              <w:tabs>
                                <w:tab w:val="left" w:pos="3585"/>
                              </w:tabs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EB30D5">
                              <w:rPr>
                                <w:rFonts w:ascii="Khmer OS Siemreap" w:hAnsi="Khmer OS Siemreap" w:cs="Khmer OS Siemreap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EB30D5">
                              <w:rPr>
                                <w:rFonts w:ascii="Khmer OS Siemreap" w:hAnsi="Khmer OS Siemreap" w:cs="Khmer OS Siemreap"/>
                                <w:b/>
                                <w:bCs/>
                                <w:szCs w:val="22"/>
                                <w:cs/>
                              </w:rPr>
                              <w:t xml:space="preserve">   </w:t>
                            </w:r>
                            <w:r w:rsidRPr="00EB30D5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2. </w:t>
                            </w:r>
                            <w:r w:rsidRPr="00EB30D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ការងារពីរ</w:t>
                            </w:r>
                          </w:p>
                          <w:p w14:paraId="27386F47" w14:textId="77777777" w:rsidR="003C5657" w:rsidRPr="00EB30D5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EB30D5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</w:t>
                            </w:r>
                            <w:r w:rsidRPr="00EB30D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  </w:t>
                            </w:r>
                            <w:r w:rsidRPr="00EB30D5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3. </w:t>
                            </w:r>
                            <w:r w:rsidRPr="00EB30D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ការងារច្រើនជាងពីរ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AC3A9D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cs/>
              </w:rPr>
            </w:pPr>
          </w:p>
        </w:tc>
      </w:tr>
      <w:tr w:rsidR="00A96664" w:rsidRPr="00CC3F4E" w14:paraId="260D69B1" w14:textId="77777777" w:rsidTr="00230E67">
        <w:trPr>
          <w:trHeight w:val="2681"/>
        </w:trPr>
        <w:tc>
          <w:tcPr>
            <w:tcW w:w="9634" w:type="dxa"/>
          </w:tcPr>
          <w:p w14:paraId="7C602528" w14:textId="38FC518A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WKT_NUMJBS=2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>3</w:t>
            </w:r>
          </w:p>
          <w:p w14:paraId="0F7E5A15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WKT_SJ_USHRS</w:t>
            </w:r>
          </w:p>
          <w:p w14:paraId="7D52967E" w14:textId="65E55F88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K8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ជាធម្មតា តើ(អ្នក/ឈ្មោះ)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ធ្វើការប៉ុន្មានម៉ោងក្នុងមួយសប្តាហ៍ សម្រាប់ការងារទីពីរ របស់ (អ្នក/គាត់)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646448D2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21728" behindDoc="1" locked="0" layoutInCell="1" allowOverlap="1" wp14:anchorId="155D85AA" wp14:editId="3FDD9623">
                      <wp:simplePos x="0" y="0"/>
                      <wp:positionH relativeFrom="column">
                        <wp:posOffset>1906905</wp:posOffset>
                      </wp:positionH>
                      <wp:positionV relativeFrom="paragraph">
                        <wp:posOffset>126365</wp:posOffset>
                      </wp:positionV>
                      <wp:extent cx="2181225" cy="898071"/>
                      <wp:effectExtent l="0" t="0" r="9525" b="0"/>
                      <wp:wrapNone/>
                      <wp:docPr id="14912282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1225" cy="8980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3BB702" w14:textId="77777777" w:rsidR="003C5657" w:rsidRPr="005C7C68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5C7C68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</w:p>
                                <w:p w14:paraId="71E8A250" w14:textId="77777777" w:rsidR="003C5657" w:rsidRPr="005C7C68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5C7C68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ចំនួនម៉ោងធ្វើការក្នុងសប្តាហ៍យោង</w:t>
                                  </w:r>
                                </w:p>
                                <w:p w14:paraId="04A7C80F" w14:textId="77777777" w:rsidR="003C5657" w:rsidRPr="005C7C68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5C7C68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997 </w:t>
                                  </w:r>
                                  <w:r w:rsidRPr="005C7C68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</w:p>
                                <w:p w14:paraId="33B297A1" w14:textId="77777777" w:rsidR="003C5657" w:rsidRPr="005C7C68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D85AA" id="_x0000_s1125" type="#_x0000_t202" style="position:absolute;left:0;text-align:left;margin-left:150.15pt;margin-top:9.95pt;width:171.75pt;height:70.7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" stroked="f">
                      <v:textbox>
                        <w:txbxContent>
                          <w:p w14:paraId="343BB702" w14:textId="77777777" w:rsidR="003C5657" w:rsidRPr="005C7C68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5C7C68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</w:p>
                          <w:p w14:paraId="71E8A250" w14:textId="77777777" w:rsidR="003C5657" w:rsidRPr="005C7C68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5C7C68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ចំនួនម៉ោងធ្វើការក្នុងសប្តាហ៍យោង</w:t>
                            </w:r>
                          </w:p>
                          <w:p w14:paraId="04A7C80F" w14:textId="77777777" w:rsidR="003C5657" w:rsidRPr="005C7C68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5C7C68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997 </w:t>
                            </w:r>
                            <w:r w:rsidRPr="005C7C68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</w:p>
                          <w:p w14:paraId="33B297A1" w14:textId="77777777" w:rsidR="003C5657" w:rsidRPr="005C7C68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4A939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cs/>
              </w:rPr>
            </w:pPr>
          </w:p>
        </w:tc>
      </w:tr>
      <w:tr w:rsidR="00A96664" w:rsidRPr="00CC3F4E" w14:paraId="007F1DB2" w14:textId="77777777" w:rsidTr="00230E67">
        <w:trPr>
          <w:trHeight w:val="2420"/>
        </w:trPr>
        <w:tc>
          <w:tcPr>
            <w:tcW w:w="9634" w:type="dxa"/>
          </w:tcPr>
          <w:p w14:paraId="6B9C70C2" w14:textId="77777777" w:rsidR="00A96664" w:rsidRPr="00F17F88" w:rsidRDefault="00A96664" w:rsidP="00053C79">
            <w:pPr>
              <w:ind w:left="338" w:hanging="338"/>
              <w:rPr>
                <w:rFonts w:ascii="Khmer OS Siemreap" w:eastAsia="Times New Roman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 WKT_SJ_USHRS NE 997</w:t>
            </w:r>
          </w:p>
          <w:p w14:paraId="6B9EAAED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WKT_SJ_SAMEHRS</w:t>
            </w:r>
          </w:p>
          <w:p w14:paraId="41102807" w14:textId="211386CF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32D58C37" wp14:editId="4570E91B">
                      <wp:simplePos x="0" y="0"/>
                      <wp:positionH relativeFrom="column">
                        <wp:posOffset>2072640</wp:posOffset>
                      </wp:positionH>
                      <wp:positionV relativeFrom="paragraph">
                        <wp:posOffset>485775</wp:posOffset>
                      </wp:positionV>
                      <wp:extent cx="1022985" cy="544411"/>
                      <wp:effectExtent l="0" t="0" r="5715" b="8255"/>
                      <wp:wrapNone/>
                      <wp:docPr id="48959598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985" cy="5444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29F6C5" w14:textId="77777777" w:rsidR="003C5657" w:rsidRPr="000666C7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 w:rsidRPr="000666C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>1</w:t>
                                  </w:r>
                                  <w:r w:rsidRPr="000666C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1DECA14F" w14:textId="77777777" w:rsidR="003C5657" w:rsidRPr="000666C7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 w:rsidRPr="000666C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>2</w:t>
                                  </w:r>
                                  <w:r w:rsidRPr="000666C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58C37" id="_x0000_s1126" type="#_x0000_t202" style="position:absolute;left:0;text-align:left;margin-left:163.2pt;margin-top:38.25pt;width:80.55pt;height:42.8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" stroked="f">
                      <v:textbox>
                        <w:txbxContent>
                          <w:p w14:paraId="0D29F6C5" w14:textId="77777777" w:rsidR="003C5657" w:rsidRPr="000666C7" w:rsidRDefault="003C5657" w:rsidP="00A96664">
                            <w:pPr>
                              <w:spacing w:line="280" w:lineRule="exact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0666C7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1</w:t>
                            </w:r>
                            <w:r w:rsidRPr="000666C7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1DECA14F" w14:textId="77777777" w:rsidR="003C5657" w:rsidRPr="000666C7" w:rsidRDefault="003C5657" w:rsidP="00A96664">
                            <w:pPr>
                              <w:spacing w:line="280" w:lineRule="exact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0666C7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2</w:t>
                            </w:r>
                            <w:r w:rsidRPr="000666C7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K9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តើចំនួនម៉ោងដែល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 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(អ្នក/ឈ្មោះ) បានធ្វើការក្នុងសប្តាហ៍ចុងក្រោយសម្រាប់ការងារទី២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 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អ្នកលក់គ្រឿងទេសបោះដុំ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 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របស់គាត់មែនដែរឬទេ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19B99B14" w14:textId="77777777" w:rsidR="00A96664" w:rsidRPr="00F17F88" w:rsidRDefault="00A96664" w:rsidP="00C97DBE">
            <w:pPr>
              <w:rPr>
                <w:rFonts w:ascii="Khmer OS Siemreap" w:hAnsi="Khmer OS Siemreap" w:cs="Khmer OS Siemreap"/>
                <w:szCs w:val="22"/>
                <w:cs/>
              </w:rPr>
            </w:pPr>
          </w:p>
        </w:tc>
      </w:tr>
      <w:tr w:rsidR="00A96664" w:rsidRPr="00CC3F4E" w14:paraId="2967EB57" w14:textId="77777777" w:rsidTr="00230E67">
        <w:trPr>
          <w:trHeight w:val="3770"/>
        </w:trPr>
        <w:tc>
          <w:tcPr>
            <w:tcW w:w="9634" w:type="dxa"/>
          </w:tcPr>
          <w:p w14:paraId="27A2D775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( WKT_SJ_SAMEHRS = 1  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  <w:lang w:val="sv-SE"/>
              </w:rPr>
              <w:t>សូមបង្កើត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WKT_SJ_ACTHRS = WKT_SJ_USHRS </w:t>
            </w:r>
          </w:p>
          <w:p w14:paraId="2D307A46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ហើយសូមសួរប្រសិនបើ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WKT_SJ_SAMEHRS=2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WKT_SJ_USHRS=997</w:t>
            </w:r>
          </w:p>
          <w:p w14:paraId="37CF9B72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lang w:val="sv-SE"/>
              </w:rPr>
              <w:t>WKT_SJ_ACTHRS</w:t>
            </w:r>
          </w:p>
          <w:p w14:paraId="328B359A" w14:textId="5352EFC0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lang w:val="sv-SE"/>
              </w:rPr>
              <w:t>K10</w:t>
            </w:r>
            <w:r w:rsidR="003E0239">
              <w:rPr>
                <w:rFonts w:ascii="Khmer OS Siemreap" w:hAnsi="Khmer OS Siemreap" w:cs="Khmer OS Siemreap"/>
                <w:b/>
                <w:bCs/>
                <w:sz w:val="20"/>
                <w:szCs w:val="20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សប្តាហ៍ចុងក្រោយ តើ(អ្នក/ឈ្មោះ)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ធ្វើការប៉ុន្មានម៉ោងសម្រាប់ការងារទីពីររបស់ (អ្នក/គាត់)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lang w:val="sv-SE"/>
              </w:rPr>
              <w:t>?</w:t>
            </w:r>
          </w:p>
          <w:p w14:paraId="21941430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 w:val="20"/>
                <w:szCs w:val="20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 wp14:anchorId="17AB8375" wp14:editId="29DEE065">
                      <wp:simplePos x="0" y="0"/>
                      <wp:positionH relativeFrom="column">
                        <wp:posOffset>1849267</wp:posOffset>
                      </wp:positionH>
                      <wp:positionV relativeFrom="paragraph">
                        <wp:posOffset>38133</wp:posOffset>
                      </wp:positionV>
                      <wp:extent cx="2209800" cy="897890"/>
                      <wp:effectExtent l="0" t="0" r="0" b="0"/>
                      <wp:wrapNone/>
                      <wp:docPr id="13794629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0" cy="897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FDEE87" w14:textId="77777777" w:rsidR="003C5657" w:rsidRPr="002721BF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2721BF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</w:p>
                                <w:p w14:paraId="07B4B299" w14:textId="77777777" w:rsidR="003C5657" w:rsidRPr="002721BF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2721BF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ចំនួនម៉ោងធ្វើការក្នុងសប្តាហ៍យោង</w:t>
                                  </w:r>
                                </w:p>
                                <w:p w14:paraId="3A344D4E" w14:textId="77777777" w:rsidR="003C5657" w:rsidRPr="002721BF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2721BF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997 </w:t>
                                  </w:r>
                                  <w:r w:rsidRPr="002721BF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</w:p>
                                <w:p w14:paraId="03868C3F" w14:textId="77777777" w:rsidR="003C5657" w:rsidRPr="002721BF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B8375" id="_x0000_s1127" type="#_x0000_t202" style="position:absolute;margin-left:145.6pt;margin-top:3pt;width:174pt;height:70.7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" stroked="f">
                      <v:textbox>
                        <w:txbxContent>
                          <w:p w14:paraId="6BFDEE87" w14:textId="77777777" w:rsidR="003C5657" w:rsidRPr="002721BF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2721BF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</w:p>
                          <w:p w14:paraId="07B4B299" w14:textId="77777777" w:rsidR="003C5657" w:rsidRPr="002721BF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2721BF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ចំនួនម៉ោងធ្វើការក្នុងសប្តាហ៍យោង</w:t>
                            </w:r>
                          </w:p>
                          <w:p w14:paraId="3A344D4E" w14:textId="77777777" w:rsidR="003C5657" w:rsidRPr="002721BF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2721BF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997 </w:t>
                            </w:r>
                            <w:r w:rsidRPr="002721BF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</w:p>
                          <w:p w14:paraId="03868C3F" w14:textId="77777777" w:rsidR="003C5657" w:rsidRPr="002721BF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D7349A" w14:textId="77777777" w:rsidR="00A96664" w:rsidRPr="00F17F88" w:rsidRDefault="00A96664" w:rsidP="00053C79">
            <w:pPr>
              <w:ind w:left="518" w:hanging="518"/>
              <w:rPr>
                <w:rFonts w:ascii="Khmer OS Siemreap" w:eastAsia="Times New Roman" w:hAnsi="Khmer OS Siemreap" w:cs="Khmer OS Siemreap"/>
                <w:b/>
                <w:bCs/>
                <w:sz w:val="20"/>
                <w:szCs w:val="20"/>
                <w:lang w:val="sv-SE"/>
              </w:rPr>
            </w:pPr>
          </w:p>
          <w:p w14:paraId="0309D68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 w:val="20"/>
                <w:szCs w:val="20"/>
                <w:lang w:val="sv-SE"/>
              </w:rPr>
            </w:pPr>
          </w:p>
          <w:p w14:paraId="2B76F58C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 w:val="20"/>
                <w:szCs w:val="20"/>
                <w:lang w:val="sv-SE"/>
              </w:rPr>
            </w:pPr>
          </w:p>
          <w:p w14:paraId="0DB6B7C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 w:val="10"/>
                <w:szCs w:val="10"/>
                <w:lang w:val="sv-SE"/>
              </w:rPr>
            </w:pPr>
          </w:p>
          <w:p w14:paraId="35B6304E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20"/>
                <w:szCs w:val="20"/>
                <w:cs/>
              </w:rPr>
              <w:t xml:space="preserve">កំណត់សម្គាល់សម្រាប់ការអនុវត្ត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20"/>
                <w:szCs w:val="20"/>
                <w:lang w:val="sv-SE"/>
              </w:rPr>
              <w:t>CAPI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20"/>
                <w:szCs w:val="20"/>
                <w:cs/>
              </w:rPr>
              <w:t xml:space="preserve">៖ សំណួរមិនត្រូវបានសួរនោះទេនៅពេលដែល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20"/>
                <w:szCs w:val="20"/>
                <w:lang w:val="sv-SE"/>
              </w:rPr>
              <w:t xml:space="preserve">WKT_SJ_SAMEHRS = 1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20"/>
                <w:szCs w:val="20"/>
                <w:cs/>
              </w:rPr>
              <w:t>ដោយសារតែតម្លៃ ត្រូវបានបង្កើតដោយស្វ័យប្រវត្តិ។</w:t>
            </w:r>
          </w:p>
        </w:tc>
      </w:tr>
      <w:tr w:rsidR="00A96664" w:rsidRPr="00CC3F4E" w14:paraId="5593680E" w14:textId="77777777" w:rsidTr="00230E67">
        <w:trPr>
          <w:trHeight w:val="2870"/>
        </w:trPr>
        <w:tc>
          <w:tcPr>
            <w:tcW w:w="9634" w:type="dxa"/>
          </w:tcPr>
          <w:p w14:paraId="12BC3BA1" w14:textId="77777777" w:rsidR="00A96664" w:rsidRPr="00F17F88" w:rsidRDefault="00A96664" w:rsidP="00053C79">
            <w:pPr>
              <w:ind w:left="338" w:hanging="338"/>
              <w:rPr>
                <w:rFonts w:ascii="Khmer OS Siemreap" w:eastAsia="Times New Roman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WKT_NUMJBS=3</w:t>
            </w:r>
          </w:p>
          <w:p w14:paraId="5A484CDA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WKT_OJ_USHRS</w:t>
            </w:r>
          </w:p>
          <w:p w14:paraId="22B93E55" w14:textId="224C8FE9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K11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</w:t>
            </w:r>
            <w:r w:rsidRPr="00230E67">
              <w:rPr>
                <w:rFonts w:ascii="Khmer OS Siemreap" w:hAnsi="Khmer OS Siemreap" w:cs="Khmer OS Siemreap"/>
                <w:spacing w:val="-14"/>
                <w:szCs w:val="22"/>
                <w:cs/>
              </w:rPr>
              <w:t>ជាធម្មតា តើ(អ្នក/ឈ្មោះ) ធ្វើការប៉ុន្មានម៉ោងក្នុងមួយសប្តាហ៍ សម្រាប់ការងារផ្សេងទៀតរបស់(អ្នក/គាត់)</w:t>
            </w:r>
            <w:r w:rsidRPr="00230E67">
              <w:rPr>
                <w:rFonts w:ascii="Khmer OS Siemreap" w:hAnsi="Khmer OS Siemreap" w:cs="Khmer OS Siemreap"/>
                <w:spacing w:val="-14"/>
                <w:szCs w:val="22"/>
                <w:lang w:val="sv-SE"/>
              </w:rPr>
              <w:t>?</w:t>
            </w:r>
          </w:p>
          <w:p w14:paraId="37991560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24800" behindDoc="1" locked="0" layoutInCell="1" allowOverlap="1" wp14:anchorId="665341B4" wp14:editId="230C8D61">
                      <wp:simplePos x="0" y="0"/>
                      <wp:positionH relativeFrom="column">
                        <wp:posOffset>2046605</wp:posOffset>
                      </wp:positionH>
                      <wp:positionV relativeFrom="paragraph">
                        <wp:posOffset>76854</wp:posOffset>
                      </wp:positionV>
                      <wp:extent cx="1926772" cy="898071"/>
                      <wp:effectExtent l="0" t="0" r="0" b="0"/>
                      <wp:wrapNone/>
                      <wp:docPr id="17623910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6772" cy="8980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24D0FA" w14:textId="77777777" w:rsidR="003C5657" w:rsidRPr="00157513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157513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</w:p>
                                <w:p w14:paraId="4771DC03" w14:textId="77777777" w:rsidR="003C5657" w:rsidRPr="00157513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157513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ចំនួនម៉ោងធ្វើការក្នុងសប្តាហ៍</w:t>
                                  </w:r>
                                </w:p>
                                <w:p w14:paraId="76124D15" w14:textId="77777777" w:rsidR="003C5657" w:rsidRPr="00157513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157513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997 </w:t>
                                  </w:r>
                                  <w:r w:rsidRPr="00157513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</w:p>
                                <w:p w14:paraId="37241158" w14:textId="77777777" w:rsidR="003C5657" w:rsidRPr="00157513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341B4" id="_x0000_s1128" type="#_x0000_t202" style="position:absolute;left:0;text-align:left;margin-left:161.15pt;margin-top:6.05pt;width:151.7pt;height:70.7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" stroked="f">
                      <v:textbox>
                        <w:txbxContent>
                          <w:p w14:paraId="4824D0FA" w14:textId="77777777" w:rsidR="003C5657" w:rsidRPr="00157513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157513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</w:p>
                          <w:p w14:paraId="4771DC03" w14:textId="77777777" w:rsidR="003C5657" w:rsidRPr="00157513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157513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ចំនួនម៉ោងធ្វើការក្នុងសប្តាហ៍</w:t>
                            </w:r>
                          </w:p>
                          <w:p w14:paraId="76124D15" w14:textId="77777777" w:rsidR="003C5657" w:rsidRPr="00157513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157513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997 </w:t>
                            </w:r>
                            <w:r w:rsidRPr="00157513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</w:p>
                          <w:p w14:paraId="37241158" w14:textId="77777777" w:rsidR="003C5657" w:rsidRPr="00157513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D5DD3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cs/>
              </w:rPr>
            </w:pPr>
          </w:p>
        </w:tc>
      </w:tr>
      <w:tr w:rsidR="00A96664" w:rsidRPr="00CC3F4E" w14:paraId="05F91C1C" w14:textId="77777777" w:rsidTr="00230E67">
        <w:trPr>
          <w:trHeight w:val="2150"/>
        </w:trPr>
        <w:tc>
          <w:tcPr>
            <w:tcW w:w="9634" w:type="dxa"/>
          </w:tcPr>
          <w:p w14:paraId="130BD753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WKT_OJ_USHRS NE 997</w:t>
            </w:r>
          </w:p>
          <w:p w14:paraId="485056C1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 xml:space="preserve">WKT_OJ_SAMEHRS </w:t>
            </w:r>
          </w:p>
          <w:p w14:paraId="4D1D0E84" w14:textId="36D68681" w:rsidR="00A96664" w:rsidRPr="00F17F88" w:rsidRDefault="00C97DBE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339886CC" wp14:editId="493CEDAA">
                      <wp:simplePos x="0" y="0"/>
                      <wp:positionH relativeFrom="column">
                        <wp:posOffset>1909445</wp:posOffset>
                      </wp:positionH>
                      <wp:positionV relativeFrom="paragraph">
                        <wp:posOffset>427990</wp:posOffset>
                      </wp:positionV>
                      <wp:extent cx="1023257" cy="539126"/>
                      <wp:effectExtent l="0" t="0" r="5715" b="0"/>
                      <wp:wrapNone/>
                      <wp:docPr id="172702518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257" cy="5391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5F6EA9" w14:textId="77777777" w:rsidR="003C5657" w:rsidRPr="00A1679E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</w:pPr>
                                  <w:r w:rsidRPr="00A1679E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A1679E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2425434E" w14:textId="77777777" w:rsidR="003C5657" w:rsidRPr="00A1679E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</w:pPr>
                                  <w:r w:rsidRPr="00A1679E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A1679E">
                                    <w:rPr>
                                      <w:rFonts w:ascii="Khmer OS Siemreap" w:hAnsi="Khmer OS Siemreap" w:cs="Khmer OS Siemreap"/>
                                      <w:sz w:val="20"/>
                                      <w:szCs w:val="20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886CC" id="_x0000_s1129" type="#_x0000_t202" style="position:absolute;left:0;text-align:left;margin-left:150.35pt;margin-top:33.7pt;width:80.55pt;height:42.4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" stroked="f">
                      <v:textbox>
                        <w:txbxContent>
                          <w:p w14:paraId="6C5F6EA9" w14:textId="77777777" w:rsidR="003C5657" w:rsidRPr="00A1679E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</w:pPr>
                            <w:r w:rsidRPr="00A1679E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>1</w:t>
                            </w:r>
                            <w:r w:rsidRPr="00A1679E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  <w:cs/>
                              </w:rPr>
                              <w:t>. បាទ/ចាស</w:t>
                            </w:r>
                          </w:p>
                          <w:p w14:paraId="2425434E" w14:textId="77777777" w:rsidR="003C5657" w:rsidRPr="00A1679E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</w:pPr>
                            <w:r w:rsidRPr="00A1679E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</w:rPr>
                              <w:t>2</w:t>
                            </w:r>
                            <w:r w:rsidRPr="00A1679E">
                              <w:rPr>
                                <w:rFonts w:ascii="Khmer OS Siemreap" w:hAnsi="Khmer OS Siemreap" w:cs="Khmer OS Siemreap"/>
                                <w:sz w:val="20"/>
                                <w:szCs w:val="20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664"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K12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តើចំនួនម៉ោងដែល</w:t>
            </w:r>
            <w:r w:rsidR="00A96664"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 xml:space="preserve"> 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 xml:space="preserve">(អ្នក/ឈ្មោះ) 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បានធ្វើការក្នុងសប្តាហ៍ចុងក្រោយសម្រាប់ការងារផ្សេងទៀត របស់គាត់មែនដែរឬទេ</w:t>
            </w:r>
            <w:r w:rsidR="00A96664"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6EC2C713" w14:textId="28B14B84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</w:p>
          <w:p w14:paraId="415C1E09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cs/>
              </w:rPr>
            </w:pPr>
          </w:p>
        </w:tc>
      </w:tr>
      <w:tr w:rsidR="00A96664" w:rsidRPr="00CC3F4E" w14:paraId="4F4CF370" w14:textId="77777777" w:rsidTr="00230E67">
        <w:trPr>
          <w:trHeight w:val="3860"/>
        </w:trPr>
        <w:tc>
          <w:tcPr>
            <w:tcW w:w="9634" w:type="dxa"/>
          </w:tcPr>
          <w:p w14:paraId="40B813AC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( WKT_OJ_SAMEHRS = 1 )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  <w:lang w:val="sv-SE"/>
              </w:rPr>
              <w:t>សូមបង្កើត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WKT_OJ_ACTHRS = WKT_OJ_USHRS   </w:t>
            </w:r>
          </w:p>
          <w:p w14:paraId="70D77B7B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ហើយសូមសួរប្រសិនបើ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WKT_OJ_SAMEHRS=2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WKT_OJ_USHRS=997</w:t>
            </w:r>
          </w:p>
          <w:p w14:paraId="15A92143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WKT_OJ_ACTHRS</w:t>
            </w:r>
          </w:p>
          <w:p w14:paraId="146DB952" w14:textId="25D5F964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K13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</w:t>
            </w:r>
            <w:r w:rsidRPr="00230E67">
              <w:rPr>
                <w:rFonts w:ascii="Khmer OS Siemreap" w:hAnsi="Khmer OS Siemreap" w:cs="Khmer OS Siemreap"/>
                <w:spacing w:val="-14"/>
                <w:szCs w:val="22"/>
                <w:cs/>
              </w:rPr>
              <w:t>តើ(អ្នក/ឈ្មោះ) បានធ្វើការប៉ុន្មានម៉ោងក្នុងសប្តាហ៍ចុងក្រោយ សម្រាប់ការងារផ្សេងទៀត របស់ (អ្នក/គាត់)</w:t>
            </w:r>
            <w:r w:rsidRPr="00230E67">
              <w:rPr>
                <w:rFonts w:ascii="Khmer OS Siemreap" w:hAnsi="Khmer OS Siemreap" w:cs="Khmer OS Siemreap"/>
                <w:spacing w:val="-14"/>
                <w:szCs w:val="22"/>
                <w:lang w:val="sv-SE"/>
              </w:rPr>
              <w:t>?</w:t>
            </w:r>
          </w:p>
          <w:p w14:paraId="506B382F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04B063A2" wp14:editId="7DEAEE7A">
                      <wp:simplePos x="0" y="0"/>
                      <wp:positionH relativeFrom="column">
                        <wp:posOffset>1960539</wp:posOffset>
                      </wp:positionH>
                      <wp:positionV relativeFrom="paragraph">
                        <wp:posOffset>103402</wp:posOffset>
                      </wp:positionV>
                      <wp:extent cx="2105025" cy="798118"/>
                      <wp:effectExtent l="0" t="0" r="9525" b="2540"/>
                      <wp:wrapNone/>
                      <wp:docPr id="17854128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5025" cy="7981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806C0E" w14:textId="77777777" w:rsidR="003C5657" w:rsidRPr="00AF35C2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AF35C2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</w:p>
                                <w:p w14:paraId="5ABE4C72" w14:textId="77777777" w:rsidR="003C5657" w:rsidRPr="00AF35C2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AF35C2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ចំនួនម៉ោងធ្វើការក្នុងសប្តាហ៍យោង</w:t>
                                  </w:r>
                                </w:p>
                                <w:p w14:paraId="518798E4" w14:textId="77777777" w:rsidR="003C5657" w:rsidRPr="00AF35C2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AF35C2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997 </w:t>
                                  </w:r>
                                  <w:r w:rsidRPr="00AF35C2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</w:p>
                                <w:p w14:paraId="5A0136BF" w14:textId="77777777" w:rsidR="003C5657" w:rsidRPr="00AF35C2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063A2" id="_x0000_s1130" type="#_x0000_t202" style="position:absolute;left:0;text-align:left;margin-left:154.35pt;margin-top:8.15pt;width:165.75pt;height:62.8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" stroked="f">
                      <v:textbox>
                        <w:txbxContent>
                          <w:p w14:paraId="75806C0E" w14:textId="77777777" w:rsidR="003C5657" w:rsidRPr="00AF35C2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AF35C2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</w:p>
                          <w:p w14:paraId="5ABE4C72" w14:textId="77777777" w:rsidR="003C5657" w:rsidRPr="00AF35C2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AF35C2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ចំនួនម៉ោងធ្វើការក្នុងសប្តាហ៍យោង</w:t>
                            </w:r>
                          </w:p>
                          <w:p w14:paraId="518798E4" w14:textId="77777777" w:rsidR="003C5657" w:rsidRPr="00AF35C2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AF35C2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997 </w:t>
                            </w:r>
                            <w:r w:rsidRPr="00AF35C2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</w:p>
                          <w:p w14:paraId="5A0136BF" w14:textId="77777777" w:rsidR="003C5657" w:rsidRPr="00AF35C2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574229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noProof/>
                <w:szCs w:val="22"/>
                <w:lang w:val="sv-SE"/>
              </w:rPr>
            </w:pPr>
          </w:p>
          <w:p w14:paraId="7A91E5A0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noProof/>
                <w:szCs w:val="22"/>
                <w:lang w:val="sv-SE"/>
              </w:rPr>
            </w:pPr>
          </w:p>
          <w:p w14:paraId="3F342A70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noProof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20"/>
                <w:szCs w:val="20"/>
                <w:cs/>
              </w:rPr>
              <w:t xml:space="preserve">កំណត់សម្គាល់សម្រាប់ការអនុវត្ត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20"/>
                <w:szCs w:val="20"/>
                <w:lang w:val="sv-SE"/>
              </w:rPr>
              <w:t>CAPI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20"/>
                <w:szCs w:val="20"/>
                <w:cs/>
              </w:rPr>
              <w:t xml:space="preserve">៖ សំណួរមិនត្រូវបានសួរនោះទេនៅពេលដែល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20"/>
                <w:szCs w:val="20"/>
                <w:lang w:val="sv-SE"/>
              </w:rPr>
              <w:t xml:space="preserve">WKT_OJ_SAMEHRS = 1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20"/>
                <w:szCs w:val="20"/>
                <w:cs/>
              </w:rPr>
              <w:t xml:space="preserve">ឬ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20"/>
                <w:szCs w:val="20"/>
                <w:lang w:val="sv-SE"/>
              </w:rPr>
              <w:t>WKT_ABS_CHK1=2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20"/>
                <w:szCs w:val="20"/>
                <w:cs/>
              </w:rPr>
              <w:t>ដោយសារតែតម្លៃ ត្រូវបានបង្កើតដោយស្វ័យប្រវត្តិ។</w:t>
            </w:r>
          </w:p>
        </w:tc>
      </w:tr>
      <w:tr w:rsidR="00A96664" w:rsidRPr="00F17F88" w14:paraId="5CB9F5BD" w14:textId="77777777" w:rsidTr="00230E67">
        <w:trPr>
          <w:trHeight w:val="2600"/>
        </w:trPr>
        <w:tc>
          <w:tcPr>
            <w:tcW w:w="9634" w:type="dxa"/>
          </w:tcPr>
          <w:p w14:paraId="5623E6F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color w:val="FF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bCs/>
                <w:color w:val="FF0000"/>
                <w:sz w:val="20"/>
                <w:szCs w:val="20"/>
                <w:lang w:val="sv-SE"/>
              </w:rPr>
              <w:lastRenderedPageBreak/>
              <w:t>*/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20"/>
                <w:szCs w:val="20"/>
                <w:cs/>
              </w:rPr>
              <w:t>អថេរសម្រាប់គណនាម៉ោងធ្វើការសរុប</w:t>
            </w:r>
            <w:r w:rsidRPr="00F17F88">
              <w:rPr>
                <w:rFonts w:ascii="Khmer OS Siemreap" w:hAnsi="Khmer OS Siemreap" w:cs="Khmer OS Siemreap"/>
                <w:bCs/>
                <w:color w:val="FF0000"/>
                <w:sz w:val="20"/>
                <w:szCs w:val="20"/>
                <w:lang w:val="sv-SE"/>
              </w:rPr>
              <w:t xml:space="preserve"> */</w:t>
            </w:r>
          </w:p>
          <w:p w14:paraId="3A60F61D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i/>
                <w:color w:val="FF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20"/>
                <w:szCs w:val="20"/>
                <w:cs/>
              </w:rPr>
              <w:t>អថេរមិនបង្ហាញ (មិនមែនជាសំណួរ)</w:t>
            </w:r>
          </w:p>
          <w:p w14:paraId="34CE8297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color w:val="000000" w:themeColor="text1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color w:val="000000" w:themeColor="text1"/>
                <w:sz w:val="20"/>
                <w:szCs w:val="20"/>
              </w:rPr>
              <w:t>WKT_USHRSTOT_CALC</w:t>
            </w:r>
          </w:p>
          <w:p w14:paraId="219EAC5E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IF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( (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MJJ_MULT =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1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OR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(  MJJ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_MULT =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2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&amp; SJB_TEXT =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2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)  )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 xml:space="preserve"> 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&amp;  WKT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_MJ_USHRS NE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997 )</w:t>
            </w:r>
            <w:proofErr w:type="gramEnd"/>
          </w:p>
          <w:p w14:paraId="5F47683D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THEN ASSIGN WKT_USHRSTOT_CALC = WKT_MJ_USHRS</w:t>
            </w:r>
          </w:p>
          <w:p w14:paraId="5176E10C" w14:textId="77777777" w:rsidR="00A96664" w:rsidRPr="00F17F88" w:rsidRDefault="00A96664" w:rsidP="00C97DBE">
            <w:pPr>
              <w:spacing w:line="180" w:lineRule="exact"/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</w:p>
          <w:p w14:paraId="58A470FC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ELSE IF (WKT_NUMJOBS =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2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&amp;  (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WKT_MJ_USHRS NE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997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 AND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 WKT_SJ_USHRS NE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997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) )</w:t>
            </w:r>
            <w:proofErr w:type="gramEnd"/>
          </w:p>
          <w:p w14:paraId="378F5567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THEN ASSIGN WKT_USHRSTOT_CALC= (WKT_MJ_USHRS + WKT_SJ_USHRS)</w:t>
            </w:r>
          </w:p>
          <w:p w14:paraId="10CC32CD" w14:textId="77777777" w:rsidR="00A96664" w:rsidRPr="00F17F88" w:rsidRDefault="00A96664" w:rsidP="00C97DBE">
            <w:pPr>
              <w:spacing w:line="180" w:lineRule="exact"/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</w:p>
          <w:p w14:paraId="04C5A8E9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ELSE IF (WKT_NUMJOBS =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3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&amp; (WKT_MJ_USHRS NE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997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AND  WKT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_SJ_USHRS NE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997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 AND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 WKT_OJ_USHRS NE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997 )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 xml:space="preserve"> )  </w:t>
            </w:r>
          </w:p>
          <w:p w14:paraId="2DED9C3B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THEN ASSIGN WKT_USHRSTOT_CALC= (WKT_MJ_USHRS + WKT_SJ_USHRS + WKT_OJ_USHRS)</w:t>
            </w:r>
          </w:p>
          <w:p w14:paraId="0F8F5602" w14:textId="77777777" w:rsidR="00A96664" w:rsidRPr="00F17F88" w:rsidRDefault="00A96664" w:rsidP="00C97DBE">
            <w:pPr>
              <w:spacing w:line="180" w:lineRule="exact"/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</w:p>
          <w:p w14:paraId="08E344A6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ELSE  IF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( (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MJJ_MULT =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1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OR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(  MJJ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_MULT =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2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&amp; SJB_TEXT =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2 )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 xml:space="preserve">  )  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&amp;  WKT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_MJ_USHRS =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997 )</w:t>
            </w:r>
            <w:proofErr w:type="gramEnd"/>
          </w:p>
          <w:p w14:paraId="11CD577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THEN ASSIGN WKT_USHRSTOT_CALC =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997</w:t>
            </w:r>
          </w:p>
          <w:p w14:paraId="0DA05A4D" w14:textId="77777777" w:rsidR="00A96664" w:rsidRPr="00F17F88" w:rsidRDefault="00A96664" w:rsidP="00C97DBE">
            <w:pPr>
              <w:spacing w:line="180" w:lineRule="exact"/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</w:p>
          <w:p w14:paraId="5BB5040D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ELSE IF (WKT_NUMJOBS =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2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&amp;  (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WKT_MJ_USHRS =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997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 OR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 WKT_SJ_USHRS =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997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) )</w:t>
            </w:r>
            <w:proofErr w:type="gramEnd"/>
          </w:p>
          <w:p w14:paraId="4A695CE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THEN ASSIGN WKT_USHRSTOT_CALC =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997</w:t>
            </w:r>
          </w:p>
          <w:p w14:paraId="471D3519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</w:p>
          <w:p w14:paraId="468AE89B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ELSE IF (WKT_NUMJOBS=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3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 &amp;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( WKT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_MJ_USHRS =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997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 OR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 WKT_SJ_USHRS =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997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 OR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 WKT_OJ_USHRS =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997 )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 xml:space="preserve"> ) </w:t>
            </w:r>
          </w:p>
          <w:p w14:paraId="5A0A6B0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THEN ASSIGN WKT_USHRSTOT_CALC =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cs/>
              </w:rPr>
              <w:t>997</w:t>
            </w:r>
          </w:p>
        </w:tc>
      </w:tr>
      <w:tr w:rsidR="00A96664" w:rsidRPr="00F17F88" w14:paraId="762DDBD9" w14:textId="77777777" w:rsidTr="00230E67">
        <w:trPr>
          <w:trHeight w:val="1877"/>
        </w:trPr>
        <w:tc>
          <w:tcPr>
            <w:tcW w:w="9634" w:type="dxa"/>
          </w:tcPr>
          <w:p w14:paraId="651544F3" w14:textId="77777777" w:rsidR="00A96664" w:rsidRPr="00F17F88" w:rsidRDefault="00A96664" w:rsidP="00053C79">
            <w:pPr>
              <w:spacing w:line="240" w:lineRule="atLeast"/>
              <w:rPr>
                <w:rFonts w:ascii="Khmer OS Siemreap" w:hAnsi="Khmer OS Siemreap" w:cs="Khmer OS Siemreap"/>
                <w:bCs/>
                <w:color w:val="FF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bCs/>
                <w:color w:val="FF0000"/>
                <w:sz w:val="20"/>
                <w:szCs w:val="20"/>
                <w:lang w:val="sv-SE"/>
              </w:rPr>
              <w:t>*/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20"/>
                <w:szCs w:val="20"/>
                <w:cs/>
              </w:rPr>
              <w:t>អថេរសម្រាប់គណនាម៉ោងធ្វើការសរុប</w:t>
            </w:r>
            <w:r w:rsidRPr="00F17F88">
              <w:rPr>
                <w:rFonts w:ascii="Khmer OS Siemreap" w:hAnsi="Khmer OS Siemreap" w:cs="Khmer OS Siemreap"/>
                <w:bCs/>
                <w:color w:val="FF0000"/>
                <w:sz w:val="20"/>
                <w:szCs w:val="20"/>
                <w:lang w:val="sv-SE"/>
              </w:rPr>
              <w:t xml:space="preserve"> */</w:t>
            </w:r>
          </w:p>
          <w:p w14:paraId="7C0310B1" w14:textId="77777777" w:rsidR="00A96664" w:rsidRPr="00F17F88" w:rsidRDefault="00A96664" w:rsidP="00053C79">
            <w:pPr>
              <w:spacing w:line="240" w:lineRule="atLeast"/>
              <w:rPr>
                <w:rFonts w:ascii="Khmer OS Siemreap" w:hAnsi="Khmer OS Siemreap" w:cs="Khmer OS Siemreap"/>
                <w:b/>
                <w:i/>
                <w:color w:val="FF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20"/>
                <w:szCs w:val="20"/>
                <w:cs/>
              </w:rPr>
              <w:t>អថេរមិនបង្ហាញ (មិនមែនជាសំណួរ)</w:t>
            </w:r>
          </w:p>
          <w:p w14:paraId="1CA43E27" w14:textId="77777777" w:rsidR="00A96664" w:rsidRPr="00F17F88" w:rsidRDefault="00A96664" w:rsidP="00053C79">
            <w:pPr>
              <w:spacing w:line="240" w:lineRule="atLeast"/>
              <w:rPr>
                <w:rFonts w:ascii="Khmer OS Siemreap" w:hAnsi="Khmer OS Siemreap" w:cs="Khmer OS Siemreap"/>
                <w:b/>
                <w:i/>
                <w:color w:val="FF0000"/>
                <w:sz w:val="20"/>
                <w:szCs w:val="20"/>
                <w:lang w:val="sv-SE"/>
              </w:rPr>
            </w:pPr>
          </w:p>
          <w:p w14:paraId="63F12EB7" w14:textId="77777777" w:rsidR="00A96664" w:rsidRPr="00F17F88" w:rsidRDefault="00A96664" w:rsidP="00053C79">
            <w:pPr>
              <w:spacing w:line="240" w:lineRule="atLeast"/>
              <w:rPr>
                <w:rFonts w:ascii="Khmer OS Siemreap" w:hAnsi="Khmer OS Siemreap" w:cs="Khmer OS Siemreap"/>
                <w:b/>
                <w:bCs/>
                <w:color w:val="000000" w:themeColor="text1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color w:val="000000" w:themeColor="text1"/>
                <w:sz w:val="20"/>
                <w:szCs w:val="20"/>
              </w:rPr>
              <w:t>WKT_ACHRSTOT_CALC</w:t>
            </w:r>
          </w:p>
          <w:p w14:paraId="369A0670" w14:textId="77777777" w:rsidR="00A96664" w:rsidRPr="00F17F88" w:rsidRDefault="00A96664" w:rsidP="00053C79">
            <w:pPr>
              <w:spacing w:line="240" w:lineRule="atLeast"/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</w:p>
          <w:p w14:paraId="4DF5B600" w14:textId="77777777" w:rsidR="00A96664" w:rsidRPr="00F17F88" w:rsidRDefault="00A96664" w:rsidP="00053C79">
            <w:pPr>
              <w:spacing w:line="240" w:lineRule="atLeast"/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(</w:t>
            </w: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 (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MJJ_MULT = </w:t>
            </w: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1 OR 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(  MJJ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_MULT = 2 &amp; SJB_TEXT = 2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)  )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  &amp;   WKT_MJ_ACTHRS NE 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997 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)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 </w:t>
            </w:r>
          </w:p>
          <w:p w14:paraId="66540A7F" w14:textId="77777777" w:rsidR="00A96664" w:rsidRPr="00F17F88" w:rsidRDefault="00A96664" w:rsidP="00053C79">
            <w:pPr>
              <w:spacing w:line="240" w:lineRule="atLeast"/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THEN ASSIGN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WKT_ACHRSTOT_CALC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=  </w:t>
            </w: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WKT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_MJ_ACTHRS </w:t>
            </w:r>
          </w:p>
          <w:p w14:paraId="41238493" w14:textId="77777777" w:rsidR="00A96664" w:rsidRPr="00F17F88" w:rsidRDefault="00A96664" w:rsidP="00053C79">
            <w:pPr>
              <w:spacing w:line="240" w:lineRule="atLeast"/>
              <w:ind w:left="720"/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</w:pPr>
          </w:p>
          <w:p w14:paraId="0AA1DE76" w14:textId="77777777" w:rsidR="00A96664" w:rsidRPr="00F17F88" w:rsidRDefault="00A96664" w:rsidP="00053C79">
            <w:pPr>
              <w:spacing w:line="240" w:lineRule="atLeast"/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ELSE IF (</w:t>
            </w: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WKT_NUMJOBS = 2 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&amp;  WKT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_MJ_ACTHRS NE 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997  AND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  WKT_SJ_ACTHRS NE 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997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 )</w:t>
            </w:r>
            <w:proofErr w:type="gramEnd"/>
          </w:p>
          <w:p w14:paraId="7EE00D49" w14:textId="77777777" w:rsidR="00A96664" w:rsidRPr="00F17F88" w:rsidRDefault="00A96664" w:rsidP="00053C79">
            <w:pPr>
              <w:spacing w:line="240" w:lineRule="atLeast"/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THEN ASSIGN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WKT_ACHRSTOT_CALC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=  </w:t>
            </w: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WKT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_MJ_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ACTHRS 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+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WKT_SJ_ACTHRS</w:t>
            </w:r>
          </w:p>
          <w:p w14:paraId="746AA11A" w14:textId="77777777" w:rsidR="00A96664" w:rsidRPr="00F17F88" w:rsidRDefault="00A96664" w:rsidP="00053C79">
            <w:pPr>
              <w:spacing w:line="240" w:lineRule="atLeast"/>
              <w:ind w:left="720"/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</w:pPr>
          </w:p>
          <w:p w14:paraId="39B35EC1" w14:textId="77777777" w:rsidR="00A96664" w:rsidRPr="00F17F88" w:rsidRDefault="00A96664" w:rsidP="00053C79">
            <w:pPr>
              <w:spacing w:line="240" w:lineRule="atLeast"/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ELSE IF (</w:t>
            </w: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WKT_NUMJOBS = 3 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&amp;  WKT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_MJ_ACTHRS NE 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997  AND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  WKT_SJ_ACTHRS NE 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997  AND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  WKT_OJ_ACTHRS NE 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997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 )</w:t>
            </w:r>
            <w:proofErr w:type="gramEnd"/>
          </w:p>
          <w:p w14:paraId="3146D2C7" w14:textId="77777777" w:rsidR="00A96664" w:rsidRPr="00F17F88" w:rsidRDefault="00A96664" w:rsidP="00053C79">
            <w:pPr>
              <w:spacing w:line="240" w:lineRule="atLeast"/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THEN ASSIGN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WKT_ACHRSTOT_CALC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=  </w:t>
            </w: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WKT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_MJ_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ACTHRS 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+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WKT_SJ_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ACTHRS 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+</w:t>
            </w:r>
            <w:proofErr w:type="gramEnd"/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WKT_OJ_ACTHRS </w:t>
            </w:r>
          </w:p>
          <w:p w14:paraId="0510ECC5" w14:textId="77777777" w:rsidR="00A96664" w:rsidRPr="00F17F88" w:rsidRDefault="00A96664" w:rsidP="00053C79">
            <w:pPr>
              <w:spacing w:line="240" w:lineRule="atLeast"/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</w:p>
          <w:p w14:paraId="7557F830" w14:textId="77777777" w:rsidR="00A96664" w:rsidRPr="00F17F88" w:rsidRDefault="00A96664" w:rsidP="00053C79">
            <w:pPr>
              <w:spacing w:line="240" w:lineRule="atLeast"/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ELSE IF </w:t>
            </w:r>
            <w:proofErr w:type="gramStart"/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(</w:t>
            </w: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 (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 xml:space="preserve">MJJ_MULT = </w:t>
            </w: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1 OR 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(  MJJ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_MULT = 2 &amp; SJB_TEXT=2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)  )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   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&amp;  WKT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_MJ_ACTHRS = 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997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 )</w:t>
            </w:r>
            <w:proofErr w:type="gramEnd"/>
          </w:p>
          <w:p w14:paraId="4AD9333C" w14:textId="77777777" w:rsidR="00A96664" w:rsidRPr="00F17F88" w:rsidRDefault="00A96664" w:rsidP="00053C79">
            <w:pPr>
              <w:spacing w:line="240" w:lineRule="atLeast"/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THEN ASSIGN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WKT_ACHRSTOT_CALC = 997</w:t>
            </w:r>
          </w:p>
          <w:p w14:paraId="098F70EC" w14:textId="77777777" w:rsidR="00A96664" w:rsidRPr="00F17F88" w:rsidRDefault="00A96664" w:rsidP="00053C79">
            <w:pPr>
              <w:spacing w:line="240" w:lineRule="atLeast"/>
              <w:ind w:left="720"/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</w:pPr>
          </w:p>
          <w:p w14:paraId="5EEBC554" w14:textId="77777777" w:rsidR="00A96664" w:rsidRPr="00F17F88" w:rsidRDefault="00A96664" w:rsidP="00053C79">
            <w:pPr>
              <w:spacing w:line="240" w:lineRule="atLeast"/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ELSE IF (</w:t>
            </w: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WKT_NUMJOBS = 2 &amp;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   (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WKT_MJ_ACTHRS = 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997  OR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  WKT_SJ_ACTHRS = 997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)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 )</w:t>
            </w:r>
            <w:proofErr w:type="gramEnd"/>
          </w:p>
          <w:p w14:paraId="15FE1F2E" w14:textId="77777777" w:rsidR="00A96664" w:rsidRPr="00F17F88" w:rsidRDefault="00A96664" w:rsidP="00053C79">
            <w:pPr>
              <w:spacing w:line="240" w:lineRule="atLeast"/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lastRenderedPageBreak/>
              <w:t xml:space="preserve">THEN ASSIGN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WKT_ACHRSTOT_CALC = 997</w:t>
            </w:r>
          </w:p>
          <w:p w14:paraId="50FEDE42" w14:textId="77777777" w:rsidR="00A96664" w:rsidRPr="00F17F88" w:rsidRDefault="00A96664" w:rsidP="00053C79">
            <w:pPr>
              <w:spacing w:line="240" w:lineRule="atLeast"/>
              <w:ind w:left="720"/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</w:pPr>
          </w:p>
          <w:p w14:paraId="5CA16CCE" w14:textId="77777777" w:rsidR="00A96664" w:rsidRPr="00F17F88" w:rsidRDefault="00A96664" w:rsidP="00053C79">
            <w:pPr>
              <w:spacing w:line="240" w:lineRule="atLeast"/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ELSE IF (</w:t>
            </w: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WKT_NUMJOBS = 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>3</w:t>
            </w:r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 &amp;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   (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WKT_MJ_ACTHRS = 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997  OR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  WKT_SJ_ACTHRS = 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997  OR</w:t>
            </w:r>
            <w:proofErr w:type="gramEnd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 xml:space="preserve">  WKT_OJ_ACTHRS = 997</w:t>
            </w:r>
            <w:proofErr w:type="gramStart"/>
            <w:r w:rsidRPr="00F17F88">
              <w:rPr>
                <w:rFonts w:ascii="Khmer OS Siemreap" w:hAnsi="Khmer OS Siemreap" w:cs="Khmer OS Siemreap"/>
                <w:bCs/>
                <w:i/>
                <w:color w:val="FF0000"/>
                <w:sz w:val="20"/>
                <w:szCs w:val="20"/>
              </w:rPr>
              <w:t>)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 )</w:t>
            </w:r>
            <w:proofErr w:type="gramEnd"/>
          </w:p>
          <w:p w14:paraId="37D80B14" w14:textId="77777777" w:rsidR="00A96664" w:rsidRPr="00F17F88" w:rsidRDefault="00A96664" w:rsidP="00053C79">
            <w:pPr>
              <w:spacing w:line="240" w:lineRule="atLeast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6"/>
                <w:szCs w:val="16"/>
                <w:cs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  <w:t xml:space="preserve">THEN ASSIGN </w:t>
            </w: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</w:rPr>
              <w:t>WKT_ACHRSTOT_CALC = 997</w:t>
            </w:r>
          </w:p>
        </w:tc>
      </w:tr>
      <w:tr w:rsidR="00A96664" w:rsidRPr="00CC3F4E" w14:paraId="49FA7A8D" w14:textId="77777777" w:rsidTr="00230E67">
        <w:trPr>
          <w:trHeight w:val="2516"/>
        </w:trPr>
        <w:tc>
          <w:tcPr>
            <w:tcW w:w="9634" w:type="dxa"/>
          </w:tcPr>
          <w:p w14:paraId="58580F03" w14:textId="0A568778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WKT_NUMJBS = 2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>3   AND WKT_USHRSTOT_CALC NE 997</w:t>
            </w:r>
          </w:p>
          <w:p w14:paraId="4544D79B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WKT_USHRSTOT_CHK</w:t>
            </w:r>
          </w:p>
          <w:p w14:paraId="550A4C9C" w14:textId="5A6B4853" w:rsidR="00F8671A" w:rsidRPr="007A2DFB" w:rsidRDefault="001849F7" w:rsidP="00F8671A">
            <w:pPr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38CBBA1A" wp14:editId="7D619A73">
                      <wp:simplePos x="0" y="0"/>
                      <wp:positionH relativeFrom="column">
                        <wp:posOffset>1911350</wp:posOffset>
                      </wp:positionH>
                      <wp:positionV relativeFrom="paragraph">
                        <wp:posOffset>454025</wp:posOffset>
                      </wp:positionV>
                      <wp:extent cx="1023257" cy="636815"/>
                      <wp:effectExtent l="0" t="0" r="5715" b="0"/>
                      <wp:wrapNone/>
                      <wp:docPr id="13215780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257" cy="636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71C0C5" w14:textId="77777777" w:rsidR="003C5657" w:rsidRPr="00D91B9F" w:rsidRDefault="003C5657" w:rsidP="001849F7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D91B9F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D91B9F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0FFD4313" w14:textId="77777777" w:rsidR="003C5657" w:rsidRPr="00D91B9F" w:rsidRDefault="003C5657" w:rsidP="001849F7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D91B9F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D91B9F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BBA1A" id="_x0000_s1131" type="#_x0000_t202" style="position:absolute;margin-left:150.5pt;margin-top:35.75pt;width:80.55pt;height:50.1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" stroked="f">
                      <v:textbox>
                        <w:txbxContent>
                          <w:p w14:paraId="7D71C0C5" w14:textId="77777777" w:rsidR="003C5657" w:rsidRPr="00D91B9F" w:rsidRDefault="003C5657" w:rsidP="001849F7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D91B9F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D91B9F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0FFD4313" w14:textId="77777777" w:rsidR="003C5657" w:rsidRPr="00D91B9F" w:rsidRDefault="003C5657" w:rsidP="001849F7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D91B9F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D91B9F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664"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K14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តើចំនួនម៉ោងដែល (អ្នក/ឈ្មោះ) បានធ្វើការ </w:t>
            </w:r>
            <w:r w:rsidR="00A96664" w:rsidRPr="00F17F88">
              <w:rPr>
                <w:rFonts w:ascii="Khmer OS Siemreap" w:hAnsi="Khmer OS Siemreap" w:cs="Khmer OS Siemreap"/>
                <w:szCs w:val="22"/>
                <w:lang w:val="sv-SE"/>
              </w:rPr>
              <w:t>[</w:t>
            </w:r>
            <w:r w:rsidR="00A96664" w:rsidRPr="00F17F88">
              <w:rPr>
                <w:rFonts w:ascii="Khmer OS Siemreap" w:hAnsi="Khmer OS Siemreap" w:cs="Khmer OS Siemreap"/>
                <w:b/>
                <w:bCs/>
                <w:color w:val="000000" w:themeColor="text1"/>
                <w:sz w:val="20"/>
                <w:szCs w:val="20"/>
                <w:lang w:val="sv-SE"/>
              </w:rPr>
              <w:t>WKT_ACHRSTOT_CALC</w:t>
            </w:r>
            <w:r w:rsidR="00A96664"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] 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សរុប 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>ក្នងមួយសប្តាហ៍ ត្រឹមត្រូវដែរឬទេ?</w:t>
            </w:r>
          </w:p>
          <w:p w14:paraId="71FEAA30" w14:textId="223B5CFE" w:rsidR="00A96664" w:rsidRPr="00F17F88" w:rsidRDefault="00A96664" w:rsidP="00F8671A">
            <w:pPr>
              <w:rPr>
                <w:rFonts w:ascii="Khmer OS Siemreap" w:hAnsi="Khmer OS Siemreap" w:cs="Khmer OS Siemreap"/>
                <w:szCs w:val="22"/>
                <w:lang w:val="sv-SE"/>
              </w:rPr>
            </w:pPr>
          </w:p>
          <w:p w14:paraId="51D3EB66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noProof/>
                <w:szCs w:val="22"/>
                <w:cs/>
              </w:rPr>
            </w:pPr>
          </w:p>
        </w:tc>
      </w:tr>
      <w:tr w:rsidR="00A96664" w:rsidRPr="00CC3F4E" w14:paraId="152A2D72" w14:textId="77777777" w:rsidTr="00230E67">
        <w:trPr>
          <w:trHeight w:val="4310"/>
        </w:trPr>
        <w:tc>
          <w:tcPr>
            <w:tcW w:w="9634" w:type="dxa"/>
          </w:tcPr>
          <w:p w14:paraId="293C4C8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(  MJJ_MULT = 1 OR  (  MJJ_MULT = 2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  <w:lang w:val="sv-SE"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SJB_TEXT =2) 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សូមបង្កើត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WKT_USHRSTOT = WKT_USHRSTOT_CALC   </w:t>
            </w:r>
          </w:p>
          <w:p w14:paraId="09511165" w14:textId="7CDDAB8D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ហើយប្រសិនបើ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( WKT_NUMJBS = 2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3   AND  WKT_USHRSTOT_CHK = 1 )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សូមបង្កើត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WKT_USHRSTOT = WKT_USHRSTOT_CALC  </w:t>
            </w:r>
          </w:p>
          <w:p w14:paraId="0614F935" w14:textId="4F069815" w:rsidR="00A96664" w:rsidRPr="00230E67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pacing w:val="-16"/>
                <w:sz w:val="20"/>
                <w:szCs w:val="20"/>
                <w:lang w:val="sv-SE"/>
              </w:rPr>
            </w:pPr>
            <w:r w:rsidRPr="00230E67">
              <w:rPr>
                <w:rFonts w:ascii="Khmer OS Siemreap" w:hAnsi="Khmer OS Siemreap" w:cs="Khmer OS Siemreap"/>
                <w:i/>
                <w:iCs/>
                <w:color w:val="EE0000"/>
                <w:spacing w:val="-16"/>
                <w:sz w:val="20"/>
                <w:szCs w:val="20"/>
                <w:cs/>
              </w:rPr>
              <w:t>ហើយសូមសួរប្រសិនបើ</w:t>
            </w:r>
            <w:r w:rsidRPr="00230E67">
              <w:rPr>
                <w:rFonts w:ascii="Khmer OS Siemreap" w:hAnsi="Khmer OS Siemreap" w:cs="Khmer OS Siemreap"/>
                <w:i/>
                <w:iCs/>
                <w:color w:val="EE0000"/>
                <w:spacing w:val="-16"/>
                <w:sz w:val="20"/>
                <w:szCs w:val="20"/>
                <w:lang w:val="sv-SE"/>
              </w:rPr>
              <w:t xml:space="preserve"> ( WKT_NUMJBS = 2</w:t>
            </w:r>
            <w:r w:rsidR="003E0239" w:rsidRPr="00230E67">
              <w:rPr>
                <w:rFonts w:ascii="Khmer OS Siemreap" w:hAnsi="Khmer OS Siemreap" w:cs="Khmer OS Siemreap"/>
                <w:i/>
                <w:iCs/>
                <w:color w:val="EE0000"/>
                <w:spacing w:val="-16"/>
                <w:sz w:val="20"/>
                <w:szCs w:val="20"/>
                <w:lang w:val="sv-SE"/>
              </w:rPr>
              <w:t>.</w:t>
            </w:r>
            <w:r w:rsidRPr="00230E67">
              <w:rPr>
                <w:rFonts w:ascii="Khmer OS Siemreap" w:hAnsi="Khmer OS Siemreap" w:cs="Khmer OS Siemreap"/>
                <w:i/>
                <w:iCs/>
                <w:color w:val="EE0000"/>
                <w:spacing w:val="-16"/>
                <w:sz w:val="20"/>
                <w:szCs w:val="20"/>
                <w:lang w:val="sv-SE"/>
              </w:rPr>
              <w:t xml:space="preserve">3 </w:t>
            </w:r>
            <w:r w:rsidRPr="00230E67">
              <w:rPr>
                <w:rFonts w:ascii="Khmer OS Siemreap" w:hAnsi="Khmer OS Siemreap" w:cs="Khmer OS Siemreap"/>
                <w:i/>
                <w:iCs/>
                <w:color w:val="EE0000"/>
                <w:spacing w:val="-16"/>
                <w:sz w:val="20"/>
                <w:szCs w:val="20"/>
                <w:cs/>
              </w:rPr>
              <w:t>និង</w:t>
            </w:r>
            <w:r w:rsidRPr="00230E67">
              <w:rPr>
                <w:rFonts w:ascii="Khmer OS Siemreap" w:hAnsi="Khmer OS Siemreap" w:cs="Khmer OS Siemreap"/>
                <w:i/>
                <w:iCs/>
                <w:color w:val="EE0000"/>
                <w:spacing w:val="-16"/>
                <w:sz w:val="20"/>
                <w:szCs w:val="20"/>
                <w:lang w:val="sv-SE"/>
              </w:rPr>
              <w:t xml:space="preserve"> (WKT_USHRSTOT_CHK = 2  OR WKT_USHRSTOT_CALC = 997  ) )</w:t>
            </w:r>
          </w:p>
          <w:p w14:paraId="6DA90B7E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 w:val="10"/>
                <w:szCs w:val="10"/>
                <w:lang w:val="sv-SE"/>
              </w:rPr>
            </w:pPr>
          </w:p>
          <w:p w14:paraId="092AC52E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 w:val="18"/>
                <w:szCs w:val="18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18"/>
                <w:szCs w:val="18"/>
                <w:lang w:val="sv-SE"/>
              </w:rPr>
              <w:t>WKT_USHRSTOT</w:t>
            </w:r>
          </w:p>
          <w:p w14:paraId="48DB3879" w14:textId="2505078C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K15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ជាធម្មតា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តើ(អ្នក/ឈ្មោះ) ធ្វើការសរុបប៉ុន្មានម៉ោង ក្នុងមួយសប្តាហ៍?</w:t>
            </w:r>
          </w:p>
          <w:p w14:paraId="1D124DBB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i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48352" behindDoc="1" locked="0" layoutInCell="1" allowOverlap="1" wp14:anchorId="3335AA89" wp14:editId="2CDC2868">
                      <wp:simplePos x="0" y="0"/>
                      <wp:positionH relativeFrom="column">
                        <wp:posOffset>1273417</wp:posOffset>
                      </wp:positionH>
                      <wp:positionV relativeFrom="paragraph">
                        <wp:posOffset>60670</wp:posOffset>
                      </wp:positionV>
                      <wp:extent cx="2057400" cy="856259"/>
                      <wp:effectExtent l="0" t="0" r="0" b="1270"/>
                      <wp:wrapNone/>
                      <wp:docPr id="19131468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8562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49C15B" w14:textId="77777777" w:rsidR="003C5657" w:rsidRPr="00CD433C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CD433C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</w:p>
                                <w:p w14:paraId="398BA30B" w14:textId="77777777" w:rsidR="003C5657" w:rsidRPr="00CD433C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CD433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ចំនួនម៉ោងធ្វើការក្នុងមួយសប្តាហ៍</w:t>
                                  </w:r>
                                </w:p>
                                <w:p w14:paraId="3CFAA574" w14:textId="77777777" w:rsidR="003C5657" w:rsidRPr="00CD433C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CD433C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997 </w:t>
                                  </w:r>
                                  <w:r w:rsidRPr="00CD433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</w:p>
                                <w:p w14:paraId="76AA1F6A" w14:textId="77777777" w:rsidR="003C5657" w:rsidRPr="00CD433C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5AA89" id="_x0000_s1132" type="#_x0000_t202" style="position:absolute;left:0;text-align:left;margin-left:100.25pt;margin-top:4.8pt;width:162pt;height:67.4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" stroked="f">
                      <v:textbox>
                        <w:txbxContent>
                          <w:p w14:paraId="4549C15B" w14:textId="77777777" w:rsidR="003C5657" w:rsidRPr="00CD433C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CD433C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</w:p>
                          <w:p w14:paraId="398BA30B" w14:textId="77777777" w:rsidR="003C5657" w:rsidRPr="00CD433C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CD433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ចំនួនម៉ោងធ្វើការក្នុងមួយសប្តាហ៍</w:t>
                            </w:r>
                          </w:p>
                          <w:p w14:paraId="3CFAA574" w14:textId="77777777" w:rsidR="003C5657" w:rsidRPr="00CD433C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CD433C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997 </w:t>
                            </w:r>
                            <w:r w:rsidRPr="00CD433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</w:p>
                          <w:p w14:paraId="76AA1F6A" w14:textId="77777777" w:rsidR="003C5657" w:rsidRPr="00CD433C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3CB54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noProof/>
                <w:szCs w:val="22"/>
                <w:lang w:val="sv-SE"/>
              </w:rPr>
            </w:pPr>
          </w:p>
          <w:p w14:paraId="4E0272E7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noProof/>
                <w:szCs w:val="22"/>
                <w:lang w:val="sv-SE"/>
              </w:rPr>
            </w:pPr>
          </w:p>
          <w:p w14:paraId="229DA75C" w14:textId="7AF0543E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FF0000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កំណត់សម្គាល់សម្រាប់ការអនុវត្ត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FF0000"/>
                <w:sz w:val="18"/>
                <w:szCs w:val="18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FF0000"/>
                <w:sz w:val="18"/>
                <w:szCs w:val="18"/>
                <w:lang w:val="sv-SE"/>
              </w:rPr>
              <w:t>CAPI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៖ សំណួរពិតជាមិនត្រូវបានសួរនៅពេលដែល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FF0000"/>
                <w:sz w:val="18"/>
                <w:szCs w:val="18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FF0000"/>
                <w:sz w:val="18"/>
                <w:szCs w:val="18"/>
                <w:lang w:val="sv-SE"/>
              </w:rPr>
              <w:t>(MJJ_MULT = 1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FF0000"/>
                <w:sz w:val="18"/>
                <w:szCs w:val="18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FF0000"/>
                <w:sz w:val="18"/>
                <w:szCs w:val="18"/>
                <w:lang w:val="sv-SE"/>
              </w:rPr>
              <w:t xml:space="preserve"> (MJJ_MULT = 2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FF0000"/>
                <w:sz w:val="18"/>
                <w:szCs w:val="18"/>
                <w:lang w:val="sv-SE"/>
              </w:rPr>
              <w:t xml:space="preserve"> </w:t>
            </w:r>
            <w:r w:rsidRPr="001849F7">
              <w:rPr>
                <w:rFonts w:ascii="Khmer OS Siemreap" w:hAnsi="Khmer OS Siemreap" w:cs="Khmer OS Siemreap"/>
                <w:b/>
                <w:bCs/>
                <w:i/>
                <w:iCs/>
                <w:color w:val="FF0000"/>
                <w:spacing w:val="-18"/>
                <w:sz w:val="18"/>
                <w:szCs w:val="18"/>
                <w:lang w:val="sv-SE"/>
              </w:rPr>
              <w:t xml:space="preserve">SJB_TEXT=2)) </w:t>
            </w:r>
            <w:r w:rsidRPr="001849F7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pacing w:val="-18"/>
                <w:sz w:val="18"/>
                <w:szCs w:val="18"/>
                <w:cs/>
              </w:rPr>
              <w:t>ឬ</w:t>
            </w:r>
            <w:r w:rsidRPr="001849F7">
              <w:rPr>
                <w:rFonts w:ascii="Khmer OS Siemreap" w:hAnsi="Khmer OS Siemreap" w:cs="Khmer OS Siemreap"/>
                <w:b/>
                <w:bCs/>
                <w:i/>
                <w:iCs/>
                <w:color w:val="FF0000"/>
                <w:spacing w:val="-18"/>
                <w:sz w:val="18"/>
                <w:szCs w:val="18"/>
                <w:cs/>
              </w:rPr>
              <w:t xml:space="preserve"> </w:t>
            </w:r>
            <w:r w:rsidRPr="001849F7">
              <w:rPr>
                <w:rFonts w:ascii="Khmer OS Siemreap" w:hAnsi="Khmer OS Siemreap" w:cs="Khmer OS Siemreap"/>
                <w:b/>
                <w:bCs/>
                <w:i/>
                <w:iCs/>
                <w:color w:val="FF0000"/>
                <w:spacing w:val="-18"/>
                <w:sz w:val="18"/>
                <w:szCs w:val="18"/>
                <w:lang w:val="sv-SE"/>
              </w:rPr>
              <w:t xml:space="preserve"> (WKT_NUMJBS = 2</w:t>
            </w:r>
            <w:r w:rsidR="003E0239" w:rsidRPr="001849F7">
              <w:rPr>
                <w:rFonts w:ascii="Khmer OS Siemreap" w:hAnsi="Khmer OS Siemreap" w:cs="Khmer OS Siemreap"/>
                <w:b/>
                <w:bCs/>
                <w:i/>
                <w:iCs/>
                <w:color w:val="FF0000"/>
                <w:spacing w:val="-18"/>
                <w:sz w:val="18"/>
                <w:szCs w:val="18"/>
                <w:lang w:val="sv-SE"/>
              </w:rPr>
              <w:t>.</w:t>
            </w:r>
            <w:r w:rsidRPr="001849F7">
              <w:rPr>
                <w:rFonts w:ascii="Khmer OS Siemreap" w:hAnsi="Khmer OS Siemreap" w:cs="Khmer OS Siemreap"/>
                <w:b/>
                <w:bCs/>
                <w:i/>
                <w:iCs/>
                <w:color w:val="FF0000"/>
                <w:spacing w:val="-18"/>
                <w:sz w:val="18"/>
                <w:szCs w:val="18"/>
                <w:lang w:val="sv-SE"/>
              </w:rPr>
              <w:t xml:space="preserve">3 </w:t>
            </w:r>
            <w:r w:rsidRPr="001849F7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pacing w:val="-18"/>
                <w:sz w:val="18"/>
                <w:szCs w:val="18"/>
                <w:lang w:val="sv-SE"/>
              </w:rPr>
              <w:t xml:space="preserve">  </w:t>
            </w:r>
            <w:r w:rsidRPr="001849F7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pacing w:val="-18"/>
                <w:sz w:val="18"/>
                <w:szCs w:val="18"/>
                <w:cs/>
              </w:rPr>
              <w:t>និង</w:t>
            </w:r>
            <w:r w:rsidRPr="001849F7">
              <w:rPr>
                <w:rFonts w:ascii="Khmer OS Siemreap" w:hAnsi="Khmer OS Siemreap" w:cs="Khmer OS Siemreap"/>
                <w:b/>
                <w:bCs/>
                <w:i/>
                <w:iCs/>
                <w:color w:val="FF0000"/>
                <w:spacing w:val="-18"/>
                <w:sz w:val="18"/>
                <w:szCs w:val="18"/>
                <w:cs/>
              </w:rPr>
              <w:t xml:space="preserve"> </w:t>
            </w:r>
            <w:r w:rsidRPr="001849F7">
              <w:rPr>
                <w:rFonts w:ascii="Khmer OS Siemreap" w:hAnsi="Khmer OS Siemreap" w:cs="Khmer OS Siemreap"/>
                <w:b/>
                <w:bCs/>
                <w:i/>
                <w:iCs/>
                <w:color w:val="FF0000"/>
                <w:spacing w:val="-18"/>
                <w:sz w:val="18"/>
                <w:szCs w:val="18"/>
                <w:lang w:val="sv-SE"/>
              </w:rPr>
              <w:t xml:space="preserve"> WKT_USHRSTOT_CHK = 1) </w:t>
            </w:r>
            <w:r w:rsidRPr="001849F7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pacing w:val="-18"/>
                <w:sz w:val="18"/>
                <w:szCs w:val="18"/>
                <w:cs/>
              </w:rPr>
              <w:t>ដោយសារតែតម្លៃ ត្រូវបានបង្កើតដោយស្វ័យប្រវត្តិ។</w:t>
            </w:r>
          </w:p>
        </w:tc>
      </w:tr>
      <w:tr w:rsidR="00A96664" w:rsidRPr="00CC3F4E" w14:paraId="13D95924" w14:textId="77777777" w:rsidTr="00230E67">
        <w:trPr>
          <w:trHeight w:hRule="exact" w:val="2305"/>
        </w:trPr>
        <w:tc>
          <w:tcPr>
            <w:tcW w:w="9634" w:type="dxa"/>
          </w:tcPr>
          <w:p w14:paraId="0E1E2AA9" w14:textId="5E8C8E6D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WKT_NUMJBS = 2</w:t>
            </w:r>
            <w:r w:rsidR="003E0239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3 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  <w:lang w:val="sv-SE"/>
              </w:rPr>
              <w:t>និង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 WKT_ACHRSTOT_CALC  NE 997</w:t>
            </w:r>
          </w:p>
          <w:p w14:paraId="36574A5F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WKT_ACHRSTOT_CHK</w:t>
            </w:r>
          </w:p>
          <w:p w14:paraId="4DCCE219" w14:textId="3FFC87AA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49376" behindDoc="0" locked="0" layoutInCell="1" allowOverlap="1" wp14:anchorId="1506E112" wp14:editId="0FA03C47">
                      <wp:simplePos x="0" y="0"/>
                      <wp:positionH relativeFrom="column">
                        <wp:posOffset>2446020</wp:posOffset>
                      </wp:positionH>
                      <wp:positionV relativeFrom="paragraph">
                        <wp:posOffset>351790</wp:posOffset>
                      </wp:positionV>
                      <wp:extent cx="1023257" cy="523875"/>
                      <wp:effectExtent l="0" t="0" r="5715" b="9525"/>
                      <wp:wrapNone/>
                      <wp:docPr id="15141951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257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234ED1" w14:textId="77777777" w:rsidR="003C5657" w:rsidRPr="00CD433C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CD433C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CD433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1C935FC0" w14:textId="77777777" w:rsidR="003C5657" w:rsidRPr="00CD433C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CD433C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CD433C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6E112" id="_x0000_s1133" type="#_x0000_t202" style="position:absolute;left:0;text-align:left;margin-left:192.6pt;margin-top:27.7pt;width:80.55pt;height:41.2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" stroked="f">
                      <v:textbox>
                        <w:txbxContent>
                          <w:p w14:paraId="23234ED1" w14:textId="77777777" w:rsidR="003C5657" w:rsidRPr="00CD433C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CD433C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CD433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1C935FC0" w14:textId="77777777" w:rsidR="003C5657" w:rsidRPr="00CD433C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CD433C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CD433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K16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ជា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សរុប ក្នុងសប្ដាហ៍ចុងក្រោយ តើវាត្រឹមត្រូវដែរឬទេដែល(អ្នក/ឈ្មោះ)បានធ្វើការជាចំនួន [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lang w:val="sv-SE"/>
              </w:rPr>
              <w:t>WKT_ACHRSTOT_CALC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]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ម៉ោង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480AACC7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i/>
                <w:sz w:val="20"/>
                <w:szCs w:val="20"/>
                <w:lang w:val="sv-SE"/>
              </w:rPr>
            </w:pPr>
          </w:p>
          <w:p w14:paraId="5C93240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noProof/>
                <w:szCs w:val="22"/>
                <w:cs/>
              </w:rPr>
            </w:pPr>
          </w:p>
        </w:tc>
      </w:tr>
      <w:tr w:rsidR="00A96664" w:rsidRPr="00CC3F4E" w14:paraId="7A4E1C90" w14:textId="77777777" w:rsidTr="00230E67">
        <w:trPr>
          <w:trHeight w:val="890"/>
        </w:trPr>
        <w:tc>
          <w:tcPr>
            <w:tcW w:w="9634" w:type="dxa"/>
          </w:tcPr>
          <w:p w14:paraId="143D6996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(  MJJ_MULT = 1 OR  (  MJJ_MULT = 2 &amp; SJB_TEXT=2) 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បង្កើត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WKT_ACHRSTOT = WKT_ACHRSTOT_CALC   </w:t>
            </w:r>
          </w:p>
          <w:p w14:paraId="1308591D" w14:textId="10470EC1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ហើយប្រសិនបើ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( WKT_NUMJBS = 2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3 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WKT_ACHRSTOT_CHK = 1 )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បង្កើត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WKT_ACHRSTOT = WKT_ACHRSTOT_CALC  </w:t>
            </w:r>
          </w:p>
          <w:p w14:paraId="424F7B29" w14:textId="57B11FDE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ហើយសូមសួរប្រសិនបើ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(  WKT_NUMJBS = 2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3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(WKT_ACHRSTOT_CHK = 2 OR WKT_ACHRSTOT_CALC = 997 ) )</w:t>
            </w:r>
          </w:p>
          <w:p w14:paraId="7E34B4A0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lastRenderedPageBreak/>
              <w:t>WKT_ACHRSTOT</w:t>
            </w:r>
          </w:p>
          <w:p w14:paraId="47024B12" w14:textId="1C043822" w:rsidR="00A96664" w:rsidRPr="00F17F88" w:rsidRDefault="001849F7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50400" behindDoc="0" locked="0" layoutInCell="1" allowOverlap="1" wp14:anchorId="2EF3DAA0" wp14:editId="3F6738D7">
                      <wp:simplePos x="0" y="0"/>
                      <wp:positionH relativeFrom="column">
                        <wp:posOffset>1061085</wp:posOffset>
                      </wp:positionH>
                      <wp:positionV relativeFrom="paragraph">
                        <wp:posOffset>242570</wp:posOffset>
                      </wp:positionV>
                      <wp:extent cx="1926590" cy="762000"/>
                      <wp:effectExtent l="0" t="0" r="0" b="0"/>
                      <wp:wrapNone/>
                      <wp:docPr id="10742678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6590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CF5967" w14:textId="77777777" w:rsidR="003C5657" w:rsidRPr="00D042E3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D042E3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</w:p>
                                <w:p w14:paraId="6DA5A85F" w14:textId="77777777" w:rsidR="003C5657" w:rsidRPr="00041705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04170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ម៉ោងធ្វើការក្នុងសប្តាហ៍</w:t>
                                  </w:r>
                                  <w:r>
                                    <w:rPr>
                                      <w:rFonts w:ascii="Khmer OS Siemreap" w:hAnsi="Khmer OS Siemreap" w:cs="Khmer OS Siemreap" w:hint="cs"/>
                                      <w:szCs w:val="22"/>
                                      <w:cs/>
                                    </w:rPr>
                                    <w:t>យោង</w:t>
                                  </w:r>
                                </w:p>
                                <w:p w14:paraId="07392A31" w14:textId="77777777" w:rsidR="003C5657" w:rsidRPr="00041705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041705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9</w:t>
                                  </w:r>
                                  <w:r w:rsidRPr="00041705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7 </w:t>
                                  </w:r>
                                  <w:r w:rsidRPr="0004170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</w:p>
                                <w:p w14:paraId="37146002" w14:textId="77777777" w:rsidR="003C5657" w:rsidRPr="00D042E3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3DAA0" id="_x0000_s1134" type="#_x0000_t202" style="position:absolute;left:0;text-align:left;margin-left:83.55pt;margin-top:19.1pt;width:151.7pt;height:60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" stroked="f">
                      <v:textbox>
                        <w:txbxContent>
                          <w:p w14:paraId="40CF5967" w14:textId="77777777" w:rsidR="003C5657" w:rsidRPr="00D042E3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D042E3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</w:p>
                          <w:p w14:paraId="6DA5A85F" w14:textId="77777777" w:rsidR="003C5657" w:rsidRPr="00041705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04170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ម៉ោងធ្វើការក្នុងសប្តាហ៍</w:t>
                            </w:r>
                            <w:r>
                              <w:rPr>
                                <w:rFonts w:ascii="Khmer OS Siemreap" w:hAnsi="Khmer OS Siemreap" w:cs="Khmer OS Siemreap" w:hint="cs"/>
                                <w:szCs w:val="22"/>
                                <w:cs/>
                              </w:rPr>
                              <w:t>យោង</w:t>
                            </w:r>
                          </w:p>
                          <w:p w14:paraId="07392A31" w14:textId="77777777" w:rsidR="003C5657" w:rsidRPr="00041705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041705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9</w:t>
                            </w:r>
                            <w:r w:rsidRPr="00041705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7 </w:t>
                            </w:r>
                            <w:r w:rsidRPr="0004170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</w:p>
                          <w:p w14:paraId="37146002" w14:textId="77777777" w:rsidR="003C5657" w:rsidRPr="00D042E3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664"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K17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តើ (អ្នក/ឈ្មោះ) ធ្វើការសរុបប៉ុន្មានម៉ោងក្នុងសប្តាហ៍ចុងក្រោយ</w:t>
            </w:r>
            <w:r w:rsidR="00A96664"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3E06CF93" w14:textId="66E5E161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sz w:val="20"/>
                <w:szCs w:val="20"/>
                <w:lang w:val="sv-SE"/>
              </w:rPr>
            </w:pPr>
          </w:p>
          <w:p w14:paraId="265612AB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color w:val="EE0000"/>
                <w:szCs w:val="22"/>
                <w:lang w:val="sv-SE"/>
              </w:rPr>
            </w:pPr>
          </w:p>
          <w:p w14:paraId="4F1702E9" w14:textId="77777777" w:rsidR="00A96664" w:rsidRPr="00F17F88" w:rsidRDefault="00A96664" w:rsidP="00053C79">
            <w:pPr>
              <w:tabs>
                <w:tab w:val="left" w:pos="4170"/>
              </w:tabs>
              <w:rPr>
                <w:rFonts w:ascii="Khmer OS Siemreap" w:hAnsi="Khmer OS Siemreap" w:cs="Khmer OS Siemreap"/>
                <w:noProof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w:tab/>
            </w:r>
          </w:p>
          <w:p w14:paraId="40D787D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noProof/>
                <w:sz w:val="18"/>
                <w:szCs w:val="18"/>
                <w:lang w:val="sv-SE"/>
              </w:rPr>
            </w:pPr>
          </w:p>
          <w:p w14:paraId="27837C8E" w14:textId="78C1AF93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i/>
                <w:iCs/>
                <w:color w:val="FF0000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កំណត់សម្គាល់សម្រាប់ការអនុវត្ត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lang w:val="sv-SE"/>
              </w:rPr>
              <w:t>CAPI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cs/>
              </w:rPr>
              <w:t xml:space="preserve">៖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សំណួរពិតជាមិនត្រូវបានសួរនៅពេលណា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lang w:val="sv-SE"/>
              </w:rPr>
              <w:t xml:space="preserve">(MJJ_MULT = 1 OR (MJJ_MULT = 2 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lang w:val="sv-SE"/>
              </w:rPr>
              <w:t xml:space="preserve"> SJB_TEXT=2))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lang w:val="sv-SE"/>
              </w:rPr>
              <w:t xml:space="preserve"> (WKT_NUMJBS = 2</w:t>
            </w:r>
            <w:r w:rsidR="003E0239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lang w:val="sv-SE"/>
              </w:rPr>
              <w:t xml:space="preserve">3 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cs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  <w:lang w:val="sv-SE"/>
              </w:rPr>
              <w:t xml:space="preserve">WKT_USHRSTOT_CHK = 1)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>ដោយសារតែតម្លៃ ត្រូវបានបង្កើតដោយស្វ័យប្រវត្តិ។</w:t>
            </w:r>
          </w:p>
        </w:tc>
      </w:tr>
      <w:tr w:rsidR="00A96664" w:rsidRPr="00CC3F4E" w14:paraId="622F25A3" w14:textId="77777777" w:rsidTr="00230E67">
        <w:trPr>
          <w:trHeight w:val="2870"/>
        </w:trPr>
        <w:tc>
          <w:tcPr>
            <w:tcW w:w="9634" w:type="dxa"/>
          </w:tcPr>
          <w:p w14:paraId="21AABD5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GLO_EMP=1</w:t>
            </w:r>
          </w:p>
          <w:p w14:paraId="2E2F9F22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WKT_SRH_OJB</w:t>
            </w:r>
          </w:p>
          <w:p w14:paraId="73F8A8F9" w14:textId="70C4A060" w:rsidR="00A96664" w:rsidRPr="00F17F88" w:rsidRDefault="001849F7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51424" behindDoc="0" locked="0" layoutInCell="1" allowOverlap="1" wp14:anchorId="78E83670" wp14:editId="1B046C77">
                      <wp:simplePos x="0" y="0"/>
                      <wp:positionH relativeFrom="column">
                        <wp:posOffset>1818005</wp:posOffset>
                      </wp:positionH>
                      <wp:positionV relativeFrom="paragraph">
                        <wp:posOffset>704215</wp:posOffset>
                      </wp:positionV>
                      <wp:extent cx="1022985" cy="636270"/>
                      <wp:effectExtent l="0" t="0" r="5715" b="0"/>
                      <wp:wrapNone/>
                      <wp:docPr id="1342095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985" cy="636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8F0D49" w14:textId="77777777" w:rsidR="003C5657" w:rsidRPr="006D2D77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 w:rsidRPr="006D2D7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>1</w:t>
                                  </w:r>
                                  <w:r w:rsidRPr="006D2D7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03FD88AF" w14:textId="77777777" w:rsidR="003C5657" w:rsidRPr="006D2D77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 w:rsidRPr="006D2D7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>2</w:t>
                                  </w:r>
                                  <w:r w:rsidRPr="006D2D7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83670" id="_x0000_s1135" type="#_x0000_t202" style="position:absolute;left:0;text-align:left;margin-left:143.15pt;margin-top:55.45pt;width:80.55pt;height:50.1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" stroked="f">
                      <v:textbox>
                        <w:txbxContent>
                          <w:p w14:paraId="4D8F0D49" w14:textId="77777777" w:rsidR="003C5657" w:rsidRPr="006D2D77" w:rsidRDefault="003C5657" w:rsidP="00A96664">
                            <w:pPr>
                              <w:spacing w:line="280" w:lineRule="exact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6D2D77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1</w:t>
                            </w:r>
                            <w:r w:rsidRPr="006D2D77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03FD88AF" w14:textId="77777777" w:rsidR="003C5657" w:rsidRPr="006D2D77" w:rsidRDefault="003C5657" w:rsidP="00A96664">
                            <w:pPr>
                              <w:spacing w:line="280" w:lineRule="exact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6D2D77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2</w:t>
                            </w:r>
                            <w:r w:rsidRPr="006D2D77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664"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K18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>ក្នុងអំឡុងពេល ៤សប្តាហ៍ចុងក្រោយ ដោយចាប់ផ្តើមពីថ្ងៃទី</w:t>
            </w:r>
            <w:r w:rsidR="00A96664" w:rsidRPr="00F17F88">
              <w:rPr>
                <w:rFonts w:ascii="Khmer OS Siemreap" w:hAnsi="Khmer OS Siemreap" w:cs="Khmer OS Siemreap"/>
                <w:sz w:val="20"/>
                <w:szCs w:val="20"/>
                <w:lang w:val="sv-SE"/>
              </w:rPr>
              <w:t>[</w:t>
            </w:r>
            <w:r w:rsidR="00A96664" w:rsidRPr="00F17F88">
              <w:rPr>
                <w:rFonts w:ascii="Khmer OS Siemreap" w:hAnsi="Khmer OS Siemreap" w:cs="Khmer OS Siemreap"/>
                <w:sz w:val="18"/>
                <w:szCs w:val="18"/>
                <w:lang w:val="sv-SE"/>
              </w:rPr>
              <w:t>START_DATE</w:t>
            </w:r>
            <w:r w:rsidR="00A96664" w:rsidRPr="00F17F88">
              <w:rPr>
                <w:rFonts w:ascii="Khmer OS Siemreap" w:hAnsi="Khmer OS Siemreap" w:cs="Khmer OS Siemreap"/>
                <w:sz w:val="20"/>
                <w:szCs w:val="20"/>
                <w:lang w:val="sv-SE"/>
              </w:rPr>
              <w:t xml:space="preserve">] 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មកដល់ថ្ងៃចុងក្រោយ </w:t>
            </w:r>
            <w:r w:rsidR="00A96664" w:rsidRPr="00F17F88">
              <w:rPr>
                <w:rFonts w:ascii="Khmer OS Siemreap" w:hAnsi="Khmer OS Siemreap" w:cs="Khmer OS Siemreap"/>
                <w:szCs w:val="22"/>
                <w:lang w:val="sv-SE"/>
              </w:rPr>
              <w:t>[</w:t>
            </w:r>
            <w:r w:rsidR="00A96664" w:rsidRPr="00F17F88">
              <w:rPr>
                <w:rFonts w:ascii="Khmer OS Siemreap" w:hAnsi="Khmer OS Siemreap" w:cs="Khmer OS Siemreap"/>
                <w:sz w:val="20"/>
                <w:szCs w:val="20"/>
                <w:lang w:val="sv-SE"/>
              </w:rPr>
              <w:t>END_DAY</w:t>
            </w:r>
            <w:r w:rsidR="00A96664" w:rsidRPr="00F17F88">
              <w:rPr>
                <w:rFonts w:ascii="Khmer OS Siemreap" w:hAnsi="Khmer OS Siemreap" w:cs="Khmer OS Siemreap"/>
                <w:szCs w:val="22"/>
                <w:lang w:val="sv-SE"/>
              </w:rPr>
              <w:t>/</w:t>
            </w:r>
            <w:r w:rsidR="00A96664"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ម្សិលម៉ិញ</w:t>
            </w:r>
            <w:r w:rsidR="00A96664" w:rsidRPr="00F17F88">
              <w:rPr>
                <w:rFonts w:ascii="Khmer OS Siemreap" w:hAnsi="Khmer OS Siemreap" w:cs="Khmer OS Siemreap"/>
                <w:szCs w:val="22"/>
                <w:lang w:val="sv-SE"/>
              </w:rPr>
              <w:t>]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 (អ្នក/ឈ្មោះ) បានស្វែងរកការងារបន្ថែម ឬការងារមានប្រាក់កម្រៃផ្សេងទៀតដែរឬទេ</w:t>
            </w:r>
            <w:r w:rsidR="00A96664"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25775F8E" w14:textId="6B066E5C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</w:p>
          <w:p w14:paraId="6F99913E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noProof/>
                <w:szCs w:val="22"/>
                <w:lang w:val="sv-SE"/>
              </w:rPr>
            </w:pPr>
          </w:p>
          <w:p w14:paraId="6BC43B98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noProof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20"/>
                <w:szCs w:val="20"/>
                <w:cs/>
              </w:rPr>
              <w:t xml:space="preserve">កំណត់សម្គាល់៖ ជម្រើស “ម្សិលមិញ” នឹងត្រូវបានបង្ហាញនៅពេលថ្ងៃសម្ភាស៍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20"/>
                <w:szCs w:val="20"/>
                <w:lang w:val="sv-SE"/>
              </w:rPr>
              <w:t xml:space="preserve">INTREVIEW DAY </w:t>
            </w:r>
            <w:r w:rsidRPr="00F17F88">
              <w:rPr>
                <w:rFonts w:ascii="Cambria Math" w:hAnsi="Cambria Math" w:cs="Cambria Math"/>
                <w:b/>
                <w:bCs/>
                <w:i/>
                <w:iCs/>
                <w:noProof/>
                <w:color w:val="EE0000"/>
                <w:sz w:val="20"/>
                <w:szCs w:val="20"/>
                <w:lang w:val="sv-SE"/>
              </w:rPr>
              <w:t>−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20"/>
                <w:szCs w:val="20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20"/>
                <w:szCs w:val="20"/>
                <w:cs/>
              </w:rPr>
              <w:t xml:space="preserve">1 =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20"/>
                <w:szCs w:val="20"/>
                <w:lang w:val="sv-SE"/>
              </w:rPr>
              <w:t>END_DAY</w:t>
            </w:r>
          </w:p>
        </w:tc>
      </w:tr>
      <w:tr w:rsidR="00A96664" w:rsidRPr="00F62CEC" w14:paraId="373BCFAE" w14:textId="77777777" w:rsidTr="00230E67">
        <w:trPr>
          <w:trHeight w:val="2843"/>
        </w:trPr>
        <w:tc>
          <w:tcPr>
            <w:tcW w:w="9634" w:type="dxa"/>
          </w:tcPr>
          <w:p w14:paraId="45C3BBF3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WKT_USHRSTOT &lt;40</w:t>
            </w:r>
          </w:p>
          <w:p w14:paraId="010E3C09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WKT_WNT_MRH</w:t>
            </w:r>
          </w:p>
          <w:p w14:paraId="1A21E82F" w14:textId="7C26798E" w:rsidR="00A96664" w:rsidRPr="00F17F88" w:rsidRDefault="00F8671A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52448" behindDoc="0" locked="0" layoutInCell="1" allowOverlap="1" wp14:anchorId="04E7785C" wp14:editId="42F834E5">
                      <wp:simplePos x="0" y="0"/>
                      <wp:positionH relativeFrom="column">
                        <wp:posOffset>2635250</wp:posOffset>
                      </wp:positionH>
                      <wp:positionV relativeFrom="paragraph">
                        <wp:posOffset>701040</wp:posOffset>
                      </wp:positionV>
                      <wp:extent cx="1023257" cy="512618"/>
                      <wp:effectExtent l="0" t="0" r="5715" b="1905"/>
                      <wp:wrapNone/>
                      <wp:docPr id="9411996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257" cy="5126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06FA59" w14:textId="77777777" w:rsidR="003C5657" w:rsidRPr="006D2D77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 w:rsidRPr="006D2D7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>1</w:t>
                                  </w:r>
                                  <w:r w:rsidRPr="006D2D7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77BEEACA" w14:textId="77777777" w:rsidR="003C5657" w:rsidRPr="006D2D77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 w:rsidRPr="006D2D7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>2</w:t>
                                  </w:r>
                                  <w:r w:rsidRPr="006D2D7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7785C" id="_x0000_s1136" type="#_x0000_t202" style="position:absolute;left:0;text-align:left;margin-left:207.5pt;margin-top:55.2pt;width:80.55pt;height:40.3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" stroked="f">
                      <v:textbox>
                        <w:txbxContent>
                          <w:p w14:paraId="0506FA59" w14:textId="77777777" w:rsidR="003C5657" w:rsidRPr="006D2D77" w:rsidRDefault="003C5657" w:rsidP="00A96664">
                            <w:pPr>
                              <w:spacing w:line="280" w:lineRule="exact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6D2D77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1</w:t>
                            </w:r>
                            <w:r w:rsidRPr="006D2D77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77BEEACA" w14:textId="77777777" w:rsidR="003C5657" w:rsidRPr="006D2D77" w:rsidRDefault="003C5657" w:rsidP="00A96664">
                            <w:pPr>
                              <w:spacing w:line="280" w:lineRule="exact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6D2D77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2</w:t>
                            </w:r>
                            <w:r w:rsidRPr="006D2D77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664"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K19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 (អ្នក/ឈ្មោះ) ចង់ធ្វើការ</w:t>
            </w:r>
            <w:r w:rsidR="007D1B67">
              <w:rPr>
                <w:rFonts w:ascii="Khmer OS Siemreap" w:hAnsi="Khmer OS Siemreap" w:cs="Khmer OS Siemreap"/>
                <w:szCs w:val="22"/>
                <w:cs/>
              </w:rPr>
              <w:t>ឱ្យ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បានច្រើនម៉ោង ក្នុងមួយចាំសប្តាហ៍ </w:t>
            </w:r>
            <w:r w:rsidR="007D1B67">
              <w:rPr>
                <w:rFonts w:ascii="Khmer OS Siemreap" w:hAnsi="Khmer OS Siemreap" w:cs="Khmer OS Siemreap"/>
                <w:szCs w:val="22"/>
                <w:cs/>
              </w:rPr>
              <w:t>ឱ្យ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បានលើសពីចំនួនម៉ោងការងារធម្មតាដែលបានធ្វើ ដែរ 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br/>
              <w:t xml:space="preserve">  ឬទេ ដើម្បីទទួលបានប្រាក់កម្រៃបន្ថែម</w:t>
            </w:r>
            <w:r w:rsidR="00A96664"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21D50E6C" w14:textId="5151339F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</w:p>
          <w:p w14:paraId="0CBA754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noProof/>
                <w:sz w:val="18"/>
                <w:szCs w:val="18"/>
                <w:lang w:val="sv-SE"/>
              </w:rPr>
            </w:pPr>
          </w:p>
          <w:p w14:paraId="6CFB174B" w14:textId="77777777" w:rsidR="001849F7" w:rsidRPr="0095349C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18"/>
                <w:szCs w:val="18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18"/>
                <w:szCs w:val="18"/>
                <w:cs/>
              </w:rPr>
              <w:t>កំណត់សម្គាល់៖ ការកម្រិតចំនួនម៉ោងធ្វើការ</w:t>
            </w:r>
            <w:r w:rsidR="007D1B67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18"/>
                <w:szCs w:val="18"/>
                <w:cs/>
              </w:rPr>
              <w:t>ឱ្យ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18"/>
                <w:szCs w:val="18"/>
                <w:cs/>
              </w:rPr>
              <w:t xml:space="preserve">ច្រើន គឺត្រូវផ្អែកទៅតាមបរិបទនៃប្រទេស។ គ្រប់ករណីទាំងអស់ គឺមិនគួរនៅក្រោម </w:t>
            </w:r>
          </w:p>
          <w:p w14:paraId="6830E7DC" w14:textId="75FC594F" w:rsidR="00A96664" w:rsidRPr="00F17F88" w:rsidRDefault="00A96664" w:rsidP="00053C79">
            <w:pPr>
              <w:rPr>
                <w:rFonts w:ascii="Khmer OS Siemreap" w:hAnsi="Khmer OS Siemreap" w:cs="Khmer OS Siemreap"/>
                <w:noProof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noProof/>
                <w:color w:val="EE0000"/>
                <w:sz w:val="18"/>
                <w:szCs w:val="18"/>
                <w:cs/>
              </w:rPr>
              <w:t>30 ម៉ោង នោះទេ។</w:t>
            </w:r>
          </w:p>
        </w:tc>
      </w:tr>
      <w:tr w:rsidR="00A96664" w:rsidRPr="00CC3F4E" w14:paraId="511A4CD6" w14:textId="77777777" w:rsidTr="00230E67">
        <w:trPr>
          <w:trHeight w:val="2438"/>
        </w:trPr>
        <w:tc>
          <w:tcPr>
            <w:tcW w:w="9634" w:type="dxa"/>
          </w:tcPr>
          <w:p w14:paraId="0C9B25D3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WKT_WNT_MRH=1</w:t>
            </w:r>
          </w:p>
          <w:p w14:paraId="3706BA70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WKT_AVL_MRH</w:t>
            </w:r>
          </w:p>
          <w:p w14:paraId="182B29AA" w14:textId="36C3F6EB" w:rsidR="00A96664" w:rsidRPr="00F17F88" w:rsidRDefault="00F8671A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53472" behindDoc="0" locked="0" layoutInCell="1" allowOverlap="1" wp14:anchorId="28B0C009" wp14:editId="4473FC45">
                      <wp:simplePos x="0" y="0"/>
                      <wp:positionH relativeFrom="column">
                        <wp:posOffset>2012200</wp:posOffset>
                      </wp:positionH>
                      <wp:positionV relativeFrom="paragraph">
                        <wp:posOffset>321945</wp:posOffset>
                      </wp:positionV>
                      <wp:extent cx="1023257" cy="477982"/>
                      <wp:effectExtent l="0" t="0" r="5715" b="0"/>
                      <wp:wrapNone/>
                      <wp:docPr id="11820273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257" cy="4779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6AAFAE" w14:textId="77777777" w:rsidR="003C5657" w:rsidRPr="006D2D77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 w:rsidRPr="006D2D7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>1</w:t>
                                  </w:r>
                                  <w:r w:rsidRPr="006D2D7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3BE2A703" w14:textId="77777777" w:rsidR="003C5657" w:rsidRPr="006D2D77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 w:rsidRPr="006D2D7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>2</w:t>
                                  </w:r>
                                  <w:r w:rsidRPr="006D2D7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0C009" id="_x0000_s1137" type="#_x0000_t202" style="position:absolute;left:0;text-align:left;margin-left:158.45pt;margin-top:25.35pt;width:80.55pt;height:37.6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" stroked="f">
                      <v:textbox>
                        <w:txbxContent>
                          <w:p w14:paraId="746AAFAE" w14:textId="77777777" w:rsidR="003C5657" w:rsidRPr="006D2D77" w:rsidRDefault="003C5657" w:rsidP="00A96664">
                            <w:pPr>
                              <w:spacing w:line="280" w:lineRule="exact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6D2D77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1</w:t>
                            </w:r>
                            <w:r w:rsidRPr="006D2D77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3BE2A703" w14:textId="77777777" w:rsidR="003C5657" w:rsidRPr="006D2D77" w:rsidRDefault="003C5657" w:rsidP="00A96664">
                            <w:pPr>
                              <w:spacing w:line="280" w:lineRule="exact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6D2D77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2</w:t>
                            </w:r>
                            <w:r w:rsidRPr="006D2D77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664"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K20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 (អ្នក/ឈ្មោះ) អាចចាប់ផ្តើមធ្វើការ ច្រើនម៉ោងជាងនេះបានទេ ក្នុងរយៈពេលពីរ​សប្តាហ៍ខាងមុខនេះ</w:t>
            </w:r>
            <w:r w:rsidR="00A96664"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135F7BB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noProof/>
                <w:szCs w:val="22"/>
                <w:cs/>
              </w:rPr>
            </w:pPr>
          </w:p>
        </w:tc>
      </w:tr>
      <w:tr w:rsidR="00A96664" w:rsidRPr="00CC3F4E" w14:paraId="5322D667" w14:textId="77777777" w:rsidTr="00230E67">
        <w:trPr>
          <w:trHeight w:hRule="exact" w:val="2880"/>
        </w:trPr>
        <w:tc>
          <w:tcPr>
            <w:tcW w:w="9634" w:type="dxa"/>
          </w:tcPr>
          <w:p w14:paraId="79028568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WKT_AVL_MRH=1</w:t>
            </w:r>
          </w:p>
          <w:p w14:paraId="70C4D48C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WKT_NUM_MRH</w:t>
            </w:r>
          </w:p>
          <w:p w14:paraId="4A1B031C" w14:textId="5565B276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K21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 ក្នុងមួយសប្តាហ៍ (អ្នក/ឈ្មោះ) អាចធ្វើការបានប៉ុន្មានម៉ោងបន្ថែមទៀត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09531394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cs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54496" behindDoc="1" locked="0" layoutInCell="1" allowOverlap="1" wp14:anchorId="3B8048C6" wp14:editId="4374B81C">
                      <wp:simplePos x="0" y="0"/>
                      <wp:positionH relativeFrom="column">
                        <wp:posOffset>1842770</wp:posOffset>
                      </wp:positionH>
                      <wp:positionV relativeFrom="paragraph">
                        <wp:posOffset>74930</wp:posOffset>
                      </wp:positionV>
                      <wp:extent cx="2590800" cy="898071"/>
                      <wp:effectExtent l="0" t="0" r="0" b="0"/>
                      <wp:wrapNone/>
                      <wp:docPr id="12348351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0" cy="8980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F1A718" w14:textId="77777777" w:rsidR="003C5657" w:rsidRPr="00E2409A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E2409A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</w:p>
                                <w:p w14:paraId="3DA4372F" w14:textId="77777777" w:rsidR="003C5657" w:rsidRPr="00E2409A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E2409A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ចំនួនម៉ោងបន្ថែមធ្វើការក្នុងមួយសប្តាហ៍</w:t>
                                  </w:r>
                                </w:p>
                                <w:p w14:paraId="5FE5E7DB" w14:textId="77777777" w:rsidR="003C5657" w:rsidRPr="00E2409A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E2409A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997 </w:t>
                                  </w:r>
                                  <w:r w:rsidRPr="00E2409A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</w:p>
                                <w:p w14:paraId="11FC97F9" w14:textId="77777777" w:rsidR="003C5657" w:rsidRPr="00E2409A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048C6" id="_x0000_s1138" type="#_x0000_t202" style="position:absolute;left:0;text-align:left;margin-left:145.1pt;margin-top:5.9pt;width:204pt;height:70.7pt;z-index:-25156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" stroked="f">
                      <v:textbox>
                        <w:txbxContent>
                          <w:p w14:paraId="5CF1A718" w14:textId="77777777" w:rsidR="003C5657" w:rsidRPr="00E2409A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E2409A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</w:p>
                          <w:p w14:paraId="3DA4372F" w14:textId="77777777" w:rsidR="003C5657" w:rsidRPr="00E2409A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E2409A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ចំនួនម៉ោងបន្ថែមធ្វើការក្នុងមួយសប្តាហ៍</w:t>
                            </w:r>
                          </w:p>
                          <w:p w14:paraId="5FE5E7DB" w14:textId="77777777" w:rsidR="003C5657" w:rsidRPr="00E2409A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E2409A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997 </w:t>
                            </w:r>
                            <w:r w:rsidRPr="00E2409A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</w:p>
                          <w:p w14:paraId="11FC97F9" w14:textId="77777777" w:rsidR="003C5657" w:rsidRPr="00E2409A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96664" w:rsidRPr="00F17F88" w14:paraId="5037B8E3" w14:textId="77777777" w:rsidTr="00230E67">
        <w:tc>
          <w:tcPr>
            <w:tcW w:w="9634" w:type="dxa"/>
            <w:shd w:val="clear" w:color="auto" w:fill="D9D9D9" w:themeFill="background1" w:themeFillShade="D9"/>
          </w:tcPr>
          <w:p w14:paraId="7A880BC0" w14:textId="77777777" w:rsidR="00A96664" w:rsidRPr="00F17F88" w:rsidRDefault="00A96664" w:rsidP="00053C79">
            <w:pPr>
              <w:ind w:left="338" w:hanging="338"/>
              <w:jc w:val="center"/>
              <w:rPr>
                <w:rFonts w:ascii="Khmer OS Siemreap" w:hAnsi="Khmer OS Siemreap" w:cs="Khmer OS Siemreap"/>
                <w:b/>
                <w:b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ចប់ផ្នែក (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WKT)</w:t>
            </w:r>
          </w:p>
        </w:tc>
      </w:tr>
      <w:tr w:rsidR="00A96664" w:rsidRPr="00F17F88" w14:paraId="620B73E5" w14:textId="77777777" w:rsidTr="001849F7">
        <w:trPr>
          <w:trHeight w:val="530"/>
        </w:trPr>
        <w:tc>
          <w:tcPr>
            <w:tcW w:w="9634" w:type="dxa"/>
            <w:shd w:val="clear" w:color="auto" w:fill="A5C9EB" w:themeFill="text2" w:themeFillTint="40"/>
          </w:tcPr>
          <w:p w14:paraId="07CD1781" w14:textId="6BAF6710" w:rsidR="00A96664" w:rsidRPr="00F17F88" w:rsidRDefault="00A96664" w:rsidP="00053C79">
            <w:pPr>
              <w:ind w:left="338" w:hanging="338"/>
              <w:jc w:val="center"/>
              <w:rPr>
                <w:rFonts w:ascii="Khmer OS Muol Light" w:hAnsi="Khmer OS Muol Light" w:cs="Khmer OS Muol Light"/>
                <w:i/>
                <w:iCs/>
                <w:color w:val="EE0000"/>
              </w:rPr>
            </w:pPr>
            <w:r w:rsidRPr="00F17F88">
              <w:rPr>
                <w:rFonts w:ascii="Khmer OS Muol Light" w:hAnsi="Khmer OS Muol Light" w:cs="Khmer OS Muol Light"/>
                <w:szCs w:val="22"/>
                <w:cs/>
              </w:rPr>
              <w:t>ផ្នែក</w:t>
            </w:r>
            <w:r w:rsidRPr="00F17F88">
              <w:rPr>
                <w:rFonts w:ascii="Khmer OS Muol Light" w:hAnsi="Khmer OS Muol Light" w:cs="Khmer OS Muol Light"/>
                <w:szCs w:val="22"/>
              </w:rPr>
              <w:t xml:space="preserve"> K</w:t>
            </w:r>
            <w:r w:rsidR="003E0239">
              <w:rPr>
                <w:rFonts w:ascii="Khmer OS Muol Light" w:hAnsi="Khmer OS Muol Light" w:cs="Khmer OS Muol Light"/>
                <w:szCs w:val="22"/>
              </w:rPr>
              <w:t>.</w:t>
            </w:r>
            <w:r w:rsidRPr="00F17F88">
              <w:rPr>
                <w:rFonts w:ascii="Khmer OS Muol Light" w:hAnsi="Khmer OS Muol Light" w:cs="Khmer OS Muol Light"/>
                <w:szCs w:val="22"/>
                <w:cs/>
              </w:rPr>
              <w:t xml:space="preserve"> ម៉ោងធ្វើការ - ស្ថានភាពភាព​មានការងារធ្វើមិនគ្រប់គ្រាន់ </w:t>
            </w:r>
            <w:r w:rsidRPr="00F17F88">
              <w:rPr>
                <w:rFonts w:ascii="Khmer OS Muol Light" w:hAnsi="Khmer OS Muol Light" w:cs="Khmer OS Muol Light"/>
                <w:szCs w:val="22"/>
              </w:rPr>
              <w:t>(WKI)</w:t>
            </w:r>
          </w:p>
        </w:tc>
      </w:tr>
      <w:tr w:rsidR="00A96664" w:rsidRPr="00F17F88" w14:paraId="37D81604" w14:textId="77777777" w:rsidTr="001849F7">
        <w:trPr>
          <w:trHeight w:val="530"/>
        </w:trPr>
        <w:tc>
          <w:tcPr>
            <w:tcW w:w="9634" w:type="dxa"/>
            <w:shd w:val="clear" w:color="auto" w:fill="D9D9D9" w:themeFill="background1" w:themeFillShade="D9"/>
          </w:tcPr>
          <w:p w14:paraId="6C6A15B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t>គោលបំណង និងវិសាលភាព</w:t>
            </w:r>
          </w:p>
          <w:p w14:paraId="3CCF3105" w14:textId="77777777" w:rsidR="00A96664" w:rsidRPr="00F17F88" w:rsidRDefault="00A96664" w:rsidP="004A50F7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702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ជំពូកនេះគឺដើម្បីកំណត់អ្នកដែលចង់ផ្លាស់ប្តូរការងារកំពុងធ្វើ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របស់ពួកគេ និងមូលហេតុចម្បង​ដែលចង់ប្ដូរការងារ</w:t>
            </w:r>
          </w:p>
          <w:p w14:paraId="73986142" w14:textId="77777777" w:rsidR="00A96664" w:rsidRPr="00F17F88" w:rsidRDefault="00A96664" w:rsidP="004A50F7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702"/>
              <w:contextualSpacing/>
              <w:rPr>
                <w:rFonts w:ascii="Khmer OS Siemreap" w:hAnsi="Khmer OS Siemreap" w:cs="Khmer OS Siemreap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ជាផ្នែកមួយអាចជួយឱ្យកំណត់ពី ស្ថានភាពដែលមាន​ការងារធ្វើមិនគ្រប់គ្រាន់ ប៉ុន្តែនឹងមិនមានលក្ខណៈ ទូលំទូលាយទេ ដោយសារតែផ្នែកនេះ​ផ្តោតតែលើហេតុផលចម្បងប៉ុណ្ណោះ។ អ្នកដែលចង់សិក្សាពីភាពខុសប្លែកគ្នាជាក់លាក់ ដូចជា ការងារមិនសមស្របតាមជំនាញ ត្រូវបន្ថែមសំណួរ ដើម្បីសម្រេចបាននូវការវាស់វែងដ៏ទូលំទូលាយ។</w:t>
            </w:r>
          </w:p>
        </w:tc>
      </w:tr>
      <w:tr w:rsidR="00A96664" w:rsidRPr="00F17F88" w14:paraId="64E1ED6B" w14:textId="77777777" w:rsidTr="001849F7">
        <w:trPr>
          <w:trHeight w:val="530"/>
        </w:trPr>
        <w:tc>
          <w:tcPr>
            <w:tcW w:w="9634" w:type="dxa"/>
            <w:shd w:val="clear" w:color="auto" w:fill="D9D9D9" w:themeFill="background1" w:themeFillShade="D9"/>
          </w:tcPr>
          <w:p w14:paraId="77D166CD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t>កំណត់សម្គាល់សម្រាប់ការអនុវត្តន៍</w:t>
            </w:r>
          </w:p>
          <w:p w14:paraId="3761AE06" w14:textId="77777777" w:rsidR="00A96664" w:rsidRPr="00F17F88" w:rsidRDefault="00A96664" w:rsidP="004A50F7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សម្រាប់មនុស្សទាំងអស់ដែលស្ថិតក្នុងស្ថានភាពមានការងារធ្វើ</w:t>
            </w:r>
          </w:p>
          <w:p w14:paraId="395DF738" w14:textId="77777777" w:rsidR="00A96664" w:rsidRPr="00F17F88" w:rsidRDefault="00A96664" w:rsidP="004A50F7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សម្រាប់អនុវត្តបន្ទាប់ពីសំណួរផ្សេងទៀតអំពីពេលវេលាធ្វើការងារ និងអ្នកទាំងឡាយដែលអត់មានការងារធ្វើមិនគ្រប់គ្រាន់។</w:t>
            </w:r>
          </w:p>
        </w:tc>
      </w:tr>
      <w:tr w:rsidR="00A96664" w:rsidRPr="00CC3F4E" w14:paraId="0E0BB5AA" w14:textId="77777777" w:rsidTr="001849F7">
        <w:trPr>
          <w:trHeight w:val="1818"/>
        </w:trPr>
        <w:tc>
          <w:tcPr>
            <w:tcW w:w="9634" w:type="dxa"/>
          </w:tcPr>
          <w:p w14:paraId="4A5E060D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GLO_EMP=1</w:t>
            </w:r>
          </w:p>
          <w:p w14:paraId="141AF4F2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WKI_INAD</w:t>
            </w:r>
          </w:p>
          <w:p w14:paraId="7CCE9222" w14:textId="1B926EF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6FC7DE64" wp14:editId="6B21FFA9">
                      <wp:simplePos x="0" y="0"/>
                      <wp:positionH relativeFrom="column">
                        <wp:posOffset>1374775</wp:posOffset>
                      </wp:positionH>
                      <wp:positionV relativeFrom="paragraph">
                        <wp:posOffset>242628</wp:posOffset>
                      </wp:positionV>
                      <wp:extent cx="1023257" cy="394854"/>
                      <wp:effectExtent l="0" t="0" r="5715" b="5715"/>
                      <wp:wrapNone/>
                      <wp:docPr id="3964374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257" cy="3948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10A0AA" w14:textId="77777777" w:rsidR="003C5657" w:rsidRPr="00E2409A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E2409A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E2409A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08F06FDB" w14:textId="77777777" w:rsidR="003C5657" w:rsidRPr="00E2409A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E2409A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E2409A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7DE64" id="_x0000_s1139" type="#_x0000_t202" style="position:absolute;left:0;text-align:left;margin-left:108.25pt;margin-top:19.1pt;width:80.55pt;height:31.1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" stroked="f">
                      <v:textbox>
                        <w:txbxContent>
                          <w:p w14:paraId="3010A0AA" w14:textId="77777777" w:rsidR="003C5657" w:rsidRPr="00E2409A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E2409A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E2409A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08F06FDB" w14:textId="77777777" w:rsidR="003C5657" w:rsidRPr="00E2409A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E2409A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E2409A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K22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(អ្នក/ឈ្មោះ) ចង់ផ្លាស់ប្តូរការងារបច្ចុប្បន្នរបស់ (អ្នក/គាត់/នាង) ដែលកំពុងមាននេះដែរឬទេ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1BC92135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  <w:lang w:val="sv-SE"/>
              </w:rPr>
            </w:pPr>
          </w:p>
        </w:tc>
      </w:tr>
      <w:tr w:rsidR="00A96664" w:rsidRPr="00F17F88" w14:paraId="073DC4E7" w14:textId="77777777" w:rsidTr="001849F7">
        <w:tc>
          <w:tcPr>
            <w:tcW w:w="9634" w:type="dxa"/>
          </w:tcPr>
          <w:p w14:paraId="7244F234" w14:textId="77777777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WKI_INAD=1</w:t>
            </w:r>
          </w:p>
          <w:p w14:paraId="5A0C9E9D" w14:textId="77777777" w:rsidR="00A96664" w:rsidRPr="007A2DFB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7A2DFB">
              <w:rPr>
                <w:rFonts w:ascii="Khmer OS Siemreap" w:hAnsi="Khmer OS Siemreap" w:cs="Khmer OS Siemreap"/>
                <w:szCs w:val="22"/>
                <w:lang w:val="sv-SE"/>
              </w:rPr>
              <w:t>WKI_INAD_RES</w:t>
            </w:r>
          </w:p>
          <w:p w14:paraId="312DD244" w14:textId="30ECB6E2" w:rsidR="00A96664" w:rsidRPr="007A2DFB" w:rsidRDefault="00A96664" w:rsidP="00053C79">
            <w:pPr>
              <w:ind w:left="65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7A2DFB">
              <w:rPr>
                <w:rFonts w:ascii="Khmer OS Siemreap" w:hAnsi="Khmer OS Siemreap" w:cs="Khmer OS Siemreap"/>
                <w:szCs w:val="22"/>
                <w:lang w:val="sv-SE"/>
              </w:rPr>
              <w:t>K23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តើមូលហេតុចម្បងអ្វី ដែលធ្វើឱ្យ (អ្នក/ឈ្មោះ) ចង់ផ្លាស់ប្តូរការងារ នេះ</w:t>
            </w:r>
            <w:r w:rsidRPr="007A2DFB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45E83D64" w14:textId="5F643D8B" w:rsidR="00A96664" w:rsidRPr="00F17F88" w:rsidRDefault="00A96664" w:rsidP="00053C79">
            <w:pPr>
              <w:tabs>
                <w:tab w:val="left" w:pos="2175"/>
              </w:tabs>
              <w:ind w:left="150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1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ការងារបច្ចុប្បន្នគឺជាការងារបណ្តោះអាសន្ន</w:t>
            </w:r>
          </w:p>
          <w:p w14:paraId="7987F220" w14:textId="60346C6C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2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ដើម្បីទទួលបានការងារដែលមានប្រាក់ខែកាន់តែប្រសើរ</w:t>
            </w:r>
          </w:p>
          <w:p w14:paraId="6F60BCCB" w14:textId="155815C2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3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ដើម្បីមានអតិថិជន /ជំនួញបន្ថែម</w:t>
            </w:r>
          </w:p>
          <w:p w14:paraId="6D37ABA8" w14:textId="22288619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4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ដើម្បីបានធ្វើការ ច្រើនម៉ោងបន្ថែម</w:t>
            </w:r>
          </w:p>
          <w:p w14:paraId="0BC14C3D" w14:textId="1AAC7E42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5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ដើម្បីបានធ្វើការតិចម៉ោង</w:t>
            </w:r>
          </w:p>
          <w:p w14:paraId="11966B8C" w14:textId="1AC46AB6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6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ដើម្បីឱ្យត្រូវជំនាញ</w:t>
            </w:r>
          </w:p>
          <w:p w14:paraId="52A893DA" w14:textId="03CD8B42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7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ធ្វើការនៅជិតផ្ទ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ះ</w:t>
            </w:r>
          </w:p>
          <w:p w14:paraId="283D02AA" w14:textId="3C7C404C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8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ដើម្បីលក្ខខណ្ឌការងារប្រសើរជាងមុន</w:t>
            </w:r>
          </w:p>
          <w:p w14:paraId="479BFFE3" w14:textId="04EAF4E7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lastRenderedPageBreak/>
              <w:t xml:space="preserve">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9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ឱ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កាសការងារដែលមានការលើកទឹកចិត្ត</w:t>
            </w:r>
          </w:p>
          <w:p w14:paraId="46B46FEC" w14:textId="5E354947" w:rsidR="00A96664" w:rsidRPr="00F17F88" w:rsidRDefault="00A96664" w:rsidP="00053C79">
            <w:pPr>
              <w:ind w:left="1865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10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កេរ្ត៍ឈ្មោះរបស់ក្រុមហ៊ុន សហគ្រាស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​/និយោជក</w:t>
            </w:r>
          </w:p>
          <w:p w14:paraId="13367D04" w14:textId="3804AF59" w:rsidR="00A96664" w:rsidRPr="00F17F88" w:rsidRDefault="00A96664" w:rsidP="00053C79">
            <w:pPr>
              <w:pStyle w:val="ListParagraph"/>
              <w:ind w:left="1865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11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ពេញចិត្តទៅនឹងប្រភេទការងារ</w:t>
            </w:r>
          </w:p>
          <w:p w14:paraId="2C66B27C" w14:textId="57440FEA" w:rsidR="00A96664" w:rsidRPr="00F17F88" w:rsidRDefault="00A96664" w:rsidP="00053C79">
            <w:pPr>
              <w:ind w:left="1865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12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មានតុល្យភាពការងារ និងជីវិតរស់នៅ</w:t>
            </w:r>
          </w:p>
          <w:p w14:paraId="7ADA0314" w14:textId="10A57389" w:rsidR="00A96664" w:rsidRPr="00F17F88" w:rsidRDefault="00A96664" w:rsidP="00053C79">
            <w:pPr>
              <w:pStyle w:val="ListParagraph"/>
              <w:spacing w:after="160" w:line="259" w:lineRule="auto"/>
              <w:ind w:left="1865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13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មានឱកាសក្នុងការអភិវឌ្ឍអាជីពបានល្អ</w:t>
            </w:r>
          </w:p>
          <w:p w14:paraId="18B513C6" w14:textId="6C651DC7" w:rsidR="00A96664" w:rsidRPr="00F17F88" w:rsidRDefault="00A96664" w:rsidP="00053C79">
            <w:pPr>
              <w:pStyle w:val="ListParagraph"/>
              <w:spacing w:after="160" w:line="259" w:lineRule="auto"/>
              <w:ind w:left="1865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14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ទទួលបានបទពិសោធន៍ការងារបន្ថែម</w:t>
            </w:r>
          </w:p>
          <w:p w14:paraId="75C44FFE" w14:textId="36540F2A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96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ផ្សេងទៀត (បញ្ជាក់</w:t>
            </w:r>
            <w:r w:rsidRPr="00F17F88">
              <w:rPr>
                <w:rFonts w:ascii="Khmer OS Siemreap" w:hAnsi="Khmer OS Siemreap" w:cs="Khmer OS Siemreap"/>
                <w:szCs w:val="22"/>
              </w:rPr>
              <w:t>): __________________</w:t>
            </w:r>
          </w:p>
        </w:tc>
      </w:tr>
      <w:tr w:rsidR="00A96664" w:rsidRPr="00F17F88" w14:paraId="07E9B555" w14:textId="77777777" w:rsidTr="001849F7">
        <w:tc>
          <w:tcPr>
            <w:tcW w:w="9634" w:type="dxa"/>
            <w:shd w:val="clear" w:color="auto" w:fill="D9D9D9" w:themeFill="background1" w:themeFillShade="D9"/>
          </w:tcPr>
          <w:p w14:paraId="67B78EAF" w14:textId="77777777" w:rsidR="00A96664" w:rsidRPr="00F17F88" w:rsidRDefault="00A96664" w:rsidP="00053C79">
            <w:pPr>
              <w:jc w:val="center"/>
              <w:rPr>
                <w:rFonts w:ascii="Khmer OS Siemreap" w:hAnsi="Khmer OS Siemreap" w:cs="Khmer OS Siemreap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lastRenderedPageBreak/>
              <w:t xml:space="preserve">ចប់ផ្នែកនេះ </w:t>
            </w:r>
            <w:r w:rsidRPr="00F17F88">
              <w:rPr>
                <w:rFonts w:ascii="Khmer OS Siemreap" w:hAnsi="Khmer OS Siemreap" w:cs="Khmer OS Siemreap"/>
                <w:b/>
                <w:szCs w:val="22"/>
              </w:rPr>
              <w:t xml:space="preserve"> (WKI)</w:t>
            </w:r>
          </w:p>
        </w:tc>
      </w:tr>
      <w:tr w:rsidR="00A96664" w:rsidRPr="00F17F88" w14:paraId="6C7C79F1" w14:textId="77777777" w:rsidTr="001849F7">
        <w:tc>
          <w:tcPr>
            <w:tcW w:w="9634" w:type="dxa"/>
            <w:shd w:val="clear" w:color="auto" w:fill="A5C9EB" w:themeFill="text2" w:themeFillTint="40"/>
          </w:tcPr>
          <w:p w14:paraId="691F2FDF" w14:textId="77777777" w:rsidR="00A96664" w:rsidRPr="00F17F88" w:rsidRDefault="00A96664" w:rsidP="00053C79">
            <w:pPr>
              <w:jc w:val="center"/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</w:pP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t xml:space="preserve">ផ្នែក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</w:rPr>
              <w:t>L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</w:rPr>
              <w:t xml:space="preserve"> ៖ ការស្វែងរកការងារ និងភាពអាចមានលទ្ធភាពធ្វើការ (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</w:rPr>
              <w:t>SRH)</w:t>
            </w:r>
          </w:p>
        </w:tc>
      </w:tr>
      <w:tr w:rsidR="00A96664" w:rsidRPr="00F17F88" w14:paraId="73696A62" w14:textId="77777777" w:rsidTr="001849F7">
        <w:tc>
          <w:tcPr>
            <w:tcW w:w="9634" w:type="dxa"/>
            <w:shd w:val="clear" w:color="auto" w:fill="D9D9D9" w:themeFill="background1" w:themeFillShade="D9"/>
          </w:tcPr>
          <w:p w14:paraId="7E5EFD05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t>គោលបំណង និងវិសាលភាព</w:t>
            </w:r>
          </w:p>
          <w:p w14:paraId="1D1DAD5E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200"/>
              <w:ind w:left="690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ត្រូវសួរទៅកាន់អ្នកដែលមិនធ្វើការងារនៅក្នុងសប្តាហ៍យោង</w:t>
            </w:r>
          </w:p>
          <w:p w14:paraId="1690AF11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200"/>
              <w:ind w:left="690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ម៉ូឌុលនេះ ជួយកំណត់អត្តសញ្ញាណអ្នកអត់ការងារធ្វើ កម្លាំងពលកម្មដែលមានសក្តានុពល មនុស្សដែលស្ថិតក្នុងភាពទំនេរ អត់ការងារធ្វើរយៈពេលវែង ក៏ដូចជាក្រុមផ្សេងទៀតដូចជា អ្នកចាប់ផ្តើមស្វែងរកអនាគត អ្នកដែលបាក់ទឹកចិត្តស្វែងរកការងារ ។ល។</w:t>
            </w:r>
          </w:p>
          <w:p w14:paraId="4798D054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200"/>
              <w:ind w:left="690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គ្របដណ្តប់លើការស្វែងរកការងារនាពេលថ្មីៗ វិធីសាស្រ្តស្វែងរកការងារ រយៈពេលនៃការស្វែងរកការងារ ការស្វែងរកការងារក្នុងរយៈពេល១២ខែចុងក្រោយ បំណងប្រាថ្នាចង់ធ្វើការ ភាពអាចមានលទ្ធភាពធ្វើការ មូលហេតុសម្រាប់ការមិនស្វែងរកការងារ មូលហេតុដែលមិនអាចមានលទ្ធភាពធ្វើការ និងសកម្មភាពចម្បងនាពេលបច្ចុប្បន្ន</w:t>
            </w:r>
          </w:p>
          <w:p w14:paraId="4C7D0659" w14:textId="3067CAD3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200"/>
              <w:ind w:left="690"/>
              <w:contextualSpacing/>
              <w:rPr>
                <w:rFonts w:ascii="Khmer OS Siemreap" w:hAnsi="Khmer OS Siemreap" w:cs="Khmer OS Siemreap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ត្រូវអនុលោមតាមស្តង់ដារអន្តរជាតិចុងក្រោយបំផុត ស្តីពីការវាស់វែងការងារ ភាពមានការងាធ្វើ និងការប្រើប្រាស់កម្លាំងពលកម្មមិនគ្រប់ម៉ោងការងារ (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19th ICLS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 2013)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។</w:t>
            </w:r>
          </w:p>
        </w:tc>
      </w:tr>
      <w:tr w:rsidR="00A96664" w:rsidRPr="00F17F88" w14:paraId="315D06A5" w14:textId="77777777" w:rsidTr="001849F7">
        <w:trPr>
          <w:trHeight w:val="4760"/>
        </w:trPr>
        <w:tc>
          <w:tcPr>
            <w:tcW w:w="9634" w:type="dxa"/>
          </w:tcPr>
          <w:p w14:paraId="2E231A94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SRH_JOB</w:t>
            </w:r>
          </w:p>
          <w:p w14:paraId="13BF65AD" w14:textId="77777777" w:rsidR="00A96664" w:rsidRPr="00F17F88" w:rsidRDefault="00A96664" w:rsidP="00053C79">
            <w:pPr>
              <w:ind w:left="690" w:hanging="338"/>
              <w:rPr>
                <w:rFonts w:ascii="Khmer OS Siemreap" w:hAnsi="Khmer OS Siemreap" w:cs="Khmer OS Siemreap"/>
                <w:b/>
                <w:bCs/>
                <w:i/>
                <w:iCs/>
                <w:sz w:val="18"/>
                <w:szCs w:val="18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</w:rPr>
              <w:t xml:space="preserve"> GLO_EMP=0 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</w:rPr>
              <w:t xml:space="preserve">  GLO_OPF=0 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</w:rPr>
              <w:t xml:space="preserve">  ABS_WHY NE 01</w:t>
            </w:r>
          </w:p>
          <w:p w14:paraId="30AC6362" w14:textId="25FF8FC4" w:rsidR="00A96664" w:rsidRPr="00F17F88" w:rsidRDefault="00A96664" w:rsidP="00053C79">
            <w:pPr>
              <w:ind w:left="690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L1A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ក្នុង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 xml:space="preserve">៤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សប្តាហ៍ចុងក្រោយ </w:t>
            </w:r>
            <w:r w:rsidRPr="00F17F88">
              <w:rPr>
                <w:rFonts w:ascii="Khmer OS Siemreap" w:hAnsi="Khmer OS Siemreap" w:cs="Khmer OS Siemreap"/>
                <w:szCs w:val="22"/>
              </w:rPr>
              <w:t>[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ថ្ងៃចាប់ផ្តើម</w:t>
            </w:r>
            <w:r w:rsidR="003E0239">
              <w:rPr>
                <w:rFonts w:ascii="Khmer OS Siemreap" w:hAnsi="Khmer OS Siemreap" w:cs="Khmer OS Siemreap"/>
                <w:szCs w:val="22"/>
              </w:rPr>
              <w:t>..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]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មកដល់ </w:t>
            </w:r>
            <w:r w:rsidRPr="00F17F88">
              <w:rPr>
                <w:rFonts w:ascii="Khmer OS Siemreap" w:hAnsi="Khmer OS Siemreap" w:cs="Khmer OS Siemreap"/>
                <w:szCs w:val="22"/>
              </w:rPr>
              <w:t>[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ថ្ងៃចុងក្រោយ/ម្សិលម៉ិញ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]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 (អ្នក/ឈ្មោះ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បានស្វែងរកការងារ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br/>
              <w:t xml:space="preserve">  ដែលមានប្រាក់កម្រៃដែរឬទេ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606D6FA8" w14:textId="77777777" w:rsidR="00A96664" w:rsidRPr="00F17F88" w:rsidRDefault="00A96664" w:rsidP="00053C79">
            <w:pPr>
              <w:ind w:left="690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</w:p>
          <w:p w14:paraId="61615DB1" w14:textId="77777777" w:rsidR="00A96664" w:rsidRPr="00F17F88" w:rsidRDefault="00A96664" w:rsidP="00053C79">
            <w:pPr>
              <w:ind w:left="690" w:hanging="338"/>
              <w:rPr>
                <w:rFonts w:ascii="Khmer OS Siemreap" w:hAnsi="Khmer OS Siemreap" w:cs="Khmer OS Siemreap"/>
                <w:b/>
                <w:bCs/>
                <w:i/>
                <w:iCs/>
                <w:sz w:val="18"/>
                <w:szCs w:val="18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</w:rPr>
              <w:t xml:space="preserve"> GLO_EMP=0  &amp;  GLO_OPF=1  &amp;  ABS_WHY NE 01</w:t>
            </w:r>
          </w:p>
          <w:p w14:paraId="6F542B16" w14:textId="747D90CC" w:rsidR="00A96664" w:rsidRPr="00F17F88" w:rsidRDefault="00A96664" w:rsidP="00053C79">
            <w:pPr>
              <w:ind w:left="690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L1B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ក្នុង បួនសប្តាហ៍ចុងក្រោយ </w:t>
            </w:r>
            <w:r w:rsidRPr="00F17F88">
              <w:rPr>
                <w:rFonts w:ascii="Khmer OS Siemreap" w:hAnsi="Khmer OS Siemreap" w:cs="Khmer OS Siemreap"/>
                <w:szCs w:val="22"/>
              </w:rPr>
              <w:t>[</w:t>
            </w:r>
            <w:proofErr w:type="gramStart"/>
            <w:r w:rsidRPr="00F17F88">
              <w:rPr>
                <w:rFonts w:ascii="Khmer OS Siemreap" w:hAnsi="Khmer OS Siemreap" w:cs="Khmer OS Siemreap"/>
                <w:szCs w:val="22"/>
                <w:cs/>
              </w:rPr>
              <w:t>ថ្ងៃចាប់ផ្តើម</w:t>
            </w:r>
            <w:r w:rsidR="003E0239">
              <w:rPr>
                <w:rFonts w:ascii="Khmer OS Siemreap" w:hAnsi="Khmer OS Siemreap" w:cs="Khmer OS Siemreap"/>
                <w:szCs w:val="22"/>
              </w:rPr>
              <w:t>..</w:t>
            </w:r>
            <w:proofErr w:type="gramEnd"/>
            <w:r w:rsidRPr="00F17F88">
              <w:rPr>
                <w:rFonts w:ascii="Khmer OS Siemreap" w:hAnsi="Khmer OS Siemreap" w:cs="Khmer OS Siemreap"/>
                <w:szCs w:val="22"/>
              </w:rPr>
              <w:t xml:space="preserve">]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មកដល់ </w:t>
            </w:r>
            <w:r w:rsidRPr="00F17F88">
              <w:rPr>
                <w:rFonts w:ascii="Khmer OS Siemreap" w:hAnsi="Khmer OS Siemreap" w:cs="Khmer OS Siemreap"/>
                <w:szCs w:val="22"/>
              </w:rPr>
              <w:t>[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ថ្ងៃចុងក្រោយ/ម្សិលម៉ិញ</w:t>
            </w:r>
            <w:r w:rsidR="003E0239">
              <w:rPr>
                <w:rFonts w:ascii="Khmer OS Siemreap" w:hAnsi="Khmer OS Siemreap" w:cs="Khmer OS Siemreap"/>
                <w:szCs w:val="22"/>
              </w:rPr>
              <w:t>..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]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 (អ្នក/ឈ្មោះ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បានស្វែងរកការងារ បន្ថែម ឬការងារផ្សេងទៀតដែលមានប្រាក់កម្រៃដែរឬទេ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0B05D864" w14:textId="77777777" w:rsidR="00A96664" w:rsidRPr="00F17F88" w:rsidRDefault="00A96664" w:rsidP="00053C79">
            <w:pPr>
              <w:ind w:left="690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59616" behindDoc="0" locked="0" layoutInCell="1" allowOverlap="1" wp14:anchorId="0BB8C482" wp14:editId="4A576852">
                      <wp:simplePos x="0" y="0"/>
                      <wp:positionH relativeFrom="column">
                        <wp:posOffset>1925449</wp:posOffset>
                      </wp:positionH>
                      <wp:positionV relativeFrom="paragraph">
                        <wp:posOffset>38291</wp:posOffset>
                      </wp:positionV>
                      <wp:extent cx="1023257" cy="636815"/>
                      <wp:effectExtent l="0" t="0" r="5715" b="0"/>
                      <wp:wrapNone/>
                      <wp:docPr id="14020744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257" cy="636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5D9679" w14:textId="77777777" w:rsidR="003C5657" w:rsidRPr="006D2D77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 w:rsidRPr="006D2D7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>1</w:t>
                                  </w:r>
                                  <w:r w:rsidRPr="006D2D7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2B625B74" w14:textId="77777777" w:rsidR="003C5657" w:rsidRPr="006D2D77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 w:rsidRPr="006D2D7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>2</w:t>
                                  </w:r>
                                  <w:r w:rsidRPr="006D2D77">
                                    <w:rPr>
                                      <w:rFonts w:ascii="Khmer OS Battambang" w:hAnsi="Khmer OS Battambang" w:cs="Khmer OS Battambang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8C482" id="_x0000_s1140" type="#_x0000_t202" style="position:absolute;left:0;text-align:left;margin-left:151.6pt;margin-top:3pt;width:80.55pt;height:50.1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" stroked="f">
                      <v:textbox>
                        <w:txbxContent>
                          <w:p w14:paraId="125D9679" w14:textId="77777777" w:rsidR="003C5657" w:rsidRPr="006D2D77" w:rsidRDefault="003C5657" w:rsidP="00A96664">
                            <w:pPr>
                              <w:spacing w:line="280" w:lineRule="exact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6D2D77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1</w:t>
                            </w:r>
                            <w:r w:rsidRPr="006D2D77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2B625B74" w14:textId="77777777" w:rsidR="003C5657" w:rsidRPr="006D2D77" w:rsidRDefault="003C5657" w:rsidP="00A96664">
                            <w:pPr>
                              <w:spacing w:line="280" w:lineRule="exact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6D2D77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2</w:t>
                            </w:r>
                            <w:r w:rsidRPr="006D2D77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4B2F4B" w14:textId="77777777" w:rsidR="00A96664" w:rsidRPr="00F17F88" w:rsidRDefault="00A96664" w:rsidP="00053C79">
            <w:pPr>
              <w:ind w:left="690" w:hanging="338"/>
              <w:rPr>
                <w:rFonts w:ascii="Khmer OS Siemreap" w:hAnsi="Khmer OS Siemreap" w:cs="Khmer OS Siemreap"/>
                <w:szCs w:val="22"/>
              </w:rPr>
            </w:pPr>
          </w:p>
          <w:p w14:paraId="31624E94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 w:val="10"/>
                <w:szCs w:val="10"/>
              </w:rPr>
            </w:pPr>
          </w:p>
          <w:p w14:paraId="236D40D6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 xml:space="preserve">កំណត់សម្គាល់៖ ពាក្យថា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</w:rPr>
              <w:t>“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ថ្ងៃម្សិលម៉ិញ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</w:rPr>
              <w:t>”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​ គឺបង្ហាញលើម៉ាស៊ីនថេប្លេត នៅពេលដែលថ្ងៃសម្ភាសន៍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</w:rPr>
              <w:t xml:space="preserve"> -1 =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ថ្ងៃចុងក្រោយ</w:t>
            </w:r>
          </w:p>
        </w:tc>
      </w:tr>
      <w:tr w:rsidR="00A96664" w:rsidRPr="00CC3F4E" w14:paraId="10C190F6" w14:textId="77777777" w:rsidTr="001849F7">
        <w:trPr>
          <w:trHeight w:val="3950"/>
        </w:trPr>
        <w:tc>
          <w:tcPr>
            <w:tcW w:w="9634" w:type="dxa"/>
          </w:tcPr>
          <w:p w14:paraId="58D4A48F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lastRenderedPageBreak/>
              <w:t>SRH_BUS</w:t>
            </w:r>
          </w:p>
          <w:p w14:paraId="70B9D9C3" w14:textId="77777777" w:rsidR="00A96664" w:rsidRPr="00F17F88" w:rsidRDefault="00A96664" w:rsidP="00053C79">
            <w:pPr>
              <w:ind w:left="600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</w:rPr>
              <w:t xml:space="preserve"> GLO_EMP=0 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</w:rPr>
              <w:t xml:space="preserve">  GLO_OPF=0 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</w:rPr>
              <w:t xml:space="preserve">  SRH_JOB=2</w:t>
            </w:r>
          </w:p>
          <w:p w14:paraId="24E4098C" w14:textId="0A42B70A" w:rsidR="00A96664" w:rsidRPr="00F17F88" w:rsidRDefault="00A96664" w:rsidP="00053C79">
            <w:pPr>
              <w:ind w:left="960" w:hanging="338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L2A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 (អ្នក/ឈ្មោះ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)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បានព្យាយាមចាប់ផ្តើម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មុខរបរ</w:t>
            </w:r>
            <w:r w:rsidRPr="00F17F88">
              <w:rPr>
                <w:rFonts w:ascii="Khmer OS Siemreap" w:hAnsi="Khmer OS Siemreap" w:cs="Khmer OS Siemreap"/>
                <w:szCs w:val="22"/>
              </w:rPr>
              <w:t>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ជំនួញ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ឬទេ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5B4F1580" w14:textId="77777777" w:rsidR="00A96664" w:rsidRPr="00F17F88" w:rsidRDefault="00A96664" w:rsidP="00053C79">
            <w:pPr>
              <w:ind w:left="960"/>
              <w:rPr>
                <w:rFonts w:ascii="Khmer OS Siemreap" w:hAnsi="Khmer OS Siemreap" w:cs="Khmer OS Siemreap"/>
                <w:sz w:val="18"/>
                <w:szCs w:val="18"/>
                <w:lang w:val="sv-SE"/>
              </w:rPr>
            </w:pPr>
          </w:p>
          <w:p w14:paraId="03F8C0F2" w14:textId="77777777" w:rsidR="00A96664" w:rsidRPr="00F17F88" w:rsidRDefault="00A96664" w:rsidP="00053C79">
            <w:pPr>
              <w:ind w:left="960" w:hanging="338"/>
              <w:rPr>
                <w:rFonts w:ascii="Khmer OS Siemreap" w:hAnsi="Khmer OS Siemreap" w:cs="Khmer OS Siemreap"/>
                <w:b/>
                <w:bCs/>
                <w:i/>
                <w:iCs/>
                <w:sz w:val="18"/>
                <w:szCs w:val="18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GLO_EMP=0 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 GLO_OPF=1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 SRH_JOB=2</w:t>
            </w:r>
          </w:p>
          <w:p w14:paraId="790EB789" w14:textId="63341ABF" w:rsidR="00A96664" w:rsidRPr="00F17F88" w:rsidRDefault="00A96664" w:rsidP="00053C79">
            <w:pPr>
              <w:ind w:left="960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60640" behindDoc="0" locked="0" layoutInCell="1" allowOverlap="1" wp14:anchorId="1649FB5E" wp14:editId="2F3CF601">
                      <wp:simplePos x="0" y="0"/>
                      <wp:positionH relativeFrom="column">
                        <wp:posOffset>1944370</wp:posOffset>
                      </wp:positionH>
                      <wp:positionV relativeFrom="paragraph">
                        <wp:posOffset>464372</wp:posOffset>
                      </wp:positionV>
                      <wp:extent cx="1022985" cy="565553"/>
                      <wp:effectExtent l="0" t="0" r="5715" b="6350"/>
                      <wp:wrapNone/>
                      <wp:docPr id="684156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985" cy="5655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E04453" w14:textId="77777777" w:rsidR="003C5657" w:rsidRPr="009B3704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9B3704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9B3704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59AA1A76" w14:textId="77777777" w:rsidR="003C5657" w:rsidRPr="009B3704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9B3704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9B3704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9FB5E" id="_x0000_s1141" type="#_x0000_t202" style="position:absolute;left:0;text-align:left;margin-left:153.1pt;margin-top:36.55pt;width:80.55pt;height:44.5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" stroked="f">
                      <v:textbox>
                        <w:txbxContent>
                          <w:p w14:paraId="7FE04453" w14:textId="77777777" w:rsidR="003C5657" w:rsidRPr="009B3704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9B3704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9B3704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59AA1A76" w14:textId="77777777" w:rsidR="003C5657" w:rsidRPr="009B3704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9B3704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9B3704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L2B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 (អ្នក/ឈ្មោះ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បានព្យាយាមចាប់ផ្តើមសកម្មភាពផ្សេងទៀតដើម្បីបង្កើតប្រាក់ចំណូល ឧទាហរណ៍ ដូចជាមុខរបរ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ជំនួញ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ទេ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44A408BE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</w:p>
          <w:p w14:paraId="63F0322B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</w:tc>
      </w:tr>
      <w:tr w:rsidR="00A96664" w:rsidRPr="00CC3F4E" w14:paraId="77BB7833" w14:textId="77777777" w:rsidTr="00230E67">
        <w:trPr>
          <w:trHeight w:val="6647"/>
        </w:trPr>
        <w:tc>
          <w:tcPr>
            <w:tcW w:w="9634" w:type="dxa"/>
          </w:tcPr>
          <w:p w14:paraId="6CE2F213" w14:textId="77777777" w:rsidR="00A96664" w:rsidRPr="00F17F88" w:rsidRDefault="00A96664" w:rsidP="00230E67">
            <w:pPr>
              <w:spacing w:line="360" w:lineRule="exact"/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SRH_MTD</w:t>
            </w:r>
          </w:p>
          <w:p w14:paraId="596DB265" w14:textId="77777777" w:rsidR="00A96664" w:rsidRPr="00F17F88" w:rsidRDefault="00A96664" w:rsidP="00230E67">
            <w:pPr>
              <w:spacing w:line="360" w:lineRule="exact"/>
              <w:ind w:left="338" w:hanging="338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( SRH_JOB=1  OR  SRH_BUS=1 )</w:t>
            </w:r>
          </w:p>
          <w:p w14:paraId="6061B152" w14:textId="667850BA" w:rsidR="00A96664" w:rsidRPr="00F17F88" w:rsidRDefault="00A96664" w:rsidP="00230E67">
            <w:pPr>
              <w:spacing w:line="360" w:lineRule="exact"/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L3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ក្នុង បួនសប្តាហ៍ចុងក្រោយ តើ (អ្នក/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បានធ្វើអ្វីជាចម្បង ដើម្បី 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ស្វែងរកការងារ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មុខរបរ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ជំនួញ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)?</w:t>
            </w:r>
          </w:p>
          <w:p w14:paraId="1EDC6E75" w14:textId="7D79E094" w:rsidR="00A96664" w:rsidRPr="00F17F88" w:rsidRDefault="00A96664" w:rsidP="00230E67">
            <w:pPr>
              <w:spacing w:line="360" w:lineRule="exact"/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01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ដាក់ពាក្យសុំការងារទៅអ្នកជ្រើសរើសដែលកំពុងនឹងធ្វើការជាមួយ</w:t>
            </w:r>
          </w:p>
          <w:p w14:paraId="098645EA" w14:textId="4DCF5F64" w:rsidR="00A96664" w:rsidRPr="00F17F88" w:rsidRDefault="00A96664" w:rsidP="00230E67">
            <w:pPr>
              <w:spacing w:line="360" w:lineRule="exact"/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02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ដាក់ពាក្យ ឬឆ្លើយ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តប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ការផ្សាយពាណិជ្ជកម្មការងារ</w:t>
            </w:r>
          </w:p>
          <w:p w14:paraId="7F34D974" w14:textId="283634CE" w:rsidR="00A96664" w:rsidRPr="00F17F88" w:rsidRDefault="00A96664" w:rsidP="00230E67">
            <w:pPr>
              <w:spacing w:line="360" w:lineRule="exact"/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03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ស្រាវជ្រាវ ឬអានការផ្សាយពាណិជ្ជកម្មការងារ</w:t>
            </w:r>
          </w:p>
          <w:p w14:paraId="298720DE" w14:textId="550D06EA" w:rsidR="00A96664" w:rsidRPr="00F17F88" w:rsidRDefault="00A96664" w:rsidP="00230E67">
            <w:pPr>
              <w:spacing w:line="360" w:lineRule="exact"/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04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1849F7">
              <w:rPr>
                <w:rFonts w:ascii="Khmer OS Siemreap" w:hAnsi="Khmer OS Siemreap" w:cs="Khmer OS Siemreap"/>
                <w:spacing w:val="-16"/>
                <w:szCs w:val="22"/>
                <w:lang w:val="sv-SE"/>
              </w:rPr>
              <w:t>ប្រកាស/ធ្វើបច្ចុប្បន្នភាពប្រវត្តិរូប</w:t>
            </w:r>
            <w:r w:rsidRPr="001849F7">
              <w:rPr>
                <w:rFonts w:ascii="Khmer OS Siemreap" w:hAnsi="Khmer OS Siemreap" w:cs="Khmer OS Siemreap"/>
                <w:spacing w:val="-16"/>
                <w:szCs w:val="22"/>
                <w:cs/>
                <w:lang w:val="sv-SE"/>
              </w:rPr>
              <w:t>នៅលើគេហទំព័រវិជ្ជាជីវៈ/បណ្តាញទំនាក់ទំនងសង្គមអនឡាញ</w:t>
            </w:r>
          </w:p>
          <w:p w14:paraId="4004A383" w14:textId="77DC2449" w:rsidR="00A96664" w:rsidRPr="00F17F88" w:rsidRDefault="00A96664" w:rsidP="00230E67">
            <w:pPr>
              <w:spacing w:line="360" w:lineRule="exact"/>
              <w:ind w:left="1864" w:hanging="364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05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ចុះឈ្មោះនៅ 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[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ទីភ្នាក់ងារជាតិមុខរបរ និងការងារ ឬ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មជ្ឈមណ្ឌលការងារ]</w:t>
            </w:r>
          </w:p>
          <w:p w14:paraId="0D01C1A5" w14:textId="7C0CDFCD" w:rsidR="00A96664" w:rsidRPr="00F17F88" w:rsidRDefault="00A96664" w:rsidP="00230E67">
            <w:pPr>
              <w:spacing w:line="360" w:lineRule="exact"/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06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ចុះឈ្មោះនៅ មជ្ឈមណ្ឌលការងារឯកជន</w:t>
            </w:r>
          </w:p>
          <w:p w14:paraId="176E7D62" w14:textId="3BF4B19A" w:rsidR="00A96664" w:rsidRPr="00F17F88" w:rsidRDefault="00A96664" w:rsidP="00230E67">
            <w:pPr>
              <w:spacing w:line="360" w:lineRule="exact"/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07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ធ្វើតេស្ត ឬសម្ភាសន៍</w:t>
            </w:r>
          </w:p>
          <w:p w14:paraId="04CCD30D" w14:textId="14F5A569" w:rsidR="00A96664" w:rsidRPr="00F17F88" w:rsidRDefault="00A96664" w:rsidP="00230E67">
            <w:pPr>
              <w:spacing w:line="360" w:lineRule="exact"/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08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ស្វែងរកជំនួយពីសាច់ញាតិ មិត្តភ័ក្តិ និងអ្នកដទៃ</w:t>
            </w:r>
          </w:p>
          <w:p w14:paraId="40C940E9" w14:textId="1909D545" w:rsidR="00A96664" w:rsidRPr="00F17F88" w:rsidRDefault="00A96664" w:rsidP="00230E67">
            <w:pPr>
              <w:spacing w:line="360" w:lineRule="exact"/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09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សាកសួរតាមរោងចក្រ កន្លែងការងារ </w:t>
            </w:r>
          </w:p>
          <w:p w14:paraId="03CC046A" w14:textId="372E800D" w:rsidR="00A96664" w:rsidRPr="00F17F88" w:rsidRDefault="00A96664" w:rsidP="00230E67">
            <w:pPr>
              <w:spacing w:line="360" w:lineRule="exact"/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10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រង់ចាំតាមផ្លូវ ដើម្បីគេជ្រើសយកទៅធ្វើការ </w:t>
            </w:r>
          </w:p>
          <w:p w14:paraId="44D1FAD9" w14:textId="4AB5D782" w:rsidR="00A96664" w:rsidRPr="00F17F88" w:rsidRDefault="00A96664" w:rsidP="00230E67">
            <w:pPr>
              <w:spacing w:line="360" w:lineRule="exact"/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11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ស្វែងរកជំនួយផ្នែកហិរញ្ញវត្ថុ ដើម្បីចាប់ផ្តើមជំនួញ</w:t>
            </w:r>
          </w:p>
          <w:p w14:paraId="46913458" w14:textId="15939AD7" w:rsidR="00A96664" w:rsidRPr="00F17F88" w:rsidRDefault="00A96664" w:rsidP="00230E67">
            <w:pPr>
              <w:spacing w:line="360" w:lineRule="exact"/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12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ស្វែងរកដី អាគារ បរិក្ខារ សម្ភារៈ ដើម្បីចាប់ផ្តើមជំនួញ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</w:p>
          <w:p w14:paraId="4B91E1D2" w14:textId="3F9E82BA" w:rsidR="00A96664" w:rsidRPr="00F17F88" w:rsidRDefault="00A96664" w:rsidP="00230E67">
            <w:pPr>
              <w:spacing w:line="360" w:lineRule="exact"/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13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ដាក់ពាក្យសុំការអនុញ្ញាត ឬអាជ្ញាប័ណ្ណដើម្បីចាប់ផ្តើមជំនួញ</w:t>
            </w:r>
          </w:p>
          <w:p w14:paraId="36910490" w14:textId="2B7B9C24" w:rsidR="00A96664" w:rsidRPr="00F17F88" w:rsidRDefault="00A96664" w:rsidP="00230E67">
            <w:pPr>
              <w:spacing w:line="360" w:lineRule="exact"/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96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ផ្សេងទៀត (បញ្ជាក់)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:____________</w:t>
            </w:r>
          </w:p>
          <w:p w14:paraId="7468E8E4" w14:textId="77777777" w:rsidR="00A96664" w:rsidRPr="00230E67" w:rsidRDefault="00A96664" w:rsidP="00230E67">
            <w:pPr>
              <w:spacing w:line="360" w:lineRule="exact"/>
              <w:rPr>
                <w:rFonts w:ascii="Khmer OS Siemreap" w:hAnsi="Khmer OS Siemreap" w:cs="Khmer OS Siemreap"/>
                <w:b/>
                <w:bCs/>
                <w:i/>
                <w:iCs/>
                <w:spacing w:val="-16"/>
                <w:szCs w:val="22"/>
                <w:lang w:val="sv-SE"/>
              </w:rPr>
            </w:pPr>
            <w:r w:rsidRPr="00230E67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pacing w:val="-16"/>
                <w:sz w:val="18"/>
                <w:szCs w:val="18"/>
                <w:cs/>
                <w:lang w:val="sv-SE"/>
              </w:rPr>
              <w:t xml:space="preserve">កំណត់សម្គាល់៖ ជម្រើស (ស្វែងរកការងារដែលមានប្រាក់កម្រៃ/ចាប់ផ្តើមជំនួញ) គឺអាស្រ័យលើចម្លើយនៃសំណួរ  </w:t>
            </w:r>
            <w:r w:rsidRPr="00230E67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pacing w:val="-16"/>
                <w:sz w:val="18"/>
                <w:szCs w:val="18"/>
                <w:lang w:val="sv-SE"/>
              </w:rPr>
              <w:t>SRH_JOB</w:t>
            </w:r>
            <w:r w:rsidRPr="00230E67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pacing w:val="-16"/>
                <w:sz w:val="18"/>
                <w:szCs w:val="18"/>
                <w:cs/>
                <w:lang w:val="sv-SE"/>
              </w:rPr>
              <w:t xml:space="preserve">  និង </w:t>
            </w:r>
            <w:r w:rsidRPr="00230E67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pacing w:val="-16"/>
                <w:sz w:val="18"/>
                <w:szCs w:val="18"/>
                <w:lang w:val="sv-SE"/>
              </w:rPr>
              <w:t>SRH_BUS</w:t>
            </w:r>
          </w:p>
        </w:tc>
      </w:tr>
      <w:tr w:rsidR="00A96664" w:rsidRPr="00CC3F4E" w14:paraId="728B2025" w14:textId="77777777" w:rsidTr="001849F7">
        <w:tc>
          <w:tcPr>
            <w:tcW w:w="9634" w:type="dxa"/>
          </w:tcPr>
          <w:p w14:paraId="6DFF22A7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SRH_MTD=03</w:t>
            </w:r>
          </w:p>
          <w:p w14:paraId="6FE150AF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SRH_ACT</w:t>
            </w:r>
          </w:p>
          <w:p w14:paraId="31E138B2" w14:textId="3376DDC0" w:rsidR="00A96664" w:rsidRPr="00F17F88" w:rsidRDefault="00A96664" w:rsidP="00230E67">
            <w:pPr>
              <w:spacing w:line="360" w:lineRule="exact"/>
              <w:ind w:left="331" w:hanging="331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L4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ក្នុង បួនសប្តាហ៍ចុងក្រោយ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បន្ថែមលើការអានការផ្សាយពាណិជ្ជកម្មការងារ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 (អ្នក/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តើមានប្រើវិធីផ្សេងទៀតដើម្បី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ព្យាយាមរកការងារមានប្រាក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កម្រៃ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ឬចាប់ផ្តើម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ជំនួញ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2848C687" w14:textId="7225DFBF" w:rsidR="00A96664" w:rsidRDefault="00230E67" w:rsidP="00053C79">
            <w:pPr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61664" behindDoc="1" locked="0" layoutInCell="1" allowOverlap="1" wp14:anchorId="50B64853" wp14:editId="4E24AD8A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72390</wp:posOffset>
                      </wp:positionV>
                      <wp:extent cx="1023257" cy="563880"/>
                      <wp:effectExtent l="0" t="0" r="5715" b="7620"/>
                      <wp:wrapNone/>
                      <wp:docPr id="16042569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257" cy="563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DB8DA0" w14:textId="77777777" w:rsidR="003C5657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78D518A6" w14:textId="77777777" w:rsidR="003C5657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0078BE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64853" id="_x0000_s1142" type="#_x0000_t202" style="position:absolute;margin-left:132.15pt;margin-top:5.7pt;width:80.55pt;height:44.4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" stroked="f">
                      <v:textbox>
                        <w:txbxContent>
                          <w:p w14:paraId="63DB8DA0" w14:textId="77777777" w:rsidR="003C5657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78D518A6" w14:textId="77777777" w:rsidR="003C5657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0078B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F4F5EC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</w:tc>
      </w:tr>
      <w:tr w:rsidR="00A96664" w:rsidRPr="00F17F88" w14:paraId="24E9D238" w14:textId="77777777" w:rsidTr="001849F7">
        <w:trPr>
          <w:trHeight w:val="7997"/>
        </w:trPr>
        <w:tc>
          <w:tcPr>
            <w:tcW w:w="9634" w:type="dxa"/>
          </w:tcPr>
          <w:p w14:paraId="5E5D1B3C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SRH_ACT=1</w:t>
            </w:r>
          </w:p>
          <w:p w14:paraId="34EAA6F0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SRH_OTH</w:t>
            </w:r>
          </w:p>
          <w:p w14:paraId="29130C5F" w14:textId="69073D99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L5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 (អ្នក/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បានធ្វើអ្វីទៀត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5ACE616A" w14:textId="1BAE2AC2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01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ដាក់ពាក្យសុំការងារទៅអ្នកជ្រើសរើសដែលកំពុងនឹងធ្វើការជាមួយ</w:t>
            </w:r>
          </w:p>
          <w:p w14:paraId="3A7C1598" w14:textId="5514B986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02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ដាក់ពាក្យ ឬឆ្លើយ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តប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ការផ្សាយពាណិជ្ជកម្មការងារ</w:t>
            </w:r>
          </w:p>
          <w:p w14:paraId="45554C3F" w14:textId="7D72F263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03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ស្រាវជ្រាវ ឬអានការផ្សាយពាណិជ្ជកម្មការងារ</w:t>
            </w:r>
          </w:p>
          <w:p w14:paraId="745AF988" w14:textId="7D7F7E94" w:rsidR="00A96664" w:rsidRPr="00C97DBE" w:rsidRDefault="00A96664" w:rsidP="00053C79">
            <w:pPr>
              <w:ind w:left="1500"/>
              <w:rPr>
                <w:rFonts w:ascii="Khmer OS Siemreap" w:hAnsi="Khmer OS Siemreap" w:cs="Khmer OS Siemreap"/>
                <w:spacing w:val="-14"/>
                <w:szCs w:val="22"/>
                <w:lang w:val="sv-SE"/>
              </w:rPr>
            </w:pPr>
            <w:r w:rsidRPr="00C97DBE">
              <w:rPr>
                <w:rFonts w:ascii="Khmer OS Siemreap" w:hAnsi="Khmer OS Siemreap" w:cs="Khmer OS Siemreap"/>
                <w:spacing w:val="-14"/>
                <w:szCs w:val="22"/>
                <w:lang w:val="sv-SE"/>
              </w:rPr>
              <w:t>04</w:t>
            </w:r>
            <w:r w:rsidR="003E0239">
              <w:rPr>
                <w:rFonts w:ascii="Khmer OS Siemreap" w:hAnsi="Khmer OS Siemreap" w:cs="Khmer OS Siemreap"/>
                <w:spacing w:val="-14"/>
                <w:szCs w:val="22"/>
                <w:lang w:val="sv-SE"/>
              </w:rPr>
              <w:t>.</w:t>
            </w:r>
            <w:r w:rsidRPr="00C97DBE">
              <w:rPr>
                <w:rFonts w:ascii="Khmer OS Siemreap" w:hAnsi="Khmer OS Siemreap" w:cs="Khmer OS Siemreap"/>
                <w:spacing w:val="-14"/>
                <w:szCs w:val="22"/>
                <w:lang w:val="sv-SE"/>
              </w:rPr>
              <w:t xml:space="preserve"> ប្រកាស/ធ្វើបច្ចុប្បន្នភាពប្រវត្តិរូប</w:t>
            </w:r>
            <w:r w:rsidRPr="00C97DBE">
              <w:rPr>
                <w:rFonts w:ascii="Khmer OS Siemreap" w:hAnsi="Khmer OS Siemreap" w:cs="Khmer OS Siemreap"/>
                <w:spacing w:val="-14"/>
                <w:szCs w:val="22"/>
                <w:cs/>
                <w:lang w:val="sv-SE"/>
              </w:rPr>
              <w:t>នៅលើគេហទំព័រវិជ្ជាជីវៈ/បណ្តាញទំនាក់ទំនងសង្គមអនឡាញ</w:t>
            </w:r>
          </w:p>
          <w:p w14:paraId="6123BEC8" w14:textId="58CA79CE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05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ចុះឈ្មោះនៅ 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[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ទីភ្នាក់ងារជាតិមុខរបរ និងការងារ ឬ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មជ្ឈមណ្ឌលការងារ]</w:t>
            </w:r>
          </w:p>
          <w:p w14:paraId="335AD98C" w14:textId="72C01F55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06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ចុះឈ្មោះនៅ មជ្ឈមណ្ឌលការងារឯកជន</w:t>
            </w:r>
          </w:p>
          <w:p w14:paraId="3F589000" w14:textId="55A05DE5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07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ធ្វើតេស្ត ឬសម្ភាសន៍</w:t>
            </w:r>
          </w:p>
          <w:p w14:paraId="4399160F" w14:textId="00D3A9AC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08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ស្វែងរកជំនួយពីសាច់ញាតិ មិត្តភ័ក្តិ និងអ្នកដទៃ</w:t>
            </w:r>
          </w:p>
          <w:p w14:paraId="62F010EB" w14:textId="30E52038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09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សាកសួរតាមរោងចក្រ កន្លែងការងារ </w:t>
            </w:r>
          </w:p>
          <w:p w14:paraId="2EC5EE8C" w14:textId="057A0344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10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រង់ចាំតាមផ្លូវ ដើម្បីគេជ្រើសយកទៅធ្វើការ </w:t>
            </w:r>
          </w:p>
          <w:p w14:paraId="7A5D4F44" w14:textId="78A709B4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11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ស្វែងរកជំនួយផ្នែកហិរញ្ញវត្ថុ ដើម្បីចាប់ផ្តើមជំនួញ</w:t>
            </w:r>
          </w:p>
          <w:p w14:paraId="68B6DECF" w14:textId="2B6A1EF8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12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ស្វែងរកដី អាគារ បរិក្ខារ សម្ភារៈ ដើម្បីចាប់ផ្តើមជំនួញ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</w:p>
          <w:p w14:paraId="4A8E95D2" w14:textId="347F9E76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13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ដាក់ពាក្យសុំការអនុញ្ញាត ឬអាជ្ញាប័ណ្ណដើម្បីចាប់ផ្តើម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ជំនួញ</w:t>
            </w:r>
          </w:p>
          <w:p w14:paraId="5B168556" w14:textId="4D3A5F18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99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ទៅប្រឹក្សាយោបល់ ដែលផ្តល់ដោយ អ្នកប្រឹក្សាយោបល់ពីការងារ</w:t>
            </w:r>
          </w:p>
          <w:p w14:paraId="0A060B3D" w14:textId="7AF6F807" w:rsidR="00A96664" w:rsidRPr="00F17F88" w:rsidRDefault="00A96664" w:rsidP="00053C79">
            <w:pPr>
              <w:ind w:left="150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96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ផ្សេងទៀត (បញ្ជាក់)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:____________</w:t>
            </w:r>
          </w:p>
        </w:tc>
      </w:tr>
      <w:tr w:rsidR="00A96664" w:rsidRPr="00F17F88" w14:paraId="643B8954" w14:textId="77777777" w:rsidTr="001849F7">
        <w:trPr>
          <w:trHeight w:val="4505"/>
        </w:trPr>
        <w:tc>
          <w:tcPr>
            <w:tcW w:w="9634" w:type="dxa"/>
          </w:tcPr>
          <w:p w14:paraId="39326485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i/>
                <w:color w:val="FF0000"/>
                <w:sz w:val="20"/>
                <w:szCs w:val="20"/>
              </w:rPr>
              <w:t xml:space="preserve"> (SRH_JOB=1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i/>
                <w:color w:val="FF0000"/>
                <w:sz w:val="20"/>
                <w:szCs w:val="20"/>
              </w:rPr>
              <w:t xml:space="preserve"> </w:t>
            </w:r>
            <w:r w:rsidRPr="00F17F88">
              <w:rPr>
                <w:rFonts w:cstheme="minorBidi" w:hint="cs"/>
                <w:i/>
                <w:color w:val="FF0000"/>
                <w:sz w:val="20"/>
                <w:szCs w:val="20"/>
                <w:cs/>
              </w:rPr>
              <w:t xml:space="preserve"> </w:t>
            </w:r>
            <w:r w:rsidRPr="00F17F88">
              <w:rPr>
                <w:i/>
                <w:color w:val="FF0000"/>
                <w:sz w:val="20"/>
                <w:szCs w:val="20"/>
              </w:rPr>
              <w:t>SRH_BUS=1)</w:t>
            </w:r>
          </w:p>
          <w:p w14:paraId="5D47024E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SRH_DUR</w:t>
            </w:r>
          </w:p>
          <w:p w14:paraId="083048D3" w14:textId="6AC80AB1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L6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តើរយៈពេលប៉ុន្មានដែល(អ្នក/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អត់បានធ្វើការងារ និងព្យាយាម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ស្វែងរកការងារដែល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មានប្រាក់កម្រៃ ឬចាប់ផ្ដើម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ជំនួញ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3F667C00" w14:textId="4E81E045" w:rsidR="00A96664" w:rsidRPr="00F17F88" w:rsidRDefault="00A96664" w:rsidP="00053C79">
            <w:pPr>
              <w:ind w:left="204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   1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តិចជាង១ខែ</w:t>
            </w:r>
          </w:p>
          <w:p w14:paraId="59AFF26D" w14:textId="0C7EEA27" w:rsidR="00A96664" w:rsidRPr="00F17F88" w:rsidRDefault="00A96664" w:rsidP="00053C79">
            <w:pPr>
              <w:ind w:left="222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2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១ខែ ទៅ តិចជាង៣ខែ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  <w:p w14:paraId="4DF4250D" w14:textId="494DABBA" w:rsidR="00A96664" w:rsidRPr="00F17F88" w:rsidRDefault="00A96664" w:rsidP="00053C79">
            <w:pPr>
              <w:ind w:left="204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</w:t>
            </w:r>
            <w:r w:rsidRPr="00F17F88">
              <w:rPr>
                <w:rFonts w:ascii="Khmer OS Siemreap" w:hAnsi="Khmer OS Siemreap" w:cs="Khmer OS Siemreap"/>
                <w:szCs w:val="22"/>
              </w:rPr>
              <w:t>3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៣ខែ ទៅ តិចជាង៦ខែ</w:t>
            </w:r>
          </w:p>
          <w:p w14:paraId="2A3E3B51" w14:textId="7E028C8A" w:rsidR="00A96664" w:rsidRPr="00F17F88" w:rsidRDefault="00A96664" w:rsidP="00053C79">
            <w:pPr>
              <w:ind w:left="204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  </w:t>
            </w:r>
            <w:r w:rsidRPr="00F17F88">
              <w:rPr>
                <w:rFonts w:ascii="Khmer OS Siemreap" w:hAnsi="Khmer OS Siemreap" w:cs="Khmer OS Siemreap"/>
                <w:szCs w:val="22"/>
              </w:rPr>
              <w:t>4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៦ខែ ទៅ តិចជាង១២ខែ</w:t>
            </w:r>
          </w:p>
          <w:p w14:paraId="307652DE" w14:textId="3913332F" w:rsidR="00A96664" w:rsidRPr="00F17F88" w:rsidRDefault="00A96664" w:rsidP="00053C79">
            <w:pPr>
              <w:ind w:left="204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   5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១ឆ្នាំ ទៅ តិចជាង២ឆ្នាំ</w:t>
            </w:r>
          </w:p>
          <w:p w14:paraId="4655CA37" w14:textId="6C9D3CF7" w:rsidR="00A96664" w:rsidRPr="00F17F88" w:rsidRDefault="00A96664" w:rsidP="00053C79">
            <w:pPr>
              <w:ind w:left="204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   6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២ឆ្នាំឡើង</w:t>
            </w:r>
          </w:p>
        </w:tc>
      </w:tr>
      <w:tr w:rsidR="00A96664" w:rsidRPr="00CC3F4E" w14:paraId="707DEDB9" w14:textId="77777777" w:rsidTr="001849F7">
        <w:trPr>
          <w:trHeight w:val="2597"/>
        </w:trPr>
        <w:tc>
          <w:tcPr>
            <w:tcW w:w="9634" w:type="dxa"/>
          </w:tcPr>
          <w:p w14:paraId="5B104430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SRH_BUS=2 </w:t>
            </w:r>
          </w:p>
          <w:p w14:paraId="1A14DC20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SRH_YER</w:t>
            </w:r>
          </w:p>
          <w:p w14:paraId="2D4D86AD" w14:textId="2896EDEF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L7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អំឡុងពេល១២ខែ ចុងក្រោយចាប់ ពោលគឺតាំងតែពី 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[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ខែបច្ចុប្បន្ន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-12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ឆ្នាំ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] ]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រហូតដល់ខែចុងក្រោយ តើ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(អ្នក/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)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បានស្វែងរកការងារ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មានប្រាក់កម្រៃ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/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ចាប់ផ្ដើម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ជំនួញ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ដែរឬទេ?</w:t>
            </w:r>
          </w:p>
          <w:p w14:paraId="12346687" w14:textId="4715F812" w:rsidR="00A96664" w:rsidRPr="00F17F88" w:rsidRDefault="00C97DBE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62688" behindDoc="0" locked="0" layoutInCell="1" allowOverlap="1" wp14:anchorId="5D0C1FA0" wp14:editId="15D88773">
                      <wp:simplePos x="0" y="0"/>
                      <wp:positionH relativeFrom="column">
                        <wp:posOffset>1179195</wp:posOffset>
                      </wp:positionH>
                      <wp:positionV relativeFrom="paragraph">
                        <wp:posOffset>13335</wp:posOffset>
                      </wp:positionV>
                      <wp:extent cx="1022985" cy="514350"/>
                      <wp:effectExtent l="0" t="0" r="5715" b="0"/>
                      <wp:wrapNone/>
                      <wp:docPr id="6162176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985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DF9CE7" w14:textId="77777777" w:rsidR="003C5657" w:rsidRPr="008C0C6A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8C0C6A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8C0C6A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6A9313CC" w14:textId="77777777" w:rsidR="003C5657" w:rsidRPr="008C0C6A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8C0C6A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8C0C6A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C1FA0" id="_x0000_s1143" type="#_x0000_t202" style="position:absolute;left:0;text-align:left;margin-left:92.85pt;margin-top:1.05pt;width:80.55pt;height:40.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" stroked="f">
                      <v:textbox>
                        <w:txbxContent>
                          <w:p w14:paraId="31DF9CE7" w14:textId="77777777" w:rsidR="003C5657" w:rsidRPr="008C0C6A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8C0C6A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8C0C6A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6A9313CC" w14:textId="77777777" w:rsidR="003C5657" w:rsidRPr="008C0C6A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8C0C6A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8C0C6A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4E0E0C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color w:val="FF0000"/>
                <w:sz w:val="20"/>
                <w:szCs w:val="20"/>
                <w:lang w:val="sv-SE"/>
              </w:rPr>
              <w:t xml:space="preserve"> </w:t>
            </w:r>
          </w:p>
        </w:tc>
      </w:tr>
      <w:tr w:rsidR="00A96664" w:rsidRPr="00CC3F4E" w14:paraId="28F9B595" w14:textId="77777777" w:rsidTr="001849F7">
        <w:trPr>
          <w:trHeight w:val="2240"/>
        </w:trPr>
        <w:tc>
          <w:tcPr>
            <w:tcW w:w="9634" w:type="dxa"/>
          </w:tcPr>
          <w:p w14:paraId="2A15CCB7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SRH_BUS=2</w:t>
            </w:r>
          </w:p>
          <w:p w14:paraId="215B61B9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SRH_DES</w:t>
            </w:r>
          </w:p>
          <w:p w14:paraId="49C0B67F" w14:textId="4F982FD3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L8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នៅពេលបច្ចុប្បន្ននេះតើ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(អ្នក/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)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ចង់ធ្វើ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ការងារដែរឬទេ?</w:t>
            </w:r>
          </w:p>
          <w:p w14:paraId="0125FA23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63712" behindDoc="1" locked="0" layoutInCell="1" allowOverlap="1" wp14:anchorId="162B5B47" wp14:editId="2B971295">
                      <wp:simplePos x="0" y="0"/>
                      <wp:positionH relativeFrom="column">
                        <wp:posOffset>1811309</wp:posOffset>
                      </wp:positionH>
                      <wp:positionV relativeFrom="paragraph">
                        <wp:posOffset>5138</wp:posOffset>
                      </wp:positionV>
                      <wp:extent cx="1023257" cy="450272"/>
                      <wp:effectExtent l="0" t="0" r="5715" b="6985"/>
                      <wp:wrapNone/>
                      <wp:docPr id="13006828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257" cy="4502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E9BF7B" w14:textId="77777777" w:rsidR="003C5657" w:rsidRPr="008C0C6A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8C0C6A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8C0C6A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3163C333" w14:textId="77777777" w:rsidR="003C5657" w:rsidRPr="008C0C6A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8C0C6A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8C0C6A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B5B47" id="_x0000_s1144" type="#_x0000_t202" style="position:absolute;margin-left:142.6pt;margin-top:.4pt;width:80.55pt;height:35.4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" stroked="f">
                      <v:textbox>
                        <w:txbxContent>
                          <w:p w14:paraId="5BE9BF7B" w14:textId="77777777" w:rsidR="003C5657" w:rsidRPr="008C0C6A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8C0C6A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8C0C6A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3163C333" w14:textId="77777777" w:rsidR="003C5657" w:rsidRPr="008C0C6A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8C0C6A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8C0C6A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96664" w:rsidRPr="00F17F88" w14:paraId="0403F851" w14:textId="77777777" w:rsidTr="001849F7">
        <w:tc>
          <w:tcPr>
            <w:tcW w:w="9634" w:type="dxa"/>
          </w:tcPr>
          <w:p w14:paraId="0EB7D6B2" w14:textId="53BC204F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SRH_DES =1</w:t>
            </w:r>
          </w:p>
          <w:p w14:paraId="3DB4272B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SRH_DWY</w:t>
            </w:r>
          </w:p>
          <w:p w14:paraId="434F7D2B" w14:textId="7C83E6BF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L9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មូលហេតុចម្បងអ្វី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ដែល (អ្នក/ឈ្មោះ) មិនបានព្យាយាមស្វែងរកការងារដែលមានប្រាក់កម្រៃឬចាប់ផ្តើមជំនួញ ក្នុងរយៈពេលបួនសប្ដាហ៍ចុងក្រោយនេះ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5B81A300" w14:textId="6462353A" w:rsidR="00A96664" w:rsidRPr="00F17F88" w:rsidRDefault="00A96664" w:rsidP="00053C79">
            <w:pPr>
              <w:overflowPunct w:val="0"/>
              <w:spacing w:line="360" w:lineRule="exact"/>
              <w:ind w:left="1584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01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កំពុងរង់ចាំលទ្ធផលដែលបានស្វែងរកការងារមុន</w:t>
            </w:r>
          </w:p>
          <w:p w14:paraId="175722AD" w14:textId="02007837" w:rsidR="00A96664" w:rsidRPr="00F17F88" w:rsidRDefault="00A96664" w:rsidP="00053C79">
            <w:pPr>
              <w:overflowPunct w:val="0"/>
              <w:spacing w:line="360" w:lineRule="exact"/>
              <w:ind w:left="1584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02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កំពុងរង់ចាំការហៅពីការងារមុន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</w:p>
          <w:p w14:paraId="04D9FB00" w14:textId="02D1C406" w:rsidR="00A96664" w:rsidRPr="00F17F88" w:rsidRDefault="00A96664" w:rsidP="00053C79">
            <w:pPr>
              <w:overflowPunct w:val="0"/>
              <w:spacing w:line="360" w:lineRule="exact"/>
              <w:ind w:left="1584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03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កំពុងរង់ចាំរដូវចាប់ផ្តើម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</w:p>
          <w:p w14:paraId="397EF2A9" w14:textId="445E95C4" w:rsidR="00A96664" w:rsidRPr="00F17F88" w:rsidRDefault="00A96664" w:rsidP="00053C79">
            <w:pPr>
              <w:overflowPunct w:val="0"/>
              <w:spacing w:line="360" w:lineRule="exact"/>
              <w:ind w:left="1584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04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កំពុងរង់ចាំការចាប់ផ្តើមការងារ ឬជំនួញថ្មី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</w:p>
          <w:p w14:paraId="5630180F" w14:textId="6AFCAB38" w:rsidR="00A96664" w:rsidRPr="00F17F88" w:rsidRDefault="00A96664" w:rsidP="00053C79">
            <w:pPr>
              <w:overflowPunct w:val="0"/>
              <w:spacing w:line="360" w:lineRule="exact"/>
              <w:ind w:left="1584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05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នឿយហត់ស្វែងរកការងារ គ្មានការងារក្នុងតំបន់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</w:p>
          <w:p w14:paraId="0E17C90D" w14:textId="3A3E9333" w:rsidR="00A96664" w:rsidRPr="00F17F88" w:rsidRDefault="00A96664" w:rsidP="00053C79">
            <w:pPr>
              <w:overflowPunct w:val="0"/>
              <w:spacing w:line="360" w:lineRule="exact"/>
              <w:ind w:left="1584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06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គ្មានការងារតាមជំនាញ ខ្វះបទពិសោធន៍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</w:p>
          <w:p w14:paraId="4188A3C8" w14:textId="15342C7B" w:rsidR="00A96664" w:rsidRPr="00F17F88" w:rsidRDefault="00A96664" w:rsidP="00053C79">
            <w:pPr>
              <w:overflowPunct w:val="0"/>
              <w:spacing w:line="360" w:lineRule="exact"/>
              <w:ind w:left="1584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07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គិតថាក្មេងពេក/ចាស់ពេកដោយនិយោជក</w:t>
            </w:r>
          </w:p>
          <w:p w14:paraId="32000201" w14:textId="14B2879E" w:rsidR="00A96664" w:rsidRPr="00F17F88" w:rsidRDefault="00A96664" w:rsidP="00053C79">
            <w:pPr>
              <w:overflowPunct w:val="0"/>
              <w:spacing w:line="360" w:lineRule="exact"/>
              <w:ind w:left="1584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08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ជាប់សិក្សា ឬបណ្តុះបណ្តាល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</w:p>
          <w:p w14:paraId="4559ABBE" w14:textId="27DA9B40" w:rsidR="00A96664" w:rsidRPr="00F17F88" w:rsidRDefault="00A96664" w:rsidP="00053C79">
            <w:pPr>
              <w:overflowPunct w:val="0"/>
              <w:spacing w:line="360" w:lineRule="exact"/>
              <w:ind w:left="1584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09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ទទួលខុសត្រូវលើគ្រួសារផ្ទាល់ខ្លួន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</w:p>
          <w:p w14:paraId="1C1E6786" w14:textId="19B153CF" w:rsidR="00A96664" w:rsidRPr="00F17F88" w:rsidRDefault="00A96664" w:rsidP="00053C79">
            <w:pPr>
              <w:overflowPunct w:val="0"/>
              <w:spacing w:line="360" w:lineRule="exact"/>
              <w:ind w:left="1584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10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មានកសិកម្ម / នេសាទសម្រាប់គ្រួសារប្រើប្រាស់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</w:p>
          <w:p w14:paraId="55764ECE" w14:textId="7B63BB4F" w:rsidR="00A96664" w:rsidRPr="00F17F88" w:rsidRDefault="00A96664" w:rsidP="00053C79">
            <w:pPr>
              <w:overflowPunct w:val="0"/>
              <w:spacing w:line="360" w:lineRule="exact"/>
              <w:ind w:left="1584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11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មានជ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ំងឺ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របួស ពិការ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</w:p>
          <w:p w14:paraId="36BA077C" w14:textId="295ECBCA" w:rsidR="00A96664" w:rsidRPr="00F17F88" w:rsidRDefault="00A96664" w:rsidP="00053C79">
            <w:pPr>
              <w:overflowPunct w:val="0"/>
              <w:spacing w:line="360" w:lineRule="exact"/>
              <w:ind w:left="1584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12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ចូលនិវត្តន៍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 xml:space="preserve"> អ្នក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មានប្រាក់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សោធននិវត្តន៍</w:t>
            </w:r>
          </w:p>
          <w:p w14:paraId="19BDE0F0" w14:textId="493F0990" w:rsidR="00A96664" w:rsidRPr="00F17F88" w:rsidRDefault="00A96664" w:rsidP="00053C79">
            <w:pPr>
              <w:overflowPunct w:val="0"/>
              <w:spacing w:line="360" w:lineRule="exact"/>
              <w:ind w:left="1584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13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មានប្រភពចំណូលផ្សេងទៀត​</w:t>
            </w:r>
          </w:p>
          <w:p w14:paraId="246B1634" w14:textId="59222D46" w:rsidR="00A96664" w:rsidRPr="00F17F88" w:rsidRDefault="00A96664" w:rsidP="00053C79">
            <w:pPr>
              <w:overflowPunct w:val="0"/>
              <w:spacing w:line="360" w:lineRule="exact"/>
              <w:ind w:left="1584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14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ចាស់ពេក/ក្មេងពេក</w:t>
            </w:r>
          </w:p>
          <w:p w14:paraId="3B3F9984" w14:textId="361C5B20" w:rsidR="00A96664" w:rsidRPr="00F17F88" w:rsidRDefault="00A96664" w:rsidP="00053C79">
            <w:pPr>
              <w:overflowPunct w:val="0"/>
              <w:spacing w:line="360" w:lineRule="exact"/>
              <w:ind w:left="1584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99</w:t>
            </w:r>
            <w:r w:rsidR="003E0239">
              <w:rPr>
                <w:rFonts w:ascii="Khmer OS Siemreap" w:hAnsi="Khmer OS Siemreap" w:cs="Khmer OS Siemreap" w:hint="cs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បណ្តុះបណ្តាល និងហាត់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ការ</w:t>
            </w:r>
          </w:p>
          <w:p w14:paraId="11F12184" w14:textId="5BF45361" w:rsidR="00A96664" w:rsidRPr="00F17F88" w:rsidRDefault="00A96664" w:rsidP="00053C79">
            <w:pPr>
              <w:overflowPunct w:val="0"/>
              <w:spacing w:line="360" w:lineRule="exact"/>
              <w:ind w:left="1584"/>
              <w:rPr>
                <w:rFonts w:ascii="Khmer OS Siemreap" w:hAnsi="Khmer OS Siemreap" w:cs="Khmer OS Siemreap"/>
                <w:color w:val="EE0000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color w:val="EE0000"/>
                <w:szCs w:val="22"/>
                <w:lang w:val="sv-SE"/>
              </w:rPr>
              <w:t>98</w:t>
            </w:r>
            <w:r w:rsidR="003E0239">
              <w:rPr>
                <w:rFonts w:ascii="Khmer OS Siemreap" w:hAnsi="Khmer OS Siemreap" w:cs="Khmer OS Siemreap"/>
                <w:color w:val="EE0000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color w:val="EE0000"/>
                <w:szCs w:val="22"/>
                <w:cs/>
                <w:lang w:val="sv-SE"/>
              </w:rPr>
              <w:t>ថែទាំកូនក្មេង/ថែទាំមនុស្សចាស់ក្នុងគ្រួសារ</w:t>
            </w:r>
          </w:p>
          <w:p w14:paraId="6A9F8025" w14:textId="09578A55" w:rsidR="00A96664" w:rsidRPr="00F17F88" w:rsidRDefault="00A96664" w:rsidP="00053C79">
            <w:pPr>
              <w:overflowPunct w:val="0"/>
              <w:spacing w:line="360" w:lineRule="exact"/>
              <w:ind w:left="1584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​96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ផ្សេងទៀត (បញ្ជាក់) 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________ </w:t>
            </w:r>
          </w:p>
        </w:tc>
      </w:tr>
      <w:tr w:rsidR="00A96664" w:rsidRPr="00CC3F4E" w14:paraId="3491FCEE" w14:textId="77777777" w:rsidTr="001849F7">
        <w:trPr>
          <w:trHeight w:val="3851"/>
        </w:trPr>
        <w:tc>
          <w:tcPr>
            <w:tcW w:w="9634" w:type="dxa"/>
          </w:tcPr>
          <w:p w14:paraId="2759EBFB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lastRenderedPageBreak/>
              <w:t>SRH_FTR</w:t>
            </w:r>
          </w:p>
          <w:p w14:paraId="3FBECAA2" w14:textId="77777777" w:rsidR="00A96664" w:rsidRPr="00F17F88" w:rsidRDefault="00A96664" w:rsidP="00053C79">
            <w:pPr>
              <w:ind w:left="1152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( GLO_EMP=0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ABS_WHY=01 )</w:t>
            </w:r>
          </w:p>
          <w:p w14:paraId="15708983" w14:textId="2810EDA9" w:rsidR="00A96664" w:rsidRPr="00F17F88" w:rsidRDefault="00A96664" w:rsidP="00053C79">
            <w:pPr>
              <w:ind w:left="87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L10A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អ្នកបានប្រាប់ខ្ញុំមុននេះថា (អ្នក/ឈ្មោះ) រំពឹងថានឹងចាប់ផ្តើមធ្វើការក្នុងការងារ ឬជំនួញថ្មី។ តើ (អ្នក/ឈ្មោះ) នឹងចាប់ផ្តើមធ្វើការក្នុងការងារ ឬអាជីវកម្មថ្មីនេះនៅពេលណា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19582635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0"/>
                <w:szCs w:val="10"/>
                <w:lang w:val="sv-SE"/>
              </w:rPr>
            </w:pPr>
          </w:p>
          <w:p w14:paraId="65BE7AE5" w14:textId="77777777" w:rsidR="00A96664" w:rsidRPr="00F17F88" w:rsidRDefault="00A96664" w:rsidP="00053C79">
            <w:pPr>
              <w:ind w:left="1152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SRH_DWY=04</w:t>
            </w:r>
          </w:p>
          <w:p w14:paraId="577D9382" w14:textId="68D149E2" w:rsidR="00A96664" w:rsidRPr="00F17F88" w:rsidRDefault="00A96664" w:rsidP="00053C79">
            <w:pPr>
              <w:ind w:left="87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64736" behindDoc="0" locked="0" layoutInCell="1" allowOverlap="1" wp14:anchorId="3AD19E6D" wp14:editId="16B78D7F">
                      <wp:simplePos x="0" y="0"/>
                      <wp:positionH relativeFrom="column">
                        <wp:posOffset>660294</wp:posOffset>
                      </wp:positionH>
                      <wp:positionV relativeFrom="paragraph">
                        <wp:posOffset>247881</wp:posOffset>
                      </wp:positionV>
                      <wp:extent cx="2533650" cy="850974"/>
                      <wp:effectExtent l="0" t="0" r="0" b="6350"/>
                      <wp:wrapNone/>
                      <wp:docPr id="17475749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0" cy="8509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9CDC88" w14:textId="77777777" w:rsidR="003C5657" w:rsidRPr="00AE0CC4" w:rsidRDefault="003C5657" w:rsidP="00A96664">
                                  <w:pPr>
                                    <w:ind w:left="360"/>
                                    <w:rPr>
                                      <w:rFonts w:ascii="Khmer OS Siemreap" w:hAnsi="Khmer OS Siemreap" w:cs="Khmer OS Siemreap"/>
                                      <w:szCs w:val="22"/>
                                      <w:lang w:val="sv-SE"/>
                                    </w:rPr>
                                  </w:pPr>
                                  <w:r w:rsidRPr="00AE0CC4">
                                    <w:rPr>
                                      <w:rFonts w:ascii="Khmer OS Siemreap" w:hAnsi="Khmer OS Siemreap" w:cs="Khmer OS Siemreap"/>
                                      <w:szCs w:val="22"/>
                                      <w:lang w:val="sv-SE"/>
                                    </w:rPr>
                                    <w:t xml:space="preserve">1. </w:t>
                                  </w:r>
                                  <w:r w:rsidRPr="00AE0CC4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១ខែ ឬតិចជាង</w:t>
                                  </w:r>
                                </w:p>
                                <w:p w14:paraId="64C5454A" w14:textId="77777777" w:rsidR="003C5657" w:rsidRPr="00AE0CC4" w:rsidRDefault="003C5657" w:rsidP="00A96664">
                                  <w:pPr>
                                    <w:ind w:left="360"/>
                                    <w:rPr>
                                      <w:rFonts w:ascii="Khmer OS Siemreap" w:hAnsi="Khmer OS Siemreap" w:cs="Khmer OS Siemreap"/>
                                      <w:szCs w:val="22"/>
                                      <w:lang w:val="sv-SE"/>
                                    </w:rPr>
                                  </w:pPr>
                                  <w:r w:rsidRPr="00AE0CC4">
                                    <w:rPr>
                                      <w:rFonts w:ascii="Khmer OS Siemreap" w:hAnsi="Khmer OS Siemreap" w:cs="Khmer OS Siemreap"/>
                                      <w:szCs w:val="22"/>
                                      <w:lang w:val="sv-SE"/>
                                    </w:rPr>
                                    <w:t xml:space="preserve">2. </w:t>
                                  </w:r>
                                  <w:r w:rsidRPr="00AE0CC4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ច្រើនជាង១ខែ និងរហូតដល់ ៣ខែ</w:t>
                                  </w:r>
                                  <w:r w:rsidRPr="00AE0CC4">
                                    <w:rPr>
                                      <w:rFonts w:ascii="Khmer OS Siemreap" w:hAnsi="Khmer OS Siemreap" w:cs="Khmer OS Siemreap"/>
                                      <w:szCs w:val="22"/>
                                      <w:lang w:val="sv-SE"/>
                                    </w:rPr>
                                    <w:t xml:space="preserve"> </w:t>
                                  </w:r>
                                </w:p>
                                <w:p w14:paraId="7F0019B2" w14:textId="77777777" w:rsidR="003C5657" w:rsidRPr="00AE0CC4" w:rsidRDefault="003C5657" w:rsidP="00A96664">
                                  <w:pPr>
                                    <w:spacing w:line="280" w:lineRule="exact"/>
                                    <w:ind w:left="360"/>
                                    <w:rPr>
                                      <w:rFonts w:ascii="Khmer OS Siemreap" w:hAnsi="Khmer OS Siemreap" w:cs="Khmer OS Siemreap"/>
                                      <w:szCs w:val="22"/>
                                      <w:lang w:val="sv-SE"/>
                                    </w:rPr>
                                  </w:pPr>
                                  <w:r w:rsidRPr="00AE0CC4">
                                    <w:rPr>
                                      <w:rFonts w:ascii="Khmer OS Siemreap" w:hAnsi="Khmer OS Siemreap" w:cs="Khmer OS Siemreap"/>
                                      <w:szCs w:val="22"/>
                                      <w:lang w:val="sv-SE"/>
                                    </w:rPr>
                                    <w:t xml:space="preserve">3. </w:t>
                                  </w:r>
                                  <w:r w:rsidRPr="00AE0CC4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ច្រើនជាង</w:t>
                                  </w:r>
                                  <w:r w:rsidRPr="00AE0CC4">
                                    <w:rPr>
                                      <w:rFonts w:ascii="Khmer OS Siemreap" w:hAnsi="Khmer OS Siemreap" w:cs="Khmer OS Siemreap"/>
                                      <w:szCs w:val="22"/>
                                      <w:lang w:val="sv-SE"/>
                                    </w:rPr>
                                    <w:t xml:space="preserve"> </w:t>
                                  </w:r>
                                  <w:r w:rsidRPr="00AE0CC4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  <w:lang w:val="ca-ES"/>
                                    </w:rPr>
                                    <w:t>៣</w:t>
                                  </w:r>
                                  <w:r w:rsidRPr="00AE0CC4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ខែ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19E6D" id="_x0000_s1145" type="#_x0000_t202" style="position:absolute;left:0;text-align:left;margin-left:52pt;margin-top:19.5pt;width:199.5pt;height:67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" stroked="f">
                      <v:textbox>
                        <w:txbxContent>
                          <w:p w14:paraId="689CDC88" w14:textId="77777777" w:rsidR="003C5657" w:rsidRPr="00AE0CC4" w:rsidRDefault="003C5657" w:rsidP="00A96664">
                            <w:pPr>
                              <w:ind w:left="360"/>
                              <w:rPr>
                                <w:rFonts w:ascii="Khmer OS Siemreap" w:hAnsi="Khmer OS Siemreap" w:cs="Khmer OS Siemreap"/>
                                <w:szCs w:val="22"/>
                                <w:lang w:val="sv-SE"/>
                              </w:rPr>
                            </w:pPr>
                            <w:r w:rsidRPr="00AE0CC4">
                              <w:rPr>
                                <w:rFonts w:ascii="Khmer OS Siemreap" w:hAnsi="Khmer OS Siemreap" w:cs="Khmer OS Siemreap"/>
                                <w:szCs w:val="22"/>
                                <w:lang w:val="sv-SE"/>
                              </w:rPr>
                              <w:t xml:space="preserve">1. </w:t>
                            </w:r>
                            <w:r w:rsidRPr="00AE0CC4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១ខែ ឬតិចជាង</w:t>
                            </w:r>
                          </w:p>
                          <w:p w14:paraId="64C5454A" w14:textId="77777777" w:rsidR="003C5657" w:rsidRPr="00AE0CC4" w:rsidRDefault="003C5657" w:rsidP="00A96664">
                            <w:pPr>
                              <w:ind w:left="360"/>
                              <w:rPr>
                                <w:rFonts w:ascii="Khmer OS Siemreap" w:hAnsi="Khmer OS Siemreap" w:cs="Khmer OS Siemreap"/>
                                <w:szCs w:val="22"/>
                                <w:lang w:val="sv-SE"/>
                              </w:rPr>
                            </w:pPr>
                            <w:r w:rsidRPr="00AE0CC4">
                              <w:rPr>
                                <w:rFonts w:ascii="Khmer OS Siemreap" w:hAnsi="Khmer OS Siemreap" w:cs="Khmer OS Siemreap"/>
                                <w:szCs w:val="22"/>
                                <w:lang w:val="sv-SE"/>
                              </w:rPr>
                              <w:t xml:space="preserve">2. </w:t>
                            </w:r>
                            <w:r w:rsidRPr="00AE0CC4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ច្រើនជាង១ខែ និងរហូតដល់ ៣ខែ</w:t>
                            </w:r>
                            <w:r w:rsidRPr="00AE0CC4">
                              <w:rPr>
                                <w:rFonts w:ascii="Khmer OS Siemreap" w:hAnsi="Khmer OS Siemreap" w:cs="Khmer OS Siemreap"/>
                                <w:szCs w:val="22"/>
                                <w:lang w:val="sv-SE"/>
                              </w:rPr>
                              <w:t xml:space="preserve"> </w:t>
                            </w:r>
                          </w:p>
                          <w:p w14:paraId="7F0019B2" w14:textId="77777777" w:rsidR="003C5657" w:rsidRPr="00AE0CC4" w:rsidRDefault="003C5657" w:rsidP="00A96664">
                            <w:pPr>
                              <w:spacing w:line="280" w:lineRule="exact"/>
                              <w:ind w:left="360"/>
                              <w:rPr>
                                <w:rFonts w:ascii="Khmer OS Siemreap" w:hAnsi="Khmer OS Siemreap" w:cs="Khmer OS Siemreap"/>
                                <w:szCs w:val="22"/>
                                <w:lang w:val="sv-SE"/>
                              </w:rPr>
                            </w:pPr>
                            <w:r w:rsidRPr="00AE0CC4">
                              <w:rPr>
                                <w:rFonts w:ascii="Khmer OS Siemreap" w:hAnsi="Khmer OS Siemreap" w:cs="Khmer OS Siemreap"/>
                                <w:szCs w:val="22"/>
                                <w:lang w:val="sv-SE"/>
                              </w:rPr>
                              <w:t xml:space="preserve">3. </w:t>
                            </w:r>
                            <w:r w:rsidRPr="00AE0CC4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ច្រើនជាង</w:t>
                            </w:r>
                            <w:r w:rsidRPr="00AE0CC4">
                              <w:rPr>
                                <w:rFonts w:ascii="Khmer OS Siemreap" w:hAnsi="Khmer OS Siemreap" w:cs="Khmer OS Siemreap"/>
                                <w:szCs w:val="22"/>
                                <w:lang w:val="sv-SE"/>
                              </w:rPr>
                              <w:t xml:space="preserve"> </w:t>
                            </w:r>
                            <w:r w:rsidRPr="00AE0CC4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  <w:lang w:val="ca-ES"/>
                              </w:rPr>
                              <w:t>៣</w:t>
                            </w:r>
                            <w:r w:rsidRPr="00AE0CC4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ខែ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L10B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តើ (អ្នក/ឈ្មោះ) រំពឹងថានឹងចាប់ផ្តើមធ្វើការនៅក្នុងការងារ ឬអាជីវកម្មថ្មីនេះនៅពេលណា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0790C6C9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</w:p>
          <w:p w14:paraId="5826B75A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lang w:val="sv-SE"/>
              </w:rPr>
            </w:pPr>
          </w:p>
          <w:p w14:paraId="6054E996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lang w:val="sv-SE"/>
              </w:rPr>
            </w:pPr>
          </w:p>
        </w:tc>
      </w:tr>
      <w:tr w:rsidR="00A96664" w:rsidRPr="00CC3F4E" w14:paraId="41B68FF7" w14:textId="77777777" w:rsidTr="001849F7">
        <w:trPr>
          <w:trHeight w:val="2501"/>
        </w:trPr>
        <w:tc>
          <w:tcPr>
            <w:tcW w:w="9634" w:type="dxa"/>
          </w:tcPr>
          <w:p w14:paraId="5FA0FD57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SRH_DWY=04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(GLO_EMP=0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ABS_WHY=01 )</w:t>
            </w:r>
          </w:p>
          <w:p w14:paraId="3E23EC5D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SRH_FAN</w:t>
            </w:r>
          </w:p>
          <w:p w14:paraId="032F8BFF" w14:textId="3245674F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 wp14:anchorId="1ABC0912" wp14:editId="69214D1C">
                      <wp:simplePos x="0" y="0"/>
                      <wp:positionH relativeFrom="column">
                        <wp:posOffset>1790527</wp:posOffset>
                      </wp:positionH>
                      <wp:positionV relativeFrom="paragraph">
                        <wp:posOffset>557473</wp:posOffset>
                      </wp:positionV>
                      <wp:extent cx="1022985" cy="436418"/>
                      <wp:effectExtent l="0" t="0" r="5715" b="1905"/>
                      <wp:wrapNone/>
                      <wp:docPr id="10497470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985" cy="4364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26D94A" w14:textId="77777777" w:rsidR="003C5657" w:rsidRPr="00DF74CF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DF74CF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DF74CF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096ACCD8" w14:textId="77777777" w:rsidR="003C5657" w:rsidRPr="00DF74CF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DF74CF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DF74CF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C0912" id="_x0000_s1146" type="#_x0000_t202" style="position:absolute;margin-left:141pt;margin-top:43.9pt;width:80.55pt;height:34.3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" stroked="f">
                      <v:textbox>
                        <w:txbxContent>
                          <w:p w14:paraId="4C26D94A" w14:textId="77777777" w:rsidR="003C5657" w:rsidRPr="00DF74CF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DF74CF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DF74CF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096ACCD8" w14:textId="77777777" w:rsidR="003C5657" w:rsidRPr="00DF74CF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DF74CF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DF74CF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L11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ក្នុងសប្ដាហ៍ចុងក្រោយ ប្រសិនបើវាអាស្រ័យលើ (អ្នក/ឈ្មោះ) តើ (អ្នក/ឈ្មោះ) អាចបានចាប់ផ្តើមការងារថ្មី ឬចាប់ផ្ដើមអាជីវកម្ម ដែរឬទេ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5B8CC035" w14:textId="77777777" w:rsidR="00A96664" w:rsidRPr="00F17F88" w:rsidRDefault="00A96664" w:rsidP="00053C79">
            <w:pPr>
              <w:ind w:left="90"/>
              <w:rPr>
                <w:rFonts w:ascii="Khmer OS Siemreap" w:hAnsi="Khmer OS Siemreap" w:cs="Khmer OS Siemreap"/>
                <w:szCs w:val="22"/>
                <w:lang w:val="sv-SE"/>
              </w:rPr>
            </w:pPr>
          </w:p>
        </w:tc>
      </w:tr>
      <w:tr w:rsidR="00A96664" w:rsidRPr="00CC3F4E" w14:paraId="45CA3703" w14:textId="77777777" w:rsidTr="001849F7">
        <w:trPr>
          <w:trHeight w:val="2330"/>
        </w:trPr>
        <w:tc>
          <w:tcPr>
            <w:tcW w:w="9634" w:type="dxa"/>
          </w:tcPr>
          <w:p w14:paraId="13BDC0FD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( SRH_JOB=1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SRH_BUS=1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( SRH_DES =1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SRH_DWY NE 04 ))</w:t>
            </w:r>
          </w:p>
          <w:p w14:paraId="71A15D9C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SRH_AVN</w:t>
            </w:r>
          </w:p>
          <w:p w14:paraId="5691103F" w14:textId="2891F389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 wp14:anchorId="4239714B" wp14:editId="30BC3206">
                      <wp:simplePos x="0" y="0"/>
                      <wp:positionH relativeFrom="column">
                        <wp:posOffset>1151850</wp:posOffset>
                      </wp:positionH>
                      <wp:positionV relativeFrom="paragraph">
                        <wp:posOffset>352722</wp:posOffset>
                      </wp:positionV>
                      <wp:extent cx="1023257" cy="602553"/>
                      <wp:effectExtent l="0" t="0" r="5715" b="7620"/>
                      <wp:wrapNone/>
                      <wp:docPr id="4317639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257" cy="6025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CBABBE" w14:textId="77777777" w:rsidR="003C5657" w:rsidRPr="00DF74CF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DF74CF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DF74CF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4C88637A" w14:textId="77777777" w:rsidR="003C5657" w:rsidRPr="00DF74CF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DF74CF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DF74CF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9714B" id="_x0000_s1147" type="#_x0000_t202" style="position:absolute;left:0;text-align:left;margin-left:90.7pt;margin-top:27.75pt;width:80.55pt;height:47.4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" stroked="f">
                      <v:textbox>
                        <w:txbxContent>
                          <w:p w14:paraId="1CCBABBE" w14:textId="77777777" w:rsidR="003C5657" w:rsidRPr="00DF74CF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DF74CF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DF74CF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4C88637A" w14:textId="77777777" w:rsidR="003C5657" w:rsidRPr="00DF74CF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DF74CF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DF74CF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L12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ក្នុងសប្ដាហ៍ចុងក្រោយ ប្រសិនបើមានឱកាសការងារ ឬអាជីវកម្មអាចរកបាន តើ (អ្នក/ឈ្មោះ) អាចចាប់ផ្តើមធ្វើការ បានដែរឬទេ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1629345B" w14:textId="77777777" w:rsidR="00A96664" w:rsidRPr="00F17F88" w:rsidRDefault="00A96664" w:rsidP="00053C79">
            <w:pPr>
              <w:ind w:left="90"/>
              <w:rPr>
                <w:rFonts w:ascii="Khmer OS Siemreap" w:hAnsi="Khmer OS Siemreap" w:cs="Khmer OS Siemreap"/>
                <w:szCs w:val="22"/>
                <w:lang w:val="sv-SE"/>
              </w:rPr>
            </w:pPr>
          </w:p>
        </w:tc>
      </w:tr>
      <w:tr w:rsidR="00A96664" w:rsidRPr="00CC3F4E" w14:paraId="4F1868C5" w14:textId="77777777" w:rsidTr="001849F7">
        <w:trPr>
          <w:trHeight w:val="2510"/>
        </w:trPr>
        <w:tc>
          <w:tcPr>
            <w:tcW w:w="9634" w:type="dxa"/>
          </w:tcPr>
          <w:p w14:paraId="79AD5184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( SRH_FAN=2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SRH_AVN=2 )</w:t>
            </w:r>
          </w:p>
          <w:p w14:paraId="091D3695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SRH_AVL</w:t>
            </w:r>
          </w:p>
          <w:p w14:paraId="40C3AEE5" w14:textId="4FC39BB6" w:rsidR="00A96664" w:rsidRPr="00F17F88" w:rsidRDefault="00A96664" w:rsidP="00053C79">
            <w:pPr>
              <w:rPr>
                <w:rFonts w:ascii="Khmer OS Siemreap" w:hAnsi="Khmer OS Siemreap" w:cs="Khmer OS Siemreap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L13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(អ្នក/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)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អាចចាប់ផ្តើម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​​​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ធ្វើការ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ងារក្នុង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</w:rPr>
              <w:t>២សប្តាហ៍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ខាងមុខ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បានដែរ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ឬទេ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2E196CF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 wp14:anchorId="3ED7D99C" wp14:editId="79C40FCF">
                      <wp:simplePos x="0" y="0"/>
                      <wp:positionH relativeFrom="column">
                        <wp:posOffset>1280109</wp:posOffset>
                      </wp:positionH>
                      <wp:positionV relativeFrom="paragraph">
                        <wp:posOffset>120202</wp:posOffset>
                      </wp:positionV>
                      <wp:extent cx="1023257" cy="636815"/>
                      <wp:effectExtent l="0" t="0" r="5715" b="0"/>
                      <wp:wrapNone/>
                      <wp:docPr id="17571115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257" cy="636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19B163" w14:textId="77777777" w:rsidR="003C5657" w:rsidRPr="00DF74CF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DF74CF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DF74CF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29B6F5FD" w14:textId="77777777" w:rsidR="003C5657" w:rsidRPr="00DF74CF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DF74CF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DF74CF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7D99C" id="_x0000_s1148" type="#_x0000_t202" style="position:absolute;margin-left:100.8pt;margin-top:9.45pt;width:80.55pt;height:50.1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" stroked="f">
                      <v:textbox>
                        <w:txbxContent>
                          <w:p w14:paraId="3919B163" w14:textId="77777777" w:rsidR="003C5657" w:rsidRPr="00DF74CF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DF74CF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DF74CF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29B6F5FD" w14:textId="77777777" w:rsidR="003C5657" w:rsidRPr="00DF74CF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DF74CF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DF74CF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754D04" w14:textId="77777777" w:rsidR="00A96664" w:rsidRPr="00F17F88" w:rsidRDefault="00A96664" w:rsidP="00053C79">
            <w:pPr>
              <w:ind w:left="90"/>
              <w:rPr>
                <w:rFonts w:ascii="Khmer OS Siemreap" w:hAnsi="Khmer OS Siemreap" w:cs="Khmer OS Siemreap"/>
                <w:szCs w:val="22"/>
                <w:lang w:val="sv-SE"/>
              </w:rPr>
            </w:pPr>
          </w:p>
        </w:tc>
      </w:tr>
      <w:tr w:rsidR="00A96664" w:rsidRPr="00F17F88" w14:paraId="1A1C734C" w14:textId="77777777" w:rsidTr="001849F7">
        <w:trPr>
          <w:trHeight w:val="4040"/>
        </w:trPr>
        <w:tc>
          <w:tcPr>
            <w:tcW w:w="9634" w:type="dxa"/>
          </w:tcPr>
          <w:p w14:paraId="767830FE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SRH_AVL=2</w:t>
            </w:r>
          </w:p>
          <w:p w14:paraId="7BFC81E5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SRH_NAR</w:t>
            </w:r>
          </w:p>
          <w:p w14:paraId="211037B0" w14:textId="1AADA95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L14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  <w:lang w:val="sv-SE"/>
              </w:rPr>
              <w:t>​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តើហេតុអ្វី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តើ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បានជា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(អ្នក/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ឈ្មោះ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)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មិន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អាចចាប់ផ្តើម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​​​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ធ្វើការ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ងារក្នុង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</w:rPr>
              <w:t>២សប្តាហ៍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ខាងមុខ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>ដែរ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ឬទេ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06351A68" w14:textId="050C2C01" w:rsidR="00A96664" w:rsidRPr="00F17F88" w:rsidRDefault="00A96664" w:rsidP="00053C79">
            <w:pPr>
              <w:ind w:left="213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1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កំពុងរង់ចាំ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ការហៅ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ពីការងារមុន </w:t>
            </w:r>
          </w:p>
          <w:p w14:paraId="3E42B57D" w14:textId="1BB42654" w:rsidR="00A96664" w:rsidRPr="00F17F88" w:rsidRDefault="00A96664" w:rsidP="00053C79">
            <w:pPr>
              <w:ind w:left="213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2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កំពុងរង់ចាំរដូវចាប់ផ្តើម</w:t>
            </w:r>
            <w:proofErr w:type="spellEnd"/>
          </w:p>
          <w:p w14:paraId="20394E9C" w14:textId="4DF7A59C" w:rsidR="00A96664" w:rsidRPr="00F17F88" w:rsidRDefault="00A96664" w:rsidP="00053C79">
            <w:pPr>
              <w:ind w:left="213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3</w:t>
            </w:r>
            <w:r w:rsidR="003E0239">
              <w:rPr>
                <w:rFonts w:ascii="Khmer OS Siemreap" w:hAnsi="Khmer OS Siemreap" w:cs="Khmer OS Siemreap"/>
                <w:color w:val="FF0000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color w:val="FF0000"/>
                <w:szCs w:val="22"/>
                <w:lang w:val="sv-SE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ជាប់សិក្សា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ឬបណ្តុះបណ្តាល</w:t>
            </w:r>
            <w:proofErr w:type="spellEnd"/>
          </w:p>
          <w:p w14:paraId="5189741D" w14:textId="003825FB" w:rsidR="00A96664" w:rsidRPr="00F17F88" w:rsidRDefault="00A96664" w:rsidP="00053C79">
            <w:pPr>
              <w:ind w:left="213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4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ទំនួល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ខុសត្រូវលើគ្រួសារផ្ទាល់ខ្លួន</w:t>
            </w:r>
            <w:proofErr w:type="spellEnd"/>
          </w:p>
          <w:p w14:paraId="21385447" w14:textId="2D74306D" w:rsidR="00A96664" w:rsidRPr="00F17F88" w:rsidRDefault="00A96664" w:rsidP="00053C79">
            <w:pPr>
              <w:ind w:left="213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5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ធ្វើ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កសិកម្ម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/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នេសាទ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សម្រាប់ប្រើប្រាស់ជាលក្ខណៈគ្រួសារ</w:t>
            </w:r>
          </w:p>
          <w:p w14:paraId="0905F62C" w14:textId="0D41A296" w:rsidR="00A96664" w:rsidRPr="00F17F88" w:rsidRDefault="00A96664" w:rsidP="00053C79">
            <w:pPr>
              <w:ind w:left="213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6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ចូលនិវត្តន៍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អ្នកមានប្រាក់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សោធននិវត្តន៍</w:t>
            </w:r>
          </w:p>
          <w:p w14:paraId="44C1A94F" w14:textId="6BF7592F" w:rsidR="00A96664" w:rsidRPr="00F17F88" w:rsidRDefault="00A96664" w:rsidP="00053C79">
            <w:pPr>
              <w:ind w:left="213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7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ពិការភាព របួស ជម្ងឺ</w:t>
            </w:r>
          </w:p>
          <w:p w14:paraId="548925CC" w14:textId="323F08E3" w:rsidR="00A96664" w:rsidRPr="00F17F88" w:rsidRDefault="00A96664" w:rsidP="00053C79">
            <w:pPr>
              <w:overflowPunct w:val="0"/>
              <w:spacing w:line="360" w:lineRule="exact"/>
              <w:ind w:left="216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99</w:t>
            </w:r>
            <w:r w:rsidR="003E0239">
              <w:rPr>
                <w:rFonts w:ascii="Khmer OS Siemreap" w:hAnsi="Khmer OS Siemreap" w:cs="Khmer OS Siemreap" w:hint="cs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បណ្តុះបណ្តាល និងហាត់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ការ</w:t>
            </w:r>
          </w:p>
          <w:p w14:paraId="2C7BE4BE" w14:textId="60C6BA8E" w:rsidR="00A96664" w:rsidRPr="00230E67" w:rsidRDefault="00A96664" w:rsidP="00053C79">
            <w:pPr>
              <w:ind w:left="213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230E67">
              <w:rPr>
                <w:rFonts w:ascii="Khmer OS Siemreap" w:hAnsi="Khmer OS Siemreap" w:cs="Khmer OS Siemreap"/>
                <w:szCs w:val="22"/>
                <w:lang w:val="sv-SE"/>
              </w:rPr>
              <w:t>98</w:t>
            </w:r>
            <w:r w:rsidR="003E0239" w:rsidRPr="00230E67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230E67">
              <w:rPr>
                <w:rFonts w:ascii="Khmer OS Siemreap" w:hAnsi="Khmer OS Siemreap" w:cs="Khmer OS Siemreap"/>
                <w:szCs w:val="22"/>
                <w:cs/>
                <w:lang w:val="sv-SE"/>
              </w:rPr>
              <w:t>ថែទាំកូនក្មេង/ថែទាំមនុស្សចាស់ក្នុងគ្រួសារ</w:t>
            </w:r>
          </w:p>
          <w:p w14:paraId="28031A80" w14:textId="02A8F86B" w:rsidR="00A96664" w:rsidRPr="00F17F88" w:rsidRDefault="00A96664" w:rsidP="00053C79">
            <w:pPr>
              <w:ind w:left="213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96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ផ្សេងទៀត (បញ្ជាក់) 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________</w:t>
            </w:r>
          </w:p>
        </w:tc>
      </w:tr>
      <w:tr w:rsidR="00A96664" w:rsidRPr="00F17F88" w14:paraId="7E8E696A" w14:textId="77777777" w:rsidTr="001849F7">
        <w:tc>
          <w:tcPr>
            <w:tcW w:w="9634" w:type="dxa"/>
          </w:tcPr>
          <w:p w14:paraId="507FF96F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SRH_DES =2</w:t>
            </w:r>
          </w:p>
          <w:p w14:paraId="5890F475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SRH_MAC</w:t>
            </w:r>
          </w:p>
          <w:p w14:paraId="4BFF243D" w14:textId="1540D700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L15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​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តើ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នៅក្នុងពេល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បច្ចុប្បន្ននេះ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(អ្នក/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ឈ្មោះ)​ ធ្វើអ្វី​ជាចម្បង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ដូចខាងក្រោមនេះ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161E1C0B" w14:textId="77777777" w:rsidR="00A96664" w:rsidRPr="00F17F88" w:rsidRDefault="00A96664" w:rsidP="00053C79">
            <w:pPr>
              <w:ind w:left="1860"/>
              <w:rPr>
                <w:rFonts w:ascii="Khmer OS Siemreap" w:hAnsi="Khmer OS Siemreap" w:cs="Khmer OS Siemreap"/>
                <w:b/>
                <w:bCs/>
                <w:i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Cs/>
                <w:szCs w:val="22"/>
                <w:cs/>
              </w:rPr>
              <w:t>សូមអាន</w:t>
            </w:r>
          </w:p>
          <w:p w14:paraId="1C268A58" w14:textId="4D13C066" w:rsidR="00A96664" w:rsidRPr="00F17F88" w:rsidRDefault="00A96664" w:rsidP="00053C79">
            <w:pPr>
              <w:ind w:left="2052" w:firstLine="18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1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កំពុងសិក្សា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ឬបណ្តុះ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បណ្តាល</w:t>
            </w:r>
            <w:proofErr w:type="spellEnd"/>
          </w:p>
          <w:p w14:paraId="0D961C3A" w14:textId="7D5B9E57" w:rsidR="00A96664" w:rsidRPr="00F17F88" w:rsidRDefault="00A96664" w:rsidP="00053C79">
            <w:pPr>
              <w:ind w:left="2302" w:hanging="2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2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ចូលរួមការទទួលខុសត្រូវគ្រួសារ</w:t>
            </w:r>
            <w:proofErr w:type="spellEnd"/>
          </w:p>
          <w:p w14:paraId="52C590C5" w14:textId="41758200" w:rsidR="00A96664" w:rsidRPr="00F17F88" w:rsidRDefault="00A96664" w:rsidP="00053C79">
            <w:pPr>
              <w:ind w:left="1860" w:firstLine="18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  3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ធ្វើ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កសិកម្ម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ឬនេសាទ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ដើម្បីផលិតអាហារសម្រាប់គ្រួសារ</w:t>
            </w:r>
          </w:p>
          <w:p w14:paraId="004FBC26" w14:textId="7C2846D1" w:rsidR="00A96664" w:rsidRPr="00F17F88" w:rsidRDefault="00A96664" w:rsidP="00053C79">
            <w:pPr>
              <w:ind w:left="1860" w:firstLine="18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  4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ចូលនិវត្តន៍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អ្នកមានប្រាក់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សោធននិវត្តន៍</w:t>
            </w:r>
          </w:p>
          <w:p w14:paraId="0DF1A479" w14:textId="7E03B68F" w:rsidR="00A96664" w:rsidRPr="00F17F88" w:rsidRDefault="00A96664" w:rsidP="00053C79">
            <w:pPr>
              <w:ind w:left="2040" w:firstLine="18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5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មានជម្ងឺ</w:t>
            </w:r>
            <w:proofErr w:type="spellEnd"/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រាំរៃ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របួស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ឬពិការ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​</w:t>
            </w:r>
          </w:p>
          <w:p w14:paraId="0A3F5EF3" w14:textId="0AC62AC7" w:rsidR="00A96664" w:rsidRPr="00F17F88" w:rsidRDefault="00A96664" w:rsidP="00053C79">
            <w:pPr>
              <w:ind w:left="2040" w:firstLine="18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6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ធ្វើការស្ម័គ្រចិត្ត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ការងារសហគមន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៍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</w:rPr>
              <w:t>ឬ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​</w:t>
            </w: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សប្បុរសធម</w:t>
            </w:r>
            <w:proofErr w:type="spellEnd"/>
            <w:r w:rsidRPr="00F17F88">
              <w:rPr>
                <w:rFonts w:ascii="Khmer OS Siemreap" w:hAnsi="Khmer OS Siemreap" w:cs="Khmer OS Siemreap"/>
                <w:szCs w:val="22"/>
              </w:rPr>
              <w:t>៌</w:t>
            </w:r>
          </w:p>
          <w:p w14:paraId="3C2A3978" w14:textId="63D68C82" w:rsidR="00A96664" w:rsidRPr="00F17F88" w:rsidRDefault="00A96664" w:rsidP="00053C79">
            <w:pPr>
              <w:ind w:left="2040" w:firstLine="18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7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ចូលរួមសកម្មភាពវប្បធម៌ ឬកម្សាន្ត</w:t>
            </w:r>
          </w:p>
          <w:p w14:paraId="3AEB8E89" w14:textId="04AB6C42" w:rsidR="00A96664" w:rsidRPr="00230E67" w:rsidRDefault="00A96664" w:rsidP="00053C79">
            <w:pPr>
              <w:ind w:left="2160" w:firstLine="1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230E67">
              <w:rPr>
                <w:rFonts w:ascii="Khmer OS Siemreap" w:hAnsi="Khmer OS Siemreap" w:cs="Khmer OS Siemreap"/>
                <w:szCs w:val="22"/>
                <w:lang w:val="sv-SE"/>
              </w:rPr>
              <w:t>98</w:t>
            </w:r>
            <w:r w:rsidR="003E0239" w:rsidRPr="00230E67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230E67">
              <w:rPr>
                <w:rFonts w:ascii="Khmer OS Siemreap" w:hAnsi="Khmer OS Siemreap" w:cs="Khmer OS Siemreap"/>
                <w:szCs w:val="22"/>
                <w:cs/>
                <w:lang w:val="sv-SE"/>
              </w:rPr>
              <w:t>ថែទាំកូនក្មេង/ថែទាំមនុស្សចាស់ក្នុងគ្រួសារ</w:t>
            </w:r>
          </w:p>
          <w:p w14:paraId="79C7F6EE" w14:textId="79C83940" w:rsidR="00A96664" w:rsidRPr="00230E67" w:rsidRDefault="00A96664" w:rsidP="00053C79">
            <w:pPr>
              <w:rPr>
                <w:rFonts w:ascii="Khmer OS Siemreap" w:hAnsi="Khmer OS Siemreap" w:cs="Khmer OS Siemreap"/>
                <w:szCs w:val="22"/>
                <w:cs/>
                <w:lang w:val="sv-SE"/>
              </w:rPr>
            </w:pPr>
            <w:r w:rsidRPr="00230E67">
              <w:rPr>
                <w:rFonts w:ascii="Khmer OS Siemreap" w:hAnsi="Khmer OS Siemreap" w:cs="Khmer OS Siemreap"/>
                <w:szCs w:val="22"/>
                <w:lang w:val="sv-SE"/>
              </w:rPr>
              <w:t xml:space="preserve">                              </w:t>
            </w:r>
            <w:r w:rsidR="00230E67" w:rsidRPr="00230E67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 xml:space="preserve">​ </w:t>
            </w:r>
            <w:r w:rsidRPr="00230E67">
              <w:rPr>
                <w:rFonts w:ascii="Khmer OS Siemreap" w:hAnsi="Khmer OS Siemreap" w:cs="Khmer OS Siemreap"/>
                <w:szCs w:val="22"/>
                <w:lang w:val="sv-SE"/>
              </w:rPr>
              <w:t>99</w:t>
            </w:r>
            <w:r w:rsidR="003E0239" w:rsidRPr="00230E67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230E67">
              <w:rPr>
                <w:rFonts w:ascii="Khmer OS Siemreap" w:hAnsi="Khmer OS Siemreap" w:cs="Khmer OS Siemreap"/>
                <w:szCs w:val="22"/>
                <w:cs/>
              </w:rPr>
              <w:t xml:space="preserve"> បណ្តុះបណ្តាល</w:t>
            </w:r>
            <w:r w:rsidRPr="00230E67">
              <w:rPr>
                <w:rFonts w:ascii="Khmer OS Siemreap" w:hAnsi="Khmer OS Siemreap" w:cs="Khmer OS Siemreap" w:hint="cs"/>
                <w:szCs w:val="22"/>
                <w:cs/>
              </w:rPr>
              <w:t xml:space="preserve"> </w:t>
            </w:r>
            <w:r w:rsidRPr="00230E67">
              <w:rPr>
                <w:rFonts w:ascii="Khmer OS Siemreap" w:hAnsi="Khmer OS Siemreap" w:cs="Khmer OS Siemreap"/>
                <w:szCs w:val="22"/>
                <w:cs/>
              </w:rPr>
              <w:t>និង</w:t>
            </w:r>
            <w:r w:rsidRPr="00230E67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ហាត់ការ</w:t>
            </w:r>
          </w:p>
          <w:p w14:paraId="07590E83" w14:textId="0A5B5C77" w:rsidR="00A96664" w:rsidRPr="00F17F88" w:rsidRDefault="00A96664" w:rsidP="00053C79">
            <w:pPr>
              <w:ind w:left="2160"/>
              <w:rPr>
                <w:rFonts w:ascii="Khmer OS Siemreap" w:hAnsi="Khmer OS Siemreap" w:cs="Khmer OS Siemreap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96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ផ្សេងទៀត (បញ្ជាក់</w:t>
            </w:r>
            <w:proofErr w:type="gramStart"/>
            <w:r w:rsidRPr="00F17F88">
              <w:rPr>
                <w:rFonts w:ascii="Khmer OS Siemreap" w:hAnsi="Khmer OS Siemreap" w:cs="Khmer OS Siemreap"/>
                <w:szCs w:val="22"/>
                <w:cs/>
              </w:rPr>
              <w:t>)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:_</w:t>
            </w:r>
            <w:proofErr w:type="gramEnd"/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________________</w:t>
            </w:r>
          </w:p>
        </w:tc>
      </w:tr>
      <w:tr w:rsidR="00A96664" w:rsidRPr="00F17F88" w14:paraId="155410A1" w14:textId="77777777" w:rsidTr="001849F7">
        <w:tc>
          <w:tcPr>
            <w:tcW w:w="9634" w:type="dxa"/>
            <w:shd w:val="clear" w:color="auto" w:fill="D1D1D1" w:themeFill="background2" w:themeFillShade="E6"/>
          </w:tcPr>
          <w:p w14:paraId="386EFFB2" w14:textId="77777777" w:rsidR="00A96664" w:rsidRPr="00F17F88" w:rsidRDefault="00A96664" w:rsidP="00053C79">
            <w:pPr>
              <w:ind w:left="338" w:hanging="338"/>
              <w:jc w:val="center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  <w:cs/>
              </w:rPr>
              <w:t>ចប់ផ្នែក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(SRH)</w:t>
            </w:r>
          </w:p>
        </w:tc>
      </w:tr>
    </w:tbl>
    <w:p w14:paraId="539DE9A6" w14:textId="6DE760BB" w:rsidR="00C97DBE" w:rsidRDefault="00C97DBE">
      <w:pPr>
        <w:rPr>
          <w:cs/>
        </w:rPr>
      </w:pPr>
    </w:p>
    <w:p w14:paraId="6076CDC8" w14:textId="77777777" w:rsidR="00C97DBE" w:rsidRDefault="00C97DBE">
      <w:pPr>
        <w:widowControl/>
        <w:autoSpaceDE/>
        <w:autoSpaceDN/>
        <w:adjustRightInd/>
        <w:rPr>
          <w:cs/>
        </w:rPr>
      </w:pPr>
      <w:r>
        <w:rPr>
          <w:cs/>
        </w:rPr>
        <w:br w:type="page"/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A96664" w:rsidRPr="00F17F88" w14:paraId="26E24D9F" w14:textId="77777777" w:rsidTr="00F6572D">
        <w:tc>
          <w:tcPr>
            <w:tcW w:w="9634" w:type="dxa"/>
            <w:shd w:val="clear" w:color="auto" w:fill="A5C9EB" w:themeFill="text2" w:themeFillTint="40"/>
          </w:tcPr>
          <w:p w14:paraId="57E5D326" w14:textId="35086195" w:rsidR="00A96664" w:rsidRPr="00F17F88" w:rsidRDefault="00A96664" w:rsidP="00053C79">
            <w:pPr>
              <w:jc w:val="center"/>
              <w:rPr>
                <w:rFonts w:ascii="Khmer OS Muol Light" w:hAnsi="Khmer OS Muol Light" w:cs="Khmer OS Muol Light"/>
                <w:b/>
                <w:szCs w:val="22"/>
                <w:lang w:val="sv-SE"/>
              </w:rPr>
            </w:pP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  <w:lang w:val="sv-SE"/>
              </w:rPr>
              <w:lastRenderedPageBreak/>
              <w:t xml:space="preserve">ផ្នែក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lang w:val="sv-SE"/>
              </w:rPr>
              <w:t>M</w:t>
            </w:r>
            <w:r w:rsidR="003E0239">
              <w:rPr>
                <w:rFonts w:ascii="Khmer OS Muol Light" w:eastAsia="Times New Roman" w:hAnsi="Khmer OS Muol Light" w:cs="Khmer OS Muol Light"/>
                <w:b/>
                <w:szCs w:val="22"/>
                <w:lang w:val="sv-SE"/>
              </w:rPr>
              <w:t>.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lang w:val="sv-SE"/>
              </w:rPr>
              <w:t xml:space="preserve">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  <w:lang w:val="sv-SE"/>
              </w:rPr>
              <w:t>ការដាំដំណាំសម្រាប់ប្រើប្រាស់ផ្ទាល់ខ្លួន (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lang w:val="sv-SE"/>
              </w:rPr>
              <w:t>OPC)</w:t>
            </w:r>
          </w:p>
        </w:tc>
      </w:tr>
      <w:tr w:rsidR="00A96664" w:rsidRPr="00CC3F4E" w14:paraId="1AEA1A28" w14:textId="77777777" w:rsidTr="00F6572D">
        <w:tc>
          <w:tcPr>
            <w:tcW w:w="9634" w:type="dxa"/>
            <w:shd w:val="clear" w:color="auto" w:fill="D1D1D1" w:themeFill="background2" w:themeFillShade="E6"/>
          </w:tcPr>
          <w:p w14:paraId="52C8870E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 w:val="20"/>
                <w:szCs w:val="20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Cs/>
                <w:sz w:val="20"/>
                <w:szCs w:val="20"/>
                <w:cs/>
                <w:lang w:val="sv-SE"/>
              </w:rPr>
              <w:t>គោលបំណង និងវិសាលភាព</w:t>
            </w:r>
          </w:p>
          <w:p w14:paraId="71F20A10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contextualSpacing/>
              <w:rPr>
                <w:rFonts w:ascii="Khmer OS Siemreap" w:eastAsia="Times New Roman" w:hAnsi="Khmer OS Siemreap" w:cs="Khmer OS Siemreap"/>
                <w:b/>
                <w:sz w:val="20"/>
                <w:szCs w:val="20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  <w:lang w:val="sv-SE"/>
              </w:rPr>
              <w:t>ម៉ូឌុលនេះ ផ្តោតលើការចូលរួម និងម៉ោងការងារជាក់ស្តែងដែលបានធ្វើការក្នុងផ្នែកផលិតគ្រឿងឧបភោគបរិភោគចេញពីការ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lang w:val="sv-SE"/>
              </w:rPr>
              <w:t xml:space="preserve">     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  <w:lang w:val="sv-SE"/>
              </w:rPr>
              <w:t>ដាំណាំដែលបានដាំដុះ ក្នុងសប្តាហ៍យោង</w:t>
            </w:r>
          </w:p>
          <w:p w14:paraId="6D78E9D1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contextualSpacing/>
              <w:rPr>
                <w:rFonts w:ascii="Khmer OS Siemreap" w:eastAsia="Times New Roman" w:hAnsi="Khmer OS Siemreap" w:cs="Khmer OS Siemreap"/>
                <w:b/>
                <w:sz w:val="20"/>
                <w:szCs w:val="20"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  <w:lang w:val="sv-SE"/>
              </w:rPr>
              <w:t>វាគឺជាផ្នែកមួយនៃការកំណត់អត្តសញ្ញាណអ្នកផលិតគ្រឿងឧបភោគបរិភោគ</w:t>
            </w:r>
          </w:p>
          <w:p w14:paraId="52AEE73E" w14:textId="392ADB5E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contextualSpacing/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  <w:lang w:val="sv-SE"/>
              </w:rPr>
            </w:pP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  <w:lang w:val="sv-SE"/>
              </w:rPr>
              <w:t>ត្រូវអនុលោមតាមស្តង់ដាអន្តរជាតិចុងក្រោយបំផុត ស្តីពីការវាស់វែងពេលវេលាធ្វើការងារ (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lang w:val="sv-SE"/>
              </w:rPr>
              <w:t>18th ICLS</w:t>
            </w:r>
            <w:r w:rsidR="003E0239">
              <w:rPr>
                <w:rFonts w:ascii="Khmer OS Siemreap" w:eastAsia="Times New Roman" w:hAnsi="Khmer OS Siemreap" w:cs="Khmer OS Siemreap"/>
                <w:b/>
                <w:sz w:val="20"/>
                <w:szCs w:val="20"/>
                <w:lang w:val="sv-SE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lang w:val="sv-SE"/>
              </w:rPr>
              <w:t xml:space="preserve"> 2008) 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  <w:lang w:val="sv-SE"/>
              </w:rPr>
              <w:t>និងលើការវាស់វែងការងារ និងការប្រើប្រាស់កម្លាំងពលកម្ម មិនគ្រប់ម៉ោង (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lang w:val="sv-SE"/>
              </w:rPr>
              <w:t>19th ICLS</w:t>
            </w:r>
            <w:r w:rsidR="003E0239">
              <w:rPr>
                <w:rFonts w:ascii="Khmer OS Siemreap" w:eastAsia="Times New Roman" w:hAnsi="Khmer OS Siemreap" w:cs="Khmer OS Siemreap"/>
                <w:b/>
                <w:sz w:val="20"/>
                <w:szCs w:val="20"/>
                <w:lang w:val="sv-SE"/>
              </w:rPr>
              <w:t>.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lang w:val="sv-SE"/>
              </w:rPr>
              <w:t xml:space="preserve"> 2013)</w:t>
            </w:r>
            <w:r w:rsidRPr="00F17F88">
              <w:rPr>
                <w:rFonts w:ascii="Khmer OS Siemreap" w:eastAsia="Times New Roman" w:hAnsi="Khmer OS Siemreap" w:cs="Khmer OS Siemreap"/>
                <w:b/>
                <w:sz w:val="20"/>
                <w:szCs w:val="20"/>
                <w:cs/>
                <w:lang w:val="sv-SE"/>
              </w:rPr>
              <w:t>។</w:t>
            </w:r>
          </w:p>
        </w:tc>
      </w:tr>
      <w:tr w:rsidR="00A96664" w:rsidRPr="00CC3F4E" w14:paraId="523269C2" w14:textId="77777777" w:rsidTr="00F6572D">
        <w:trPr>
          <w:trHeight w:val="1160"/>
        </w:trPr>
        <w:tc>
          <w:tcPr>
            <w:tcW w:w="9634" w:type="dxa"/>
            <w:shd w:val="clear" w:color="auto" w:fill="D1D1D1" w:themeFill="background2" w:themeFillShade="E6"/>
          </w:tcPr>
          <w:p w14:paraId="21FA21D6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t>កំណត់សម្គាល់សម្រាប់ការអនុវត្ត</w:t>
            </w:r>
          </w:p>
          <w:p w14:paraId="13F0D627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690"/>
              <w:contextualSpacing/>
              <w:rPr>
                <w:rFonts w:ascii="Khmer OS Siemreap" w:hAnsi="Khmer OS Siemreap" w:cs="Khmer OS Siemreap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ត្រូវសួរទៅកាន់មនុស្សគ្រប់អាយុធ្វើការទាំងអស់ ដែលមិនបានរាយការណ៍ពីការងារក្នុងវិស័យកសិកម្មនៅក្នុងម៉ូឌុល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lang w:val="sv-SE"/>
              </w:rPr>
              <w:t>AFG</w:t>
            </w:r>
          </w:p>
          <w:p w14:paraId="19544D9E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690"/>
              <w:contextualSpacing/>
              <w:rPr>
                <w:rFonts w:ascii="Khmer OS Siemreap" w:hAnsi="Khmer OS Siemreap" w:cs="Khmer OS Siemreap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សំណួរគួរគឺត្រូវបានកែសម្រួល ទៅតាមបរិបទរបស់ប្រទេស។</w:t>
            </w:r>
          </w:p>
        </w:tc>
      </w:tr>
      <w:tr w:rsidR="00A96664" w:rsidRPr="00CC3F4E" w14:paraId="26CE08AC" w14:textId="77777777" w:rsidTr="00F6572D">
        <w:tc>
          <w:tcPr>
            <w:tcW w:w="9634" w:type="dxa"/>
          </w:tcPr>
          <w:p w14:paraId="73101CA1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( GLO_WAP=1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GLO_OPF=0 )</w:t>
            </w:r>
          </w:p>
          <w:p w14:paraId="4C272E9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OPC_INTRO</w:t>
            </w:r>
          </w:p>
          <w:p w14:paraId="1632680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សំណួរបន្ទាប់ ទាក់ទងនឹងសកម្មភាពដែល (អ្នក/ឈ្មោះ) អាចធ្លាប់បានធ្វើ ដោយគ្មានប្រាក់ឈ្នួល ដើម្បីផលិតអាហារសម្រាប់ប្រើប្រាស់ជាចម្បងដោយគ្រួសារ។</w:t>
            </w:r>
          </w:p>
        </w:tc>
      </w:tr>
      <w:tr w:rsidR="00A96664" w:rsidRPr="00CC3F4E" w14:paraId="356B8DA8" w14:textId="77777777" w:rsidTr="00F6572D">
        <w:trPr>
          <w:trHeight w:val="2546"/>
        </w:trPr>
        <w:tc>
          <w:tcPr>
            <w:tcW w:w="9634" w:type="dxa"/>
          </w:tcPr>
          <w:p w14:paraId="492F7B6F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bookmarkStart w:id="193" w:name="_Hlk107995393"/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( GLO_WAP=1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GLO_OPF=0 )</w:t>
            </w:r>
          </w:p>
          <w:p w14:paraId="3D9F4012" w14:textId="3EFF185A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 xml:space="preserve">OPC_HCROP </w:t>
            </w:r>
            <w:bookmarkEnd w:id="193"/>
          </w:p>
          <w:p w14:paraId="2169B7DA" w14:textId="73890030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68832" behindDoc="1" locked="0" layoutInCell="1" allowOverlap="1" wp14:anchorId="719F65BE" wp14:editId="0B0F1972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332740</wp:posOffset>
                      </wp:positionV>
                      <wp:extent cx="1066800" cy="546100"/>
                      <wp:effectExtent l="0" t="0" r="0" b="6350"/>
                      <wp:wrapNone/>
                      <wp:docPr id="12640761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546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CF7C91" w14:textId="77777777" w:rsidR="003C5657" w:rsidRPr="00655927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655927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655927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75EA9952" w14:textId="77777777" w:rsidR="003C5657" w:rsidRPr="00655927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655927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655927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F65BE" id="_x0000_s1149" type="#_x0000_t202" style="position:absolute;left:0;text-align:left;margin-left:111.35pt;margin-top:26.2pt;width:84pt;height:43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" stroked="f">
                      <v:textbox>
                        <w:txbxContent>
                          <w:p w14:paraId="1FCF7C91" w14:textId="77777777" w:rsidR="003C5657" w:rsidRPr="00655927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655927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655927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75EA9952" w14:textId="77777777" w:rsidR="003C5657" w:rsidRPr="00655927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655927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655927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M1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សប្តាហ៍ចុងក្រោយ 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[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ចាប់ពីថ្ងៃ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]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ដល់ 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[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ថ្ងៃចុងក្រោយ/ម្សិលម៉ិញ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]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តើ (អ្នក/ឈ្មោះ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បានដាំ ថែទាំ ឬប្រមូលផលដំណាំ បន្លែ ឬផ្លែឈើដែរឬទេ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6FBEDA58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</w:pPr>
          </w:p>
          <w:p w14:paraId="07CB4BF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</w:pPr>
          </w:p>
          <w:p w14:paraId="1D2F2A04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កំណត់សម្គាល់៖ ពាក្យថា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>“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ថ្ងៃម្សិលម៉ិញ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>”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​ គឺបង្ហាញលើម៉ាស៊ីនថេប្លេត នៅពេលដែលថ្ងៃសម្ភាសន៍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-1 =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ថ្ងៃចុងក្រោយ</w:t>
            </w:r>
          </w:p>
        </w:tc>
      </w:tr>
      <w:tr w:rsidR="00A96664" w:rsidRPr="00CC3F4E" w14:paraId="04BA9ADE" w14:textId="77777777" w:rsidTr="00F6572D">
        <w:trPr>
          <w:trHeight w:val="2483"/>
        </w:trPr>
        <w:tc>
          <w:tcPr>
            <w:tcW w:w="9634" w:type="dxa"/>
          </w:tcPr>
          <w:p w14:paraId="7A263454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>(OPC_HCROP=1)</w:t>
            </w:r>
          </w:p>
          <w:p w14:paraId="26B2739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OPC_HPROD</w:t>
            </w:r>
          </w:p>
          <w:p w14:paraId="2709A2CE" w14:textId="48ECA97C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69856" behindDoc="1" locked="0" layoutInCell="1" allowOverlap="1" wp14:anchorId="5D4FE1C9" wp14:editId="5C95BEC6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452121</wp:posOffset>
                      </wp:positionV>
                      <wp:extent cx="3429000" cy="603250"/>
                      <wp:effectExtent l="0" t="0" r="0" b="6350"/>
                      <wp:wrapNone/>
                      <wp:docPr id="3690795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0" cy="603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A2532A" w14:textId="77777777" w:rsidR="003C5657" w:rsidRPr="009B138D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9B138D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</w:p>
                                <w:p w14:paraId="315D2A75" w14:textId="77777777" w:rsidR="003C5657" w:rsidRPr="009B138D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9B138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ឈ្មោះដំណាំចម្បង</w:t>
                                  </w:r>
                                  <w:r w:rsidRPr="009B138D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(9999 </w:t>
                                  </w:r>
                                  <w:r w:rsidRPr="009B138D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បើមិនដឹង</w:t>
                                  </w:r>
                                  <w:r w:rsidRPr="009B138D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FE1C9" id="_x0000_s1150" type="#_x0000_t202" style="position:absolute;left:0;text-align:left;margin-left:16.35pt;margin-top:35.6pt;width:270pt;height:47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" stroked="f">
                      <v:textbox>
                        <w:txbxContent>
                          <w:p w14:paraId="1FA2532A" w14:textId="77777777" w:rsidR="003C5657" w:rsidRPr="009B138D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9B138D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</w:p>
                          <w:p w14:paraId="315D2A75" w14:textId="77777777" w:rsidR="003C5657" w:rsidRPr="009B138D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9B138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ឈ្មោះដំណាំចម្បង</w:t>
                            </w:r>
                            <w:r w:rsidRPr="009B138D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(9999 </w:t>
                            </w:r>
                            <w:r w:rsidRPr="009B138D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បើមិនដឹង</w:t>
                            </w:r>
                            <w:r w:rsidRPr="009B138D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70880" behindDoc="1" locked="0" layoutInCell="1" allowOverlap="1" wp14:anchorId="77C49B33" wp14:editId="4C82FB99">
                      <wp:simplePos x="0" y="0"/>
                      <wp:positionH relativeFrom="column">
                        <wp:posOffset>3066415</wp:posOffset>
                      </wp:positionH>
                      <wp:positionV relativeFrom="paragraph">
                        <wp:posOffset>473075</wp:posOffset>
                      </wp:positionV>
                      <wp:extent cx="2329543" cy="674914"/>
                      <wp:effectExtent l="0" t="0" r="0" b="0"/>
                      <wp:wrapNone/>
                      <wp:docPr id="17253220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9543" cy="6749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6B0898" w14:textId="77777777" w:rsidR="003C5657" w:rsidRPr="004F7075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4F7075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</w:p>
                                <w:p w14:paraId="4C35950C" w14:textId="77777777" w:rsidR="003C5657" w:rsidRPr="004F7075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4F707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លេខកូដ </w:t>
                                  </w:r>
                                  <w:r w:rsidRPr="004F7075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ISIC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49B33" id="_x0000_s1151" type="#_x0000_t202" style="position:absolute;left:0;text-align:left;margin-left:241.45pt;margin-top:37.25pt;width:183.45pt;height:53.1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" stroked="f">
                      <v:textbox>
                        <w:txbxContent>
                          <w:p w14:paraId="536B0898" w14:textId="77777777" w:rsidR="003C5657" w:rsidRPr="004F7075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4F7075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</w:p>
                          <w:p w14:paraId="4C35950C" w14:textId="77777777" w:rsidR="003C5657" w:rsidRPr="004F7075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4F707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លេខកូដ </w:t>
                            </w:r>
                            <w:r w:rsidRPr="004F7075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ISIC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M2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តើដំណាំ បន្លែ ឬផ្លែឈើ សំខាន់ៗអ្វីខ្លះ ដែល (អ្នក/ឈ្មោះ) បានដាំ/ប្រម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ូ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លផលសម្រាប់ការប្រើប្រាស់ជា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  <w:lang w:val="sv-SE"/>
              </w:rPr>
              <w:t>ចម្ប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ងដោយគ្រួសាររបស់ (អ្នក/ឈ្មោះ)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? </w:t>
            </w:r>
            <w:r w:rsidRPr="00F17F88">
              <w:rPr>
                <w:rFonts w:ascii="Khmer OS Siemreap" w:hAnsi="Khmer OS Siemreap" w:cs="Khmer OS Siemreap"/>
                <w:i/>
                <w:iCs/>
                <w:szCs w:val="22"/>
                <w:lang w:val="sv-SE"/>
              </w:rPr>
              <w:t>(</w:t>
            </w:r>
            <w:r w:rsidRPr="00F17F88">
              <w:rPr>
                <w:rFonts w:ascii="Khmer OS Siemreap" w:hAnsi="Khmer OS Siemreap" w:cs="Khmer OS Siemreap"/>
                <w:i/>
                <w:iCs/>
                <w:szCs w:val="22"/>
                <w:cs/>
                <w:lang w:val="sv-SE"/>
              </w:rPr>
              <w:t>ឧទាហរណ៍៖ [</w:t>
            </w:r>
            <w:r w:rsidRPr="00F17F88">
              <w:rPr>
                <w:rFonts w:ascii="Khmer OS Siemreap" w:hAnsi="Khmer OS Siemreap" w:cs="Khmer OS Siemreap"/>
                <w:i/>
                <w:iCs/>
                <w:color w:val="4C94D8" w:themeColor="text2" w:themeTint="80"/>
                <w:szCs w:val="22"/>
                <w:cs/>
                <w:lang w:val="sv-SE"/>
              </w:rPr>
              <w:t>ដំឡូងមី អង្ករ</w:t>
            </w:r>
            <w:r w:rsidRPr="00F17F88">
              <w:rPr>
                <w:rFonts w:ascii="Khmer OS Siemreap" w:hAnsi="Khmer OS Siemreap" w:cs="Khmer OS Siemreap"/>
                <w:i/>
                <w:iCs/>
                <w:szCs w:val="22"/>
                <w:lang w:val="sv-SE"/>
              </w:rPr>
              <w:t>…]</w:t>
            </w:r>
            <w:r w:rsidRPr="00F17F88">
              <w:rPr>
                <w:rFonts w:ascii="Khmer OS Siemreap" w:hAnsi="Khmer OS Siemreap" w:cs="Khmer OS Siemreap"/>
                <w:i/>
                <w:iCs/>
                <w:szCs w:val="22"/>
                <w:cs/>
                <w:lang w:val="sv-SE"/>
              </w:rPr>
              <w:t>)</w:t>
            </w:r>
          </w:p>
          <w:p w14:paraId="37B773BB" w14:textId="77777777" w:rsidR="00A96664" w:rsidRPr="00F17F88" w:rsidRDefault="00A96664" w:rsidP="00053C79">
            <w:pPr>
              <w:ind w:left="518" w:hanging="518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lang w:val="sv-SE"/>
              </w:rPr>
            </w:pPr>
          </w:p>
          <w:p w14:paraId="13DF9DE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</w:tc>
      </w:tr>
      <w:tr w:rsidR="00A96664" w:rsidRPr="00CC3F4E" w14:paraId="7F8640B8" w14:textId="77777777" w:rsidTr="00F6572D">
        <w:trPr>
          <w:trHeight w:val="1961"/>
        </w:trPr>
        <w:tc>
          <w:tcPr>
            <w:tcW w:w="9634" w:type="dxa"/>
          </w:tcPr>
          <w:p w14:paraId="05D3DD3E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សូមសួរប្រសិនបើ​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>(OPC_HCROP=1)</w:t>
            </w:r>
          </w:p>
          <w:p w14:paraId="2BDB358B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 xml:space="preserve">OPC_HDAY </w:t>
            </w:r>
          </w:p>
          <w:p w14:paraId="13A1DACF" w14:textId="301C2D4E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71904" behindDoc="1" locked="0" layoutInCell="1" allowOverlap="1" wp14:anchorId="57FAF106" wp14:editId="50FD6838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219710</wp:posOffset>
                      </wp:positionV>
                      <wp:extent cx="2356757" cy="596900"/>
                      <wp:effectExtent l="0" t="0" r="5715" b="0"/>
                      <wp:wrapNone/>
                      <wp:docPr id="9190489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6757" cy="596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406B29" w14:textId="77777777" w:rsidR="003C5657" w:rsidRPr="003222B0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3222B0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</w:p>
                                <w:p w14:paraId="615BC156" w14:textId="77777777" w:rsidR="003C5657" w:rsidRPr="003222B0" w:rsidRDefault="003C5657" w:rsidP="00A96664">
                                  <w:pPr>
                                    <w:ind w:left="720" w:hanging="270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3222B0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 </w:t>
                                  </w:r>
                                  <w:r w:rsidRPr="003222B0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ចំនួនថ្ងៃក្នុងសប្តាហ៍យោង</w:t>
                                  </w:r>
                                </w:p>
                                <w:p w14:paraId="1814D7FC" w14:textId="77777777" w:rsidR="003C5657" w:rsidRPr="003222B0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AF106" id="_x0000_s1152" type="#_x0000_t202" style="position:absolute;left:0;text-align:left;margin-left:102.85pt;margin-top:17.3pt;width:185.55pt;height:47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" stroked="f">
                      <v:textbox>
                        <w:txbxContent>
                          <w:p w14:paraId="2B406B29" w14:textId="77777777" w:rsidR="003C5657" w:rsidRPr="003222B0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3222B0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</w:p>
                          <w:p w14:paraId="615BC156" w14:textId="77777777" w:rsidR="003C5657" w:rsidRPr="003222B0" w:rsidRDefault="003C5657" w:rsidP="00A96664">
                            <w:pPr>
                              <w:ind w:left="720" w:hanging="270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3222B0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 </w:t>
                            </w:r>
                            <w:r w:rsidRPr="003222B0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ចំនួនថ្ងៃក្នុងសប្តាហ៍យោង</w:t>
                            </w:r>
                          </w:p>
                          <w:p w14:paraId="1814D7FC" w14:textId="77777777" w:rsidR="003C5657" w:rsidRPr="003222B0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M3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តើ (អ្នក/ឈ្មោះ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បានធ្វើការងារនេះចំនួនប៉ុន្មានថ្ងៃ នៅសប្តាហ៍ចុងក្រោយ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4353EB59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  <w:p w14:paraId="05789F5C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 w:val="20"/>
                <w:szCs w:val="20"/>
                <w:cs/>
              </w:rPr>
            </w:pPr>
          </w:p>
        </w:tc>
      </w:tr>
      <w:tr w:rsidR="00A96664" w:rsidRPr="00CC3F4E" w14:paraId="7793AE6B" w14:textId="77777777" w:rsidTr="00F6572D">
        <w:trPr>
          <w:trHeight w:val="1934"/>
        </w:trPr>
        <w:tc>
          <w:tcPr>
            <w:tcW w:w="9634" w:type="dxa"/>
          </w:tcPr>
          <w:p w14:paraId="5C6DCACD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lastRenderedPageBreak/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lang w:val="sv-SE"/>
              </w:rPr>
              <w:t xml:space="preserve">(OPC_HCROP=1) </w:t>
            </w:r>
          </w:p>
          <w:p w14:paraId="7B0A1354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OPC_HHRS</w:t>
            </w:r>
          </w:p>
          <w:p w14:paraId="4C947D31" w14:textId="3A768DB0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cs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72928" behindDoc="1" locked="0" layoutInCell="1" allowOverlap="1" wp14:anchorId="2493FB8C" wp14:editId="5C25DD1C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163830</wp:posOffset>
                      </wp:positionV>
                      <wp:extent cx="3060700" cy="596900"/>
                      <wp:effectExtent l="0" t="0" r="6350" b="0"/>
                      <wp:wrapNone/>
                      <wp:docPr id="13406876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0" cy="596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2CB36D" w14:textId="77777777" w:rsidR="003C5657" w:rsidRPr="003222B0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3222B0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</w:p>
                                <w:p w14:paraId="77EC2068" w14:textId="77777777" w:rsidR="003C5657" w:rsidRPr="003222B0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3222B0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        </w:t>
                                  </w:r>
                                  <w:r w:rsidRPr="003222B0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ចំនួនម៉ោងក្នុងមួយថ្ងៃ</w:t>
                                  </w:r>
                                  <w: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(</w:t>
                                  </w:r>
                                  <w:r w:rsidRPr="003222B0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97 </w:t>
                                  </w:r>
                                  <w:r w:rsidRPr="003222B0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  <w: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)</w:t>
                                  </w:r>
                                </w:p>
                                <w:p w14:paraId="38A41E62" w14:textId="77777777" w:rsidR="003C5657" w:rsidRPr="003222B0" w:rsidRDefault="003C5657" w:rsidP="00A96664">
                                  <w:pPr>
                                    <w:ind w:left="720" w:hanging="270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  <w:p w14:paraId="0B2E5EF6" w14:textId="77777777" w:rsidR="003C5657" w:rsidRPr="003222B0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3FB8C" id="_x0000_s1153" type="#_x0000_t202" style="position:absolute;left:0;text-align:left;margin-left:37.85pt;margin-top:12.9pt;width:241pt;height:47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" stroked="f">
                      <v:textbox>
                        <w:txbxContent>
                          <w:p w14:paraId="322CB36D" w14:textId="77777777" w:rsidR="003C5657" w:rsidRPr="003222B0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3222B0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</w:p>
                          <w:p w14:paraId="77EC2068" w14:textId="77777777" w:rsidR="003C5657" w:rsidRPr="003222B0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3222B0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        </w:t>
                            </w:r>
                            <w:r w:rsidRPr="003222B0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ចំនួនម៉ោងក្នុងមួយថ្ងៃ</w:t>
                            </w:r>
                            <w: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(</w:t>
                            </w:r>
                            <w:r w:rsidRPr="003222B0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97 </w:t>
                            </w:r>
                            <w:r w:rsidRPr="003222B0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  <w: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)</w:t>
                            </w:r>
                          </w:p>
                          <w:p w14:paraId="38A41E62" w14:textId="77777777" w:rsidR="003C5657" w:rsidRPr="003222B0" w:rsidRDefault="003C5657" w:rsidP="00A96664">
                            <w:pPr>
                              <w:ind w:left="720" w:hanging="270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  <w:p w14:paraId="0B2E5EF6" w14:textId="77777777" w:rsidR="003C5657" w:rsidRPr="003222B0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M4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តើ (អ្នក/ឈ្មោះ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បានធ្វើការងារនេះចំនួនប៉ុន្មានម៉ោងក្នុងមួយថ្ងៃ នៅសប្តាហ៍ចុងក្រោយ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</w:tc>
      </w:tr>
      <w:tr w:rsidR="00A96664" w:rsidRPr="00F17F88" w14:paraId="7EDD3EEC" w14:textId="77777777" w:rsidTr="00F6572D">
        <w:trPr>
          <w:trHeight w:val="440"/>
        </w:trPr>
        <w:tc>
          <w:tcPr>
            <w:tcW w:w="9634" w:type="dxa"/>
            <w:shd w:val="clear" w:color="auto" w:fill="D9D9D9" w:themeFill="background1" w:themeFillShade="D9"/>
          </w:tcPr>
          <w:p w14:paraId="7797351B" w14:textId="6C196848" w:rsidR="00D0534A" w:rsidRPr="00F17F88" w:rsidRDefault="00A96664" w:rsidP="00861A41">
            <w:pPr>
              <w:jc w:val="center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  <w:cs/>
              </w:rPr>
              <w:t>ចប់ផ្នែក</w:t>
            </w:r>
            <w:r w:rsidRPr="00F17F88">
              <w:rPr>
                <w:rFonts w:ascii="Khmer OS Siemreap" w:hAnsi="Khmer OS Siemreap" w:cs="Khmer OS Siemreap"/>
                <w:bCs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(OPC)</w:t>
            </w:r>
          </w:p>
        </w:tc>
      </w:tr>
    </w:tbl>
    <w:p w14:paraId="25C29056" w14:textId="77777777" w:rsidR="00861A41" w:rsidRDefault="00861A41"/>
    <w:p w14:paraId="3ED566A1" w14:textId="77777777" w:rsidR="00C97DBE" w:rsidRDefault="00C97DBE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A96664" w:rsidRPr="00F17F88" w14:paraId="5BFB57BB" w14:textId="77777777" w:rsidTr="00F6572D">
        <w:tc>
          <w:tcPr>
            <w:tcW w:w="9634" w:type="dxa"/>
            <w:shd w:val="clear" w:color="auto" w:fill="A5C9EB" w:themeFill="text2" w:themeFillTint="40"/>
          </w:tcPr>
          <w:p w14:paraId="08C3D627" w14:textId="6BAC26D9" w:rsidR="00A96664" w:rsidRPr="00C97DBE" w:rsidRDefault="00A96664" w:rsidP="00053C79">
            <w:pPr>
              <w:jc w:val="center"/>
              <w:rPr>
                <w:rFonts w:ascii="Khmer OS Muol Light" w:hAnsi="Khmer OS Muol Light" w:cs="Khmer OS Muol Light"/>
                <w:b/>
                <w:i/>
                <w:iCs/>
                <w:spacing w:val="-20"/>
                <w:szCs w:val="22"/>
                <w:cs/>
              </w:rPr>
            </w:pPr>
            <w:r w:rsidRPr="00C97DBE">
              <w:rPr>
                <w:rFonts w:ascii="Khmer OS Muol Light" w:eastAsia="Times New Roman" w:hAnsi="Khmer OS Muol Light" w:cs="Khmer OS Muol Light"/>
                <w:b/>
                <w:spacing w:val="-20"/>
                <w:szCs w:val="22"/>
                <w:cs/>
                <w:lang w:val="sv-SE"/>
              </w:rPr>
              <w:t>ផ្នែក</w:t>
            </w:r>
            <w:r w:rsidRPr="00C97DBE">
              <w:rPr>
                <w:rFonts w:ascii="Khmer OS Muol Light" w:eastAsia="Times New Roman" w:hAnsi="Khmer OS Muol Light" w:cs="Khmer OS Muol Light"/>
                <w:b/>
                <w:spacing w:val="-20"/>
                <w:szCs w:val="22"/>
                <w:lang w:val="sv-SE"/>
              </w:rPr>
              <w:t xml:space="preserve"> N</w:t>
            </w:r>
            <w:r w:rsidR="003E0239">
              <w:rPr>
                <w:rFonts w:ascii="Khmer OS Muol Light" w:eastAsia="Times New Roman" w:hAnsi="Khmer OS Muol Light" w:cs="Khmer OS Muol Light"/>
                <w:b/>
                <w:spacing w:val="-20"/>
                <w:szCs w:val="22"/>
                <w:lang w:val="sv-SE"/>
              </w:rPr>
              <w:t>.</w:t>
            </w:r>
            <w:r w:rsidRPr="00C97DBE">
              <w:rPr>
                <w:rFonts w:ascii="Khmer OS Muol Light" w:eastAsia="Times New Roman" w:hAnsi="Khmer OS Muol Light" w:cs="Khmer OS Muol Light"/>
                <w:b/>
                <w:spacing w:val="-20"/>
                <w:szCs w:val="22"/>
                <w:lang w:val="sv-SE"/>
              </w:rPr>
              <w:t xml:space="preserve"> </w:t>
            </w:r>
            <w:r w:rsidRPr="00C97DBE">
              <w:rPr>
                <w:rFonts w:ascii="Khmer OS Muol Light" w:eastAsia="Times New Roman" w:hAnsi="Khmer OS Muol Light" w:cs="Khmer OS Muol Light"/>
                <w:b/>
                <w:spacing w:val="-20"/>
                <w:szCs w:val="22"/>
                <w:cs/>
                <w:lang w:val="sv-SE"/>
              </w:rPr>
              <w:t xml:space="preserve">​ផលិតផលសម្រាប់ការប្រើប្រាស់ផ្ទាល់ខ្លួន នៃម្ហូបអាហារមិនមែនចេញពីផលដំណាំ </w:t>
            </w:r>
            <w:r w:rsidR="00C97DBE" w:rsidRPr="00C97DBE">
              <w:rPr>
                <w:rFonts w:ascii="Khmer OS Muol Light" w:eastAsia="Times New Roman" w:hAnsi="Khmer OS Muol Light" w:cs="Khmer OS Muol Light" w:hint="cs"/>
                <w:b/>
                <w:spacing w:val="-20"/>
                <w:szCs w:val="22"/>
                <w:cs/>
                <w:lang w:val="sv-SE"/>
              </w:rPr>
              <w:t>(</w:t>
            </w:r>
            <w:r w:rsidRPr="00C97DBE">
              <w:rPr>
                <w:rFonts w:ascii="Khmer OS Muol Light" w:eastAsia="Times New Roman" w:hAnsi="Khmer OS Muol Light" w:cs="Khmer OS Muol Light"/>
                <w:b/>
                <w:spacing w:val="-20"/>
                <w:szCs w:val="22"/>
                <w:lang w:val="sv-SE"/>
              </w:rPr>
              <w:t>OPC)</w:t>
            </w:r>
          </w:p>
        </w:tc>
      </w:tr>
      <w:tr w:rsidR="00A96664" w:rsidRPr="00F17F88" w14:paraId="2D53712C" w14:textId="77777777" w:rsidTr="00F6572D">
        <w:trPr>
          <w:trHeight w:val="2303"/>
        </w:trPr>
        <w:tc>
          <w:tcPr>
            <w:tcW w:w="9634" w:type="dxa"/>
            <w:shd w:val="clear" w:color="auto" w:fill="D9D9D9" w:themeFill="background1" w:themeFillShade="D9"/>
          </w:tcPr>
          <w:p w14:paraId="5461784D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t>គោលបំណង និងវិសាលភាព</w:t>
            </w:r>
          </w:p>
          <w:p w14:paraId="3A50F3DF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200"/>
              <w:ind w:left="780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ម៉ូឌុលនេះផ្តោតលើការចូលរួម និងម៉ោងជាក់ស្តែងដែលបានធ្វើការក្នុងសប្តាហ៍យោង ដែលផលិតគ្រឿងឧបភោគបរិភោគចេញពីកសិកម្ម នេសាទ បរបាញ់ និងការប្រមូលអនុផលព្រៃឈើ</w:t>
            </w:r>
          </w:p>
          <w:p w14:paraId="4EA879F1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200"/>
              <w:ind w:left="780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វាជួយដល់ការកំណត់អត្តសញ្ញាណអ្នកផលិតគ្រឿងឧបភោគបរិភោគ</w:t>
            </w:r>
          </w:p>
          <w:p w14:paraId="305AFAC7" w14:textId="640B752E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200"/>
              <w:ind w:left="780"/>
              <w:contextualSpacing/>
              <w:rPr>
                <w:rFonts w:ascii="Khmer OS Siemreap" w:hAnsi="Khmer OS Siemreap" w:cs="Khmer OS Siemreap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វាគឺអនុលោមតាមស្តង់ដារអន្តរជាតិចុងក្រោយបំផុត ស្តីពីការវាស់វែងពេលវេលាធ្វើការ (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18th ICLS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 2008)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និងលើការវាស់វែងការធ្វើការ ការងារ និងការប្រើប្រាស់កម្លាំងពលកម្មមិនគ្រប់ម៉ោង (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19th ICLS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 2013)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។</w:t>
            </w:r>
          </w:p>
        </w:tc>
      </w:tr>
      <w:tr w:rsidR="00A96664" w:rsidRPr="00F17F88" w14:paraId="43CC6B9F" w14:textId="77777777" w:rsidTr="00F6572D">
        <w:tc>
          <w:tcPr>
            <w:tcW w:w="9634" w:type="dxa"/>
            <w:shd w:val="clear" w:color="auto" w:fill="D9D9D9" w:themeFill="background1" w:themeFillShade="D9"/>
          </w:tcPr>
          <w:p w14:paraId="75296665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t xml:space="preserve">កំណត់សម្គាល់សម្រាប់ការអនុវត្ត </w:t>
            </w:r>
          </w:p>
          <w:p w14:paraId="504A207C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200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ត្រូវសួរទៅកាន់មនុស្សគ្រប់អាយុធ្វើការទាំងអស់ ដែលមិនបានរាយការណ៍ពីការងារក្នុងវិស័យកសិកម្មនៅក្នុងម៉ូឌុល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AFG</w:t>
            </w:r>
          </w:p>
          <w:p w14:paraId="46CD0F2F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200"/>
              <w:contextualSpacing/>
              <w:rPr>
                <w:rFonts w:ascii="Khmer OS Siemreap" w:hAnsi="Khmer OS Siemreap" w:cs="Khmer OS Siemreap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សំណួរត្រូវបានអនុលោមទៅតាមបរិបទប្រទេស</w:t>
            </w:r>
          </w:p>
        </w:tc>
      </w:tr>
      <w:tr w:rsidR="00A96664" w:rsidRPr="00F17F88" w14:paraId="5B7DFE81" w14:textId="77777777" w:rsidTr="00F6572D">
        <w:tc>
          <w:tcPr>
            <w:tcW w:w="9634" w:type="dxa"/>
          </w:tcPr>
          <w:p w14:paraId="14497BAC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OPF_HFOOD</w:t>
            </w:r>
          </w:p>
          <w:p w14:paraId="621A1ED8" w14:textId="77777777" w:rsidR="00A96664" w:rsidRPr="00F17F88" w:rsidRDefault="00A96664" w:rsidP="00053C79">
            <w:pPr>
              <w:ind w:left="1062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សូមសួរប្រសិនបើ​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( GLO_WAP=1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GLO_OPF=0 )</w:t>
            </w:r>
          </w:p>
          <w:p w14:paraId="1F1E2880" w14:textId="316841C7" w:rsidR="00A96664" w:rsidRPr="00F17F88" w:rsidRDefault="00A96664" w:rsidP="00053C79">
            <w:pPr>
              <w:ind w:left="690" w:firstLine="18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N1A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តើ (អ្នក/ឈ្មោះ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បានធ្វើអ្វីខ្លះដូចខាងក្រោម ដើម្បីផលិតម្ហូបអាហារ សម្រាប់គ្រួសារ ក្នុងសប្តាហ៍ចុងក្រោយ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63047CC8" w14:textId="77777777" w:rsidR="00A96664" w:rsidRPr="00F17F88" w:rsidRDefault="00A96664" w:rsidP="00053C79">
            <w:pPr>
              <w:ind w:left="1860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  <w:lang w:val="sv-SE"/>
              </w:rPr>
              <w:t>សូមអាន និងជ្រើសរើសជម្រើសដែលអាចមាន</w:t>
            </w:r>
          </w:p>
          <w:p w14:paraId="3E33ED08" w14:textId="0F34E312" w:rsidR="00A96664" w:rsidRPr="00F17F88" w:rsidRDefault="00A96664" w:rsidP="00053C79">
            <w:pPr>
              <w:ind w:left="186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a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ab/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ចិញ្ចឹម ឬចិញ្ចឹមសត្វកសិដ្ឋាន ដូចជា [</w:t>
            </w:r>
            <w:r w:rsidRPr="00F17F88">
              <w:rPr>
                <w:rFonts w:ascii="Khmer OS Siemreap" w:hAnsi="Khmer OS Siemreap" w:cs="Khmer OS Siemreap"/>
                <w:color w:val="215E99" w:themeColor="text2" w:themeTint="BF"/>
                <w:szCs w:val="22"/>
                <w:cs/>
                <w:lang w:val="sv-SE"/>
              </w:rPr>
              <w:t>គោ ក្របី ចៀម ពពែ មាន់ ទា ត្រី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…]</w:t>
            </w:r>
          </w:p>
          <w:p w14:paraId="691926B8" w14:textId="1592A9D7" w:rsidR="00A96664" w:rsidRPr="00F17F88" w:rsidRDefault="00A96664" w:rsidP="00053C79">
            <w:pPr>
              <w:ind w:left="186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b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ab/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ទៅស្ទូចត្រី ឬរកខ្ចៅខ្យង</w:t>
            </w:r>
          </w:p>
          <w:p w14:paraId="04EF4062" w14:textId="068B272A" w:rsidR="00A96664" w:rsidRPr="00F17F88" w:rsidRDefault="00A96664" w:rsidP="00053C79">
            <w:pPr>
              <w:ind w:left="186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c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ab/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រកអាហារព្រៃដូចជា [</w:t>
            </w:r>
            <w:r w:rsidRPr="00F17F88">
              <w:rPr>
                <w:rFonts w:ascii="Khmer OS Siemreap" w:hAnsi="Khmer OS Siemreap" w:cs="Khmer OS Siemreap"/>
                <w:color w:val="215E99" w:themeColor="text2" w:themeTint="BF"/>
                <w:szCs w:val="22"/>
                <w:cs/>
                <w:lang w:val="sv-SE"/>
              </w:rPr>
              <w:t>ផ្សិត បេះផ្លែឈើ ឱសថ</w:t>
            </w:r>
            <w:r w:rsidR="003E0239">
              <w:rPr>
                <w:rFonts w:ascii="Khmer OS Siemreap" w:hAnsi="Khmer OS Siemreap" w:cs="Khmer OS Siemreap"/>
                <w:color w:val="215E99" w:themeColor="text2" w:themeTint="BF"/>
                <w:szCs w:val="22"/>
                <w:lang w:val="sv-SE"/>
              </w:rPr>
              <w:t>...</w:t>
            </w:r>
            <w:r w:rsidRPr="00F17F88">
              <w:rPr>
                <w:rFonts w:ascii="Khmer OS Siemreap" w:hAnsi="Khmer OS Siemreap" w:cs="Khmer OS Siemreap"/>
                <w:color w:val="215E99" w:themeColor="text2" w:themeTint="BF"/>
                <w:szCs w:val="22"/>
                <w:cs/>
                <w:lang w:val="sv-SE"/>
              </w:rPr>
              <w:t>]</w:t>
            </w:r>
          </w:p>
          <w:p w14:paraId="6985936A" w14:textId="3CE3AB0B" w:rsidR="00A96664" w:rsidRPr="00F17F88" w:rsidRDefault="00A96664" w:rsidP="00053C79">
            <w:pPr>
              <w:ind w:left="186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d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ab/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ទៅបរបាញ់ ដើម្បីបាន [សាច់ព្រៃ…]</w:t>
            </w:r>
          </w:p>
          <w:p w14:paraId="447542F7" w14:textId="0FF4E1C9" w:rsidR="00A96664" w:rsidRPr="00F17F88" w:rsidRDefault="00A96664" w:rsidP="00053C79">
            <w:pPr>
              <w:ind w:left="186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e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ab/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រៀបចំអាហារ ឬភេសជ្ជៈបម្រុង សម្រាប់រក្សាទុកដូចជា [</w:t>
            </w:r>
            <w:r w:rsidRPr="00F17F88">
              <w:rPr>
                <w:rFonts w:ascii="Khmer OS Siemreap" w:hAnsi="Khmer OS Siemreap" w:cs="Khmer OS Siemreap"/>
                <w:color w:val="215E99" w:themeColor="text2" w:themeTint="BF"/>
                <w:szCs w:val="22"/>
                <w:cs/>
                <w:lang w:val="sv-SE"/>
              </w:rPr>
              <w:t>ម្សៅ ត្រីឆ្អើ/ងៀត ប៊ឺ ប្រហុក …]</w:t>
            </w:r>
          </w:p>
          <w:p w14:paraId="6196E86D" w14:textId="08F901BF" w:rsidR="00A96664" w:rsidRPr="00F17F88" w:rsidRDefault="00A96664" w:rsidP="00053C79">
            <w:pPr>
              <w:ind w:left="186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f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ab/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គ្មានចំណុចខាងលើទេ។</w:t>
            </w:r>
          </w:p>
          <w:p w14:paraId="755F909C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sv-SE"/>
              </w:rPr>
            </w:pPr>
          </w:p>
          <w:p w14:paraId="6E3BA9E7" w14:textId="77777777" w:rsidR="00A96664" w:rsidRPr="00F17F88" w:rsidRDefault="00A96664" w:rsidP="00053C79">
            <w:pPr>
              <w:ind w:left="1152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>( GLO_WAP=1 &amp; GLO_OPF=1 )</w:t>
            </w:r>
          </w:p>
          <w:p w14:paraId="01F1FF3A" w14:textId="3CDA949A" w:rsidR="00A96664" w:rsidRPr="00F17F88" w:rsidRDefault="00A96664" w:rsidP="00053C79">
            <w:pPr>
              <w:ind w:left="1230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N1B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ក្រៅពីអ្វីខាងលើ នៅសប្តាហ៍ចុងក្រោយនេះ តើ (អ្នក/ឈ្មោះ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បានធ្វើសកម្មភាពអ្វី​ ដើម្បីផលិតម្ហូបអាហារ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    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br/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lastRenderedPageBreak/>
              <w:t xml:space="preserve">   សំខាន់ៗ សម្រាប់ការប្រើប្រាស់ក្នុងគ្រួសារ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760F855A" w14:textId="77777777" w:rsidR="00C97DBE" w:rsidRDefault="00C97DBE" w:rsidP="00053C79">
            <w:pPr>
              <w:ind w:left="1860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lang w:val="sv-SE"/>
              </w:rPr>
            </w:pPr>
          </w:p>
          <w:p w14:paraId="3BD914BC" w14:textId="6EA9758D" w:rsidR="00A96664" w:rsidRPr="00F17F88" w:rsidRDefault="00A96664" w:rsidP="00053C79">
            <w:pPr>
              <w:ind w:left="1860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  <w:lang w:val="sv-SE"/>
              </w:rPr>
              <w:t>សូមអាន និងជ្រើសរើសជម្រើសដែលអាចមាន</w:t>
            </w:r>
          </w:p>
          <w:p w14:paraId="11FD40C6" w14:textId="13201FD3" w:rsidR="00A96664" w:rsidRPr="00F17F88" w:rsidRDefault="00A96664" w:rsidP="00053C79">
            <w:pPr>
              <w:ind w:left="186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c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ab/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រកអាហារព្រៃដូចជា [</w:t>
            </w:r>
            <w:r w:rsidRPr="00F17F88">
              <w:rPr>
                <w:rFonts w:ascii="Khmer OS Siemreap" w:hAnsi="Khmer OS Siemreap" w:cs="Khmer OS Siemreap"/>
                <w:color w:val="215E99" w:themeColor="text2" w:themeTint="BF"/>
                <w:szCs w:val="22"/>
                <w:cs/>
                <w:lang w:val="sv-SE"/>
              </w:rPr>
              <w:t>ផ្សិត បេះផ្លែឈើ ឱសថ</w:t>
            </w:r>
            <w:r w:rsidR="003E0239">
              <w:rPr>
                <w:rFonts w:ascii="Khmer OS Siemreap" w:hAnsi="Khmer OS Siemreap" w:cs="Khmer OS Siemreap"/>
                <w:color w:val="215E99" w:themeColor="text2" w:themeTint="BF"/>
                <w:szCs w:val="22"/>
                <w:lang w:val="sv-SE"/>
              </w:rPr>
              <w:t>...</w:t>
            </w:r>
            <w:r w:rsidRPr="00F17F88">
              <w:rPr>
                <w:rFonts w:ascii="Khmer OS Siemreap" w:hAnsi="Khmer OS Siemreap" w:cs="Khmer OS Siemreap"/>
                <w:color w:val="215E99" w:themeColor="text2" w:themeTint="BF"/>
                <w:szCs w:val="22"/>
                <w:cs/>
                <w:lang w:val="sv-SE"/>
              </w:rPr>
              <w:t>]</w:t>
            </w:r>
          </w:p>
          <w:p w14:paraId="3BAAB98E" w14:textId="6AC920C7" w:rsidR="00A96664" w:rsidRPr="00F17F88" w:rsidRDefault="00A96664" w:rsidP="00053C79">
            <w:pPr>
              <w:ind w:left="186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d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ab/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ទៅបរបាញ់ ដើម្បីបាន [សាច់ព្រៃ…]</w:t>
            </w:r>
          </w:p>
          <w:p w14:paraId="1F9D5D52" w14:textId="080B5368" w:rsidR="00A96664" w:rsidRPr="00F17F88" w:rsidRDefault="00A96664" w:rsidP="00053C79">
            <w:pPr>
              <w:ind w:left="186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e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ab/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រៀបចំអាហារ ឬភេសជ្ជៈបម្រុង សម្រាប់រក្សាទុកដូចជា [</w:t>
            </w:r>
            <w:r w:rsidRPr="00F17F88">
              <w:rPr>
                <w:rFonts w:ascii="Khmer OS Siemreap" w:hAnsi="Khmer OS Siemreap" w:cs="Khmer OS Siemreap"/>
                <w:color w:val="215E99" w:themeColor="text2" w:themeTint="BF"/>
                <w:szCs w:val="22"/>
                <w:cs/>
                <w:lang w:val="sv-SE"/>
              </w:rPr>
              <w:t>ម្សៅ ត្រីឆ្អើ/ងៀត ប៊ឺ ប្រហុក …]</w:t>
            </w:r>
          </w:p>
          <w:p w14:paraId="7311D95E" w14:textId="41B781A4" w:rsidR="00A96664" w:rsidRPr="00F17F88" w:rsidRDefault="00A96664" w:rsidP="00053C79">
            <w:pPr>
              <w:ind w:left="186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f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ab/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គ្មានចំណុចខាងលើទេ។</w:t>
            </w:r>
          </w:p>
          <w:p w14:paraId="0ECCEF66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>**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 xml:space="preserve">កំណត់សម្គាល់៖ ពាក្យថា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>“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ថ្ងៃម្សិលម៉ិញ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>”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​ គឺបង្ហាញលើម៉ាស៊ីនថេប្លេត នៅពេលដែលថ្ងៃសម្ភាសន៍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-1 =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ថ្ងៃចុងក្រោយ</w:t>
            </w:r>
          </w:p>
          <w:p w14:paraId="6708E675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 xml:space="preserve">   ចម្លើយ (និង/ឬ) អាស្រ័យលើចម្លើយទៅនឹងសំណួរ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</w:rPr>
              <w:t>OPC_HCROP</w:t>
            </w:r>
          </w:p>
        </w:tc>
      </w:tr>
      <w:tr w:rsidR="00A96664" w:rsidRPr="00CC3F4E" w14:paraId="08634672" w14:textId="77777777" w:rsidTr="00F6572D">
        <w:trPr>
          <w:trHeight w:val="4400"/>
        </w:trPr>
        <w:tc>
          <w:tcPr>
            <w:tcW w:w="9634" w:type="dxa"/>
          </w:tcPr>
          <w:p w14:paraId="0B997934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>( OPF_HFOOD=a-e )</w:t>
            </w:r>
          </w:p>
          <w:p w14:paraId="19CB674E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lang w:val="sv-SE"/>
              </w:rPr>
              <w:t>OPF_HDAY</w:t>
            </w:r>
          </w:p>
          <w:p w14:paraId="2B46E3A5" w14:textId="77777777" w:rsidR="00A96664" w:rsidRPr="00F17F88" w:rsidRDefault="00A96664" w:rsidP="00053C79">
            <w:pPr>
              <w:ind w:left="960" w:hanging="90"/>
              <w:rPr>
                <w:rFonts w:ascii="Khmer OS Siemreap" w:hAnsi="Khmer OS Siemreap" w:cs="Khmer OS Siemreap"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  <w:lang w:val="sv-SE"/>
              </w:rPr>
              <w:t xml:space="preserve">សូមសួរប្រសិនបើ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>(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ចម្លើយមានតែមួយនៅក្នុងសំណួរ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OPF_HFOOD</w:t>
            </w:r>
            <w:r w:rsidRPr="00F17F88">
              <w:rPr>
                <w:rFonts w:ascii="Khmer OS Siemreap" w:hAnsi="Khmer OS Siemreap" w:cs="Khmer OS Siemreap"/>
                <w:color w:val="EE0000"/>
                <w:sz w:val="20"/>
                <w:szCs w:val="20"/>
                <w:lang w:val="sv-SE"/>
              </w:rPr>
              <w:t xml:space="preserve">) </w:t>
            </w:r>
          </w:p>
          <w:p w14:paraId="5997EF48" w14:textId="563DB32D" w:rsidR="00A96664" w:rsidRPr="00F17F88" w:rsidRDefault="00A96664" w:rsidP="00053C79">
            <w:pPr>
              <w:ind w:left="1140" w:hanging="270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N2A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តើ (អ្នក/ឈ្មោះ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)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បានធ្វើការងារនេះចំនួនប៉ុន្មានថ្ងៃ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ក្នុងសប្តាហ៍ចុងក្រោយ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34C37BCB" w14:textId="77777777" w:rsidR="00A96664" w:rsidRPr="00F17F88" w:rsidRDefault="00A96664" w:rsidP="00053C79">
            <w:pPr>
              <w:ind w:left="1050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</w:p>
          <w:p w14:paraId="4A70DE08" w14:textId="77777777" w:rsidR="00A96664" w:rsidRPr="00F17F88" w:rsidRDefault="00A96664" w:rsidP="00053C79">
            <w:pPr>
              <w:ind w:left="960" w:hanging="90"/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  <w:lang w:val="sv-SE"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  <w:lang w:val="sv-SE"/>
              </w:rPr>
              <w:t>(ចម្លើយមានច្រើននៅក្នុងសំណួរ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OPF_HFOOD)</w:t>
            </w:r>
          </w:p>
          <w:p w14:paraId="6702B717" w14:textId="29217435" w:rsidR="00A96664" w:rsidRPr="00F17F88" w:rsidRDefault="00A96664" w:rsidP="00053C79">
            <w:pPr>
              <w:ind w:left="1140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N2B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សូមគិតអំពី សកម្មភាពច្រើនខុសៗគ្នាអ្នកបានឆ្លើយប្រាប់ ហើយដែល (អ្នក/ឈ្មោះ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តើ (អ្នក/ឈ្មោះ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បានធ្វើការងារទាំងនេះក្នុងសប្តាហ៍ចុងក្រោយ ចំនួនប៉ុន្មានថ្ងៃ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6E36D38E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28896" behindDoc="1" locked="0" layoutInCell="1" allowOverlap="1" wp14:anchorId="33A05E4E" wp14:editId="2A4E95BA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31750</wp:posOffset>
                      </wp:positionV>
                      <wp:extent cx="1942828" cy="628650"/>
                      <wp:effectExtent l="0" t="0" r="635" b="0"/>
                      <wp:wrapNone/>
                      <wp:docPr id="14668991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2828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5C79A6" w14:textId="77777777" w:rsidR="003C5657" w:rsidRPr="00D042E3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D042E3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</w:p>
                                <w:p w14:paraId="25B3C433" w14:textId="77777777" w:rsidR="003C5657" w:rsidRPr="00C253A2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   </w:t>
                                  </w:r>
                                  <w:r w:rsidRPr="00C253A2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</w:t>
                                  </w:r>
                                  <w:r w:rsidRPr="00C253A2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ចំនួនថ្ងៃក្នុងសប្តាហ៍យោង</w:t>
                                  </w:r>
                                </w:p>
                                <w:p w14:paraId="7C7AABC5" w14:textId="77777777" w:rsidR="003C5657" w:rsidRDefault="003C5657" w:rsidP="00A96664">
                                  <w:pPr>
                                    <w:ind w:left="720" w:hanging="270"/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</w:p>
                                <w:p w14:paraId="091C9D34" w14:textId="77777777" w:rsidR="003C5657" w:rsidRDefault="003C5657" w:rsidP="00A96664">
                                  <w:pPr>
                                    <w:jc w:val="center"/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05E4E" id="_x0000_s1154" type="#_x0000_t202" style="position:absolute;left:0;text-align:left;margin-left:103pt;margin-top:2.5pt;width:153pt;height:49.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" stroked="f">
                      <v:textbox>
                        <w:txbxContent>
                          <w:p w14:paraId="7B5C79A6" w14:textId="77777777" w:rsidR="003C5657" w:rsidRPr="00D042E3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D042E3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</w:p>
                          <w:p w14:paraId="25B3C433" w14:textId="77777777" w:rsidR="003C5657" w:rsidRPr="00C253A2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   </w:t>
                            </w:r>
                            <w:r w:rsidRPr="00C253A2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</w:t>
                            </w:r>
                            <w:r w:rsidRPr="00C253A2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ចំនួនថ្ងៃក្នុងសប្តាហ៍យោង</w:t>
                            </w:r>
                          </w:p>
                          <w:p w14:paraId="7C7AABC5" w14:textId="77777777" w:rsidR="003C5657" w:rsidRDefault="003C5657" w:rsidP="00A96664">
                            <w:pPr>
                              <w:ind w:left="720" w:hanging="270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</w:p>
                          <w:p w14:paraId="091C9D34" w14:textId="77777777" w:rsidR="003C5657" w:rsidRDefault="003C5657" w:rsidP="00A96664">
                            <w:pPr>
                              <w:jc w:val="center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5EE57F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Cs w:val="22"/>
                <w:lang w:val="sv-SE"/>
              </w:rPr>
            </w:pPr>
          </w:p>
          <w:p w14:paraId="7B971D2A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Cs w:val="22"/>
                <w:lang w:val="sv-SE"/>
              </w:rPr>
            </w:pPr>
          </w:p>
          <w:p w14:paraId="6F46C0E7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 xml:space="preserve">កំណត់សម្គាល់៖ ជំនួស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lang w:val="sv-SE"/>
              </w:rPr>
              <w:t xml:space="preserve">FOOD_STRING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cs/>
              </w:rPr>
              <w:t xml:space="preserve">ជាមួយឃ្លាដែលត្រូវគ្នាដែលបានរម្លេចនៅក្នុង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  <w:lang w:val="sv-SE"/>
              </w:rPr>
              <w:t>OPF_HFOOD</w:t>
            </w:r>
          </w:p>
        </w:tc>
      </w:tr>
      <w:tr w:rsidR="00A96664" w:rsidRPr="00F17F88" w14:paraId="1D2AE544" w14:textId="77777777" w:rsidTr="00F6572D">
        <w:trPr>
          <w:trHeight w:val="2942"/>
        </w:trPr>
        <w:tc>
          <w:tcPr>
            <w:tcW w:w="9634" w:type="dxa"/>
          </w:tcPr>
          <w:p w14:paraId="639245E0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 xml:space="preserve">សូមសួរប្រសិនបើ 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>( OPF_HFOOD=a-e )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20"/>
                <w:szCs w:val="20"/>
              </w:rPr>
              <w:t xml:space="preserve">   </w:t>
            </w:r>
          </w:p>
          <w:p w14:paraId="7D8F80A2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OPF_HHRS</w:t>
            </w:r>
          </w:p>
          <w:p w14:paraId="0546B407" w14:textId="0FEAB170" w:rsidR="00A96664" w:rsidRPr="00F17F88" w:rsidRDefault="00A96664" w:rsidP="00053C79">
            <w:pPr>
              <w:spacing w:before="120"/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N3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តើ (អ្នក/ឈ្មោះ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បានធ្វើការងារនេះចំនួនប៉ុន្មានម៉ោងក្នុងមួយថ្ងៃ  នៅសប្តាហ៍ចុងក្រោយ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047516AF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29920" behindDoc="1" locked="0" layoutInCell="1" allowOverlap="1" wp14:anchorId="23D2CDAC" wp14:editId="692915CD">
                      <wp:simplePos x="0" y="0"/>
                      <wp:positionH relativeFrom="column">
                        <wp:posOffset>1871980</wp:posOffset>
                      </wp:positionH>
                      <wp:positionV relativeFrom="paragraph">
                        <wp:posOffset>83185</wp:posOffset>
                      </wp:positionV>
                      <wp:extent cx="1986643" cy="919843"/>
                      <wp:effectExtent l="0" t="0" r="0" b="0"/>
                      <wp:wrapNone/>
                      <wp:docPr id="13178201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6643" cy="9198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305555" w14:textId="77777777" w:rsidR="003C5657" w:rsidRPr="00D042E3" w:rsidRDefault="003C5657" w:rsidP="00A9666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D042E3"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  <w:t>_________________</w:t>
                                  </w:r>
                                </w:p>
                                <w:p w14:paraId="7E468ABF" w14:textId="77777777" w:rsidR="003C5657" w:rsidRPr="007E5093" w:rsidRDefault="003C5657" w:rsidP="00A96664">
                                  <w:pPr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 w:rsidRPr="00C253A2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         </w:t>
                                  </w:r>
                                  <w:r w:rsidRPr="007E5093">
                                    <w:rPr>
                                      <w:rFonts w:ascii="Khmer OS Battambang" w:hAnsi="Khmer OS Battambang" w:cs="Khmer OS Battambang"/>
                                      <w:szCs w:val="22"/>
                                      <w:cs/>
                                    </w:rPr>
                                    <w:t>ម៉ោងក្នុងមួយថ្ងៃ</w:t>
                                  </w:r>
                                </w:p>
                                <w:p w14:paraId="7345BEAA" w14:textId="77777777" w:rsidR="003C5657" w:rsidRPr="007E5093" w:rsidRDefault="003C5657" w:rsidP="00A96664">
                                  <w:pPr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  <w:r w:rsidRPr="007E5093"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  <w:t xml:space="preserve">              97 </w:t>
                                  </w:r>
                                  <w:r w:rsidRPr="007E5093">
                                    <w:rPr>
                                      <w:rFonts w:ascii="Khmer OS Battambang" w:hAnsi="Khmer OS Battambang" w:cs="Khmer OS Battambang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</w:p>
                                <w:p w14:paraId="55B07492" w14:textId="77777777" w:rsidR="003C5657" w:rsidRDefault="003C5657" w:rsidP="00A96664">
                                  <w:pPr>
                                    <w:ind w:left="720" w:hanging="270"/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</w:p>
                                <w:p w14:paraId="6D74E5C5" w14:textId="77777777" w:rsidR="003C5657" w:rsidRDefault="003C5657" w:rsidP="00A96664">
                                  <w:pPr>
                                    <w:jc w:val="center"/>
                                    <w:rPr>
                                      <w:rFonts w:ascii="Khmer OS Battambang" w:hAnsi="Khmer OS Battambang" w:cs="Khmer OS Battambang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2CDAC" id="_x0000_s1155" type="#_x0000_t202" style="position:absolute;left:0;text-align:left;margin-left:147.4pt;margin-top:6.55pt;width:156.45pt;height:72.45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" stroked="f">
                      <v:textbox>
                        <w:txbxContent>
                          <w:p w14:paraId="69305555" w14:textId="77777777" w:rsidR="003C5657" w:rsidRPr="00D042E3" w:rsidRDefault="003C5657" w:rsidP="00A96664">
                            <w:pPr>
                              <w:spacing w:line="240" w:lineRule="exact"/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D042E3"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  <w:t>_________________</w:t>
                            </w:r>
                          </w:p>
                          <w:p w14:paraId="7E468ABF" w14:textId="77777777" w:rsidR="003C5657" w:rsidRPr="007E5093" w:rsidRDefault="003C5657" w:rsidP="00A96664">
                            <w:pP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C253A2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         </w:t>
                            </w:r>
                            <w:r w:rsidRPr="007E5093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ម៉ោងក្នុងមួយថ្ងៃ</w:t>
                            </w:r>
                          </w:p>
                          <w:p w14:paraId="7345BEAA" w14:textId="77777777" w:rsidR="003C5657" w:rsidRPr="007E5093" w:rsidRDefault="003C5657" w:rsidP="00A96664">
                            <w:pP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 w:rsidRPr="007E5093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 xml:space="preserve">              97 </w:t>
                            </w:r>
                            <w:r w:rsidRPr="007E5093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មិនដឹង</w:t>
                            </w:r>
                          </w:p>
                          <w:p w14:paraId="55B07492" w14:textId="77777777" w:rsidR="003C5657" w:rsidRDefault="003C5657" w:rsidP="00A96664">
                            <w:pPr>
                              <w:ind w:left="720" w:hanging="270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</w:p>
                          <w:p w14:paraId="6D74E5C5" w14:textId="77777777" w:rsidR="003C5657" w:rsidRDefault="003C5657" w:rsidP="00A96664">
                            <w:pPr>
                              <w:jc w:val="center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F3FC83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Cs w:val="22"/>
                <w:lang w:val="sv-SE"/>
              </w:rPr>
            </w:pPr>
          </w:p>
        </w:tc>
      </w:tr>
      <w:tr w:rsidR="00A96664" w:rsidRPr="00F17F88" w14:paraId="44BEFA19" w14:textId="77777777" w:rsidTr="00F6572D">
        <w:trPr>
          <w:trHeight w:val="458"/>
        </w:trPr>
        <w:tc>
          <w:tcPr>
            <w:tcW w:w="9634" w:type="dxa"/>
            <w:shd w:val="clear" w:color="auto" w:fill="D9D9D9" w:themeFill="background1" w:themeFillShade="D9"/>
          </w:tcPr>
          <w:p w14:paraId="11AA139C" w14:textId="77777777" w:rsidR="00A96664" w:rsidRPr="00F17F88" w:rsidRDefault="00A96664" w:rsidP="00053C79">
            <w:pPr>
              <w:jc w:val="center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  <w:cs/>
              </w:rPr>
              <w:t>ចប់ផ្នែក</w:t>
            </w:r>
            <w:r w:rsidRPr="00F17F88">
              <w:rPr>
                <w:rFonts w:ascii="Khmer OS Siemreap" w:hAnsi="Khmer OS Siemreap" w:cs="Khmer OS Siemreap"/>
                <w:bCs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(OPF)</w:t>
            </w:r>
          </w:p>
        </w:tc>
      </w:tr>
    </w:tbl>
    <w:p w14:paraId="6D8D7449" w14:textId="77777777" w:rsidR="00A96664" w:rsidRPr="00F17F88" w:rsidRDefault="00A96664" w:rsidP="00A96664">
      <w:pPr>
        <w:rPr>
          <w:rFonts w:ascii="Khmer OS Siemreap" w:hAnsi="Khmer OS Siemreap" w:cs="Khmer OS Siemreap"/>
          <w:bCs/>
          <w:szCs w:val="22"/>
          <w:lang w:val="sv-SE"/>
        </w:rPr>
      </w:pPr>
    </w:p>
    <w:p w14:paraId="66B3013D" w14:textId="77777777" w:rsidR="00A96664" w:rsidRPr="00F17F88" w:rsidRDefault="00A96664" w:rsidP="00A96664">
      <w:pPr>
        <w:rPr>
          <w:rFonts w:ascii="Khmer OS Siemreap" w:hAnsi="Khmer OS Siemreap" w:cs="Khmer OS Siemreap"/>
          <w:bCs/>
          <w:szCs w:val="22"/>
          <w:cs/>
          <w:lang w:val="sv-SE"/>
        </w:rPr>
      </w:pPr>
      <w:r w:rsidRPr="00F17F88">
        <w:rPr>
          <w:rFonts w:ascii="Khmer OS Siemreap" w:hAnsi="Khmer OS Siemreap" w:cs="Khmer OS Siemreap"/>
          <w:bCs/>
          <w:szCs w:val="22"/>
          <w:cs/>
          <w:lang w:val="sv-SE"/>
        </w:rPr>
        <w:br w:type="page"/>
      </w:r>
    </w:p>
    <w:tbl>
      <w:tblPr>
        <w:tblStyle w:val="TableGrid"/>
        <w:tblW w:w="10459" w:type="dxa"/>
        <w:tblLook w:val="04A0" w:firstRow="1" w:lastRow="0" w:firstColumn="1" w:lastColumn="0" w:noHBand="0" w:noVBand="1"/>
      </w:tblPr>
      <w:tblGrid>
        <w:gridCol w:w="10459"/>
      </w:tblGrid>
      <w:tr w:rsidR="00A96664" w:rsidRPr="00F17F88" w14:paraId="4242BB6D" w14:textId="77777777" w:rsidTr="00905531">
        <w:tc>
          <w:tcPr>
            <w:tcW w:w="10459" w:type="dxa"/>
            <w:shd w:val="clear" w:color="auto" w:fill="A5C9EB" w:themeFill="text2" w:themeFillTint="40"/>
          </w:tcPr>
          <w:p w14:paraId="7C437093" w14:textId="2BCF17A4" w:rsidR="00A96664" w:rsidRPr="00F17F88" w:rsidRDefault="00A96664" w:rsidP="00053C79">
            <w:pPr>
              <w:jc w:val="center"/>
              <w:rPr>
                <w:rFonts w:ascii="Khmer OS Muol Light" w:hAnsi="Khmer OS Muol Light" w:cs="Khmer OS Muol Light"/>
                <w:noProof/>
                <w:szCs w:val="22"/>
                <w:cs/>
              </w:rPr>
            </w:pPr>
            <w:r w:rsidRPr="001849F7">
              <w:rPr>
                <w:rFonts w:ascii="Khmer OS Muol Light" w:eastAsia="Times New Roman" w:hAnsi="Khmer OS Muol Light" w:cs="Khmer OS Muol Light"/>
                <w:b/>
                <w:szCs w:val="22"/>
                <w:cs/>
                <w:lang w:val="sv-SE"/>
              </w:rPr>
              <w:lastRenderedPageBreak/>
              <w:t>ផ្នែកទី</w:t>
            </w:r>
            <w:r w:rsidRPr="00F17F88">
              <w:rPr>
                <w:rFonts w:ascii="Khmer OS Muol Light" w:eastAsia="Times New Roman" w:hAnsi="Khmer OS Muol Light" w:cs="Khmer OS Muol Light"/>
                <w:bCs/>
                <w:szCs w:val="22"/>
                <w:cs/>
                <w:lang w:val="sv-SE"/>
              </w:rPr>
              <w:t xml:space="preserve">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lang w:val="sv-SE"/>
              </w:rPr>
              <w:t>O</w:t>
            </w:r>
            <w:r w:rsidR="003E0239">
              <w:rPr>
                <w:rFonts w:ascii="Khmer OS Muol Light" w:eastAsia="Times New Roman" w:hAnsi="Khmer OS Muol Light" w:cs="Khmer OS Muol Light"/>
                <w:bCs/>
                <w:szCs w:val="22"/>
                <w:lang w:val="sv-SE"/>
              </w:rPr>
              <w:t>.</w:t>
            </w:r>
            <w:r w:rsidRPr="00F17F88">
              <w:rPr>
                <w:rFonts w:ascii="Khmer OS Muol Light" w:eastAsia="Times New Roman" w:hAnsi="Khmer OS Muol Light" w:cs="Khmer OS Muol Light"/>
                <w:bCs/>
                <w:szCs w:val="22"/>
                <w:lang w:val="sv-SE"/>
              </w:rPr>
              <w:t xml:space="preserve"> </w:t>
            </w:r>
            <w:r w:rsidRPr="001849F7">
              <w:rPr>
                <w:rFonts w:ascii="Khmer OS Muol Light" w:eastAsia="Times New Roman" w:hAnsi="Khmer OS Muol Light" w:cs="Khmer OS Muol Light"/>
                <w:b/>
                <w:szCs w:val="22"/>
                <w:cs/>
                <w:lang w:val="sv-SE"/>
              </w:rPr>
              <w:t>ការផលិតផលសម្រាប់ប្រើប្រាស់ផ្ទាល់ខ្លួន</w:t>
            </w:r>
            <w:r w:rsidRPr="001849F7">
              <w:rPr>
                <w:rFonts w:ascii="Khmer OS Muol Light" w:eastAsia="Times New Roman" w:hAnsi="Khmer OS Muol Light" w:cs="Khmer OS Muol Light"/>
                <w:b/>
                <w:szCs w:val="22"/>
                <w:lang w:val="sv-SE"/>
              </w:rPr>
              <w:t>-</w:t>
            </w:r>
            <w:r w:rsidRPr="001849F7">
              <w:rPr>
                <w:rFonts w:ascii="Khmer OS Muol Light" w:eastAsia="Times New Roman" w:hAnsi="Khmer OS Muol Light" w:cs="Khmer OS Muol Light"/>
                <w:b/>
                <w:szCs w:val="22"/>
                <w:cs/>
                <w:lang w:val="sv-SE"/>
              </w:rPr>
              <w:t>សំណង់</w:t>
            </w:r>
            <w:r w:rsidRPr="00F17F88">
              <w:rPr>
                <w:rFonts w:ascii="Khmer OS Muol Light" w:eastAsia="Times New Roman" w:hAnsi="Khmer OS Muol Light" w:cs="Khmer OS Muol Light"/>
                <w:bCs/>
                <w:szCs w:val="22"/>
                <w:lang w:val="sv-SE"/>
              </w:rPr>
              <w:t xml:space="preserve">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lang w:val="sv-SE"/>
              </w:rPr>
              <w:t>(BLDG)</w:t>
            </w:r>
          </w:p>
        </w:tc>
      </w:tr>
      <w:tr w:rsidR="00A96664" w:rsidRPr="00F17F88" w14:paraId="53F0C677" w14:textId="77777777" w:rsidTr="00905531">
        <w:tc>
          <w:tcPr>
            <w:tcW w:w="10459" w:type="dxa"/>
            <w:shd w:val="clear" w:color="auto" w:fill="D9D9D9" w:themeFill="background1" w:themeFillShade="D9"/>
          </w:tcPr>
          <w:p w14:paraId="151D208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t>គោលបំណង និងវិសាលភាព</w:t>
            </w:r>
          </w:p>
          <w:p w14:paraId="1975FCBE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after="200"/>
              <w:ind w:left="459" w:hanging="76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ម៉ូឌុលនេះផ្តោតលើការចូលរួម និងម៉ោងជាក់ស្តែងដែលបានចំណាយក្នុងសប្តាហ៍យោង លើការសាងសង់ ការកែលម្អ ឬការជួសជុលធំៗ នៃលំនៅដ្ឋាន/បរិវេណលំនៅដ្ឋាន ឬជួយសមាជិកគ្រួសារដែលរស់នៅក្នុងគ្រួសារផ្សេងទៀតដោយមានការងារស្រដៀងគ្នា</w:t>
            </w:r>
          </w:p>
          <w:p w14:paraId="5E6DB7C0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after="200"/>
              <w:ind w:left="459" w:hanging="76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វាជាផ្នែកមួយដើម្បីកំណត់អត្តសញ្ញាណជាក់លាក់នៃអ្នកផលិតសម្រាប់ការប្រើប្រាស់ផ្ទាល់ខ្លួន</w:t>
            </w:r>
          </w:p>
          <w:p w14:paraId="322F1977" w14:textId="5ABD7F71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after="200"/>
              <w:ind w:left="459" w:hanging="76"/>
              <w:contextualSpacing/>
              <w:rPr>
                <w:rFonts w:ascii="Khmer OS Siemreap" w:hAnsi="Khmer OS Siemreap" w:cs="Khmer OS Siemreap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វាអនុលោមតាមស្តង់ដារអន្តរជាតិចុងក្រោយបំផុត ស្តីពីការវាស់វែងពេលវេលាធ្វើការ (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18th ICLS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 2008)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និងលើការវាស់វែងការធ្វើការ ការងារ និងការប្រើប្រាស់កម្លាំងពលកម្មមិនគ្រប់ម៉ោង (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19th ICLS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 2013)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។</w:t>
            </w:r>
          </w:p>
        </w:tc>
      </w:tr>
      <w:tr w:rsidR="00A96664" w:rsidRPr="00F17F88" w14:paraId="4C022F52" w14:textId="77777777" w:rsidTr="00905531">
        <w:tc>
          <w:tcPr>
            <w:tcW w:w="10459" w:type="dxa"/>
            <w:shd w:val="clear" w:color="auto" w:fill="D9D9D9" w:themeFill="background1" w:themeFillShade="D9"/>
          </w:tcPr>
          <w:p w14:paraId="56FAB41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t>កំណត់សម្គាល់សម្រាប់ការអនុវត្ត</w:t>
            </w:r>
          </w:p>
          <w:p w14:paraId="6ADB0581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3"/>
              </w:numPr>
              <w:autoSpaceDE/>
              <w:autoSpaceDN/>
              <w:adjustRightInd/>
              <w:ind w:left="743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ត្រូវសួរមនុស្សគ្រប់អាយុធ្វើការទាំងអស់ដោយមិនគិតថា ពួកគេមានការងារធ្វើ អត់ការងារធ្វើឬនៅក្រៅកម្លាំងពលកម្មក៏ដោយ</w:t>
            </w:r>
          </w:p>
          <w:p w14:paraId="6F6F2670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after="160" w:line="259" w:lineRule="auto"/>
              <w:ind w:left="743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ម៉ូឌុលនេះក៏អាចដាក់បញ្ចូលអថេរនៃម៉ូឌុលផ្សេងទៀតបានផងដែរនៅក្នុងកញ្ចប់ឯកសារនៃអង្កេតកម្លាំងពលកម្មដើម្បីបំពេញបន្ថែម ព័ត៌មានអំពីការចូលរួមនៅក្នុងការផលិតផលិតផលប្រើប្រាស់ផ្ទាល់ខ្លួន អាស្រ័យទៅលើភាពពាក់ព័ន្ធគ្នាទៅតាមប្រទេសនីមួយៗ។ ម៉ូឌុលទាំងនោះរួមមាន៖</w:t>
            </w:r>
          </w:p>
          <w:p w14:paraId="16228B34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OPF: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ការផលិតម្ហូបអាហារសម្រាប់ប្រើប្រាស់ផ្ទាល់ខ្លួន</w:t>
            </w:r>
          </w:p>
          <w:p w14:paraId="46430EC0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MNF: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ការផលិតផលិតផលមិនមែនម្ហូបអាហារសម្រាប់ការប្រើប្រាស់គ្រួសារ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(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សំលៀកបំពាក់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គ្រឿងសង្ហារឹម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កន្ទេល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ឆ្នាំង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)</w:t>
            </w:r>
          </w:p>
          <w:p w14:paraId="1599B2D2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WTR: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ការទៅយកទឹកពីប្រភពធម្មជាតិ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និងប្រភពផ្សេងទៀត</w:t>
            </w:r>
          </w:p>
          <w:p w14:paraId="446DD850" w14:textId="77777777" w:rsidR="00A96664" w:rsidRPr="00F17F88" w:rsidRDefault="00A96664" w:rsidP="004A50F7">
            <w:pPr>
              <w:pStyle w:val="ListParagraph"/>
              <w:widowControl/>
              <w:numPr>
                <w:ilvl w:val="1"/>
                <w:numId w:val="27"/>
              </w:numPr>
              <w:autoSpaceDE/>
              <w:autoSpaceDN/>
              <w:adjustRightInd/>
              <w:ind w:left="1026" w:hanging="283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FIR: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ការប្រមូល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/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កែឆ្នៃផលិតផលធនធានរ៉ែ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និងផលិតផលព្រៃឈឹ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រួមទាំងអុសដុត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និងប្រភពថាមពលដទៃទៀត</w:t>
            </w:r>
          </w:p>
          <w:p w14:paraId="45104D7A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សំណួរគួរតែអនុលោមទៅតាមភាពពាក់ព័ន្ធតាមប្រទេសនីមួយៗ</w:t>
            </w:r>
          </w:p>
          <w:p w14:paraId="1D79280D" w14:textId="77777777" w:rsidR="00A96664" w:rsidRPr="00F17F88" w:rsidRDefault="00A96664" w:rsidP="00053C79">
            <w:pPr>
              <w:pStyle w:val="ListParagraph"/>
              <w:rPr>
                <w:rFonts w:ascii="Khmer OS Siemreap" w:hAnsi="Khmer OS Siemreap" w:cs="Khmer OS Siemreap"/>
                <w:sz w:val="20"/>
                <w:szCs w:val="20"/>
                <w:cs/>
              </w:rPr>
            </w:pPr>
          </w:p>
        </w:tc>
      </w:tr>
      <w:tr w:rsidR="00A96664" w:rsidRPr="00F17F88" w14:paraId="38493D8B" w14:textId="77777777" w:rsidTr="00C97DBE">
        <w:trPr>
          <w:trHeight w:val="2822"/>
        </w:trPr>
        <w:tc>
          <w:tcPr>
            <w:tcW w:w="10459" w:type="dxa"/>
          </w:tcPr>
          <w:p w14:paraId="0ADE4A43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GLO_WAP=1</w:t>
            </w:r>
          </w:p>
          <w:p w14:paraId="0CD3AE48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MNF_OPG</w:t>
            </w:r>
          </w:p>
          <w:p w14:paraId="2FD1ADA4" w14:textId="4A30597D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O1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សប្តាហ៍ចុងក្រោយ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តើ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(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អ្នក/ឈ្មោះ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បានធ្វើកិច្ចការ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​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សំណង់សម្រាប់សាងសង់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ជួសជុលឡើងវិញ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ឬពង្រីក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​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ផ្ទះគ្រួសារអ្នក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ឬជួយសមាជិកគ្រួសារសម្រាប់កិច្ចការដូចគ្នានេះ ដែរឬទេ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19FF29D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30944" behindDoc="1" locked="0" layoutInCell="1" allowOverlap="1" wp14:anchorId="68363CE6" wp14:editId="03CB452F">
                      <wp:simplePos x="0" y="0"/>
                      <wp:positionH relativeFrom="column">
                        <wp:posOffset>1304599</wp:posOffset>
                      </wp:positionH>
                      <wp:positionV relativeFrom="paragraph">
                        <wp:posOffset>23719</wp:posOffset>
                      </wp:positionV>
                      <wp:extent cx="1023257" cy="636815"/>
                      <wp:effectExtent l="0" t="0" r="5715" b="0"/>
                      <wp:wrapNone/>
                      <wp:docPr id="13530418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257" cy="636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50B6A0" w14:textId="77777777" w:rsidR="003C5657" w:rsidRPr="00A114D8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A114D8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A114D8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367AF064" w14:textId="77777777" w:rsidR="003C5657" w:rsidRPr="00A114D8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A114D8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A114D8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63CE6" id="_x0000_s1156" type="#_x0000_t202" style="position:absolute;margin-left:102.7pt;margin-top:1.85pt;width:80.55pt;height:50.15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" stroked="f">
                      <v:textbox>
                        <w:txbxContent>
                          <w:p w14:paraId="5F50B6A0" w14:textId="77777777" w:rsidR="003C5657" w:rsidRPr="00A114D8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A114D8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A114D8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367AF064" w14:textId="77777777" w:rsidR="003C5657" w:rsidRPr="00A114D8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A114D8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A114D8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F619D0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</w:tc>
      </w:tr>
      <w:tr w:rsidR="00A96664" w:rsidRPr="00F17F88" w14:paraId="5D83D5A3" w14:textId="77777777" w:rsidTr="00C97DBE">
        <w:trPr>
          <w:trHeight w:val="3092"/>
        </w:trPr>
        <w:tc>
          <w:tcPr>
            <w:tcW w:w="10459" w:type="dxa"/>
            <w:tcBorders>
              <w:bottom w:val="single" w:sz="4" w:space="0" w:color="auto"/>
            </w:tcBorders>
          </w:tcPr>
          <w:p w14:paraId="6CCAD66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MNF_OPG=1</w:t>
            </w:r>
          </w:p>
          <w:p w14:paraId="3C915177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FIR_OPG_HRS</w:t>
            </w:r>
          </w:p>
          <w:p w14:paraId="2DEF26DC" w14:textId="7CD45C61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O2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តើ (អ្នក/ឈ្មោះ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បានចំណាយពេលចំនួនប៉ុន្មានម៉ោង ដើម្បីធ្វើការងារនេះ នៅសប្តាហ៍ចុងក្រោយ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4AB29D96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31968" behindDoc="1" locked="0" layoutInCell="1" allowOverlap="1" wp14:anchorId="2829D8B1" wp14:editId="686AD61D">
                      <wp:simplePos x="0" y="0"/>
                      <wp:positionH relativeFrom="column">
                        <wp:posOffset>1174787</wp:posOffset>
                      </wp:positionH>
                      <wp:positionV relativeFrom="paragraph">
                        <wp:posOffset>68804</wp:posOffset>
                      </wp:positionV>
                      <wp:extent cx="1986643" cy="1121229"/>
                      <wp:effectExtent l="0" t="0" r="0" b="3175"/>
                      <wp:wrapNone/>
                      <wp:docPr id="61626630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6643" cy="11212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82331B" w14:textId="77777777" w:rsidR="003C5657" w:rsidRPr="002228EB" w:rsidRDefault="003C5657" w:rsidP="00A96664">
                                  <w:pPr>
                                    <w:pBdr>
                                      <w:bottom w:val="single" w:sz="12" w:space="1" w:color="auto"/>
                                    </w:pBdr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</w:p>
                                <w:p w14:paraId="30EF592B" w14:textId="77777777" w:rsidR="003C5657" w:rsidRPr="002228EB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2228EB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ចំនួនម៉ោងនៅក្នុងសប្តាហ៍យោង</w:t>
                                  </w:r>
                                </w:p>
                                <w:p w14:paraId="693C8F99" w14:textId="77777777" w:rsidR="003C5657" w:rsidRPr="002228EB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2228EB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            997 </w:t>
                                  </w:r>
                                  <w:r w:rsidRPr="002228EB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</w:p>
                                <w:p w14:paraId="535DDDA3" w14:textId="77777777" w:rsidR="003C5657" w:rsidRPr="002228EB" w:rsidRDefault="003C5657" w:rsidP="00A96664">
                                  <w:pPr>
                                    <w:ind w:left="720" w:hanging="270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  <w:p w14:paraId="530C961F" w14:textId="77777777" w:rsidR="003C5657" w:rsidRPr="002228EB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9D8B1" id="_x0000_s1157" type="#_x0000_t202" style="position:absolute;left:0;text-align:left;margin-left:92.5pt;margin-top:5.4pt;width:156.45pt;height:88.3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" stroked="f">
                      <v:textbox>
                        <w:txbxContent>
                          <w:p w14:paraId="2F82331B" w14:textId="77777777" w:rsidR="003C5657" w:rsidRPr="002228EB" w:rsidRDefault="003C5657" w:rsidP="00A9666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</w:p>
                          <w:p w14:paraId="30EF592B" w14:textId="77777777" w:rsidR="003C5657" w:rsidRPr="002228EB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2228EB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ចំនួនម៉ោងនៅក្នុងសប្តាហ៍យោង</w:t>
                            </w:r>
                          </w:p>
                          <w:p w14:paraId="693C8F99" w14:textId="77777777" w:rsidR="003C5657" w:rsidRPr="002228EB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2228EB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            997 </w:t>
                            </w:r>
                            <w:r w:rsidRPr="002228EB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</w:p>
                          <w:p w14:paraId="535DDDA3" w14:textId="77777777" w:rsidR="003C5657" w:rsidRPr="002228EB" w:rsidRDefault="003C5657" w:rsidP="00A96664">
                            <w:pPr>
                              <w:ind w:left="720" w:hanging="270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  <w:p w14:paraId="530C961F" w14:textId="77777777" w:rsidR="003C5657" w:rsidRPr="002228EB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547143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  <w:p w14:paraId="7E48AA90" w14:textId="77777777" w:rsidR="00A96664" w:rsidRDefault="00A96664" w:rsidP="00053C79">
            <w:pPr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  <w:p w14:paraId="3C79C937" w14:textId="77777777" w:rsidR="00230E67" w:rsidRDefault="00230E67" w:rsidP="00053C79">
            <w:pPr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  <w:p w14:paraId="40ECF51B" w14:textId="77777777" w:rsidR="00230E67" w:rsidRPr="00F17F88" w:rsidRDefault="00230E67" w:rsidP="00053C79">
            <w:pPr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</w:tc>
      </w:tr>
      <w:tr w:rsidR="00A96664" w:rsidRPr="00F17F88" w14:paraId="2F174E08" w14:textId="77777777" w:rsidTr="00C97DBE">
        <w:trPr>
          <w:trHeight w:val="350"/>
        </w:trPr>
        <w:tc>
          <w:tcPr>
            <w:tcW w:w="104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5A7BD56" w14:textId="77777777" w:rsidR="00A96664" w:rsidRPr="00F17F88" w:rsidRDefault="00A96664" w:rsidP="00053C79">
            <w:pPr>
              <w:ind w:left="338" w:hanging="338"/>
              <w:jc w:val="center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  <w:cs/>
              </w:rPr>
              <w:t>ចប់ផ្នែក</w:t>
            </w:r>
            <w:r w:rsidRPr="00F17F88">
              <w:rPr>
                <w:rFonts w:ascii="Khmer OS Siemreap" w:hAnsi="Khmer OS Siemreap" w:cs="Khmer OS Siemreap"/>
                <w:bCs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(BLDG)</w:t>
            </w:r>
          </w:p>
        </w:tc>
      </w:tr>
      <w:tr w:rsidR="00A96664" w:rsidRPr="00F17F88" w14:paraId="61F16D75" w14:textId="77777777" w:rsidTr="00C97DBE">
        <w:tc>
          <w:tcPr>
            <w:tcW w:w="104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5C9EB" w:themeFill="text2" w:themeFillTint="40"/>
          </w:tcPr>
          <w:p w14:paraId="2C194ED1" w14:textId="762E83A0" w:rsidR="00A96664" w:rsidRPr="00F17F88" w:rsidRDefault="00A96664" w:rsidP="00053C79">
            <w:pPr>
              <w:jc w:val="center"/>
              <w:rPr>
                <w:rFonts w:ascii="Khmer OS Muol Light" w:hAnsi="Khmer OS Muol Light" w:cs="Khmer OS Muol Light"/>
                <w:b/>
                <w:noProof/>
                <w:szCs w:val="22"/>
                <w:cs/>
              </w:rPr>
            </w:pP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  <w:lang w:val="sv-SE"/>
              </w:rPr>
              <w:lastRenderedPageBreak/>
              <w:t xml:space="preserve">ផ្នែក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lang w:val="sv-SE"/>
              </w:rPr>
              <w:t>O</w:t>
            </w:r>
            <w:r w:rsidR="003E0239">
              <w:rPr>
                <w:rFonts w:ascii="Khmer OS Muol Light" w:eastAsia="Times New Roman" w:hAnsi="Khmer OS Muol Light" w:cs="Khmer OS Muol Light"/>
                <w:b/>
                <w:szCs w:val="22"/>
                <w:lang w:val="sv-SE"/>
              </w:rPr>
              <w:t>.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lang w:val="sv-SE"/>
              </w:rPr>
              <w:t xml:space="preserve">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  <w:lang w:val="sv-SE"/>
              </w:rPr>
              <w:t xml:space="preserve">ការផលិតទំនិញសម្រាប់ប្រើប្រាស់ផ្ទាល់ខ្លួន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lang w:val="sv-SE"/>
              </w:rPr>
              <w:t>-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  <w:lang w:val="sv-SE"/>
              </w:rPr>
              <w:t xml:space="preserve"> ផលិតកម្ម </w:t>
            </w:r>
            <w:r w:rsidRPr="00F17F88">
              <w:rPr>
                <w:rFonts w:ascii="Khmer OS Muol Light" w:hAnsi="Khmer OS Muol Light" w:cs="Khmer OS Muol Light"/>
                <w:b/>
                <w:szCs w:val="22"/>
              </w:rPr>
              <w:t>(MNF)</w:t>
            </w:r>
          </w:p>
        </w:tc>
      </w:tr>
      <w:tr w:rsidR="00A96664" w:rsidRPr="00F17F88" w14:paraId="383713AF" w14:textId="77777777" w:rsidTr="00C97DBE">
        <w:trPr>
          <w:trHeight w:val="2627"/>
        </w:trPr>
        <w:tc>
          <w:tcPr>
            <w:tcW w:w="10459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60110ED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t>គោលបំណង និងវិសាលភាព</w:t>
            </w:r>
          </w:p>
          <w:p w14:paraId="71F30B64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5"/>
              </w:numPr>
              <w:autoSpaceDE/>
              <w:autoSpaceDN/>
              <w:adjustRightInd/>
              <w:spacing w:after="200"/>
              <w:ind w:left="601" w:hanging="283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សំណុំនៃម៉ូឌុលនេះ ផ្តោតលើការចូលរួម និងម៉ោងជាក់ស្តែងដែលបានចំណាយក្នុងសប្តាហ៍យោង ក្នុងការផលិតរបស់របរដែលមិនមែនជាអាហារសម្រាប់ប្រើប្រាស់ក្នុងគ្រួសារ ដូចជាសម្លៀកបំពាក់ គ្រឿងសង្ហារឹម កន្ទេល ផើង ដែលជាផលិតផលប្រើប្រាស់ចុងក្រោយសម្រាប់គ្រួសារ ឬសមាជិកគ្រួសារដែលរស់នៅក្នុងគ្រួសារផ្សេងទៀត</w:t>
            </w:r>
          </w:p>
          <w:p w14:paraId="1408FD7B" w14:textId="65D4531C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5"/>
              </w:numPr>
              <w:autoSpaceDE/>
              <w:autoSpaceDN/>
              <w:adjustRightInd/>
              <w:spacing w:after="200"/>
              <w:ind w:left="601" w:hanging="283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ផ្នែកខ្លះនៃសំណួរក៏ដើម្បីកំណត់អត្តសញ្ញាណ</w:t>
            </w:r>
            <w:r w:rsidR="007D1B67">
              <w:rPr>
                <w:rFonts w:ascii="Khmer OS Siemreap" w:hAnsi="Khmer OS Siemreap" w:cs="Khmer OS Siemreap"/>
                <w:sz w:val="20"/>
                <w:szCs w:val="20"/>
                <w:cs/>
              </w:rPr>
              <w:t>ឱ្យ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បានពេញលេញនៃអ្នកផលិត ដែលផលិតសម្រាប់ការប្រើប្រាស់ផ្ទាល់ខ្លួន</w:t>
            </w:r>
          </w:p>
          <w:p w14:paraId="37F11ECB" w14:textId="00A93CBE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5"/>
              </w:numPr>
              <w:autoSpaceDE/>
              <w:autoSpaceDN/>
              <w:adjustRightInd/>
              <w:ind w:left="601" w:hanging="283"/>
              <w:contextualSpacing/>
              <w:rPr>
                <w:rFonts w:ascii="Khmer OS Siemreap" w:hAnsi="Khmer OS Siemreap" w:cs="Khmer OS Siemreap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វាត្រូវបានអនុលោមតាមស្តង់ដារអន្តរជាតិស្តីពីការវាស់វែងពេលវេលាធ្វើការ (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18th ICLS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 2008)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និងការវាស់វែងការធ្វើការ ការងារ និងការប្រើប្រាស់កម្លាំងពលកម្មមិនបានគ្រប់ម៉ោង (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19th ICLS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 2013)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។</w:t>
            </w:r>
          </w:p>
        </w:tc>
      </w:tr>
      <w:tr w:rsidR="00A96664" w:rsidRPr="00F17F88" w14:paraId="068AB50C" w14:textId="77777777" w:rsidTr="00905531">
        <w:tc>
          <w:tcPr>
            <w:tcW w:w="10459" w:type="dxa"/>
            <w:shd w:val="clear" w:color="auto" w:fill="D9D9D9" w:themeFill="background1" w:themeFillShade="D9"/>
          </w:tcPr>
          <w:p w14:paraId="33FAF46C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t>កំណត់សម្គាល់សម្រាប់ការអនុវត្ត</w:t>
            </w:r>
          </w:p>
          <w:p w14:paraId="3D7F9087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ត្រូវសួរទៅកាន់មនុស្សគ្រប់អាយុធ្វើការទាំងអស់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ដោយមិនគិតថា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ពួកគេមានការងារធ្វើ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អត់ការងារធ្វើ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ឬនៅក្រៅកម្លាំងពលកម្ម។</w:t>
            </w:r>
          </w:p>
          <w:p w14:paraId="61D854D8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ម៉ូឌុលនេះក៏អាចដាក់បញ្ចូលអថេរនៃម៉ូឌុលផ្សេងទៀតបានផងដែរនៅក្នុងកញ្ចប់ឯកសារនៃអង្កេតកម្លាំងពលកម្មដើម្បីបំពេញបន្ថែម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ព័ត៌មានអំពីការចូលរួមនៅក្នុងការផលិតផលិតផលប្រើប្រាស់ផ្ទាល់ខ្លួន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អាស្រ័យទៅលើភាពពាក់ព័ន្ធគ្នាទៅតាមប្រទេសនីមួយៗ។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ម៉ូឌុលទាំងនោះរួមមាន៖</w:t>
            </w:r>
          </w:p>
          <w:p w14:paraId="433BDF73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6"/>
              </w:numPr>
              <w:autoSpaceDE/>
              <w:autoSpaceDN/>
              <w:adjustRightInd/>
              <w:spacing w:after="160" w:line="259" w:lineRule="auto"/>
              <w:ind w:left="1168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OPF: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ការផលិត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ម្ហូបអាហារ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សម្រាប់ប្រើប្រាស់ផ្ទាល់ខ្លួន</w:t>
            </w:r>
          </w:p>
          <w:p w14:paraId="6AF817B7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6"/>
              </w:numPr>
              <w:autoSpaceDE/>
              <w:autoSpaceDN/>
              <w:adjustRightInd/>
              <w:spacing w:after="160" w:line="259" w:lineRule="auto"/>
              <w:ind w:left="1168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BLDG: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ការសាងសង់ ការជួសជុលលំនៅដ្ឋាន ឬការជួសផ្នែកសំខាន់នៃលំនៅដ្ឋាន/កន្លែងរស់នៅ</w:t>
            </w:r>
          </w:p>
          <w:p w14:paraId="4AB2B89F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6"/>
              </w:numPr>
              <w:autoSpaceDE/>
              <w:autoSpaceDN/>
              <w:adjustRightInd/>
              <w:spacing w:after="160" w:line="259" w:lineRule="auto"/>
              <w:ind w:left="1168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MNF: </w:t>
            </w:r>
            <w:r w:rsidRPr="00F17F88">
              <w:rPr>
                <w:rFonts w:ascii="Khmer OS Siemreap" w:hAnsi="Khmer OS Siemreap" w:cs="Khmer OS Siemreap" w:hint="cs"/>
                <w:spacing w:val="-12"/>
                <w:sz w:val="20"/>
                <w:szCs w:val="20"/>
                <w:cs/>
              </w:rPr>
              <w:t>ការផលិតផលិតផលមិនមែនម្ហូបអាហារសម្រាប់ការប្រើប្រាស់គ្រួសារ (សំលៀកបំពាក់ គ្រឿងសង្ហារឹម កន្ទេល ក្អម ឆ្នាំង)</w:t>
            </w:r>
          </w:p>
          <w:p w14:paraId="45619064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6"/>
              </w:numPr>
              <w:autoSpaceDE/>
              <w:autoSpaceDN/>
              <w:adjustRightInd/>
              <w:spacing w:after="160" w:line="259" w:lineRule="auto"/>
              <w:ind w:left="1168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FIR: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ការប្រមូល និង/ឬ កែឆ្នៃផលិតផលធនធានរ៉ែ និងផលិតផលព្រៃឈឹ រួមទាំងអុសដុត និងប្រភពថាមពលដទៃទៀត</w:t>
            </w:r>
          </w:p>
          <w:p w14:paraId="4AED23FE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សំណួរគួរតែអនុលោមទៅតាមភាពពាក់ព័ន្ធតាមប្រទេសនីមួយៗ</w:t>
            </w:r>
          </w:p>
        </w:tc>
      </w:tr>
      <w:tr w:rsidR="00A96664" w:rsidRPr="00F17F88" w14:paraId="25E4FD2A" w14:textId="77777777" w:rsidTr="00905531">
        <w:trPr>
          <w:trHeight w:val="3041"/>
        </w:trPr>
        <w:tc>
          <w:tcPr>
            <w:tcW w:w="10459" w:type="dxa"/>
          </w:tcPr>
          <w:p w14:paraId="125044C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GLO_WAP=1</w:t>
            </w:r>
          </w:p>
          <w:p w14:paraId="2C6C7C90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MNF_OPG</w:t>
            </w:r>
          </w:p>
          <w:p w14:paraId="58F35F1A" w14:textId="2B4AC850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O3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ក្នុងសប្តាហ៍ចុងក្រោយ តើ (អ្នក/ឈ្មោះ) បានចំណាយពេលណាមួយក្នុងការផលិតទំនិញ/របស់របរ សម្រាប់ប្រើប្រាស់របស់គ្រួសារ ដូចជា [</w:t>
            </w:r>
            <w:r w:rsidRPr="00F17F88">
              <w:rPr>
                <w:rFonts w:ascii="Khmer OS Siemreap" w:hAnsi="Khmer OS Siemreap" w:cs="Khmer OS Siemreap" w:hint="cs"/>
                <w:color w:val="215E99" w:themeColor="text2" w:themeTint="BF"/>
                <w:szCs w:val="22"/>
                <w:cs/>
                <w:lang w:val="sv-SE"/>
              </w:rPr>
              <w:t>កន្ទេល</w:t>
            </w:r>
            <w:r w:rsidRPr="00F17F88">
              <w:rPr>
                <w:rFonts w:ascii="Khmer OS Siemreap" w:hAnsi="Khmer OS Siemreap" w:cs="Khmer OS Siemreap"/>
                <w:color w:val="215E99" w:themeColor="text2" w:themeTint="BF"/>
                <w:szCs w:val="22"/>
                <w:cs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215E99" w:themeColor="text2" w:themeTint="BF"/>
                <w:szCs w:val="22"/>
                <w:cs/>
                <w:lang w:val="sv-SE"/>
              </w:rPr>
              <w:t>កន្រ្កក</w:t>
            </w:r>
            <w:r w:rsidRPr="00F17F88">
              <w:rPr>
                <w:rFonts w:ascii="Khmer OS Siemreap" w:hAnsi="Khmer OS Siemreap" w:cs="Khmer OS Siemreap"/>
                <w:color w:val="215E99" w:themeColor="text2" w:themeTint="BF"/>
                <w:szCs w:val="22"/>
                <w:cs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215E99" w:themeColor="text2" w:themeTint="BF"/>
                <w:szCs w:val="22"/>
                <w:cs/>
                <w:lang w:val="sv-SE"/>
              </w:rPr>
              <w:t>គ្រឿងសង្ហារឹម</w:t>
            </w:r>
            <w:r w:rsidRPr="00F17F88">
              <w:rPr>
                <w:rFonts w:ascii="Khmer OS Siemreap" w:hAnsi="Khmer OS Siemreap" w:cs="Khmer OS Siemreap"/>
                <w:color w:val="215E99" w:themeColor="text2" w:themeTint="BF"/>
                <w:szCs w:val="22"/>
                <w:cs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color w:val="215E99" w:themeColor="text2" w:themeTint="BF"/>
                <w:szCs w:val="22"/>
                <w:cs/>
                <w:lang w:val="sv-SE"/>
              </w:rPr>
              <w:t>សម្លៀកបំពាក់</w:t>
            </w:r>
            <w:r w:rsidR="003E0239">
              <w:rPr>
                <w:rFonts w:ascii="Khmer OS Siemreap" w:hAnsi="Khmer OS Siemreap" w:cs="Khmer OS Siemreap"/>
                <w:color w:val="215E99" w:themeColor="text2" w:themeTint="BF"/>
                <w:szCs w:val="22"/>
                <w:lang w:val="sv-SE"/>
              </w:rPr>
              <w:t>..</w:t>
            </w:r>
            <w:r w:rsidRPr="00F17F88">
              <w:rPr>
                <w:rFonts w:ascii="Khmer OS Siemreap" w:hAnsi="Khmer OS Siemreap" w:cs="Khmer OS Siemreap"/>
                <w:color w:val="215E99" w:themeColor="text2" w:themeTint="BF"/>
                <w:szCs w:val="22"/>
                <w:cs/>
                <w:lang w:val="sv-SE"/>
              </w:rPr>
              <w:t>]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0B944A88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65A5123D" wp14:editId="41D7354E">
                      <wp:simplePos x="0" y="0"/>
                      <wp:positionH relativeFrom="column">
                        <wp:posOffset>1307465</wp:posOffset>
                      </wp:positionH>
                      <wp:positionV relativeFrom="paragraph">
                        <wp:posOffset>138430</wp:posOffset>
                      </wp:positionV>
                      <wp:extent cx="1023257" cy="607838"/>
                      <wp:effectExtent l="0" t="0" r="5715" b="1905"/>
                      <wp:wrapNone/>
                      <wp:docPr id="3492515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257" cy="6078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C57F02" w14:textId="77777777" w:rsidR="003C5657" w:rsidRPr="002228EB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2228EB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2228EB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34A65C4C" w14:textId="77777777" w:rsidR="003C5657" w:rsidRPr="002228EB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2228EB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2228EB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A5123D" id="_x0000_s1158" type="#_x0000_t202" style="position:absolute;left:0;text-align:left;margin-left:102.95pt;margin-top:10.9pt;width:80.55pt;height:47.8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" stroked="f">
                      <v:textbox>
                        <w:txbxContent>
                          <w:p w14:paraId="75C57F02" w14:textId="77777777" w:rsidR="003C5657" w:rsidRPr="002228EB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2228EB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2228EB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34A65C4C" w14:textId="77777777" w:rsidR="003C5657" w:rsidRPr="002228EB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2228EB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2228EB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FBEDF7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Cs w:val="22"/>
                <w:lang w:val="sv-SE"/>
              </w:rPr>
            </w:pPr>
          </w:p>
        </w:tc>
      </w:tr>
      <w:tr w:rsidR="00A96664" w:rsidRPr="00F17F88" w14:paraId="529B2932" w14:textId="77777777" w:rsidTr="00905531">
        <w:trPr>
          <w:trHeight w:val="3230"/>
        </w:trPr>
        <w:tc>
          <w:tcPr>
            <w:tcW w:w="10459" w:type="dxa"/>
          </w:tcPr>
          <w:p w14:paraId="5CD10554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MNF_OPG=1</w:t>
            </w:r>
          </w:p>
          <w:p w14:paraId="59C655E2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MNF_OPG_HRS</w:t>
            </w:r>
          </w:p>
          <w:p w14:paraId="28D9AE4C" w14:textId="0E9436E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O4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តើ (អ្នក/ឈ្មោះ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បានចំណាយពេលចំនួនប៉ុន្មានម៉ោង ដើម្បីធ្វើការងារនេះ នៅសប្តាហ៍ចុងក្រោយ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4200625D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34016" behindDoc="1" locked="0" layoutInCell="1" allowOverlap="1" wp14:anchorId="55BF1ED4" wp14:editId="200E8921">
                      <wp:simplePos x="0" y="0"/>
                      <wp:positionH relativeFrom="column">
                        <wp:posOffset>1282549</wp:posOffset>
                      </wp:positionH>
                      <wp:positionV relativeFrom="paragraph">
                        <wp:posOffset>148909</wp:posOffset>
                      </wp:positionV>
                      <wp:extent cx="1905000" cy="1055914"/>
                      <wp:effectExtent l="0" t="0" r="0" b="0"/>
                      <wp:wrapNone/>
                      <wp:docPr id="16064325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0" cy="10559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A9A542" w14:textId="77777777" w:rsidR="003C5657" w:rsidRPr="00165B4E" w:rsidRDefault="003C5657" w:rsidP="00A96664">
                                  <w:pPr>
                                    <w:pBdr>
                                      <w:bottom w:val="single" w:sz="12" w:space="1" w:color="auto"/>
                                    </w:pBdr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</w:p>
                                <w:p w14:paraId="5C35B003" w14:textId="77777777" w:rsidR="003C5657" w:rsidRPr="00165B4E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165B4E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ចំនួនម៉ោងនៅក្នុងសប្តាហ៍យោង</w:t>
                                  </w:r>
                                </w:p>
                                <w:p w14:paraId="12AE5788" w14:textId="77777777" w:rsidR="003C5657" w:rsidRPr="00165B4E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165B4E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            997 </w:t>
                                  </w:r>
                                  <w:r w:rsidRPr="00165B4E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</w:p>
                                <w:p w14:paraId="4560BA39" w14:textId="77777777" w:rsidR="003C5657" w:rsidRPr="00165B4E" w:rsidRDefault="003C5657" w:rsidP="00A96664">
                                  <w:pPr>
                                    <w:ind w:left="720" w:hanging="270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  <w:p w14:paraId="2AD4F0EE" w14:textId="77777777" w:rsidR="003C5657" w:rsidRPr="00165B4E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F1ED4" id="_x0000_s1159" type="#_x0000_t202" style="position:absolute;margin-left:101pt;margin-top:11.75pt;width:150pt;height:83.15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" stroked="f">
                      <v:textbox>
                        <w:txbxContent>
                          <w:p w14:paraId="59A9A542" w14:textId="77777777" w:rsidR="003C5657" w:rsidRPr="00165B4E" w:rsidRDefault="003C5657" w:rsidP="00A9666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</w:p>
                          <w:p w14:paraId="5C35B003" w14:textId="77777777" w:rsidR="003C5657" w:rsidRPr="00165B4E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165B4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ចំនួនម៉ោងនៅក្នុងសប្តាហ៍យោង</w:t>
                            </w:r>
                          </w:p>
                          <w:p w14:paraId="12AE5788" w14:textId="77777777" w:rsidR="003C5657" w:rsidRPr="00165B4E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165B4E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            997 </w:t>
                            </w:r>
                            <w:r w:rsidRPr="00165B4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</w:p>
                          <w:p w14:paraId="4560BA39" w14:textId="77777777" w:rsidR="003C5657" w:rsidRPr="00165B4E" w:rsidRDefault="003C5657" w:rsidP="00A96664">
                            <w:pPr>
                              <w:ind w:left="720" w:hanging="270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  <w:p w14:paraId="2AD4F0EE" w14:textId="77777777" w:rsidR="003C5657" w:rsidRPr="00165B4E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CA71F0" w14:textId="77777777" w:rsidR="00A96664" w:rsidRPr="00F17F88" w:rsidRDefault="00A96664" w:rsidP="00053C79">
            <w:pPr>
              <w:ind w:left="338" w:hanging="338"/>
              <w:rPr>
                <w:rFonts w:ascii="Khmer OS Siemreap" w:eastAsia="Times New Roman" w:hAnsi="Khmer OS Siemreap" w:cs="Khmer OS Siemreap"/>
                <w:bCs/>
                <w:szCs w:val="22"/>
                <w:lang w:val="sv-SE"/>
              </w:rPr>
            </w:pPr>
          </w:p>
          <w:p w14:paraId="2881CA19" w14:textId="77777777" w:rsidR="00A96664" w:rsidRPr="00F17F88" w:rsidRDefault="00A96664" w:rsidP="00053C79">
            <w:pPr>
              <w:ind w:left="338" w:hanging="338"/>
              <w:rPr>
                <w:rFonts w:ascii="Khmer OS Siemreap" w:eastAsia="Times New Roman" w:hAnsi="Khmer OS Siemreap" w:cs="Khmer OS Siemreap"/>
                <w:bCs/>
                <w:szCs w:val="22"/>
                <w:lang w:val="sv-SE"/>
              </w:rPr>
            </w:pPr>
          </w:p>
          <w:p w14:paraId="700F8CC7" w14:textId="77777777" w:rsidR="00A96664" w:rsidRDefault="00A96664" w:rsidP="00C97DBE">
            <w:pPr>
              <w:rPr>
                <w:rFonts w:ascii="Khmer OS Siemreap" w:eastAsia="Times New Roman" w:hAnsi="Khmer OS Siemreap" w:cs="Khmer OS Siemreap"/>
                <w:bCs/>
                <w:szCs w:val="22"/>
                <w:lang w:val="sv-SE"/>
              </w:rPr>
            </w:pPr>
          </w:p>
          <w:p w14:paraId="3BBF1A19" w14:textId="77777777" w:rsidR="00230E67" w:rsidRDefault="00230E67" w:rsidP="00C97DBE">
            <w:pPr>
              <w:rPr>
                <w:rFonts w:ascii="Khmer OS Siemreap" w:eastAsia="Times New Roman" w:hAnsi="Khmer OS Siemreap" w:cs="Khmer OS Siemreap"/>
                <w:bCs/>
                <w:szCs w:val="22"/>
                <w:lang w:val="sv-SE"/>
              </w:rPr>
            </w:pPr>
          </w:p>
          <w:p w14:paraId="2EFD9DCA" w14:textId="77777777" w:rsidR="00230E67" w:rsidRPr="00F17F88" w:rsidRDefault="00230E67" w:rsidP="00C97DBE">
            <w:pPr>
              <w:rPr>
                <w:rFonts w:ascii="Khmer OS Siemreap" w:eastAsia="Times New Roman" w:hAnsi="Khmer OS Siemreap" w:cs="Khmer OS Siemreap"/>
                <w:bCs/>
                <w:szCs w:val="22"/>
                <w:lang w:val="sv-SE"/>
              </w:rPr>
            </w:pPr>
          </w:p>
        </w:tc>
      </w:tr>
      <w:tr w:rsidR="00A96664" w:rsidRPr="00F17F88" w14:paraId="77739734" w14:textId="77777777" w:rsidTr="001849F7">
        <w:trPr>
          <w:trHeight w:val="440"/>
        </w:trPr>
        <w:tc>
          <w:tcPr>
            <w:tcW w:w="104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58842B3" w14:textId="77777777" w:rsidR="00A96664" w:rsidRPr="00F17F88" w:rsidRDefault="00A96664" w:rsidP="00053C79">
            <w:pPr>
              <w:ind w:left="338" w:hanging="338"/>
              <w:jc w:val="center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  <w:lang w:val="sv-SE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  <w:cs/>
              </w:rPr>
              <w:t>ចប់ផ្នែក</w:t>
            </w:r>
            <w:r w:rsidRPr="00F17F88">
              <w:rPr>
                <w:rFonts w:ascii="Khmer OS Siemreap" w:hAnsi="Khmer OS Siemreap" w:cs="Khmer OS Siemreap"/>
                <w:bCs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(MNF)</w:t>
            </w:r>
          </w:p>
        </w:tc>
      </w:tr>
      <w:tr w:rsidR="00A96664" w:rsidRPr="00F17F88" w14:paraId="4FFA041B" w14:textId="77777777" w:rsidTr="001849F7">
        <w:tc>
          <w:tcPr>
            <w:tcW w:w="10459" w:type="dxa"/>
            <w:tcBorders>
              <w:top w:val="single" w:sz="4" w:space="0" w:color="auto"/>
            </w:tcBorders>
            <w:shd w:val="clear" w:color="auto" w:fill="A5C9EB" w:themeFill="text2" w:themeFillTint="40"/>
          </w:tcPr>
          <w:p w14:paraId="287C9F5A" w14:textId="2B1B7585" w:rsidR="00A96664" w:rsidRPr="00F17F88" w:rsidRDefault="00A96664" w:rsidP="00053C79">
            <w:pPr>
              <w:jc w:val="center"/>
              <w:rPr>
                <w:rFonts w:ascii="Khmer OS Muol Light" w:eastAsia="Times New Roman" w:hAnsi="Khmer OS Muol Light" w:cs="Khmer OS Muol Light"/>
                <w:bCs/>
                <w:szCs w:val="22"/>
                <w:lang w:val="sv-SE"/>
              </w:rPr>
            </w:pPr>
            <w:r w:rsidRPr="00F17F88">
              <w:rPr>
                <w:rFonts w:ascii="Khmer OS Muol Light" w:eastAsia="Times New Roman" w:hAnsi="Khmer OS Muol Light" w:cs="Khmer OS Muol Light"/>
                <w:bCs/>
                <w:szCs w:val="22"/>
                <w:cs/>
                <w:lang w:val="sv-SE"/>
              </w:rPr>
              <w:lastRenderedPageBreak/>
              <w:t xml:space="preserve">ផ្នែក </w:t>
            </w:r>
            <w:r w:rsidRPr="00F17F88">
              <w:rPr>
                <w:rFonts w:ascii="Khmer OS Muol Light" w:eastAsia="Times New Roman" w:hAnsi="Khmer OS Muol Light" w:cs="Khmer OS Muol Light"/>
                <w:bCs/>
                <w:szCs w:val="22"/>
                <w:lang w:val="sv-SE"/>
              </w:rPr>
              <w:t>O</w:t>
            </w:r>
            <w:r w:rsidR="003E0239">
              <w:rPr>
                <w:rFonts w:ascii="Khmer OS Muol Light" w:eastAsia="Times New Roman" w:hAnsi="Khmer OS Muol Light" w:cs="Khmer OS Muol Light"/>
                <w:bCs/>
                <w:szCs w:val="22"/>
                <w:lang w:val="sv-SE"/>
              </w:rPr>
              <w:t>.</w:t>
            </w:r>
            <w:r w:rsidRPr="00F17F88">
              <w:rPr>
                <w:rFonts w:ascii="Khmer OS Muol Light" w:eastAsia="Times New Roman" w:hAnsi="Khmer OS Muol Light" w:cs="Khmer OS Muol Light"/>
                <w:bCs/>
                <w:szCs w:val="22"/>
                <w:lang w:val="sv-SE"/>
              </w:rPr>
              <w:t xml:space="preserve"> </w:t>
            </w:r>
            <w:r w:rsidRPr="00F17F88">
              <w:rPr>
                <w:rFonts w:ascii="Khmer OS Muol Light" w:eastAsia="Times New Roman" w:hAnsi="Khmer OS Muol Light" w:cs="Khmer OS Muol Light"/>
                <w:bCs/>
                <w:szCs w:val="22"/>
                <w:cs/>
                <w:lang w:val="sv-SE"/>
              </w:rPr>
              <w:t>ការផលិតទំនិញសម្រាប់ប្រើប្រាស់ផ្ទាល់ខ្លួន- ការយកទឹក</w:t>
            </w:r>
          </w:p>
        </w:tc>
      </w:tr>
      <w:tr w:rsidR="00A96664" w:rsidRPr="00F17F88" w14:paraId="54857598" w14:textId="77777777" w:rsidTr="00905531">
        <w:trPr>
          <w:trHeight w:val="2213"/>
        </w:trPr>
        <w:tc>
          <w:tcPr>
            <w:tcW w:w="10459" w:type="dxa"/>
            <w:shd w:val="clear" w:color="auto" w:fill="D9D9D9" w:themeFill="background1" w:themeFillShade="D9"/>
          </w:tcPr>
          <w:p w14:paraId="457C536E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t>គោលបំណង និងវិសាលភាព</w:t>
            </w:r>
          </w:p>
          <w:p w14:paraId="4D9971B6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200"/>
              <w:ind w:left="612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សំណុំនៃម៉ូឌុលនេះ ផ្តោតលើការចូលរួម និងម៉ោងជាក់ស្តែងដែលបានចំណាយក្នុងសប្តាហ៍យោង ដើម្បីទាញយកទឹកពីប្រភពធម្មជាតិ និងពីប្រភពផ្សេងទៀតសម្រាប់ប្រើប្រាស់ក្នុងគ្រួសារ ឬដោយសមាជិកគ្រួសារដែលរស់នៅក្នុងគ្រួសារផ្សេងទៀត។</w:t>
            </w:r>
          </w:p>
          <w:p w14:paraId="12AC294A" w14:textId="1CA08DA2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200"/>
              <w:ind w:left="612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ផ្នែកនៃសំណួរខ្លះ គឺដើម្បីកំណត់អត្តសញ្ញាណ</w:t>
            </w:r>
            <w:r w:rsidR="007D1B67">
              <w:rPr>
                <w:rFonts w:ascii="Khmer OS Siemreap" w:hAnsi="Khmer OS Siemreap" w:cs="Khmer OS Siemreap"/>
                <w:sz w:val="20"/>
                <w:szCs w:val="20"/>
                <w:cs/>
              </w:rPr>
              <w:t>ឱ្យ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បានពេញលេញនៃអ្នកផលិតដែលផលិត របស់របរសម្រាប់ការប្រើប្រាស់ផ្ទាល់ខ្លួន</w:t>
            </w:r>
          </w:p>
          <w:p w14:paraId="71B8AB03" w14:textId="2D0FD299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612"/>
              <w:contextualSpacing/>
              <w:rPr>
                <w:rFonts w:ascii="Khmer OS Siemreap" w:hAnsi="Khmer OS Siemreap" w:cs="Khmer OS Siemreap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វាត្រូវបានអនុលោមតាមស្តង់ដារអន្តរជាតិស្តីពីការវាស់វែងពេលវេលាធ្វើការ (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18th ICLS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 2008)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និងការវាស់វែងការធ្វើការ ការងារ និងការប្រើប្រាស់កម្លាំងពលកម្មមិនបានគ្រប់ម៉ោង (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19th ICLS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 2013)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។</w:t>
            </w:r>
          </w:p>
        </w:tc>
      </w:tr>
      <w:tr w:rsidR="00A96664" w:rsidRPr="00F17F88" w14:paraId="728DA5F8" w14:textId="77777777" w:rsidTr="00905531">
        <w:tc>
          <w:tcPr>
            <w:tcW w:w="10459" w:type="dxa"/>
            <w:shd w:val="clear" w:color="auto" w:fill="D9D9D9" w:themeFill="background1" w:themeFillShade="D9"/>
          </w:tcPr>
          <w:p w14:paraId="1EFD2A74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t>កំណត់សម្គាល់សម្រាប់ការអនុវត្ត</w:t>
            </w:r>
          </w:p>
          <w:p w14:paraId="71525CA2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612"/>
              <w:contextualSpacing/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ត្រូវសួរទៅកាន់មនុស្សគ្រប់អាយុធ្វើការទាំងអស់ ដោយមិនគិតថា ពួកគេមានការងារធ្វើ អត់ការងារធ្វើ ឬនៅក្រៅកម្លាំងពលកម្ម។</w:t>
            </w:r>
          </w:p>
          <w:p w14:paraId="7FB8B167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160" w:line="259" w:lineRule="auto"/>
              <w:ind w:left="612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 xml:space="preserve">ម៉ូឌុលនេះក៏អាចដាក់បញ្ចូលអថេរនៃម៉ូឌុលផ្សេងទៀតបានផងដែរនៅក្នុងកញ្ចប់ឯកសារនៃអង្កេតកម្លាំងពលកម្មដើម្បីបំពេញបន្ថែម ព័ត៌មានអំពីការចូលរួមនៅក្នុងការផលិតផលិតផលប្រើប្រាស់ផ្ទាល់ខ្លួន អាស្រ័យទៅលើភាពពាក់ព័ន្ធគ្នាទៅតាមប្រទេសនីមួយៗ។ </w:t>
            </w:r>
          </w:p>
          <w:p w14:paraId="6B7AB4AD" w14:textId="77777777" w:rsidR="00A96664" w:rsidRPr="00F17F88" w:rsidRDefault="00A96664" w:rsidP="00053C79">
            <w:pPr>
              <w:pStyle w:val="ListParagraph"/>
              <w:ind w:left="612"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ម៉ូឌុលទាំងនោះរួមមាន៖</w:t>
            </w:r>
          </w:p>
          <w:p w14:paraId="5D723F37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7"/>
              </w:numPr>
              <w:autoSpaceDE/>
              <w:autoSpaceDN/>
              <w:adjustRightInd/>
              <w:spacing w:after="160" w:line="259" w:lineRule="auto"/>
              <w:ind w:left="885" w:hanging="284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OPF: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ការផលិត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ម្ហូបអាហារ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សម្រាប់ប្រើប្រាស់ផ្ទាល់ខ្លួន</w:t>
            </w:r>
          </w:p>
          <w:p w14:paraId="02F01041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7"/>
              </w:numPr>
              <w:autoSpaceDE/>
              <w:autoSpaceDN/>
              <w:adjustRightInd/>
              <w:spacing w:after="160" w:line="259" w:lineRule="auto"/>
              <w:ind w:left="885" w:hanging="284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BLDG: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ការសាងសង់ ការជួសជុលលំនៅដ្ឋាន ឬការជួសផ្នែកសំខាន់នៃលំនៅដ្ឋាន/កន្លែងរស់នៅ</w:t>
            </w:r>
          </w:p>
          <w:p w14:paraId="4EAC36F9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7"/>
              </w:numPr>
              <w:autoSpaceDE/>
              <w:autoSpaceDN/>
              <w:adjustRightInd/>
              <w:spacing w:after="160" w:line="259" w:lineRule="auto"/>
              <w:ind w:left="885" w:hanging="284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MNF: </w:t>
            </w:r>
            <w:r w:rsidRPr="00F17F88">
              <w:rPr>
                <w:rFonts w:ascii="Khmer OS Siemreap" w:hAnsi="Khmer OS Siemreap" w:cs="Khmer OS Siemreap" w:hint="cs"/>
                <w:spacing w:val="-12"/>
                <w:sz w:val="20"/>
                <w:szCs w:val="20"/>
                <w:cs/>
              </w:rPr>
              <w:t>ការផលិតផលិតផលមិនមែនម្ហូបអាហារសម្រាប់ការប្រើប្រាស់គ្រួសារ (សំលៀកបំពាក់ គ្រឿងសង្ហារឹម កន្ទេល ក្អម ឆ្នាំង)</w:t>
            </w:r>
          </w:p>
          <w:p w14:paraId="3FC5D27D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7"/>
              </w:numPr>
              <w:autoSpaceDE/>
              <w:autoSpaceDN/>
              <w:adjustRightInd/>
              <w:spacing w:after="160" w:line="259" w:lineRule="auto"/>
              <w:ind w:left="885" w:hanging="284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FIR: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ការប្រមូល និង/ឬ កែឆ្នៃផលិតផលធនធានរ៉ែ និងផលិតផលព្រៃឈឹ រួមទាំងអុសដុត និងប្រភពថាមពលដទៃទៀត</w:t>
            </w:r>
          </w:p>
          <w:p w14:paraId="2328E2B3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612"/>
              <w:contextualSpacing/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សំណួរគួរតែអនុលោមទៅតាមភាពពាក់ព័ន្ធតាមប្រទេសនីមួយៗ</w:t>
            </w:r>
          </w:p>
        </w:tc>
      </w:tr>
      <w:tr w:rsidR="00A96664" w:rsidRPr="00F17F88" w14:paraId="6D7BACE0" w14:textId="77777777" w:rsidTr="00905531">
        <w:trPr>
          <w:trHeight w:val="2186"/>
        </w:trPr>
        <w:tc>
          <w:tcPr>
            <w:tcW w:w="10459" w:type="dxa"/>
          </w:tcPr>
          <w:p w14:paraId="3F251D18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GLO_WAP=1</w:t>
            </w:r>
          </w:p>
          <w:p w14:paraId="0DDA0141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WTR_OPG</w:t>
            </w:r>
          </w:p>
          <w:p w14:paraId="7F6EE4CA" w14:textId="03A93315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35040" behindDoc="1" locked="0" layoutInCell="1" allowOverlap="1" wp14:anchorId="68AF6FDB" wp14:editId="2D631F98">
                      <wp:simplePos x="0" y="0"/>
                      <wp:positionH relativeFrom="column">
                        <wp:posOffset>1458334</wp:posOffset>
                      </wp:positionH>
                      <wp:positionV relativeFrom="paragraph">
                        <wp:posOffset>328519</wp:posOffset>
                      </wp:positionV>
                      <wp:extent cx="1023257" cy="636815"/>
                      <wp:effectExtent l="0" t="0" r="5715" b="0"/>
                      <wp:wrapNone/>
                      <wp:docPr id="19914812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257" cy="636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E27700" w14:textId="77777777" w:rsidR="003C5657" w:rsidRPr="00165B4E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165B4E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165B4E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5AFBED20" w14:textId="77777777" w:rsidR="003C5657" w:rsidRPr="00165B4E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165B4E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165B4E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F6FDB" id="_x0000_s1160" type="#_x0000_t202" style="position:absolute;left:0;text-align:left;margin-left:114.85pt;margin-top:25.85pt;width:80.55pt;height:50.15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" stroked="f">
                      <v:textbox>
                        <w:txbxContent>
                          <w:p w14:paraId="10E27700" w14:textId="77777777" w:rsidR="003C5657" w:rsidRPr="00165B4E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165B4E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165B4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5AFBED20" w14:textId="77777777" w:rsidR="003C5657" w:rsidRPr="00165B4E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165B4E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165B4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O5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ក្នុងសប្តាហ៍ចុងក្រោយ តើ (អ្នក/ឈ្មោះ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បានទៅយកទឹកពីប្រភពធម្មជាតិ ឬសាធារណៈ សម្រាប់ប្រើប្រាស់ក្នុងគ្រួសាររបស់អ្នកដែរឬទេ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5C4C12D7" w14:textId="77777777" w:rsidR="00A96664" w:rsidRPr="00F17F88" w:rsidRDefault="00A96664" w:rsidP="00053C79">
            <w:pPr>
              <w:rPr>
                <w:rFonts w:ascii="Khmer OS Siemreap" w:eastAsia="Times New Roman" w:hAnsi="Khmer OS Siemreap" w:cs="Khmer OS Siemreap"/>
                <w:bCs/>
                <w:szCs w:val="22"/>
                <w:lang w:val="sv-SE"/>
              </w:rPr>
            </w:pPr>
          </w:p>
        </w:tc>
      </w:tr>
      <w:tr w:rsidR="00A96664" w:rsidRPr="00F17F88" w14:paraId="2D325992" w14:textId="77777777" w:rsidTr="00905531">
        <w:trPr>
          <w:trHeight w:val="2870"/>
        </w:trPr>
        <w:tc>
          <w:tcPr>
            <w:tcW w:w="10459" w:type="dxa"/>
          </w:tcPr>
          <w:p w14:paraId="3CA4075C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WTR_OPG=1</w:t>
            </w:r>
          </w:p>
          <w:p w14:paraId="7BBB232B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WTR_OPG_HRS</w:t>
            </w:r>
          </w:p>
          <w:p w14:paraId="55412527" w14:textId="232C6A9A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O6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ក្នុងសប្តាហ៍ចុងក្រោយ តើ (អ្នក/ឈ្មោះ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បានចំណាយពេលប៉ុន្មានម៉ោងដើម្បីទៅយកទឹក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3F3B1ED0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36064" behindDoc="1" locked="0" layoutInCell="1" allowOverlap="1" wp14:anchorId="4EBFC76F" wp14:editId="2E52D686">
                      <wp:simplePos x="0" y="0"/>
                      <wp:positionH relativeFrom="column">
                        <wp:posOffset>1252855</wp:posOffset>
                      </wp:positionH>
                      <wp:positionV relativeFrom="paragraph">
                        <wp:posOffset>15203</wp:posOffset>
                      </wp:positionV>
                      <wp:extent cx="1986280" cy="1120775"/>
                      <wp:effectExtent l="0" t="0" r="0" b="3175"/>
                      <wp:wrapNone/>
                      <wp:docPr id="3440775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6280" cy="1120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C56AA1" w14:textId="77777777" w:rsidR="003C5657" w:rsidRPr="00B12515" w:rsidRDefault="003C5657" w:rsidP="00A96664">
                                  <w:pPr>
                                    <w:pBdr>
                                      <w:bottom w:val="single" w:sz="12" w:space="1" w:color="auto"/>
                                    </w:pBdr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</w:p>
                                <w:p w14:paraId="7A989054" w14:textId="77777777" w:rsidR="003C5657" w:rsidRPr="00B12515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B1251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ម៉ោងនៅក្នុងសប្តាហ៍យោង</w:t>
                                  </w:r>
                                </w:p>
                                <w:p w14:paraId="49E5F1A8" w14:textId="64C5E2DE" w:rsidR="003C5657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B12515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rFonts w:ascii="Khmer OS Siemreap" w:hAnsi="Khmer OS Siemreap" w:cs="Khmer OS Siemreap" w:hint="cs"/>
                                      <w:szCs w:val="22"/>
                                      <w:cs/>
                                    </w:rPr>
                                    <w:t>9</w:t>
                                  </w:r>
                                  <w:r w:rsidRPr="00B12515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97 </w:t>
                                  </w:r>
                                  <w:r w:rsidRPr="00B1251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</w:p>
                                <w:p w14:paraId="169D3ABD" w14:textId="28E32134" w:rsidR="003C5657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  <w:p w14:paraId="2C7D98BD" w14:textId="77777777" w:rsidR="003C5657" w:rsidRPr="00B12515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  <w:p w14:paraId="15749FB6" w14:textId="77777777" w:rsidR="003C5657" w:rsidRPr="00B12515" w:rsidRDefault="003C5657" w:rsidP="00A96664">
                                  <w:pPr>
                                    <w:ind w:left="720" w:hanging="270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  <w:p w14:paraId="361FCF40" w14:textId="77777777" w:rsidR="003C5657" w:rsidRPr="00B12515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FC76F" id="_x0000_s1161" type="#_x0000_t202" style="position:absolute;margin-left:98.65pt;margin-top:1.2pt;width:156.4pt;height:88.25pt;z-index:-25158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" stroked="f">
                      <v:textbox>
                        <w:txbxContent>
                          <w:p w14:paraId="52C56AA1" w14:textId="77777777" w:rsidR="003C5657" w:rsidRPr="00B12515" w:rsidRDefault="003C5657" w:rsidP="00A9666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</w:p>
                          <w:p w14:paraId="7A989054" w14:textId="77777777" w:rsidR="003C5657" w:rsidRPr="00B12515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B1251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ម៉ោងនៅក្នុងសប្តាហ៍យោង</w:t>
                            </w:r>
                          </w:p>
                          <w:p w14:paraId="49E5F1A8" w14:textId="64C5E2DE" w:rsidR="003C5657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B12515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            </w:t>
                            </w:r>
                            <w:r>
                              <w:rPr>
                                <w:rFonts w:ascii="Khmer OS Siemreap" w:hAnsi="Khmer OS Siemreap" w:cs="Khmer OS Siemreap" w:hint="cs"/>
                                <w:szCs w:val="22"/>
                                <w:cs/>
                              </w:rPr>
                              <w:t>9</w:t>
                            </w:r>
                            <w:r w:rsidRPr="00B12515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97 </w:t>
                            </w:r>
                            <w:r w:rsidRPr="00B1251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</w:p>
                          <w:p w14:paraId="169D3ABD" w14:textId="28E32134" w:rsidR="003C5657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  <w:p w14:paraId="2C7D98BD" w14:textId="77777777" w:rsidR="003C5657" w:rsidRPr="00B12515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  <w:p w14:paraId="15749FB6" w14:textId="77777777" w:rsidR="003C5657" w:rsidRPr="00B12515" w:rsidRDefault="003C5657" w:rsidP="00A96664">
                            <w:pPr>
                              <w:ind w:left="720" w:hanging="270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  <w:p w14:paraId="361FCF40" w14:textId="77777777" w:rsidR="003C5657" w:rsidRPr="00B12515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562F4D2" w14:textId="77777777" w:rsidR="00A96664" w:rsidRDefault="00A96664" w:rsidP="00053C79">
            <w:pPr>
              <w:ind w:left="338" w:hanging="338"/>
              <w:rPr>
                <w:rFonts w:ascii="Khmer OS Siemreap" w:eastAsia="Times New Roman" w:hAnsi="Khmer OS Siemreap" w:cs="Khmer OS Siemreap"/>
                <w:bCs/>
                <w:szCs w:val="22"/>
                <w:lang w:val="sv-SE"/>
              </w:rPr>
            </w:pPr>
          </w:p>
          <w:p w14:paraId="5A19DCA4" w14:textId="36DD994F" w:rsidR="00D0534A" w:rsidRPr="00F17F88" w:rsidRDefault="00D0534A" w:rsidP="00C97DBE">
            <w:pPr>
              <w:rPr>
                <w:rFonts w:ascii="Khmer OS Siemreap" w:eastAsia="Times New Roman" w:hAnsi="Khmer OS Siemreap" w:cs="Khmer OS Siemreap"/>
                <w:bCs/>
                <w:szCs w:val="22"/>
                <w:lang w:val="sv-SE"/>
              </w:rPr>
            </w:pPr>
          </w:p>
        </w:tc>
      </w:tr>
      <w:tr w:rsidR="00A96664" w:rsidRPr="00F17F88" w14:paraId="28C294AB" w14:textId="77777777" w:rsidTr="00905531">
        <w:trPr>
          <w:trHeight w:val="350"/>
        </w:trPr>
        <w:tc>
          <w:tcPr>
            <w:tcW w:w="10459" w:type="dxa"/>
            <w:shd w:val="clear" w:color="auto" w:fill="D9D9D9" w:themeFill="background1" w:themeFillShade="D9"/>
          </w:tcPr>
          <w:p w14:paraId="7FA2EF48" w14:textId="77777777" w:rsidR="00A96664" w:rsidRPr="00F17F88" w:rsidRDefault="00A96664" w:rsidP="00053C79">
            <w:pPr>
              <w:ind w:left="338" w:hanging="338"/>
              <w:jc w:val="center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  <w:cs/>
              </w:rPr>
              <w:t>ចប់ផ្នែក</w:t>
            </w:r>
            <w:r w:rsidRPr="00F17F88">
              <w:rPr>
                <w:rFonts w:ascii="Khmer OS Siemreap" w:hAnsi="Khmer OS Siemreap" w:cs="Khmer OS Siemreap"/>
                <w:bCs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(WTR)</w:t>
            </w:r>
          </w:p>
        </w:tc>
      </w:tr>
      <w:tr w:rsidR="00A96664" w:rsidRPr="00F17F88" w14:paraId="408DEAAA" w14:textId="77777777" w:rsidTr="00905531">
        <w:tc>
          <w:tcPr>
            <w:tcW w:w="10459" w:type="dxa"/>
            <w:shd w:val="clear" w:color="auto" w:fill="A5C9EB" w:themeFill="text2" w:themeFillTint="40"/>
          </w:tcPr>
          <w:p w14:paraId="4BCE332C" w14:textId="4687F1BB" w:rsidR="00A96664" w:rsidRPr="00F17F88" w:rsidRDefault="00A96664" w:rsidP="00053C79">
            <w:pPr>
              <w:jc w:val="center"/>
              <w:rPr>
                <w:rFonts w:ascii="Khmer OS Muol Light" w:hAnsi="Khmer OS Muol Light" w:cs="Khmer OS Muol Light"/>
                <w:noProof/>
                <w:szCs w:val="22"/>
                <w:cs/>
              </w:rPr>
            </w:pPr>
            <w:r w:rsidRPr="00C97DBE">
              <w:rPr>
                <w:rFonts w:ascii="Khmer OS Muol Light" w:eastAsia="Times New Roman" w:hAnsi="Khmer OS Muol Light" w:cs="Khmer OS Muol Light"/>
                <w:b/>
                <w:szCs w:val="22"/>
                <w:cs/>
                <w:lang w:val="sv-SE"/>
              </w:rPr>
              <w:t>ផ្នែក</w:t>
            </w:r>
            <w:r w:rsidRPr="00F17F88">
              <w:rPr>
                <w:rFonts w:ascii="Khmer OS Muol Light" w:eastAsia="Times New Roman" w:hAnsi="Khmer OS Muol Light" w:cs="Khmer OS Muol Light"/>
                <w:bCs/>
                <w:szCs w:val="22"/>
                <w:cs/>
                <w:lang w:val="sv-SE"/>
              </w:rPr>
              <w:t xml:space="preserve"> </w:t>
            </w:r>
            <w:r w:rsidRPr="00F17F88">
              <w:rPr>
                <w:rFonts w:ascii="Khmer OS Muol Light" w:eastAsia="Times New Roman" w:hAnsi="Khmer OS Muol Light" w:cs="Khmer OS Muol Light"/>
                <w:bCs/>
                <w:szCs w:val="22"/>
                <w:lang w:val="sv-SE"/>
              </w:rPr>
              <w:t>O</w:t>
            </w:r>
            <w:r w:rsidR="003E0239">
              <w:rPr>
                <w:rFonts w:ascii="Khmer OS Muol Light" w:eastAsia="Times New Roman" w:hAnsi="Khmer OS Muol Light" w:cs="Khmer OS Muol Light"/>
                <w:bCs/>
                <w:szCs w:val="22"/>
                <w:lang w:val="sv-SE"/>
              </w:rPr>
              <w:t>.</w:t>
            </w:r>
            <w:r w:rsidRPr="00F17F88">
              <w:rPr>
                <w:rFonts w:ascii="Khmer OS Muol Light" w:eastAsia="Times New Roman" w:hAnsi="Khmer OS Muol Light" w:cs="Khmer OS Muol Light"/>
                <w:bCs/>
                <w:szCs w:val="22"/>
                <w:lang w:val="sv-SE"/>
              </w:rPr>
              <w:t xml:space="preserve"> </w:t>
            </w:r>
            <w:r w:rsidRPr="00C97DBE">
              <w:rPr>
                <w:rFonts w:ascii="Khmer OS Muol Light" w:eastAsia="Times New Roman" w:hAnsi="Khmer OS Muol Light" w:cs="Khmer OS Muol Light"/>
                <w:b/>
                <w:szCs w:val="22"/>
                <w:cs/>
                <w:lang w:val="sv-SE"/>
              </w:rPr>
              <w:t>ការផលិតទំនិញសម្រាប់ប្រើប្រាស់ផ្ទាល់ខ្លួន- ការ​ប្រមូល​អុសដុត</w:t>
            </w:r>
          </w:p>
        </w:tc>
      </w:tr>
      <w:tr w:rsidR="00A96664" w:rsidRPr="00F17F88" w14:paraId="2270DF08" w14:textId="77777777" w:rsidTr="00905531">
        <w:tc>
          <w:tcPr>
            <w:tcW w:w="10459" w:type="dxa"/>
            <w:shd w:val="clear" w:color="auto" w:fill="D9D9D9" w:themeFill="background1" w:themeFillShade="D9"/>
          </w:tcPr>
          <w:p w14:paraId="1F7040C5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t>គោលបំណង និងវិសាលភាព</w:t>
            </w:r>
          </w:p>
          <w:p w14:paraId="30718435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200"/>
              <w:ind w:left="612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សំណុំនៃម៉ូឌុលនេះ ផ្តោតលើការចូលរួម និងម៉ោងជាក់ស្តែងដែលបានចំណាយក្នុងសប្តាហ៍យោង ក្នុងការប្រមូល និង/ឬ ការកែច្នៃ រ៉ែ និងផលិតផលព្រៃឈើ រួមទាំងអុស និងឥន្ធនៈផ្សេងទៀត សម្រាប់ជាថាមពលប្រើប្រាស់ចុងក្រោយរបស់គ្រួសារ ឬដោយសមាជិកគ្រួសារដែលរស់នៅក្នុងគ្រួសារផ្សេងទៀត</w:t>
            </w:r>
          </w:p>
          <w:p w14:paraId="0DE9B967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200"/>
              <w:ind w:left="612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lastRenderedPageBreak/>
              <w:t>ផ្នែកនៃសំណួរខ្លះគឺដើម្បីកំណត់អត្តសញ្ញាណពេញលេញនៃអ្នកផលិត/ធ្វើ ដែលផលិត/ធ្វើសម្រាប់ការប្រើប្រាស់ផ្ទាល់ខ្លួន</w:t>
            </w:r>
          </w:p>
          <w:p w14:paraId="5A7A5738" w14:textId="77B6A3CC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200"/>
              <w:ind w:left="612"/>
              <w:contextualSpacing/>
              <w:rPr>
                <w:rFonts w:ascii="Khmer OS Siemreap" w:hAnsi="Khmer OS Siemreap" w:cs="Khmer OS Siemreap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វាត្រូវបានអនុលោមតាមស្តង់ដារអន្តរជាតិស្តីពីការវាស់វែងពេលវេលាធ្វើការ (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18th ICLS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 2008)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និងការវាស់វែងការធ្វើការ ការងារ និងការប្រើប្រាស់កម្លាំងពលកម្មមិនគ្រប់ម៉ោង (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19th ICLS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 2013)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។</w:t>
            </w:r>
          </w:p>
        </w:tc>
      </w:tr>
      <w:tr w:rsidR="00A96664" w:rsidRPr="00CC3F4E" w14:paraId="1D1392F8" w14:textId="77777777" w:rsidTr="00905531">
        <w:tc>
          <w:tcPr>
            <w:tcW w:w="10459" w:type="dxa"/>
            <w:shd w:val="clear" w:color="auto" w:fill="D9D9D9" w:themeFill="background1" w:themeFillShade="D9"/>
          </w:tcPr>
          <w:p w14:paraId="5F28E7A8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lastRenderedPageBreak/>
              <w:t>កំណត់សម្គាល់សម្រាប់ការអនុវត្ត</w:t>
            </w:r>
          </w:p>
          <w:p w14:paraId="3F4C0940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522" w:hanging="270"/>
              <w:contextualSpacing/>
              <w:rPr>
                <w:rFonts w:ascii="Khmer OS Siemreap" w:hAnsi="Khmer OS Siemreap" w:cs="Khmer OS Siemreap"/>
                <w:b/>
                <w:bCs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ត្រូវសួរទៅកាន់មនុស្សគ្រប់អាយុធ្វើការទាំងអស់ ដោយមិនគិតថា ពួកគេមានការងារធ្វើ អត់ការងារធ្វើ ឬនៅក្រៅកម្លាំងពលកម្ម។</w:t>
            </w:r>
          </w:p>
          <w:p w14:paraId="630BA155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160" w:line="259" w:lineRule="auto"/>
              <w:ind w:left="612"/>
              <w:contextualSpacing/>
              <w:rPr>
                <w:rFonts w:ascii="Khmer OS Siemreap" w:hAnsi="Khmer OS Siemreap" w:cs="Khmer OS Siemreap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 xml:space="preserve">ម៉ូឌុលនេះក៏អាចដាក់បញ្ចូលអថេរនៃម៉ូឌុលផ្សេងទៀតបានផងដែរនៅក្នុងកញ្ចប់ឯកសារនៃអង្កេតកម្លាំងពលកម្មដើម្បីបំពេញបន្ថែម ព័ត៌មានអំពីការចូលរួមនៅក្នុងការផលិតផលិតផលប្រើប្រាស់ផ្ទាល់ខ្លួន អាស្រ័យទៅលើភាពពាក់ព័ន្ធគ្នាទៅតាមប្រទេសនីមួយៗ។ </w:t>
            </w:r>
          </w:p>
          <w:p w14:paraId="503925DA" w14:textId="77777777" w:rsidR="00A96664" w:rsidRPr="00F17F88" w:rsidRDefault="00A96664" w:rsidP="00053C79">
            <w:pPr>
              <w:pStyle w:val="ListParagraph"/>
              <w:ind w:left="612"/>
              <w:rPr>
                <w:rFonts w:ascii="Khmer OS Siemreap" w:hAnsi="Khmer OS Siemreap" w:cs="Khmer OS Siemreap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ម៉ូឌុលទាំងនោះរួមមាន៖</w:t>
            </w:r>
          </w:p>
          <w:p w14:paraId="3B6DEC38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8"/>
              </w:numPr>
              <w:autoSpaceDE/>
              <w:autoSpaceDN/>
              <w:adjustRightInd/>
              <w:spacing w:after="160" w:line="259" w:lineRule="auto"/>
              <w:ind w:left="601" w:hanging="119"/>
              <w:contextualSpacing/>
              <w:rPr>
                <w:rFonts w:ascii="Khmer OS Siemreap" w:hAnsi="Khmer OS Siemreap" w:cs="Khmer OS Siemreap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lang w:val="sv-SE"/>
              </w:rPr>
              <w:t>OPF: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ការផលិត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ម្ហូបអាហារ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សម្រាប់ប្រើប្រាស់ផ្ទាល់ខ្លួន</w:t>
            </w:r>
          </w:p>
          <w:p w14:paraId="030BF9E3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8"/>
              </w:numPr>
              <w:autoSpaceDE/>
              <w:autoSpaceDN/>
              <w:adjustRightInd/>
              <w:spacing w:after="160" w:line="259" w:lineRule="auto"/>
              <w:ind w:left="601" w:hanging="119"/>
              <w:contextualSpacing/>
              <w:rPr>
                <w:rFonts w:ascii="Khmer OS Siemreap" w:hAnsi="Khmer OS Siemreap" w:cs="Khmer OS Siemreap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lang w:val="sv-SE"/>
              </w:rPr>
              <w:t xml:space="preserve">BLDG: </w:t>
            </w: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ការសាងសង់ ការជួសជុលលំនៅដ្ឋាន ឬការជួសផ្នែកសំខាន់នៃលំនៅដ្ឋាន/កន្លែងរស់នៅ</w:t>
            </w:r>
          </w:p>
          <w:p w14:paraId="7D7E2F43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8"/>
              </w:numPr>
              <w:autoSpaceDE/>
              <w:autoSpaceDN/>
              <w:adjustRightInd/>
              <w:spacing w:after="160" w:line="259" w:lineRule="auto"/>
              <w:ind w:left="601" w:hanging="119"/>
              <w:contextualSpacing/>
              <w:rPr>
                <w:rFonts w:ascii="Khmer OS Siemreap" w:hAnsi="Khmer OS Siemreap" w:cs="Khmer OS Siemreap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lang w:val="sv-SE"/>
              </w:rPr>
              <w:t xml:space="preserve">MNF: </w:t>
            </w:r>
            <w:r w:rsidRPr="00F17F88">
              <w:rPr>
                <w:rFonts w:ascii="Khmer OS Siemreap" w:hAnsi="Khmer OS Siemreap" w:cs="Khmer OS Siemreap" w:hint="cs"/>
                <w:spacing w:val="-12"/>
                <w:sz w:val="20"/>
                <w:szCs w:val="20"/>
                <w:cs/>
              </w:rPr>
              <w:t>ការផលិតផលិតផលមិនមែនម្ហូបអាហារសម្រាប់ការប្រើប្រាស់គ្រួសារ (សំលៀកបំពាក់ គ្រឿងសង្ហារឹម កន្ទេល ក្អម ឆ្នាំង)</w:t>
            </w:r>
          </w:p>
          <w:p w14:paraId="6CE80737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58"/>
              </w:numPr>
              <w:autoSpaceDE/>
              <w:autoSpaceDN/>
              <w:adjustRightInd/>
              <w:spacing w:after="160" w:line="259" w:lineRule="auto"/>
              <w:ind w:left="601" w:hanging="119"/>
              <w:contextualSpacing/>
              <w:rPr>
                <w:rFonts w:ascii="Khmer OS Siemreap" w:hAnsi="Khmer OS Siemreap" w:cs="Khmer OS Siemreap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lang w:val="sv-SE"/>
              </w:rPr>
              <w:t xml:space="preserve">WTR: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ការទៅយកទឹកពីប្រភពធម្មជាតិ និងប្រភពផ្សេងទៀត</w:t>
            </w:r>
          </w:p>
          <w:p w14:paraId="1C69ACB6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459"/>
              <w:contextualSpacing/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សំណួរគួរតែអនុលោមទៅតាមភាពពាក់ព័ន្ធតាមប្រទេសនីមួយៗ</w:t>
            </w:r>
          </w:p>
        </w:tc>
      </w:tr>
      <w:tr w:rsidR="00A96664" w:rsidRPr="00CC3F4E" w14:paraId="74A1E60C" w14:textId="77777777" w:rsidTr="00905531">
        <w:trPr>
          <w:trHeight w:val="2240"/>
        </w:trPr>
        <w:tc>
          <w:tcPr>
            <w:tcW w:w="10459" w:type="dxa"/>
          </w:tcPr>
          <w:p w14:paraId="12F9E733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GLO_WAP=1</w:t>
            </w:r>
          </w:p>
          <w:p w14:paraId="18273E5C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FIR_OPG</w:t>
            </w:r>
          </w:p>
          <w:p w14:paraId="3490170E" w14:textId="61226D28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37088" behindDoc="1" locked="0" layoutInCell="1" allowOverlap="1" wp14:anchorId="3AFCAD6B" wp14:editId="0A95BA71">
                      <wp:simplePos x="0" y="0"/>
                      <wp:positionH relativeFrom="column">
                        <wp:posOffset>1458411</wp:posOffset>
                      </wp:positionH>
                      <wp:positionV relativeFrom="paragraph">
                        <wp:posOffset>426001</wp:posOffset>
                      </wp:positionV>
                      <wp:extent cx="1023257" cy="636815"/>
                      <wp:effectExtent l="0" t="0" r="5715" b="0"/>
                      <wp:wrapNone/>
                      <wp:docPr id="6922055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257" cy="636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E0D6FE" w14:textId="77777777" w:rsidR="003C5657" w:rsidRPr="005B498B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5B498B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5B498B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76A4AD34" w14:textId="77777777" w:rsidR="003C5657" w:rsidRPr="005B498B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5B498B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5B498B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CAD6B" id="_x0000_s1162" type="#_x0000_t202" style="position:absolute;left:0;text-align:left;margin-left:114.85pt;margin-top:33.55pt;width:80.55pt;height:50.1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" stroked="f">
                      <v:textbox>
                        <w:txbxContent>
                          <w:p w14:paraId="32E0D6FE" w14:textId="77777777" w:rsidR="003C5657" w:rsidRPr="005B498B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5B498B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5B498B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76A4AD34" w14:textId="77777777" w:rsidR="003C5657" w:rsidRPr="005B498B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5B498B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5B498B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O7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 xml:space="preserve"> ក្នុងសប្តាហ៍ចុងក្រោយ តើ (អ្នក/ឈ្មោះ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បានប្រមូលអុស [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  <w:lang w:val="sv-SE"/>
              </w:rPr>
              <w:t>ឬផលិតផលធម្មជាតិផ្សេងទៀត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sv-SE"/>
              </w:rPr>
              <w:t>] សម្រាប់ដុតប្រើប្រាស់ក្នុងគ្រួសាររបស់អ្នកដែរឬទេ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16D1407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</w:tc>
      </w:tr>
      <w:tr w:rsidR="00A96664" w:rsidRPr="00CC3F4E" w14:paraId="39B3F27E" w14:textId="77777777" w:rsidTr="00905531">
        <w:trPr>
          <w:trHeight w:val="3230"/>
        </w:trPr>
        <w:tc>
          <w:tcPr>
            <w:tcW w:w="10459" w:type="dxa"/>
          </w:tcPr>
          <w:p w14:paraId="020340A4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 w:val="18"/>
                <w:szCs w:val="18"/>
                <w:lang w:val="sv-SE"/>
              </w:rPr>
              <w:t xml:space="preserve"> </w:t>
            </w:r>
            <w:r w:rsidRPr="00F17F88">
              <w:rPr>
                <w:i/>
                <w:color w:val="FF0000"/>
                <w:sz w:val="20"/>
                <w:szCs w:val="20"/>
                <w:lang w:val="sv-SE"/>
              </w:rPr>
              <w:t>FIR_OPG=1</w:t>
            </w:r>
          </w:p>
          <w:p w14:paraId="51D384CE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FIR_OPG_HRS</w:t>
            </w:r>
          </w:p>
          <w:p w14:paraId="3A9AB9A4" w14:textId="3FCEAC50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38112" behindDoc="1" locked="0" layoutInCell="1" allowOverlap="1" wp14:anchorId="2D1E28FD" wp14:editId="791744A1">
                      <wp:simplePos x="0" y="0"/>
                      <wp:positionH relativeFrom="column">
                        <wp:posOffset>1970405</wp:posOffset>
                      </wp:positionH>
                      <wp:positionV relativeFrom="paragraph">
                        <wp:posOffset>390525</wp:posOffset>
                      </wp:positionV>
                      <wp:extent cx="2156460" cy="1121229"/>
                      <wp:effectExtent l="0" t="0" r="0" b="3175"/>
                      <wp:wrapNone/>
                      <wp:docPr id="4146056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6460" cy="11212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91155B" w14:textId="77777777" w:rsidR="003C5657" w:rsidRPr="004E7F85" w:rsidRDefault="003C5657" w:rsidP="00A96664">
                                  <w:pPr>
                                    <w:pBdr>
                                      <w:bottom w:val="single" w:sz="12" w:space="1" w:color="auto"/>
                                    </w:pBdr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</w:p>
                                <w:p w14:paraId="16ED39B3" w14:textId="77777777" w:rsidR="003C5657" w:rsidRPr="004E7F85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4E7F8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ចំនួនម៉ោងនៅក្នុងសប្តាហ៍យោង</w:t>
                                  </w:r>
                                </w:p>
                                <w:p w14:paraId="25CB4240" w14:textId="77777777" w:rsidR="003C5657" w:rsidRPr="004E7F85" w:rsidRDefault="003C5657" w:rsidP="00A96664">
                                  <w:pP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4E7F85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            </w:t>
                                  </w:r>
                                  <w:r w:rsidRPr="004E7F8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9</w:t>
                                  </w:r>
                                  <w:r w:rsidRPr="004E7F85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97 </w:t>
                                  </w:r>
                                  <w:r w:rsidRPr="004E7F8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មិនដឹង</w:t>
                                  </w:r>
                                </w:p>
                                <w:p w14:paraId="01B949E6" w14:textId="77777777" w:rsidR="003C5657" w:rsidRPr="004E7F85" w:rsidRDefault="003C5657" w:rsidP="00A96664">
                                  <w:pPr>
                                    <w:ind w:left="720" w:hanging="270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  <w:p w14:paraId="3C54BC52" w14:textId="77777777" w:rsidR="003C5657" w:rsidRPr="004E7F85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E28FD" id="_x0000_s1163" type="#_x0000_t202" style="position:absolute;left:0;text-align:left;margin-left:155.15pt;margin-top:30.75pt;width:169.8pt;height:88.3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" stroked="f">
                      <v:textbox>
                        <w:txbxContent>
                          <w:p w14:paraId="5691155B" w14:textId="77777777" w:rsidR="003C5657" w:rsidRPr="004E7F85" w:rsidRDefault="003C5657" w:rsidP="00A9666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</w:p>
                          <w:p w14:paraId="16ED39B3" w14:textId="77777777" w:rsidR="003C5657" w:rsidRPr="004E7F85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4E7F8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ចំនួនម៉ោងនៅក្នុងសប្តាហ៍យោង</w:t>
                            </w:r>
                          </w:p>
                          <w:p w14:paraId="25CB4240" w14:textId="77777777" w:rsidR="003C5657" w:rsidRPr="004E7F85" w:rsidRDefault="003C5657" w:rsidP="00A9666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4E7F85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            </w:t>
                            </w:r>
                            <w:r w:rsidRPr="004E7F8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9</w:t>
                            </w:r>
                            <w:r w:rsidRPr="004E7F85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97 </w:t>
                            </w:r>
                            <w:r w:rsidRPr="004E7F8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មិនដឹង</w:t>
                            </w:r>
                          </w:p>
                          <w:p w14:paraId="01B949E6" w14:textId="77777777" w:rsidR="003C5657" w:rsidRPr="004E7F85" w:rsidRDefault="003C5657" w:rsidP="00A96664">
                            <w:pPr>
                              <w:ind w:left="720" w:hanging="270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  <w:p w14:paraId="3C54BC52" w14:textId="77777777" w:rsidR="003C5657" w:rsidRPr="004E7F85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O8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ក្នុងសប្តាហ៍ចុងក្រោយ តើអ្នក (អ្នក/ឈ្មោះ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បានចំណាយពេលប៉ុន្មានម៉ោង ដើម្បីប្រមូលអុស [</w:t>
            </w:r>
            <w:r w:rsidRPr="00F17F88">
              <w:rPr>
                <w:rFonts w:ascii="Khmer OS Siemreap" w:hAnsi="Khmer OS Siemreap" w:cs="Khmer OS Siemreap"/>
                <w:color w:val="4C94D8" w:themeColor="text2" w:themeTint="80"/>
                <w:szCs w:val="22"/>
                <w:cs/>
              </w:rPr>
              <w:t>ឬផលិតផលធម្មជាតិផ្សេងទៀត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]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?</w:t>
            </w:r>
          </w:p>
          <w:p w14:paraId="5CD09B26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  <w:p w14:paraId="49DCE116" w14:textId="77777777" w:rsidR="00A96664" w:rsidRPr="00F17F88" w:rsidRDefault="00A96664" w:rsidP="00053C79">
            <w:pPr>
              <w:ind w:left="338" w:hanging="338"/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</w:tc>
      </w:tr>
      <w:tr w:rsidR="00A96664" w:rsidRPr="00F17F88" w14:paraId="5FF05A42" w14:textId="77777777" w:rsidTr="00C97DBE">
        <w:trPr>
          <w:trHeight w:val="440"/>
        </w:trPr>
        <w:tc>
          <w:tcPr>
            <w:tcW w:w="104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6A9C06" w14:textId="77777777" w:rsidR="00A96664" w:rsidRPr="00F17F88" w:rsidRDefault="00A96664" w:rsidP="00053C79">
            <w:pPr>
              <w:ind w:left="338" w:hanging="338"/>
              <w:jc w:val="center"/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  <w:cs/>
              </w:rPr>
              <w:t>ចប់ផ្នែក</w:t>
            </w:r>
            <w:r w:rsidRPr="00F17F88">
              <w:rPr>
                <w:rFonts w:ascii="Khmer OS Siemreap" w:hAnsi="Khmer OS Siemreap" w:cs="Khmer OS Siemreap"/>
                <w:bCs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(FIRE)</w:t>
            </w:r>
          </w:p>
        </w:tc>
      </w:tr>
      <w:tr w:rsidR="00A96664" w:rsidRPr="00F17F88" w14:paraId="5074C805" w14:textId="77777777" w:rsidTr="00C97DBE">
        <w:trPr>
          <w:trHeight w:val="167"/>
        </w:trPr>
        <w:tc>
          <w:tcPr>
            <w:tcW w:w="10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39D388" w14:textId="77777777" w:rsidR="00A96664" w:rsidRPr="00F17F88" w:rsidRDefault="00A96664" w:rsidP="00C97DBE">
            <w:pPr>
              <w:rPr>
                <w:rFonts w:ascii="Khmer OS Siemreap" w:hAnsi="Khmer OS Siemreap" w:cs="Khmer OS Siemreap"/>
                <w:bCs/>
                <w:szCs w:val="22"/>
                <w:lang w:val="sv-SE"/>
              </w:rPr>
            </w:pPr>
          </w:p>
        </w:tc>
      </w:tr>
      <w:tr w:rsidR="00A96664" w:rsidRPr="00F17F88" w14:paraId="105EED9C" w14:textId="77777777" w:rsidTr="00C97DBE">
        <w:tc>
          <w:tcPr>
            <w:tcW w:w="10459" w:type="dxa"/>
            <w:tcBorders>
              <w:top w:val="single" w:sz="4" w:space="0" w:color="auto"/>
            </w:tcBorders>
            <w:shd w:val="clear" w:color="auto" w:fill="A5C9EB" w:themeFill="text2" w:themeFillTint="40"/>
          </w:tcPr>
          <w:p w14:paraId="2B2A49D3" w14:textId="2320BD3D" w:rsidR="00A96664" w:rsidRPr="00F17F88" w:rsidRDefault="00A96664" w:rsidP="00053C79">
            <w:pPr>
              <w:jc w:val="center"/>
              <w:rPr>
                <w:rFonts w:ascii="Khmer OS Muol Light" w:hAnsi="Khmer OS Muol Light" w:cs="Khmer OS Muol Light"/>
                <w:b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  <w:lang w:val="sv-SE"/>
              </w:rPr>
              <w:br w:type="page"/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  <w:lang w:val="sv-SE"/>
              </w:rPr>
              <w:t xml:space="preserve">ផ្នែក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lang w:val="sv-SE"/>
              </w:rPr>
              <w:t>P</w:t>
            </w:r>
            <w:r w:rsidR="003E0239">
              <w:rPr>
                <w:rFonts w:ascii="Khmer OS Muol Light" w:eastAsia="Times New Roman" w:hAnsi="Khmer OS Muol Light" w:cs="Khmer OS Muol Light"/>
                <w:b/>
                <w:szCs w:val="22"/>
                <w:lang w:val="sv-SE"/>
              </w:rPr>
              <w:t>.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lang w:val="sv-SE"/>
              </w:rPr>
              <w:t xml:space="preserve"> </w:t>
            </w:r>
            <w:r w:rsidRPr="00F17F88">
              <w:rPr>
                <w:rFonts w:ascii="Khmer OS Muol Light" w:eastAsia="Times New Roman" w:hAnsi="Khmer OS Muol Light" w:cs="Khmer OS Muol Light"/>
                <w:b/>
                <w:szCs w:val="22"/>
                <w:cs/>
                <w:lang w:val="sv-SE"/>
              </w:rPr>
              <w:t>ការងារផ្ទះដែលមិនមានប្រាក់កម្រៃ</w:t>
            </w:r>
            <w:r w:rsidRPr="00F17F88">
              <w:rPr>
                <w:rFonts w:ascii="Khmer OS Muol Light" w:hAnsi="Khmer OS Muol Light" w:cs="Khmer OS Muol Light"/>
                <w:lang w:val="sv-SE"/>
              </w:rPr>
              <w:t xml:space="preserve"> (</w:t>
            </w:r>
            <w:r w:rsidRPr="00F17F88">
              <w:rPr>
                <w:rFonts w:ascii="Khmer OS Muol Light" w:hAnsi="Khmer OS Muol Light" w:cs="Khmer OS Muol Light"/>
                <w:b/>
                <w:lang w:val="sv-SE"/>
              </w:rPr>
              <w:t>UCW)</w:t>
            </w:r>
          </w:p>
        </w:tc>
      </w:tr>
      <w:tr w:rsidR="00A96664" w:rsidRPr="00F17F88" w14:paraId="1C69C291" w14:textId="77777777" w:rsidTr="00905531">
        <w:tc>
          <w:tcPr>
            <w:tcW w:w="10459" w:type="dxa"/>
            <w:shd w:val="clear" w:color="auto" w:fill="D9D9D9" w:themeFill="background1" w:themeFillShade="D9"/>
          </w:tcPr>
          <w:p w14:paraId="24CE37DD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t>គោលបំណង និងវិសាលភាព</w:t>
            </w:r>
          </w:p>
          <w:p w14:paraId="1641E9FC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ម៉ូដូលនេះគឺដើម្បីវាស់វែងពេលវេលា និងប្រភេទការថែទាំ កិច្ចការងារផ្ទះ ដែលគ្មានប្រាក់កម្រៃ ហើយដែលធ្វើដោយសមាជិកគ្រួសារ ដូចជាការងារមើលថែទាំកូន មនុស្សចាស់ និងជនដែលមានពិការភាព និងរួមទាំងការងារផ្ទះផ្សេងទៀត</w:t>
            </w:r>
          </w:p>
          <w:p w14:paraId="79BA3412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ដើម្បីវាយតម្លៃថាតើការទទួលខុសត្រូវលើកិច្ចការងារទាំងនេះប៉ះពាល់ដល់ការងារដែលមានប្រាក់កម្រៃបែបណា រួមទាំងជាការកំណត់ព្រំដែនទៅលើជម្រើសការងារ ការធ្វើការងារ និងភាពដែលអាចធ្វើការងរដែលមានកម្រៃបាន។</w:t>
            </w:r>
          </w:p>
          <w:p w14:paraId="776C9A56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</w:rPr>
              <w:t>ម៉ូឌុលនេះគ្របដណ្តប់ទាំងអ្នកមានការងារ និងអ្នកគ្មានការងារធ្វើ ដែលមានអាយុ 15ឆ្នាំឡើង។</w:t>
            </w:r>
          </w:p>
        </w:tc>
      </w:tr>
      <w:tr w:rsidR="00A96664" w:rsidRPr="00CC3F4E" w14:paraId="7BD4BDFB" w14:textId="77777777" w:rsidTr="00905531">
        <w:tc>
          <w:tcPr>
            <w:tcW w:w="10459" w:type="dxa"/>
            <w:shd w:val="clear" w:color="auto" w:fill="D9D9D9" w:themeFill="background1" w:themeFillShade="D9"/>
          </w:tcPr>
          <w:p w14:paraId="2059E8C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lastRenderedPageBreak/>
              <w:t>កំណត់សម្គាល់សម្រាប់ការអនុវត្ត</w:t>
            </w:r>
          </w:p>
          <w:p w14:paraId="3442F0CE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b/>
                <w:bCs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  <w:lang w:val="sv-SE"/>
              </w:rPr>
              <w:t>ម៉ូឌុលនេះគឺគ្របដណ្តប់ទាំងអ្នកដែលមានការងារធ្វើ និងអ្នកដែលមិនមានការងារធ្វើ ដែលមានអាយុ 15ឆ្នាំឡើង។</w:t>
            </w:r>
          </w:p>
          <w:p w14:paraId="071CEDA0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  <w:lang w:val="sv-SE"/>
              </w:rPr>
            </w:pPr>
            <w:r w:rsidRPr="00F17F88">
              <w:rPr>
                <w:rFonts w:ascii="Khmer OS Siemreap" w:hAnsi="Khmer OS Siemreap" w:cs="Khmer OS Siemreap" w:hint="cs"/>
                <w:sz w:val="20"/>
                <w:szCs w:val="20"/>
                <w:cs/>
                <w:lang w:val="sv-SE"/>
              </w:rPr>
              <w:t>សំណួរគួរតែត្រូវអនុលោមទៅតាមភាពពាក់ព័ន្ធទៅតាមប្រទេសនីមួយៗ</w:t>
            </w:r>
          </w:p>
        </w:tc>
      </w:tr>
      <w:tr w:rsidR="00A96664" w:rsidRPr="00CC3F4E" w14:paraId="57392B89" w14:textId="77777777" w:rsidTr="00C97DBE">
        <w:trPr>
          <w:trHeight w:val="2588"/>
        </w:trPr>
        <w:tc>
          <w:tcPr>
            <w:tcW w:w="10459" w:type="dxa"/>
          </w:tcPr>
          <w:p w14:paraId="2B89427E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GLO_EMP=0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ឬ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 GLO_EMP =1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និង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DEM_AGE &gt;=15</w:t>
            </w:r>
          </w:p>
          <w:p w14:paraId="4BC89C70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lang w:val="sv-SE"/>
              </w:rPr>
              <w:t>HH_CAREGIVE</w:t>
            </w:r>
          </w:p>
          <w:p w14:paraId="6A264529" w14:textId="5EA5C901" w:rsidR="00A96664" w:rsidRPr="00F17F88" w:rsidRDefault="00A96664" w:rsidP="00053C79">
            <w:pPr>
              <w:ind w:left="874" w:hanging="874"/>
              <w:rPr>
                <w:rFonts w:ascii="Khmer OS Siemreap" w:hAnsi="Khmer OS Siemreap" w:cs="Khmer OS Siemreap"/>
                <w:color w:val="156082" w:themeColor="accent1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39136" behindDoc="1" locked="0" layoutInCell="1" allowOverlap="1" wp14:anchorId="0CB0C2B6" wp14:editId="742A7B15">
                      <wp:simplePos x="0" y="0"/>
                      <wp:positionH relativeFrom="column">
                        <wp:posOffset>1496695</wp:posOffset>
                      </wp:positionH>
                      <wp:positionV relativeFrom="paragraph">
                        <wp:posOffset>494030</wp:posOffset>
                      </wp:positionV>
                      <wp:extent cx="1767840" cy="636270"/>
                      <wp:effectExtent l="0" t="0" r="3810" b="0"/>
                      <wp:wrapNone/>
                      <wp:docPr id="10586558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7840" cy="636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5C983A" w14:textId="77777777" w:rsidR="003C5657" w:rsidRPr="001D392B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1D392B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1D392B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4448C54F" w14:textId="77777777" w:rsidR="003C5657" w:rsidRPr="00305F94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1D392B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1D392B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 (បញ្ចប់ ទៅអ្នកបន្ទាប់)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0C2B6" id="_x0000_s1164" type="#_x0000_t202" style="position:absolute;left:0;text-align:left;margin-left:117.85pt;margin-top:38.9pt;width:139.2pt;height:50.1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" stroked="f">
                      <v:textbox>
                        <w:txbxContent>
                          <w:p w14:paraId="5D5C983A" w14:textId="77777777" w:rsidR="003C5657" w:rsidRPr="001D392B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1D392B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1D392B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4448C54F" w14:textId="77777777" w:rsidR="003C5657" w:rsidRPr="00305F94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1D392B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1D392B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 (បញ្ចប់ ទៅអ្នកបន្ទាប់)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lang w:val="sv-SE"/>
              </w:rPr>
              <w:t>P1</w:t>
            </w:r>
            <w:r w:rsidR="003E0239">
              <w:rPr>
                <w:rFonts w:ascii="Khmer OS Siemreap" w:hAnsi="Khmer OS Siemreap" w:cs="Khmer OS Siemreap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សប្តាហ៍ចុងក្រោយ តើ (អ្នក/ឈ្មោះ) បានធ្វើកិច្ចការថែទាំ (ដូចជា ងូតទឹក ចិញ្ចិម សម្អាត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...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) កូន មនុស្សចាស់ ជនដែលមានពិការភាព ឬមនុស្សនៅក្នុងបន្ទុកក្នុង គ្រួសាររបស់ (អ្នក/ឈ្មោះ) ដែរឬទេ?</w:t>
            </w:r>
          </w:p>
          <w:p w14:paraId="593812E1" w14:textId="77777777" w:rsidR="00A96664" w:rsidRPr="00F17F88" w:rsidRDefault="00A96664" w:rsidP="00053C79">
            <w:pPr>
              <w:ind w:left="874" w:hanging="874"/>
              <w:rPr>
                <w:rFonts w:ascii="Khmer OS Siemreap" w:hAnsi="Khmer OS Siemreap" w:cs="Khmer OS Siemreap"/>
                <w:sz w:val="6"/>
                <w:szCs w:val="6"/>
                <w:lang w:val="sv-SE"/>
              </w:rPr>
            </w:pPr>
            <w:r w:rsidRPr="00F17F88">
              <w:rPr>
                <w:rFonts w:ascii="Khmer OS Siemreap" w:hAnsi="Khmer OS Siemreap" w:cs="Khmer OS Siemreap"/>
                <w:color w:val="156082" w:themeColor="accent1"/>
                <w:cs/>
              </w:rPr>
              <w:t xml:space="preserve"> </w:t>
            </w:r>
          </w:p>
        </w:tc>
      </w:tr>
      <w:tr w:rsidR="00A96664" w:rsidRPr="00F17F88" w14:paraId="2E3F9955" w14:textId="77777777" w:rsidTr="00905531">
        <w:trPr>
          <w:trHeight w:val="2330"/>
        </w:trPr>
        <w:tc>
          <w:tcPr>
            <w:tcW w:w="10459" w:type="dxa"/>
          </w:tcPr>
          <w:p w14:paraId="474812E4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lang w:val="sv-SE"/>
              </w:rPr>
              <w:t xml:space="preserve"> HH_CAREGIVE=1</w:t>
            </w:r>
          </w:p>
          <w:p w14:paraId="330992C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lang w:val="sv-SE"/>
              </w:rPr>
              <w:t>HH_CAREGIVE_TYP</w:t>
            </w:r>
          </w:p>
          <w:p w14:paraId="115120AF" w14:textId="09352F60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lang w:val="sv-SE"/>
              </w:rPr>
              <w:t>P2</w:t>
            </w:r>
            <w:r w:rsidR="003E0239">
              <w:rPr>
                <w:rFonts w:ascii="Khmer OS Siemreap" w:hAnsi="Khmer OS Siemreap" w:cs="Khmer OS Siemreap"/>
                <w:b/>
                <w:bCs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ប្រសិនបានធ្វើ តើជាកិច្ចការថែទាំប្រភេទអ្វី?</w:t>
            </w:r>
          </w:p>
          <w:p w14:paraId="705F901F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9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ថែ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ទាំកូន/ក្មេង</w:t>
            </w:r>
          </w:p>
          <w:p w14:paraId="1D28D818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9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ថែ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ទាំមនុស្សចាស់ក្នុងគ្រួសារ</w:t>
            </w:r>
          </w:p>
          <w:p w14:paraId="42F6DAAC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29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ថែ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ទ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ាំ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សមាជិកគ្រួសារដេលមានពិការភាព</w:t>
            </w:r>
          </w:p>
          <w:p w14:paraId="132FDD0B" w14:textId="7A969AF5" w:rsidR="00A96664" w:rsidRPr="00F17F88" w:rsidRDefault="00A96664" w:rsidP="00053C79">
            <w:pPr>
              <w:pStyle w:val="ListParagraph"/>
              <w:ind w:left="2444"/>
              <w:rPr>
                <w:rFonts w:ascii="Khmer OS Siemreap" w:hAnsi="Khmer OS Siemreap" w:cs="Khmer OS Siemreap"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 4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ផ្សេងៗ (បញ្ជាក់)</w:t>
            </w:r>
            <w:r w:rsidR="003E0239">
              <w:rPr>
                <w:rFonts w:ascii="Khmer OS Siemreap" w:hAnsi="Khmer OS Siemreap" w:cs="Khmer OS Siemreap" w:hint="cs"/>
                <w:szCs w:val="22"/>
              </w:rPr>
              <w:t>..................................</w:t>
            </w:r>
          </w:p>
        </w:tc>
      </w:tr>
      <w:tr w:rsidR="00A96664" w:rsidRPr="00F17F88" w14:paraId="10185884" w14:textId="77777777" w:rsidTr="00905531">
        <w:trPr>
          <w:trHeight w:val="2330"/>
        </w:trPr>
        <w:tc>
          <w:tcPr>
            <w:tcW w:w="10459" w:type="dxa"/>
          </w:tcPr>
          <w:p w14:paraId="58EA1D68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HH_CAREGIVE=1</w:t>
            </w:r>
          </w:p>
          <w:p w14:paraId="2876FC38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HH_CAREGIVE_HRS</w:t>
            </w:r>
          </w:p>
          <w:p w14:paraId="77B6B739" w14:textId="32AF6E78" w:rsidR="00A96664" w:rsidRPr="00F17F88" w:rsidRDefault="00A96664" w:rsidP="00053C79">
            <w:pPr>
              <w:rPr>
                <w:rFonts w:ascii="Khmer OS Siemreap" w:hAnsi="Khmer OS Siemreap" w:cs="Khmer OS Siemreap"/>
                <w:color w:val="156082" w:themeColor="accent1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40160" behindDoc="1" locked="0" layoutInCell="1" allowOverlap="1" wp14:anchorId="1CC0D2F6" wp14:editId="2C69E46F">
                      <wp:simplePos x="0" y="0"/>
                      <wp:positionH relativeFrom="column">
                        <wp:posOffset>1391285</wp:posOffset>
                      </wp:positionH>
                      <wp:positionV relativeFrom="paragraph">
                        <wp:posOffset>218440</wp:posOffset>
                      </wp:positionV>
                      <wp:extent cx="1986280" cy="845820"/>
                      <wp:effectExtent l="0" t="0" r="0" b="0"/>
                      <wp:wrapNone/>
                      <wp:docPr id="7852247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6280" cy="845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7FD750" w14:textId="77777777" w:rsidR="003C5657" w:rsidRPr="00305F94" w:rsidRDefault="003C5657" w:rsidP="00A96664">
                                  <w:pPr>
                                    <w:pBdr>
                                      <w:bottom w:val="single" w:sz="12" w:space="4" w:color="auto"/>
                                    </w:pBdr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</w:p>
                                <w:p w14:paraId="7F7418A3" w14:textId="77777777" w:rsidR="003C5657" w:rsidRPr="00305F94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305F94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ចំនួនម៉ោងនៅក្នុងសប្តាហ៍យោង</w:t>
                                  </w:r>
                                </w:p>
                                <w:p w14:paraId="23E219BB" w14:textId="77777777" w:rsidR="003C5657" w:rsidRPr="00305F94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0D2F6" id="_x0000_s1165" type="#_x0000_t202" style="position:absolute;margin-left:109.55pt;margin-top:17.2pt;width:156.4pt;height:66.6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" stroked="f">
                      <v:textbox>
                        <w:txbxContent>
                          <w:p w14:paraId="6C7FD750" w14:textId="77777777" w:rsidR="003C5657" w:rsidRPr="00305F94" w:rsidRDefault="003C5657" w:rsidP="00A96664">
                            <w:pPr>
                              <w:pBdr>
                                <w:bottom w:val="single" w:sz="12" w:space="4" w:color="auto"/>
                              </w:pBdr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</w:p>
                          <w:p w14:paraId="7F7418A3" w14:textId="77777777" w:rsidR="003C5657" w:rsidRPr="00305F94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305F94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ចំនួនម៉ោងនៅក្នុងសប្តាហ៍យោង</w:t>
                            </w:r>
                          </w:p>
                          <w:p w14:paraId="23E219BB" w14:textId="77777777" w:rsidR="003C5657" w:rsidRPr="00305F94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</w:rPr>
              <w:t>P3</w:t>
            </w:r>
            <w:r w:rsidR="003E0239">
              <w:rPr>
                <w:rFonts w:ascii="Khmer OS Siemreap" w:hAnsi="Khmer OS Siemreap" w:cs="Khmer OS Siemreap"/>
              </w:rPr>
              <w:t>.</w:t>
            </w:r>
            <w:r w:rsidRPr="00F17F88">
              <w:rPr>
                <w:rFonts w:ascii="Khmer OS Siemreap" w:hAnsi="Khmer OS Siemreap" w:cs="Khmer OS Siemreap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ក្នុងសប្តាហ៍ចុងក្រោយ តើ (អ្នក/ឈ្មោះ) បានធ្វើសកម្មភាពថែទាំ អស់ពេលប៉ុន្មានម៉ោង?</w:t>
            </w:r>
          </w:p>
          <w:p w14:paraId="379FFF77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</w:p>
        </w:tc>
      </w:tr>
      <w:tr w:rsidR="00A96664" w:rsidRPr="00F17F88" w14:paraId="55343949" w14:textId="77777777" w:rsidTr="00C97DBE">
        <w:trPr>
          <w:trHeight w:val="2408"/>
        </w:trPr>
        <w:tc>
          <w:tcPr>
            <w:tcW w:w="10459" w:type="dxa"/>
          </w:tcPr>
          <w:p w14:paraId="11088318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HH_CAREGIVE=1</w:t>
            </w:r>
          </w:p>
          <w:p w14:paraId="0E99D99B" w14:textId="77777777" w:rsidR="00A96664" w:rsidRPr="00F17F88" w:rsidRDefault="00A96664" w:rsidP="00053C79">
            <w:pPr>
              <w:ind w:left="964" w:hanging="964"/>
              <w:rPr>
                <w:rFonts w:ascii="Khmer OS Siemreap" w:hAnsi="Khmer OS Siemreap" w:cs="Khmer OS Siemreap"/>
                <w:color w:val="156082" w:themeColor="accent1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HH_CHORES_YN</w:t>
            </w:r>
          </w:p>
          <w:p w14:paraId="3F3DD764" w14:textId="68419142" w:rsidR="00A96664" w:rsidRPr="00F17F88" w:rsidRDefault="00A96664" w:rsidP="00053C79">
            <w:pPr>
              <w:ind w:left="964" w:hanging="964"/>
              <w:rPr>
                <w:rFonts w:ascii="Khmer OS Siemreap" w:hAnsi="Khmer OS Siemreap" w:cs="Khmer OS Siemreap"/>
                <w:color w:val="156082" w:themeColor="accent1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 wp14:anchorId="756D5195" wp14:editId="05CD17BB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487680</wp:posOffset>
                      </wp:positionV>
                      <wp:extent cx="1778000" cy="495300"/>
                      <wp:effectExtent l="0" t="0" r="0" b="0"/>
                      <wp:wrapNone/>
                      <wp:docPr id="7082575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F345D0" w14:textId="77777777" w:rsidR="003C5657" w:rsidRPr="00305F94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305F94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305F94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7DCA18F2" w14:textId="77777777" w:rsidR="003C5657" w:rsidRPr="00305F94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305F94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305F94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  <w:r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 xml:space="preserve">         </w:t>
                                  </w:r>
                                  <w:r w:rsidRPr="00305F94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 xml:space="preserve"> (អ្នកបន្ទាប់)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D5195" id="_x0000_s1166" type="#_x0000_t202" style="position:absolute;left:0;text-align:left;margin-left:117.6pt;margin-top:38.4pt;width:140pt;height:39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" stroked="f">
                      <v:textbox>
                        <w:txbxContent>
                          <w:p w14:paraId="46F345D0" w14:textId="77777777" w:rsidR="003C5657" w:rsidRPr="00305F94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305F94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305F94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7DCA18F2" w14:textId="77777777" w:rsidR="003C5657" w:rsidRPr="00305F94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305F94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305F94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  <w:r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 xml:space="preserve">         </w:t>
                            </w:r>
                            <w:r w:rsidRPr="00305F94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 xml:space="preserve"> (អ្នកបន្ទាប់)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</w:rPr>
              <w:t>P4</w:t>
            </w:r>
            <w:r w:rsidR="003E0239">
              <w:rPr>
                <w:rFonts w:ascii="Khmer OS Siemreap" w:hAnsi="Khmer OS Siemreap" w:cs="Khmer OS Siemreap"/>
              </w:rPr>
              <w:t>.</w:t>
            </w:r>
            <w:r w:rsidRPr="00F17F88">
              <w:rPr>
                <w:rFonts w:ascii="Khmer OS Siemreap" w:hAnsi="Khmer OS Siemreap" w:cs="Khmer OS Siemreap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ក្នុងសប្តាហ៍ចុងក្រោយ តើ (អ្នក/ឈ្មោះ) បានធ្វើការងារផ្ទះ ដូចជា ស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ម្អា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 លាងចាន ច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ម្អិ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នអាហារ ទិញម្ហូបអាហារ សម្រាប់គ្រួសារ របស់អ្នក ដែរឬទេ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?</w:t>
            </w:r>
          </w:p>
          <w:p w14:paraId="427CE720" w14:textId="77777777" w:rsidR="00A96664" w:rsidRPr="00F17F88" w:rsidRDefault="00A96664" w:rsidP="00053C79">
            <w:pPr>
              <w:ind w:left="964" w:hanging="964"/>
              <w:rPr>
                <w:rFonts w:ascii="Khmer OS Siemreap" w:hAnsi="Khmer OS Siemreap" w:cs="Khmer OS Siemreap"/>
                <w:color w:val="156082" w:themeColor="accent1"/>
              </w:rPr>
            </w:pPr>
          </w:p>
          <w:p w14:paraId="4CBBA19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color w:val="156082" w:themeColor="accent1"/>
              </w:rPr>
            </w:pPr>
          </w:p>
        </w:tc>
      </w:tr>
      <w:tr w:rsidR="00A96664" w:rsidRPr="00F17F88" w14:paraId="766D6F8E" w14:textId="77777777" w:rsidTr="00905531">
        <w:trPr>
          <w:trHeight w:val="2150"/>
        </w:trPr>
        <w:tc>
          <w:tcPr>
            <w:tcW w:w="10459" w:type="dxa"/>
          </w:tcPr>
          <w:p w14:paraId="4F868E45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HH_CAREGIVE=1</w:t>
            </w:r>
          </w:p>
          <w:p w14:paraId="780CC45B" w14:textId="77777777" w:rsidR="00A96664" w:rsidRPr="00F17F88" w:rsidRDefault="00A96664" w:rsidP="00053C79">
            <w:pPr>
              <w:ind w:left="964" w:hanging="964"/>
              <w:rPr>
                <w:rFonts w:ascii="Khmer OS Siemreap" w:hAnsi="Khmer OS Siemreap" w:cs="Khmer OS Siemreap"/>
                <w:b/>
                <w:b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t>HH_CHORES_YN</w:t>
            </w:r>
          </w:p>
          <w:p w14:paraId="1CD5C85A" w14:textId="45BC9D52" w:rsidR="00A96664" w:rsidRPr="00F17F88" w:rsidRDefault="00C97DBE" w:rsidP="00053C79">
            <w:pPr>
              <w:rPr>
                <w:rFonts w:ascii="Khmer OS Siemreap" w:hAnsi="Khmer OS Siemreap" w:cs="Khmer OS Siemreap"/>
                <w:color w:val="156082" w:themeColor="accent1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74976" behindDoc="0" locked="0" layoutInCell="1" allowOverlap="1" wp14:anchorId="0D675BDA" wp14:editId="5A614191">
                      <wp:simplePos x="0" y="0"/>
                      <wp:positionH relativeFrom="column">
                        <wp:posOffset>1715770</wp:posOffset>
                      </wp:positionH>
                      <wp:positionV relativeFrom="paragraph">
                        <wp:posOffset>254000</wp:posOffset>
                      </wp:positionV>
                      <wp:extent cx="1986280" cy="539750"/>
                      <wp:effectExtent l="0" t="0" r="0" b="0"/>
                      <wp:wrapNone/>
                      <wp:docPr id="17865086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6280" cy="53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3D3F07" w14:textId="77777777" w:rsidR="003C5657" w:rsidRPr="00AF1C7C" w:rsidRDefault="003C5657" w:rsidP="00A96664">
                                  <w:pPr>
                                    <w:pBdr>
                                      <w:bottom w:val="single" w:sz="12" w:space="1" w:color="auto"/>
                                    </w:pBdr>
                                    <w:rPr>
                                      <w:rFonts w:ascii="Khmer OS Siemreap" w:hAnsi="Khmer OS Siemreap" w:cs="Khmer OS Siemreap"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67A7CA81" w14:textId="77777777" w:rsidR="003C5657" w:rsidRPr="00C2258B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bCs/>
                                      <w:szCs w:val="22"/>
                                    </w:rPr>
                                  </w:pPr>
                                  <w:r w:rsidRPr="00C2258B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ចំនួនម៉ោងនៅក្នុងសប្តាហ៍យោង</w:t>
                                  </w:r>
                                </w:p>
                                <w:p w14:paraId="2B10A456" w14:textId="77777777" w:rsidR="003C5657" w:rsidRPr="00C2258B" w:rsidRDefault="003C5657" w:rsidP="00A96664">
                                  <w:pPr>
                                    <w:jc w:val="center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75BDA" id="_x0000_s1167" type="#_x0000_t202" style="position:absolute;margin-left:135.1pt;margin-top:20pt;width:156.4pt;height:42.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" stroked="f">
                      <v:textbox>
                        <w:txbxContent>
                          <w:p w14:paraId="2B3D3F07" w14:textId="77777777" w:rsidR="003C5657" w:rsidRPr="00AF1C7C" w:rsidRDefault="003C5657" w:rsidP="00A96664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Khmer OS Siemreap" w:hAnsi="Khmer OS Siemreap" w:cs="Khmer OS Siemreap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67A7CA81" w14:textId="77777777" w:rsidR="003C5657" w:rsidRPr="00C2258B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bCs/>
                                <w:szCs w:val="22"/>
                              </w:rPr>
                            </w:pPr>
                            <w:r w:rsidRPr="00C2258B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ចំនួនម៉ោងនៅក្នុងសប្តាហ៍យោង</w:t>
                            </w:r>
                          </w:p>
                          <w:p w14:paraId="2B10A456" w14:textId="77777777" w:rsidR="003C5657" w:rsidRPr="00C2258B" w:rsidRDefault="003C5657" w:rsidP="00A96664">
                            <w:pPr>
                              <w:jc w:val="center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664" w:rsidRPr="00F17F88">
              <w:rPr>
                <w:rFonts w:ascii="Khmer OS Siemreap" w:hAnsi="Khmer OS Siemreap" w:cs="Khmer OS Siemreap"/>
                <w:b/>
                <w:bCs/>
              </w:rPr>
              <w:t>P5</w:t>
            </w:r>
            <w:r w:rsidR="003E0239">
              <w:rPr>
                <w:rFonts w:ascii="Khmer OS Siemreap" w:hAnsi="Khmer OS Siemreap" w:cs="Khmer OS Siemreap"/>
                <w:b/>
                <w:bCs/>
              </w:rPr>
              <w:t>.</w:t>
            </w:r>
            <w:r w:rsidR="00A96664" w:rsidRPr="00F17F88">
              <w:rPr>
                <w:rFonts w:ascii="Khmer OS Siemreap" w:hAnsi="Khmer OS Siemreap" w:cs="Khmer OS Siemreap"/>
              </w:rPr>
              <w:t xml:space="preserve"> </w:t>
            </w:r>
            <w:r w:rsidR="00A96664" w:rsidRPr="00F17F88">
              <w:rPr>
                <w:rFonts w:ascii="Khmer OS Siemreap" w:hAnsi="Khmer OS Siemreap" w:cs="Khmer OS Siemreap"/>
                <w:szCs w:val="22"/>
                <w:cs/>
              </w:rPr>
              <w:t>ក្នុងសប្តាហ៍ចុងក្រោយ តើ (អ្នក/ឈ្មោះ) បានចំពេលពេលធ្វើការងារទាំងនេះ អស់ពេលប៉ុន្មានម៉ោង?</w:t>
            </w:r>
          </w:p>
          <w:p w14:paraId="5073F0BF" w14:textId="5271410A" w:rsidR="00A96664" w:rsidRPr="00F17F88" w:rsidRDefault="00A96664" w:rsidP="00053C79">
            <w:pPr>
              <w:tabs>
                <w:tab w:val="left" w:pos="4070"/>
              </w:tabs>
              <w:rPr>
                <w:rFonts w:ascii="Khmer OS Siemreap" w:hAnsi="Khmer OS Siemreap" w:cs="Khmer OS Siemreap"/>
                <w:color w:val="156082" w:themeColor="accent1"/>
              </w:rPr>
            </w:pPr>
            <w:r w:rsidRPr="00F17F88">
              <w:rPr>
                <w:rFonts w:ascii="Khmer OS Siemreap" w:hAnsi="Khmer OS Siemreap" w:cs="Khmer OS Siemreap"/>
                <w:color w:val="156082" w:themeColor="accent1"/>
              </w:rPr>
              <w:tab/>
            </w:r>
          </w:p>
          <w:p w14:paraId="0AE7B73E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</w:pPr>
          </w:p>
        </w:tc>
      </w:tr>
      <w:tr w:rsidR="00A96664" w:rsidRPr="00F17F88" w14:paraId="779D45C8" w14:textId="77777777" w:rsidTr="00905531">
        <w:trPr>
          <w:trHeight w:val="2528"/>
        </w:trPr>
        <w:tc>
          <w:tcPr>
            <w:tcW w:w="10459" w:type="dxa"/>
          </w:tcPr>
          <w:p w14:paraId="5F5D96F7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lastRenderedPageBreak/>
              <w:t xml:space="preserve">សូមសួរប្រសិនបើ​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UCW_HH_CAREGIVE=1</w:t>
            </w:r>
          </w:p>
          <w:p w14:paraId="24756FA7" w14:textId="77777777" w:rsidR="00A96664" w:rsidRPr="00F17F88" w:rsidRDefault="00A96664" w:rsidP="00053C79">
            <w:pPr>
              <w:ind w:left="964" w:hanging="964"/>
              <w:rPr>
                <w:rFonts w:ascii="Khmer OS Siemreap" w:hAnsi="Khmer OS Siemreap" w:cs="Khmer OS Siemreap"/>
                <w:b/>
                <w:b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t>UNPD_WORK_LIMIT</w:t>
            </w:r>
          </w:p>
          <w:p w14:paraId="48491F0D" w14:textId="0960B905" w:rsidR="00A96664" w:rsidRPr="00F17F88" w:rsidRDefault="00A96664" w:rsidP="00053C79">
            <w:pPr>
              <w:ind w:left="964" w:hanging="964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73952" behindDoc="0" locked="0" layoutInCell="1" allowOverlap="1" wp14:anchorId="704CECC2" wp14:editId="5223B534">
                      <wp:simplePos x="0" y="0"/>
                      <wp:positionH relativeFrom="column">
                        <wp:posOffset>2093595</wp:posOffset>
                      </wp:positionH>
                      <wp:positionV relativeFrom="paragraph">
                        <wp:posOffset>504190</wp:posOffset>
                      </wp:positionV>
                      <wp:extent cx="1394460" cy="571500"/>
                      <wp:effectExtent l="0" t="0" r="0" b="0"/>
                      <wp:wrapNone/>
                      <wp:docPr id="21264138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076D8E" w14:textId="77777777" w:rsidR="003C5657" w:rsidRPr="009B1095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9B1095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9B109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3302C43E" w14:textId="77777777" w:rsidR="003C5657" w:rsidRPr="009B1095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9B1095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9B109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CECC2" id="_x0000_s1168" type="#_x0000_t202" style="position:absolute;left:0;text-align:left;margin-left:164.85pt;margin-top:39.7pt;width:109.8pt;height:4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" stroked="f">
                      <v:textbox>
                        <w:txbxContent>
                          <w:p w14:paraId="37076D8E" w14:textId="77777777" w:rsidR="003C5657" w:rsidRPr="009B1095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9B1095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9B109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3302C43E" w14:textId="77777777" w:rsidR="003C5657" w:rsidRPr="009B1095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9B1095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9B109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P6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តើការងារផ្ទះក្នុងគ្រួសារ និងការទទួលខុសត្រូវលើការថែទាំកូន មនុស្ស ជនមានពិការភាព</w:t>
            </w:r>
            <w:r w:rsidR="003E0239">
              <w:rPr>
                <w:rFonts w:ascii="Khmer OS Siemreap" w:hAnsi="Khmer OS Siemreap" w:cs="Khmer OS Siemreap"/>
                <w:szCs w:val="22"/>
              </w:rPr>
              <w:t>..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ប៉ះពាល់ដល់លទ្ធភាព ដែល (អ្នក/ឈ្មោះ) អាចធ្វើការងារដែលមានប្រាក់កម្រៃ ដែរឬទេ?</w:t>
            </w:r>
          </w:p>
          <w:p w14:paraId="38391735" w14:textId="77777777" w:rsidR="00A96664" w:rsidRPr="00F17F88" w:rsidRDefault="00A96664" w:rsidP="00053C79">
            <w:pPr>
              <w:ind w:left="964" w:hanging="964"/>
              <w:rPr>
                <w:rFonts w:ascii="Khmer OS Siemreap" w:hAnsi="Khmer OS Siemreap" w:cs="Khmer OS Siemreap"/>
                <w:color w:val="156082" w:themeColor="accent1"/>
              </w:rPr>
            </w:pPr>
          </w:p>
          <w:p w14:paraId="013C0BCC" w14:textId="77777777" w:rsidR="00A96664" w:rsidRPr="00F17F88" w:rsidRDefault="00A96664" w:rsidP="00053C79">
            <w:pPr>
              <w:rPr>
                <w:rFonts w:ascii="Khmer OS Siemreap" w:hAnsi="Khmer OS Siemreap" w:cs="Khmer OS Siemreap"/>
              </w:rPr>
            </w:pPr>
          </w:p>
        </w:tc>
      </w:tr>
      <w:tr w:rsidR="00A96664" w:rsidRPr="004B4FCC" w14:paraId="7BFFF577" w14:textId="77777777" w:rsidTr="00C97DBE">
        <w:tc>
          <w:tcPr>
            <w:tcW w:w="10459" w:type="dxa"/>
            <w:tcBorders>
              <w:bottom w:val="single" w:sz="4" w:space="0" w:color="auto"/>
            </w:tcBorders>
          </w:tcPr>
          <w:p w14:paraId="678AFE18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 w:val="20"/>
                <w:szCs w:val="20"/>
              </w:rPr>
              <w:t xml:space="preserve"> HH_CAREGIVE=1</w:t>
            </w:r>
          </w:p>
          <w:p w14:paraId="5A42CE70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t>UNPD_WORK_LIMIT_TYP</w:t>
            </w: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lang w:val="sv-SE"/>
              </w:rPr>
              <w:t xml:space="preserve"> </w:t>
            </w:r>
          </w:p>
          <w:p w14:paraId="4FF671DB" w14:textId="39F23528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lang w:val="sv-SE"/>
              </w:rPr>
              <w:t>P7</w:t>
            </w:r>
            <w:r w:rsidR="003E0239">
              <w:rPr>
                <w:rFonts w:ascii="Khmer OS Siemreap" w:hAnsi="Khmer OS Siemreap" w:cs="Khmer OS Siemreap"/>
                <w:b/>
                <w:bCs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ប្រសិនបើប៉ះពាល់ តើប៉ពាល់យ៉ាងដូចម្តេច?</w:t>
            </w:r>
          </w:p>
          <w:p w14:paraId="3C7AD03A" w14:textId="77777777" w:rsidR="00A96664" w:rsidRPr="00F17F88" w:rsidRDefault="00A96664" w:rsidP="00053C79">
            <w:pPr>
              <w:ind w:left="1242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cs/>
              </w:rPr>
              <w:t xml:space="preserve">សូមអាន </w:t>
            </w:r>
          </w:p>
          <w:p w14:paraId="4E93099A" w14:textId="14AFACF5" w:rsidR="00A96664" w:rsidRPr="00F17F88" w:rsidRDefault="00A96664" w:rsidP="00053C79">
            <w:pPr>
              <w:pStyle w:val="ListParagraph"/>
              <w:spacing w:line="276" w:lineRule="auto"/>
              <w:ind w:left="1332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lang w:val="sv-SE"/>
              </w:rPr>
              <w:t>1</w:t>
            </w:r>
            <w:r w:rsidR="003E0239">
              <w:rPr>
                <w:rFonts w:ascii="Khmer OS Siemreap" w:hAnsi="Khmer OS Siemreap" w:cs="Khmer OS Siemreap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មិនអាចធ្វើការងារបាន</w:t>
            </w:r>
          </w:p>
          <w:p w14:paraId="79E42C30" w14:textId="19A9C0F7" w:rsidR="00A96664" w:rsidRPr="00F17F88" w:rsidRDefault="00A96664" w:rsidP="00053C79">
            <w:pPr>
              <w:pStyle w:val="ListParagraph"/>
              <w:spacing w:line="276" w:lineRule="auto"/>
              <w:ind w:left="1332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lang w:val="sv-SE"/>
              </w:rPr>
              <w:t>2</w:t>
            </w:r>
            <w:r w:rsidR="003E0239">
              <w:rPr>
                <w:rFonts w:ascii="Khmer OS Siemreap" w:hAnsi="Khmer OS Siemreap" w:cs="Khmer OS Siemreap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ធ្វើការងារនៅជិតផ្ទះ</w:t>
            </w:r>
          </w:p>
          <w:p w14:paraId="41802613" w14:textId="17F6CB2D" w:rsidR="00A96664" w:rsidRPr="00F17F88" w:rsidRDefault="00A96664" w:rsidP="00053C79">
            <w:pPr>
              <w:pStyle w:val="ListParagraph"/>
              <w:spacing w:line="276" w:lineRule="auto"/>
              <w:ind w:left="1332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3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កំណត់ព្រំដែនក្នុងការជ្រើសរើការងារ</w:t>
            </w:r>
          </w:p>
          <w:p w14:paraId="6C416B76" w14:textId="50056509" w:rsidR="00A96664" w:rsidRPr="00F17F88" w:rsidRDefault="00A96664" w:rsidP="00053C79">
            <w:pPr>
              <w:pStyle w:val="ListParagraph"/>
              <w:spacing w:line="276" w:lineRule="auto"/>
              <w:ind w:left="1332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4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ធ្វើការបានតិចតួចណាស់</w:t>
            </w:r>
          </w:p>
          <w:p w14:paraId="24C46F6D" w14:textId="37760260" w:rsidR="00A96664" w:rsidRPr="00F17F88" w:rsidRDefault="00A96664" w:rsidP="00053C79">
            <w:pPr>
              <w:pStyle w:val="ListParagraph"/>
              <w:spacing w:line="276" w:lineRule="auto"/>
              <w:ind w:left="1332"/>
              <w:rPr>
                <w:rFonts w:ascii="Khmer OS Siemreap" w:hAnsi="Khmer OS Siemreap" w:cs="Khmer OS Siemreap"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5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តែងតែអវត្តមានការងារ</w:t>
            </w:r>
          </w:p>
          <w:p w14:paraId="1EF36F42" w14:textId="28FC91CF" w:rsidR="00A96664" w:rsidRPr="00F17F88" w:rsidRDefault="00A96664" w:rsidP="00053C79">
            <w:pPr>
              <w:pStyle w:val="ListParagraph"/>
              <w:spacing w:line="276" w:lineRule="auto"/>
              <w:ind w:left="1332"/>
              <w:rPr>
                <w:rFonts w:ascii="Khmer OS Siemreap" w:hAnsi="Khmer OS Siemreap" w:cs="Khmer OS Siemreap"/>
                <w:lang w:val="sv-SE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6</w:t>
            </w:r>
            <w:r w:rsidR="003E0239">
              <w:rPr>
                <w:rFonts w:ascii="Khmer OS Siemreap" w:hAnsi="Khmer OS Siemreap" w:cs="Khmer OS Siemreap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ផ្សេងទៀត (បញ្ជាក់)</w:t>
            </w:r>
            <w:r w:rsidRPr="00F17F88">
              <w:rPr>
                <w:rFonts w:ascii="Khmer OS Siemreap" w:hAnsi="Khmer OS Siemreap" w:cs="Khmer OS Siemreap"/>
                <w:szCs w:val="22"/>
                <w:lang w:val="sv-SE"/>
              </w:rPr>
              <w:t>:_____________</w:t>
            </w:r>
          </w:p>
        </w:tc>
      </w:tr>
      <w:tr w:rsidR="00A96664" w:rsidRPr="00F17F88" w14:paraId="24D613F5" w14:textId="77777777" w:rsidTr="00C97DBE">
        <w:tc>
          <w:tcPr>
            <w:tcW w:w="10459" w:type="dxa"/>
            <w:tcBorders>
              <w:bottom w:val="single" w:sz="4" w:space="0" w:color="auto"/>
            </w:tcBorders>
            <w:shd w:val="clear" w:color="auto" w:fill="ADADAD" w:themeFill="background2" w:themeFillShade="BF"/>
          </w:tcPr>
          <w:p w14:paraId="2578C2CE" w14:textId="77777777" w:rsidR="00A96664" w:rsidRPr="00F17F88" w:rsidRDefault="00A96664" w:rsidP="00053C79">
            <w:pPr>
              <w:ind w:left="964" w:hanging="964"/>
              <w:jc w:val="center"/>
              <w:rPr>
                <w:rFonts w:ascii="Khmer OS Siemreap" w:hAnsi="Khmer OS Siemreap" w:cs="Khmer OS Siemreap"/>
                <w:b/>
                <w:cs/>
                <w:lang w:val="sv-SE"/>
              </w:rPr>
            </w:pPr>
            <w:r w:rsidRPr="00F17F88">
              <w:rPr>
                <w:rFonts w:ascii="Khmer OS Siemreap" w:hAnsi="Khmer OS Siemreap" w:cs="Khmer OS Siemreap"/>
                <w:bCs/>
                <w:szCs w:val="22"/>
                <w:cs/>
              </w:rPr>
              <w:t xml:space="preserve">ចប់ផ្នែក </w:t>
            </w:r>
            <w:r w:rsidRPr="00F17F88">
              <w:rPr>
                <w:rFonts w:ascii="Khmer OS Siemreap" w:hAnsi="Khmer OS Siemreap" w:cs="Khmer OS Siemreap"/>
                <w:lang w:val="sv-SE"/>
              </w:rPr>
              <w:t>(</w:t>
            </w:r>
            <w:r w:rsidRPr="00F17F88">
              <w:rPr>
                <w:rFonts w:ascii="Khmer OS Siemreap" w:hAnsi="Khmer OS Siemreap" w:cs="Khmer OS Siemreap"/>
                <w:b/>
                <w:lang w:val="sv-SE"/>
              </w:rPr>
              <w:t>UCW)</w:t>
            </w:r>
          </w:p>
        </w:tc>
      </w:tr>
      <w:tr w:rsidR="00A96664" w:rsidRPr="00F17F88" w14:paraId="20F49189" w14:textId="77777777" w:rsidTr="00230E67">
        <w:trPr>
          <w:trHeight w:val="617"/>
        </w:trPr>
        <w:tc>
          <w:tcPr>
            <w:tcW w:w="10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CD68FE" w14:textId="77777777" w:rsidR="001849F7" w:rsidRDefault="001849F7" w:rsidP="00C97DBE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</w:rPr>
            </w:pPr>
          </w:p>
          <w:p w14:paraId="762C6A3D" w14:textId="77777777" w:rsidR="00230E67" w:rsidRPr="00F17F88" w:rsidRDefault="00230E67" w:rsidP="00C97DBE">
            <w:pPr>
              <w:rPr>
                <w:rFonts w:ascii="Khmer OS Siemreap" w:hAnsi="Khmer OS Siemreap" w:cs="Khmer OS Siemreap"/>
                <w:b/>
                <w:bCs/>
                <w:i/>
                <w:iCs/>
                <w:color w:val="EE0000"/>
                <w:szCs w:val="22"/>
                <w:cs/>
              </w:rPr>
            </w:pPr>
          </w:p>
        </w:tc>
      </w:tr>
      <w:tr w:rsidR="00A96664" w:rsidRPr="00F17F88" w14:paraId="04ACB72A" w14:textId="77777777" w:rsidTr="00C97DBE">
        <w:trPr>
          <w:trHeight w:val="440"/>
        </w:trPr>
        <w:tc>
          <w:tcPr>
            <w:tcW w:w="10459" w:type="dxa"/>
            <w:tcBorders>
              <w:top w:val="single" w:sz="4" w:space="0" w:color="auto"/>
            </w:tcBorders>
            <w:shd w:val="clear" w:color="auto" w:fill="A5C9EB" w:themeFill="text2" w:themeFillTint="40"/>
          </w:tcPr>
          <w:p w14:paraId="617FF37C" w14:textId="4DF81565" w:rsidR="00A96664" w:rsidRPr="00F17F88" w:rsidRDefault="00A96664" w:rsidP="00053C79">
            <w:pPr>
              <w:ind w:left="338" w:hanging="338"/>
              <w:jc w:val="center"/>
              <w:rPr>
                <w:rFonts w:ascii="Khmer OS Muol Light" w:hAnsi="Khmer OS Muol Light" w:cs="Khmer OS Muol Light"/>
                <w:szCs w:val="22"/>
              </w:rPr>
            </w:pPr>
            <w:r w:rsidRPr="00F17F88">
              <w:rPr>
                <w:rFonts w:ascii="Khmer OS Muol Light" w:hAnsi="Khmer OS Muol Light" w:cs="Khmer OS Muol Light"/>
                <w:szCs w:val="22"/>
                <w:cs/>
              </w:rPr>
              <w:t>ផ្នែក</w:t>
            </w:r>
            <w:r w:rsidRPr="00F17F88">
              <w:rPr>
                <w:rFonts w:ascii="Khmer OS Muol Light" w:hAnsi="Khmer OS Muol Light" w:cs="Khmer OS Muol Light"/>
                <w:szCs w:val="22"/>
              </w:rPr>
              <w:t xml:space="preserve"> Q</w:t>
            </w:r>
            <w:r w:rsidR="003E0239">
              <w:rPr>
                <w:rFonts w:ascii="Khmer OS Muol Light" w:hAnsi="Khmer OS Muol Light" w:cs="Khmer OS Muol Light"/>
                <w:szCs w:val="22"/>
              </w:rPr>
              <w:t>.</w:t>
            </w:r>
            <w:r w:rsidRPr="00F17F88">
              <w:rPr>
                <w:rFonts w:ascii="Khmer OS Muol Light" w:hAnsi="Khmer OS Muol Light" w:cs="Khmer OS Muol Light" w:hint="cs"/>
                <w:szCs w:val="22"/>
                <w:cs/>
              </w:rPr>
              <w:t xml:space="preserve"> ភាពមិនស៊ីគ្នានៃជំនាញ និងគុណវុឌ្ឍិ</w:t>
            </w:r>
          </w:p>
        </w:tc>
      </w:tr>
      <w:tr w:rsidR="00A96664" w:rsidRPr="00F17F88" w14:paraId="6154A0BC" w14:textId="77777777" w:rsidTr="00C97DBE">
        <w:trPr>
          <w:trHeight w:val="3893"/>
        </w:trPr>
        <w:tc>
          <w:tcPr>
            <w:tcW w:w="10459" w:type="dxa"/>
            <w:shd w:val="clear" w:color="auto" w:fill="D9D9D9" w:themeFill="background1" w:themeFillShade="D9"/>
          </w:tcPr>
          <w:p w14:paraId="70FB74E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</w:pPr>
            <w:bookmarkStart w:id="194" w:name="_Hlk206145328"/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t>គោលបំណង និងវិសាលភាព</w:t>
            </w:r>
          </w:p>
          <w:p w14:paraId="79C1FB3E" w14:textId="77777777" w:rsidR="00A96664" w:rsidRPr="00F17F88" w:rsidRDefault="00A96664" w:rsidP="004A50F7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702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សួរចំពោះបុគ្គលដែលមានការងារទាំងអស់ក្នុងសប្តាហ៍យោង</w:t>
            </w:r>
          </w:p>
          <w:p w14:paraId="21D074A2" w14:textId="77777777" w:rsidR="00A96664" w:rsidRPr="00F17F88" w:rsidRDefault="00A96664" w:rsidP="004A50F7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702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ដើម្បីកំណត់ពីភាពស៊ីគ្នា ឬមិនស៊ីគ្នានៃជំនាញ និងគុណវុឌ្ឍិ</w:t>
            </w:r>
          </w:p>
          <w:p w14:paraId="55172F1C" w14:textId="77777777" w:rsidR="00A96664" w:rsidRPr="00F17F88" w:rsidRDefault="00A96664" w:rsidP="004A50F7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702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ម៉ូឌុលនេះមានគោលបំណងប្រមូលព័ត៌មានអំពីកម្រិតគុណវុឌ្ឍិ បទពិសោធន៍ការងារ និងជំនាញដែលត្រូវការសម្រាប់ការបំពេញការងារ ឬការធ្វើអាជីវកម្មបច្ចុប្បន្ន ដោយផ្គូផ្គងជាមួយនឹងកម្រិតគុណវុឌ្ឍិ បទពិសោធន៍ការងារ និងជំនាញជាក់ស្ដែងរបស់អ្នកឆ្លើយ</w:t>
            </w:r>
          </w:p>
          <w:p w14:paraId="75773137" w14:textId="77777777" w:rsidR="00A96664" w:rsidRPr="00F17F88" w:rsidRDefault="00A96664" w:rsidP="004A50F7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702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វាស់វែងអំពីចលនាកម្លាំងពលកម្ម៖ របៀបដែលមនុស្សកំពុងផ្លាស់ប្តូរការងារ (ការងារពីមុន ប្រៀបធៀបនឹងការងារបច្ចុប្បន្ន និងគម្រោងណាមួយសម្រាប់ផ្លាស់ប្តូរការងារ)</w:t>
            </w:r>
          </w:p>
          <w:p w14:paraId="78A80855" w14:textId="27A6A8F1" w:rsidR="00A96664" w:rsidRPr="00F17F88" w:rsidRDefault="00A96664" w:rsidP="004A50F7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702"/>
              <w:contextualSpacing/>
              <w:rPr>
                <w:rFonts w:ascii="Khmer OS Siemreap" w:hAnsi="Khmer OS Siemreap" w:cs="Khmer OS Siemreap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សំណួរក្នុងផ្នែកនេះគឺស្របតាមស្តង់ដារអន្តរជាតិស្ដីពីការវាសវែងពីភាពមិនស៊ីគ្នានៃជំនាញ និងគុណវុឌ្ឍិនៃអ្នកមានការងារធ្វើដែលបានអនុម័តក្នុង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20th ICLS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2013។</w:t>
            </w:r>
          </w:p>
        </w:tc>
      </w:tr>
      <w:tr w:rsidR="00A96664" w:rsidRPr="00F17F88" w14:paraId="4CD60CA5" w14:textId="77777777" w:rsidTr="00905531">
        <w:trPr>
          <w:trHeight w:val="530"/>
        </w:trPr>
        <w:tc>
          <w:tcPr>
            <w:tcW w:w="10459" w:type="dxa"/>
            <w:shd w:val="clear" w:color="auto" w:fill="D9D9D9" w:themeFill="background1" w:themeFillShade="D9"/>
          </w:tcPr>
          <w:p w14:paraId="06A72FE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</w:rPr>
              <w:t>កំណត់សម្គាល់សម្រាប់ការអនុវត្តន៍</w:t>
            </w:r>
          </w:p>
          <w:p w14:paraId="56E48D93" w14:textId="77777777" w:rsidR="00A96664" w:rsidRPr="00F17F88" w:rsidRDefault="00A96664" w:rsidP="004A50F7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សួរដល់សមាជិកគ្រួសារទាំងអស់ដែលមានការងារធ្វើ </w:t>
            </w:r>
          </w:p>
          <w:p w14:paraId="19181B25" w14:textId="742C42DE" w:rsidR="00C97DBE" w:rsidRPr="00C97DBE" w:rsidRDefault="00A96664" w:rsidP="00C97DBE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ផ្តោតលើការងារ ឬអាជីវកម្មចម្បងបច្ចុប្បន្ន </w:t>
            </w:r>
          </w:p>
        </w:tc>
      </w:tr>
      <w:bookmarkEnd w:id="194"/>
      <w:tr w:rsidR="00A96664" w:rsidRPr="00F17F88" w14:paraId="6602D43F" w14:textId="77777777" w:rsidTr="00905531">
        <w:tc>
          <w:tcPr>
            <w:tcW w:w="10459" w:type="dxa"/>
          </w:tcPr>
          <w:p w14:paraId="4AAFE43E" w14:textId="688E095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color w:val="FF0000"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 xml:space="preserve">  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2 &amp; DEM_AGE =15-45</w:t>
            </w:r>
          </w:p>
          <w:p w14:paraId="58D3F13E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t>MLVT7</w:t>
            </w:r>
          </w:p>
          <w:p w14:paraId="55DAC5BE" w14:textId="76D749C8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Q</w:t>
            </w:r>
            <w:proofErr w:type="gramStart"/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1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តើអ្នកយល់ថា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កម្រិតអប់រំ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មួយណា</w:t>
            </w:r>
            <w:proofErr w:type="gram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ដែលសក្ដិសមនឹងការងារបច្ចុប្បន្នដែល (អ្នក/ឈ្មោះ) កំពុងធ្វើ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? </w:t>
            </w:r>
          </w:p>
          <w:p w14:paraId="44E0EB48" w14:textId="0F22EE4B" w:rsidR="00A96664" w:rsidRPr="00F17F88" w:rsidRDefault="00A96664" w:rsidP="00053C79">
            <w:pPr>
              <w:spacing w:line="360" w:lineRule="exact"/>
              <w:ind w:left="158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97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</w:p>
          <w:p w14:paraId="03AEFA28" w14:textId="339A7774" w:rsidR="00A96664" w:rsidRPr="00F17F88" w:rsidRDefault="00A96664" w:rsidP="00053C79">
            <w:pPr>
              <w:spacing w:line="360" w:lineRule="exact"/>
              <w:ind w:left="158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88</w:t>
            </w:r>
            <w:r w:rsidR="007041B4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មិនបានបញ្ចប់ថ្នាក់ណាមួយ</w:t>
            </w:r>
          </w:p>
          <w:p w14:paraId="6ABF9191" w14:textId="3FF3A97D" w:rsidR="00A96664" w:rsidRPr="00F17F88" w:rsidRDefault="00A96664" w:rsidP="00053C79">
            <w:pPr>
              <w:spacing w:line="360" w:lineRule="exact"/>
              <w:ind w:left="158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98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>មិនដែលបានចូលរៀន</w:t>
            </w:r>
          </w:p>
          <w:p w14:paraId="52405AFD" w14:textId="57F00D57" w:rsidR="00A96664" w:rsidRPr="00F17F88" w:rsidRDefault="00A96664" w:rsidP="00053C79">
            <w:pPr>
              <w:spacing w:line="360" w:lineRule="exact"/>
              <w:ind w:left="1588"/>
              <w:rPr>
                <w:rFonts w:ascii="Khmer OS Siemreap" w:hAnsi="Khmer OS Siemreap" w:cs="Khmer OS Siemreap"/>
                <w:color w:val="EE0000"/>
                <w:szCs w:val="22"/>
                <w:cs/>
                <w:lang w:val="ca-ES"/>
              </w:rPr>
            </w:pPr>
            <w:r w:rsidRPr="00F17F88">
              <w:rPr>
                <w:rFonts w:ascii="Khmer OS Siemreap" w:hAnsi="Khmer OS Siemreap" w:cs="Khmer OS Siemreap"/>
                <w:color w:val="EE0000"/>
                <w:szCs w:val="22"/>
                <w:lang w:val="ca-ES"/>
              </w:rPr>
              <w:t>99</w:t>
            </w:r>
            <w:r w:rsidR="003E0239">
              <w:rPr>
                <w:rFonts w:ascii="Khmer OS Siemreap" w:hAnsi="Khmer OS Siemreap" w:cs="Khmer OS Siemreap"/>
                <w:color w:val="EE0000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 w:hint="cs"/>
                <w:color w:val="EE0000"/>
                <w:szCs w:val="22"/>
                <w:cs/>
                <w:lang w:val="ca-ES"/>
              </w:rPr>
              <w:t xml:space="preserve">  ​មិនត្រូវការ</w:t>
            </w:r>
          </w:p>
          <w:p w14:paraId="09EF8AA8" w14:textId="475E1B25" w:rsidR="00A96664" w:rsidRPr="00F17F88" w:rsidRDefault="00A96664" w:rsidP="00053C79">
            <w:pPr>
              <w:spacing w:line="360" w:lineRule="exact"/>
              <w:ind w:left="158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00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មត្តេយ្យសិក្សា</w:t>
            </w:r>
          </w:p>
          <w:p w14:paraId="45A71457" w14:textId="52320FDD" w:rsidR="00A96664" w:rsidRPr="00F17F88" w:rsidRDefault="00A96664" w:rsidP="00053C79">
            <w:pPr>
              <w:spacing w:line="360" w:lineRule="exact"/>
              <w:ind w:left="158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01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>បញ្ចប់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ថ្នាក់ទី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1</w:t>
            </w:r>
          </w:p>
          <w:p w14:paraId="35C4281F" w14:textId="7EBBB63F" w:rsidR="00A96664" w:rsidRPr="00F17F88" w:rsidRDefault="00A96664" w:rsidP="00053C79">
            <w:pPr>
              <w:spacing w:line="360" w:lineRule="exact"/>
              <w:ind w:left="158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02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>បញ្ចប់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ថ្នាក់ទី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2</w:t>
            </w:r>
          </w:p>
          <w:p w14:paraId="4143F0EC" w14:textId="271C3E59" w:rsidR="00A96664" w:rsidRPr="00F17F88" w:rsidRDefault="003E0239" w:rsidP="00053C79">
            <w:pPr>
              <w:ind w:left="1588"/>
              <w:rPr>
                <w:rFonts w:ascii="Khmer OS Siemreap" w:hAnsi="Khmer OS Siemreap" w:cs="Khmer OS Siemreap"/>
                <w:szCs w:val="22"/>
                <w:lang w:val="ca-ES"/>
              </w:rPr>
            </w:pPr>
            <w:r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</w:p>
          <w:p w14:paraId="667E6865" w14:textId="22FAF497" w:rsidR="00A96664" w:rsidRPr="00F17F88" w:rsidRDefault="003E0239" w:rsidP="00053C79">
            <w:pPr>
              <w:ind w:left="1588"/>
              <w:rPr>
                <w:rFonts w:ascii="Khmer OS Siemreap" w:hAnsi="Khmer OS Siemreap" w:cs="Khmer OS Siemreap"/>
                <w:szCs w:val="22"/>
                <w:lang w:val="ca-ES"/>
              </w:rPr>
            </w:pPr>
            <w:r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</w:p>
          <w:p w14:paraId="1A77E2A7" w14:textId="01B98DD8" w:rsidR="00A96664" w:rsidRPr="00F17F88" w:rsidRDefault="003E0239" w:rsidP="00053C79">
            <w:pPr>
              <w:ind w:left="1588"/>
              <w:rPr>
                <w:rFonts w:ascii="Khmer OS Siemreap" w:hAnsi="Khmer OS Siemreap" w:cs="Khmer OS Siemreap"/>
                <w:szCs w:val="22"/>
                <w:lang w:val="ca-ES"/>
              </w:rPr>
            </w:pPr>
            <w:r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</w:p>
          <w:p w14:paraId="043EF318" w14:textId="378CB441" w:rsidR="00A96664" w:rsidRPr="00F17F88" w:rsidRDefault="00A96664" w:rsidP="00053C79">
            <w:pPr>
              <w:spacing w:line="360" w:lineRule="exact"/>
              <w:ind w:left="158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11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>បញ្ចប់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ថ្នាក់ទី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11</w:t>
            </w:r>
          </w:p>
          <w:p w14:paraId="7E008BB3" w14:textId="1742A101" w:rsidR="00A96664" w:rsidRPr="00F17F88" w:rsidRDefault="00A96664" w:rsidP="00053C79">
            <w:pPr>
              <w:spacing w:line="360" w:lineRule="exact"/>
              <w:ind w:left="1588" w:right="-107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12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>បញ្ចប់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ថ្នាក់ទី 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12</w:t>
            </w:r>
          </w:p>
          <w:p w14:paraId="75FC43C4" w14:textId="6D0427B4" w:rsidR="00A96664" w:rsidRPr="00F17F88" w:rsidRDefault="00A96664" w:rsidP="00053C79">
            <w:pPr>
              <w:spacing w:line="360" w:lineRule="exact"/>
              <w:ind w:left="158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13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>មានស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ញ្ញាបត្របឋមភូមិ (ឌីប្លូម)</w:t>
            </w:r>
          </w:p>
          <w:p w14:paraId="69C0AC37" w14:textId="25F257E7" w:rsidR="00A96664" w:rsidRPr="00F17F88" w:rsidRDefault="00A96664" w:rsidP="00053C79">
            <w:pPr>
              <w:spacing w:line="360" w:lineRule="exact"/>
              <w:ind w:left="158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14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  <w:lang w:val="ca-ES"/>
              </w:rPr>
              <w:t>មានស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ញ្ញាបត្រមធ្យមសិក្សាទុតិយភូមិ (បាក់ឌុប)</w:t>
            </w:r>
          </w:p>
          <w:p w14:paraId="1F9B971E" w14:textId="249F1925" w:rsidR="00A96664" w:rsidRPr="00F17F88" w:rsidRDefault="00A96664" w:rsidP="00053C79">
            <w:pPr>
              <w:spacing w:line="360" w:lineRule="exact"/>
              <w:ind w:left="1588" w:hanging="270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   15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សញ្ញាបត្រមធ្យមសិក្សាបឋមសិក្សាមានបច្ចេកទេស/វិជ្ជាជីវៈ</w:t>
            </w:r>
          </w:p>
          <w:p w14:paraId="2F012B46" w14:textId="04138828" w:rsidR="00A96664" w:rsidRPr="00F17F88" w:rsidRDefault="00A96664" w:rsidP="00053C79">
            <w:pPr>
              <w:spacing w:line="360" w:lineRule="exact"/>
              <w:ind w:left="1588" w:hanging="523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       16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សញ្ញាបត្រមធ្យមសិក្សាទុតិយភូមិបច្ចេកទេស/វិជ្ជាជីវៈ</w:t>
            </w:r>
          </w:p>
          <w:p w14:paraId="5AE5D9F2" w14:textId="5082938F" w:rsidR="00A96664" w:rsidRPr="00F17F88" w:rsidRDefault="00A96664" w:rsidP="00053C79">
            <w:pPr>
              <w:spacing w:line="360" w:lineRule="exact"/>
              <w:ind w:left="1588" w:hanging="523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       17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មិនទាន់បញ្ចប់មហាវិទ្យាល័យ/សកលវិទ្យាល័យ</w:t>
            </w:r>
          </w:p>
          <w:p w14:paraId="3EE6F7A0" w14:textId="07171D1A" w:rsidR="00A96664" w:rsidRPr="00F17F88" w:rsidRDefault="00A96664" w:rsidP="00053C79">
            <w:pPr>
              <w:spacing w:line="360" w:lineRule="exact"/>
              <w:ind w:left="158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18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បរិញ្ញាបត្រ (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B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A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BsC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="007041B4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)</w:t>
            </w:r>
          </w:p>
          <w:p w14:paraId="3DB67F61" w14:textId="7CA017EF" w:rsidR="00A96664" w:rsidRPr="00F17F88" w:rsidRDefault="00A96664" w:rsidP="00053C79">
            <w:pPr>
              <w:spacing w:line="360" w:lineRule="exact"/>
              <w:ind w:left="158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19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សញ្ញាបត្រអនុបណ្ឌិត (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M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A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Msc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="007041B4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...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)</w:t>
            </w:r>
          </w:p>
          <w:p w14:paraId="1D41864E" w14:textId="6D51E7BD" w:rsidR="00A96664" w:rsidRPr="00F17F88" w:rsidRDefault="00A96664" w:rsidP="00053C79">
            <w:pPr>
              <w:spacing w:line="360" w:lineRule="exact"/>
              <w:ind w:left="1588"/>
              <w:rPr>
                <w:rFonts w:ascii="Khmer OS Siemreap" w:hAnsi="Khmer OS Siemreap" w:cs="Khmer OS Siemreap"/>
                <w:szCs w:val="22"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20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សញ្ញាបត្របណ្ឌិត (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PhD)</w:t>
            </w:r>
          </w:p>
          <w:p w14:paraId="75CA1E8C" w14:textId="690C0DE4" w:rsidR="00A96664" w:rsidRPr="00F17F88" w:rsidRDefault="00A96664" w:rsidP="00053C79">
            <w:pPr>
              <w:spacing w:line="360" w:lineRule="exact"/>
              <w:ind w:left="1588"/>
              <w:rPr>
                <w:rFonts w:ascii="Khmer OS Siemreap" w:hAnsi="Khmer OS Siemreap" w:cs="Khmer OS Siemreap"/>
                <w:szCs w:val="22"/>
                <w:cs/>
                <w:lang w:val="ca-ES"/>
              </w:rPr>
            </w:pP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>21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lang w:val="ca-ES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ផ្សេងៗ (បញ្ជាក់)</w:t>
            </w:r>
            <w:r w:rsidR="007041B4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..</w:t>
            </w:r>
            <w:r w:rsidR="007041B4">
              <w:rPr>
                <w:rFonts w:ascii="Khmer OS Siemreap" w:hAnsi="Khmer OS Siemreap" w:cs="Khmer OS Siemreap"/>
                <w:szCs w:val="22"/>
                <w:lang w:val="ca-ES"/>
              </w:rPr>
              <w:t>.</w:t>
            </w:r>
            <w:r w:rsidR="003E0239">
              <w:rPr>
                <w:rFonts w:ascii="Khmer OS Siemreap" w:hAnsi="Khmer OS Siemreap" w:cs="Khmer OS Siemreap"/>
                <w:szCs w:val="22"/>
                <w:lang w:val="ca-ES"/>
              </w:rPr>
              <w:t>..</w:t>
            </w:r>
          </w:p>
        </w:tc>
      </w:tr>
      <w:tr w:rsidR="00A96664" w:rsidRPr="00F17F88" w14:paraId="21F7D2E5" w14:textId="77777777" w:rsidTr="00905531">
        <w:tc>
          <w:tcPr>
            <w:tcW w:w="10459" w:type="dxa"/>
          </w:tcPr>
          <w:p w14:paraId="15956A9A" w14:textId="0A018DDD" w:rsidR="00A96664" w:rsidRPr="00F17F88" w:rsidRDefault="00A96664" w:rsidP="00053C79">
            <w:pPr>
              <w:rPr>
                <w:rFonts w:ascii="Khmer OS Siemreap" w:hAnsi="Khmer OS Siemreap" w:cs="Khmer OS Siemreap"/>
                <w:iCs/>
                <w:color w:val="FF0000"/>
                <w:spacing w:val="-12"/>
                <w:sz w:val="20"/>
                <w:szCs w:val="32"/>
                <w:cs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 xml:space="preserve">  </w:t>
            </w:r>
            <w:r w:rsidRPr="00F17F88">
              <w:rPr>
                <w:rFonts w:cstheme="minorBidi"/>
                <w:i/>
                <w:color w:val="FF0000"/>
                <w:sz w:val="20"/>
                <w:szCs w:val="20"/>
              </w:rPr>
              <w:t>(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2) &amp; DEM_AGE =15-45 &amp; MLVT7 &gt;=07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 xml:space="preserve"> </w:t>
            </w:r>
          </w:p>
          <w:p w14:paraId="20275723" w14:textId="77777777" w:rsidR="00A96664" w:rsidRPr="00F17F88" w:rsidRDefault="00A96664" w:rsidP="00053C79">
            <w:pPr>
              <w:rPr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t>MLVT8</w:t>
            </w:r>
            <w:r w:rsidRPr="00F17F88">
              <w:rPr>
                <w:bCs/>
                <w:sz w:val="20"/>
                <w:szCs w:val="20"/>
              </w:rPr>
              <w:t xml:space="preserve"> </w:t>
            </w:r>
          </w:p>
          <w:p w14:paraId="20468E3E" w14:textId="7C8FDC37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t>Q</w:t>
            </w:r>
            <w:proofErr w:type="gramStart"/>
            <w:r w:rsidRPr="00F17F88">
              <w:rPr>
                <w:rFonts w:ascii="Khmer OS Siemreap" w:hAnsi="Khmer OS Siemreap" w:cs="Khmer OS Siemreap"/>
                <w:b/>
                <w:bCs/>
              </w:rPr>
              <w:t>2</w:t>
            </w:r>
            <w:r w:rsidR="003E0239">
              <w:rPr>
                <w:rFonts w:ascii="Khmer OS Siemreap" w:hAnsi="Khmer OS Siemreap" w:cs="Khmer OS Siemreap"/>
                <w:b/>
                <w:bCs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តាមមតិរបស់អ្នក</w:t>
            </w:r>
            <w:proofErr w:type="gram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តើជំនាញអ្វីដែលត្រូវការ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ជាចម្បង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សម្រាប់</w:t>
            </w:r>
            <w:r w:rsidRPr="00F17F88">
              <w:rPr>
                <w:rFonts w:ascii="Khmer OS Siemreap" w:hAnsi="Khmer OS Siemreap" w:cs="Khmer OS Siemreap"/>
                <w:szCs w:val="22"/>
              </w:rPr>
              <w:t> 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(អ្នក/ឈ្មោះ) ដើម្បីអនុវត្តការងាររបស់ខ្លួន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4DCBA0A9" w14:textId="77777777" w:rsidR="00A96664" w:rsidRPr="00F17F88" w:rsidRDefault="00A96664" w:rsidP="001849F7">
            <w:pPr>
              <w:pStyle w:val="ListParagraph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line="380" w:lineRule="exact"/>
              <w:ind w:left="1872"/>
              <w:contextualSpacing/>
              <w:rPr>
                <w:rFonts w:ascii="Khmer OS Siemreap" w:hAnsi="Khmer OS Siemreap" w:cs="Khmer OS Siemreap"/>
                <w:bCs/>
                <w:color w:val="000000" w:themeColor="text1"/>
                <w:sz w:val="20"/>
                <w:szCs w:val="3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កម្រិតវប្បធម៌ទូទៅ </w:t>
            </w:r>
          </w:p>
          <w:p w14:paraId="17DF5FD2" w14:textId="77777777" w:rsidR="00A96664" w:rsidRPr="00F17F88" w:rsidRDefault="00A96664" w:rsidP="001849F7">
            <w:pPr>
              <w:pStyle w:val="ListParagraph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line="380" w:lineRule="exact"/>
              <w:ind w:left="1872"/>
              <w:contextualSpacing/>
              <w:rPr>
                <w:rFonts w:ascii="Khmer OS Siemreap" w:hAnsi="Khmer OS Siemreap" w:cs="Khmer OS Siemreap"/>
                <w:bCs/>
                <w:color w:val="000000" w:themeColor="text1"/>
                <w:sz w:val="20"/>
                <w:szCs w:val="3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ការអប់រំ </w:t>
            </w:r>
          </w:p>
          <w:p w14:paraId="6F6BA865" w14:textId="77777777" w:rsidR="00A96664" w:rsidRPr="00F17F88" w:rsidRDefault="00A96664" w:rsidP="001849F7">
            <w:pPr>
              <w:pStyle w:val="ListParagraph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line="380" w:lineRule="exact"/>
              <w:ind w:left="1872"/>
              <w:contextualSpacing/>
              <w:rPr>
                <w:rFonts w:ascii="Khmer OS Siemreap" w:hAnsi="Khmer OS Siemreap" w:cs="Khmer OS Siemreap"/>
                <w:bCs/>
                <w:color w:val="000000" w:themeColor="text1"/>
                <w:sz w:val="20"/>
                <w:szCs w:val="3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សិល្បៈ និងមនុស្សសាស្រ្ត </w:t>
            </w:r>
          </w:p>
          <w:p w14:paraId="102811DF" w14:textId="77777777" w:rsidR="00A96664" w:rsidRPr="00F17F88" w:rsidRDefault="00A96664" w:rsidP="001849F7">
            <w:pPr>
              <w:pStyle w:val="ListParagraph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line="380" w:lineRule="exact"/>
              <w:ind w:left="1872"/>
              <w:contextualSpacing/>
              <w:rPr>
                <w:rFonts w:ascii="Khmer OS Siemreap" w:hAnsi="Khmer OS Siemreap" w:cs="Khmer OS Siemreap"/>
                <w:bCs/>
                <w:color w:val="000000" w:themeColor="text1"/>
                <w:sz w:val="20"/>
                <w:szCs w:val="3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វិទ្យាសាស្ត្រសង្គម សារព័ត៌មាន និងព័ត៌មានវិទ្យា </w:t>
            </w:r>
          </w:p>
          <w:p w14:paraId="6C425021" w14:textId="77777777" w:rsidR="00A96664" w:rsidRPr="00F17F88" w:rsidRDefault="00A96664" w:rsidP="001849F7">
            <w:pPr>
              <w:pStyle w:val="ListParagraph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line="380" w:lineRule="exact"/>
              <w:ind w:left="1872"/>
              <w:contextualSpacing/>
              <w:rPr>
                <w:rFonts w:ascii="Khmer OS Siemreap" w:hAnsi="Khmer OS Siemreap" w:cs="Khmer OS Siemreap"/>
                <w:bCs/>
                <w:color w:val="000000" w:themeColor="text1"/>
                <w:sz w:val="20"/>
                <w:szCs w:val="3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ពាណិជ្ជកម្ម រដ្ឋបាល និងច្បាប់ </w:t>
            </w:r>
          </w:p>
          <w:p w14:paraId="47090410" w14:textId="77777777" w:rsidR="00A96664" w:rsidRPr="00F17F88" w:rsidRDefault="00A96664" w:rsidP="001849F7">
            <w:pPr>
              <w:pStyle w:val="ListParagraph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line="380" w:lineRule="exact"/>
              <w:ind w:left="1872"/>
              <w:contextualSpacing/>
              <w:rPr>
                <w:rFonts w:ascii="Khmer OS Siemreap" w:hAnsi="Khmer OS Siemreap" w:cs="Khmer OS Siemreap"/>
                <w:bCs/>
                <w:color w:val="000000" w:themeColor="text1"/>
                <w:sz w:val="20"/>
                <w:szCs w:val="3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វិទ្យាសាស្ត្រពិត គណិតវិទ្យា និងស្ថិតិ</w:t>
            </w:r>
          </w:p>
          <w:p w14:paraId="3FEDC03D" w14:textId="77777777" w:rsidR="00A96664" w:rsidRPr="00F17F88" w:rsidRDefault="00A96664" w:rsidP="001849F7">
            <w:pPr>
              <w:pStyle w:val="ListParagraph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line="380" w:lineRule="exact"/>
              <w:ind w:left="1872"/>
              <w:contextualSpacing/>
              <w:rPr>
                <w:rFonts w:ascii="Khmer OS Siemreap" w:hAnsi="Khmer OS Siemreap" w:cs="Khmer OS Siemreap"/>
                <w:bCs/>
                <w:color w:val="000000" w:themeColor="text1"/>
                <w:sz w:val="20"/>
                <w:szCs w:val="3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បច្ចេកវិទ្យាព័ត៌មាន និងគមនាគមន៍ (</w:t>
            </w:r>
            <w:r w:rsidRPr="00F17F88">
              <w:rPr>
                <w:rFonts w:ascii="Khmer OS Siemreap" w:hAnsi="Khmer OS Siemreap" w:cs="Khmer OS Siemreap"/>
                <w:szCs w:val="22"/>
              </w:rPr>
              <w:t>ICT)</w:t>
            </w:r>
          </w:p>
          <w:p w14:paraId="1EF4C99E" w14:textId="77777777" w:rsidR="00A96664" w:rsidRPr="00F17F88" w:rsidRDefault="00A96664" w:rsidP="001849F7">
            <w:pPr>
              <w:pStyle w:val="ListParagraph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line="380" w:lineRule="exact"/>
              <w:ind w:left="1872"/>
              <w:contextualSpacing/>
              <w:rPr>
                <w:rFonts w:ascii="Khmer OS Siemreap" w:hAnsi="Khmer OS Siemreap" w:cs="Khmer OS Siemreap"/>
                <w:bCs/>
                <w:color w:val="000000" w:themeColor="text1"/>
                <w:sz w:val="20"/>
                <w:szCs w:val="3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វិស្វកម្ម ការផលិត និងសំណង់</w:t>
            </w:r>
          </w:p>
          <w:p w14:paraId="2FE763A1" w14:textId="77777777" w:rsidR="00A96664" w:rsidRPr="00F17F88" w:rsidRDefault="00A96664" w:rsidP="001849F7">
            <w:pPr>
              <w:pStyle w:val="ListParagraph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line="380" w:lineRule="exact"/>
              <w:ind w:left="1872"/>
              <w:contextualSpacing/>
              <w:rPr>
                <w:rFonts w:ascii="Khmer OS Siemreap" w:hAnsi="Khmer OS Siemreap" w:cs="Khmer OS Siemreap"/>
                <w:bCs/>
                <w:color w:val="000000" w:themeColor="text1"/>
                <w:sz w:val="20"/>
                <w:szCs w:val="3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កសិកម្ម ព្រៃឈើ ត្រី និងវេជ្ជសាស្ត្រសត្វ</w:t>
            </w:r>
          </w:p>
          <w:p w14:paraId="5AE5D7ED" w14:textId="77777777" w:rsidR="00A96664" w:rsidRPr="00F17F88" w:rsidRDefault="00A96664" w:rsidP="001849F7">
            <w:pPr>
              <w:pStyle w:val="ListParagraph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line="380" w:lineRule="exact"/>
              <w:ind w:left="1872"/>
              <w:contextualSpacing/>
              <w:rPr>
                <w:rFonts w:ascii="Khmer OS Siemreap" w:hAnsi="Khmer OS Siemreap" w:cs="Khmer OS Siemreap"/>
                <w:bCs/>
                <w:color w:val="000000" w:themeColor="text1"/>
                <w:sz w:val="20"/>
                <w:szCs w:val="3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lastRenderedPageBreak/>
              <w:t>សុខាភិបាល និងសុខភាព</w:t>
            </w:r>
          </w:p>
          <w:p w14:paraId="3E998108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1872"/>
              <w:contextualSpacing/>
              <w:rPr>
                <w:rFonts w:ascii="Khmer OS Siemreap" w:hAnsi="Khmer OS Siemreap" w:cs="Khmer OS Siemreap"/>
                <w:bCs/>
                <w:color w:val="000000" w:themeColor="text1"/>
                <w:sz w:val="20"/>
                <w:szCs w:val="3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សេវាកម្ម</w:t>
            </w:r>
          </w:p>
        </w:tc>
      </w:tr>
      <w:tr w:rsidR="00A96664" w:rsidRPr="00F17F88" w14:paraId="502D0764" w14:textId="77777777" w:rsidTr="00905531">
        <w:tc>
          <w:tcPr>
            <w:tcW w:w="10459" w:type="dxa"/>
          </w:tcPr>
          <w:p w14:paraId="3B625D81" w14:textId="3C3A4308" w:rsidR="00A96664" w:rsidRPr="00F17F88" w:rsidRDefault="00A96664" w:rsidP="00053C79">
            <w:pPr>
              <w:rPr>
                <w:rFonts w:cstheme="minorBidi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 xml:space="preserve">   (MJJ_EMP_REL=1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2) &amp; DEM_AGE =15-45</w:t>
            </w:r>
          </w:p>
          <w:p w14:paraId="47A9EE30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t xml:space="preserve">MLVT9 </w:t>
            </w:r>
          </w:p>
          <w:p w14:paraId="5D23767C" w14:textId="6C418C7F" w:rsidR="00A96664" w:rsidRPr="00230E67" w:rsidRDefault="00A96664" w:rsidP="00053C79">
            <w:pPr>
              <w:rPr>
                <w:rFonts w:ascii="Khmer OS Siemreap" w:hAnsi="Khmer OS Siemreap" w:cs="Khmer OS Siemreap"/>
                <w:b/>
                <w:bCs/>
                <w:spacing w:val="-16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t>Q3</w:t>
            </w:r>
            <w:r w:rsidR="003E0239">
              <w:rPr>
                <w:b/>
                <w:sz w:val="20"/>
                <w:szCs w:val="20"/>
              </w:rPr>
              <w:t>.</w:t>
            </w:r>
            <w:r w:rsidR="00230E67">
              <w:rPr>
                <w:rFonts w:hint="cs"/>
                <w:b/>
                <w:sz w:val="20"/>
                <w:szCs w:val="20"/>
                <w:cs/>
              </w:rPr>
              <w:t xml:space="preserve"> </w:t>
            </w:r>
            <w:r w:rsidRPr="00230E67">
              <w:rPr>
                <w:rFonts w:ascii="Khmer OS Siemreap" w:hAnsi="Khmer OS Siemreap" w:cs="Khmer OS Siemreap"/>
                <w:spacing w:val="-16"/>
                <w:szCs w:val="22"/>
                <w:cs/>
              </w:rPr>
              <w:t>អ្នកយល់ថា</w:t>
            </w:r>
            <w:r w:rsidRPr="00230E67">
              <w:rPr>
                <w:rFonts w:ascii="Khmer OS Siemreap" w:hAnsi="Khmer OS Siemreap" w:cs="Khmer OS Siemreap"/>
                <w:spacing w:val="-16"/>
                <w:szCs w:val="22"/>
              </w:rPr>
              <w:t xml:space="preserve"> </w:t>
            </w:r>
            <w:r w:rsidRPr="00230E67">
              <w:rPr>
                <w:rFonts w:ascii="Khmer OS Siemreap" w:hAnsi="Khmer OS Siemreap" w:cs="Khmer OS Siemreap"/>
                <w:spacing w:val="-16"/>
                <w:szCs w:val="22"/>
                <w:u w:val="single"/>
                <w:cs/>
              </w:rPr>
              <w:t>រយៈពេលនៃបទពិសោធន៍ការងារតិចបំផុត</w:t>
            </w:r>
            <w:r w:rsidRPr="00230E67">
              <w:rPr>
                <w:rFonts w:ascii="Khmer OS Siemreap" w:hAnsi="Khmer OS Siemreap" w:cs="Khmer OS Siemreap" w:hint="cs"/>
                <w:spacing w:val="-16"/>
                <w:szCs w:val="22"/>
                <w:u w:val="single"/>
                <w:cs/>
              </w:rPr>
              <w:t>ប៉ុន្មាន</w:t>
            </w:r>
            <w:r w:rsidRPr="00230E67">
              <w:rPr>
                <w:rFonts w:ascii="Khmer OS Siemreap" w:hAnsi="Khmer OS Siemreap" w:cs="Khmer OS Siemreap"/>
                <w:spacing w:val="-16"/>
                <w:szCs w:val="22"/>
                <w:cs/>
              </w:rPr>
              <w:t xml:space="preserve"> ដែលត្រូវការដើម្បីអនុវត្តការងារ/ធ្វើអាជីវកម្មរបស់ (អ្នក/ឈ្មោះ)</w:t>
            </w:r>
            <w:r w:rsidRPr="00230E67">
              <w:rPr>
                <w:rFonts w:ascii="Khmer OS Siemreap" w:hAnsi="Khmer OS Siemreap" w:cs="Khmer OS Siemreap" w:hint="cs"/>
                <w:spacing w:val="-16"/>
                <w:szCs w:val="22"/>
                <w:cs/>
              </w:rPr>
              <w:t>?</w:t>
            </w:r>
          </w:p>
          <w:p w14:paraId="34856517" w14:textId="6C373014" w:rsidR="00A96664" w:rsidRPr="00F17F88" w:rsidRDefault="00A96664" w:rsidP="00053C79">
            <w:pPr>
              <w:ind w:left="1440"/>
              <w:rPr>
                <w:rFonts w:ascii="Khmer OS Siemreap" w:hAnsi="Khmer OS Siemreap" w:cs="Khmer OS Siemreap"/>
                <w:sz w:val="20"/>
                <w:szCs w:val="32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1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តិចជាង 1ខែ  </w:t>
            </w:r>
          </w:p>
          <w:p w14:paraId="7C83E85C" w14:textId="5567C218" w:rsidR="00A96664" w:rsidRPr="00F17F88" w:rsidRDefault="00A96664" w:rsidP="00053C79">
            <w:pPr>
              <w:ind w:left="1440"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2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យ៉ាងហោចណាស់ 1ខែ ប៉ុន្តែតិចជាង 3ខែ</w:t>
            </w:r>
          </w:p>
          <w:p w14:paraId="6B761CC9" w14:textId="4C05EA17" w:rsidR="00A96664" w:rsidRPr="00F17F88" w:rsidRDefault="00A96664" w:rsidP="00053C79">
            <w:pPr>
              <w:ind w:left="1440"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3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យ៉ាងហោចណាស់ 3ខែ ប៉ុន្តែតិចជាង 1ឆ្នាំ</w:t>
            </w:r>
          </w:p>
          <w:p w14:paraId="2D3B4587" w14:textId="7ECB900D" w:rsidR="00A96664" w:rsidRPr="00F17F88" w:rsidRDefault="00A96664" w:rsidP="00053C79">
            <w:pPr>
              <w:ind w:left="1440"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4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យ៉ាងហោចណាស់ 1ឆ្នាំ ប៉ុន្តែតិចជាង 3ឆ្នាំ</w:t>
            </w:r>
          </w:p>
          <w:p w14:paraId="55E72548" w14:textId="6BA912B5" w:rsidR="00A96664" w:rsidRPr="00F17F88" w:rsidRDefault="00A96664" w:rsidP="00053C79">
            <w:pPr>
              <w:ind w:left="1440"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5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យ៉ាងហោចណាស់ 3ឆ្នាំ ប៉ុន្តែតិចជាង 6ឆ្នាំ</w:t>
            </w:r>
          </w:p>
          <w:p w14:paraId="1F8E21CF" w14:textId="31153F9E" w:rsidR="00A96664" w:rsidRPr="00F17F88" w:rsidRDefault="00A96664" w:rsidP="00053C79">
            <w:pPr>
              <w:ind w:left="1440"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6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[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ច្រើនជាង 6ឆ្នាំ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]</w:t>
            </w:r>
          </w:p>
          <w:p w14:paraId="2AB3D632" w14:textId="1BEA2B1B" w:rsidR="00A96664" w:rsidRPr="00F17F88" w:rsidRDefault="00A96664" w:rsidP="00053C79">
            <w:pPr>
              <w:ind w:left="1440"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97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</w:p>
        </w:tc>
      </w:tr>
      <w:tr w:rsidR="00A96664" w:rsidRPr="00F17F88" w14:paraId="50BA769B" w14:textId="77777777" w:rsidTr="00905531">
        <w:tc>
          <w:tcPr>
            <w:tcW w:w="10459" w:type="dxa"/>
          </w:tcPr>
          <w:p w14:paraId="6A816F40" w14:textId="4E194894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 xml:space="preserve">  (MJJ_EMP_REL=1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2) &amp; DEM_AGE =15-45</w:t>
            </w:r>
          </w:p>
          <w:p w14:paraId="0295E7FC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t xml:space="preserve">MLVT10  </w:t>
            </w:r>
          </w:p>
          <w:p w14:paraId="4BF15A14" w14:textId="5FB235E1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t>Q</w:t>
            </w:r>
            <w:proofErr w:type="gramStart"/>
            <w:r w:rsidRPr="00F17F88">
              <w:rPr>
                <w:rFonts w:ascii="Khmer OS Siemreap" w:hAnsi="Khmer OS Siemreap" w:cs="Khmer OS Siemreap"/>
                <w:b/>
                <w:bCs/>
              </w:rPr>
              <w:t>4</w:t>
            </w:r>
            <w:r w:rsidR="003E0239">
              <w:rPr>
                <w:rFonts w:ascii="Khmer OS Siemreap" w:hAnsi="Khmer OS Siemreap" w:cs="Khmer OS Siemreap"/>
                <w:b/>
                <w:bCs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តើរបស់</w:t>
            </w:r>
            <w:proofErr w:type="gramEnd"/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(អ្នក/ឈ្មោះ)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មានបទពិសោធន៍ការងារប៉ុន្មានឆ្នាំ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05199F91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color w:val="FF0000"/>
                <w:sz w:val="10"/>
                <w:szCs w:val="10"/>
              </w:rPr>
            </w:pPr>
          </w:p>
          <w:p w14:paraId="430B302D" w14:textId="27A55B24" w:rsidR="00A96664" w:rsidRPr="00F17F88" w:rsidRDefault="00A96664" w:rsidP="00053C79">
            <w:pPr>
              <w:ind w:left="1440"/>
              <w:rPr>
                <w:rFonts w:ascii="Khmer OS Siemreap" w:hAnsi="Khmer OS Siemreap" w:cs="Khmer OS Siemreap"/>
                <w:sz w:val="20"/>
                <w:szCs w:val="32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1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តិចជាង 1ខែ  </w:t>
            </w:r>
          </w:p>
          <w:p w14:paraId="1F441886" w14:textId="3D562115" w:rsidR="00A96664" w:rsidRPr="00F17F88" w:rsidRDefault="00A96664" w:rsidP="00053C79">
            <w:pPr>
              <w:ind w:left="1440"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2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យ៉ាងហោចណាស់ 1ខែ ប៉ុន្តែតិចជាង 3ខែ</w:t>
            </w:r>
          </w:p>
          <w:p w14:paraId="126D8EEB" w14:textId="2C722887" w:rsidR="00A96664" w:rsidRPr="00F17F88" w:rsidRDefault="00A96664" w:rsidP="00053C79">
            <w:pPr>
              <w:ind w:left="1440"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3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យ៉ាងហោចណាស់ 3ខែ ប៉ុន្តែតិចជាង 1ឆ្នាំ</w:t>
            </w:r>
          </w:p>
          <w:p w14:paraId="101096BB" w14:textId="6265F204" w:rsidR="00A96664" w:rsidRPr="00F17F88" w:rsidRDefault="00A96664" w:rsidP="00053C79">
            <w:pPr>
              <w:ind w:left="1440"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4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យ៉ាងហោចណាស់ 1ឆ្នាំ ប៉ុន្តែតិចជាង 3ឆ្នាំ</w:t>
            </w:r>
          </w:p>
          <w:p w14:paraId="677330BD" w14:textId="046DF924" w:rsidR="00A96664" w:rsidRPr="00F17F88" w:rsidRDefault="00A96664" w:rsidP="00053C79">
            <w:pPr>
              <w:ind w:left="1440"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5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យ៉ាងហោចណាស់ 3ឆ្នាំ ប៉ុន្តែតិចជាង 6ឆ្នាំ</w:t>
            </w:r>
          </w:p>
          <w:p w14:paraId="4921B453" w14:textId="14DF3654" w:rsidR="00A96664" w:rsidRPr="00F17F88" w:rsidRDefault="00A96664" w:rsidP="00053C79">
            <w:pPr>
              <w:ind w:left="1440"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6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[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ច្រើនជាង 6ឆ្នាំ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]</w:t>
            </w:r>
          </w:p>
          <w:p w14:paraId="2D0FC30C" w14:textId="2B1B9B2C" w:rsidR="00A96664" w:rsidRPr="00F17F88" w:rsidRDefault="00A96664" w:rsidP="00053C79">
            <w:pPr>
              <w:ind w:left="1440"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97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</w:p>
        </w:tc>
      </w:tr>
      <w:tr w:rsidR="00A96664" w:rsidRPr="00F17F88" w14:paraId="226674D2" w14:textId="77777777" w:rsidTr="00905531">
        <w:tc>
          <w:tcPr>
            <w:tcW w:w="10459" w:type="dxa"/>
          </w:tcPr>
          <w:p w14:paraId="1C64EA95" w14:textId="31FEBD42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 xml:space="preserve">  (MJJ_EMP_REL=1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2) &amp; DEM_AGE =15-45</w:t>
            </w:r>
          </w:p>
          <w:p w14:paraId="66881A89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t>MLVT11</w:t>
            </w:r>
          </w:p>
          <w:p w14:paraId="0E6EF3C2" w14:textId="267B8372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i/>
                <w:iCs/>
                <w:sz w:val="10"/>
                <w:szCs w:val="1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t>Q5</w:t>
            </w:r>
            <w:r w:rsidR="003E0239">
              <w:rPr>
                <w:rFonts w:ascii="Khmer OS Siemreap" w:hAnsi="Khmer OS Siemreap" w:cs="Khmer OS Siemreap"/>
                <w:b/>
                <w:bCs/>
              </w:rPr>
              <w:t>.</w:t>
            </w:r>
            <w:r w:rsidRPr="00F17F88">
              <w:rPr>
                <w:bCs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ក្នុង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ចំណោម​ជម្រើសខាងក្រោមនេះ តើជម្រើសមួយណាអាចពិពណ៌នាបានច្បាស់លាស់បំផុតអំពីជំនាញរបស់(អ្នក/ឈ្មោះ) ទាក់ទងនឹងអ្វីដែលត្រូវការសម្រាប់ការងារ?</w:t>
            </w:r>
          </w:p>
          <w:p w14:paraId="518A01DD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i/>
                <w:iCs/>
                <w:sz w:val="10"/>
                <w:szCs w:val="10"/>
              </w:rPr>
            </w:pPr>
          </w:p>
          <w:p w14:paraId="36765174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ជំនាញ ឆ្លើយតបទៅនឹង តម្រូវការការងារបច្ចុប្បន្ន </w:t>
            </w:r>
          </w:p>
          <w:p w14:paraId="741FA4A2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ជំនាញ ខ្ពស់ជាង តម្រូវការការងារបច្ចុប្បន្ន</w:t>
            </w:r>
          </w:p>
          <w:p w14:paraId="7CFBBE5A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ជំនាញ ទាបជាង តម្រូវការការងារបច្ចុប្បន្ន និងទាមទារអោយមានការអភិវឌ្ឍបន្ថែម </w:t>
            </w:r>
          </w:p>
          <w:p w14:paraId="60C28B4A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6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</w:p>
        </w:tc>
      </w:tr>
      <w:tr w:rsidR="00A96664" w:rsidRPr="00F17F88" w14:paraId="36ECF1E3" w14:textId="77777777" w:rsidTr="00905531">
        <w:tc>
          <w:tcPr>
            <w:tcW w:w="10459" w:type="dxa"/>
          </w:tcPr>
          <w:p w14:paraId="4F9C5516" w14:textId="090D49B4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 xml:space="preserve">  (MJJ_EMP_REL=1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2) &amp; DEM_AGE =15-45</w:t>
            </w:r>
          </w:p>
          <w:p w14:paraId="3B78FAB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t>MLVT12</w:t>
            </w:r>
          </w:p>
          <w:p w14:paraId="2B364001" w14:textId="3F334F25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t>Q6</w:t>
            </w:r>
            <w:r w:rsidR="003E0239">
              <w:rPr>
                <w:rFonts w:ascii="Khmer OS Siemreap" w:hAnsi="Khmer OS Siemreap" w:cs="Khmer OS Siemreap"/>
                <w:b/>
                <w:bCs/>
              </w:rPr>
              <w:t>.</w:t>
            </w:r>
            <w:r w:rsidRPr="00F17F88">
              <w:rPr>
                <w:bCs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តើអ្នកយល់ថា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ជំនាញណាខ្លះ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ដូច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ខាងក្រោមដែលជាតម្រូវការសម្រាប់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 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(អ្នក/ឈ្មោះ) ដើម្បីអាចអនុវត្តភារកិច្ចការងារ? </w:t>
            </w:r>
          </w:p>
          <w:p w14:paraId="5B4228D3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sz w:val="10"/>
                <w:szCs w:val="10"/>
              </w:rPr>
            </w:pPr>
          </w:p>
          <w:p w14:paraId="142504EA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1872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ជំនាញបច្ចេកទេស</w:t>
            </w:r>
          </w:p>
          <w:p w14:paraId="6B3A4BD0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1872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ជំនាញអាន និងសរសេរ</w:t>
            </w:r>
          </w:p>
          <w:p w14:paraId="367B5D5B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1872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ជំនាញលេខនព្វន្ត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  <w:p w14:paraId="35B92A06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1872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ជំនាញកុំព្យូទ័រ</w:t>
            </w:r>
          </w:p>
          <w:p w14:paraId="1B8E0A57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1872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ជំនាញភាសាបរទេស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  <w:p w14:paraId="332F5D22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1872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[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ជំនាញដោះស្រាយបញ្ហា</w:t>
            </w:r>
            <w:r w:rsidRPr="00F17F88">
              <w:rPr>
                <w:rFonts w:ascii="Khmer OS Siemreap" w:hAnsi="Khmer OS Siemreap" w:cs="Khmer OS Siemreap"/>
                <w:szCs w:val="22"/>
              </w:rPr>
              <w:t>]</w:t>
            </w:r>
          </w:p>
          <w:p w14:paraId="3B14BDAA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1872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[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ជំនាញទំនាក់ទំនង និងការធ្វើបទបង្ហាញ</w:t>
            </w:r>
            <w:r w:rsidRPr="00F17F88">
              <w:rPr>
                <w:rFonts w:ascii="Khmer OS Siemreap" w:hAnsi="Khmer OS Siemreap" w:cs="Khmer OS Siemreap"/>
                <w:szCs w:val="22"/>
              </w:rPr>
              <w:t>]</w:t>
            </w:r>
          </w:p>
          <w:p w14:paraId="25BCF435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1872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[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ជំនាញធ្វើការជាក្រុម</w:t>
            </w:r>
            <w:r w:rsidRPr="00F17F88">
              <w:rPr>
                <w:rFonts w:ascii="Khmer OS Siemreap" w:hAnsi="Khmer OS Siemreap" w:cs="Khmer OS Siemreap"/>
                <w:szCs w:val="22"/>
              </w:rPr>
              <w:t>]</w:t>
            </w:r>
          </w:p>
          <w:p w14:paraId="5CF159BD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1872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[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ជំនាញដោះស្រាយជាមួយអតិថិជន</w:t>
            </w:r>
            <w:r w:rsidRPr="00F17F88">
              <w:rPr>
                <w:rFonts w:ascii="Khmer OS Siemreap" w:hAnsi="Khmer OS Siemreap" w:cs="Khmer OS Siemreap"/>
                <w:szCs w:val="22"/>
              </w:rPr>
              <w:t>]</w:t>
            </w:r>
          </w:p>
          <w:p w14:paraId="320C8240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1872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ជំនាញពាក់ព័ន្ធផែ្នករាងកាយ (កម្លាំងខ្លាំង និង/ឬ ហត្ថកោសល្យ)</w:t>
            </w:r>
          </w:p>
          <w:p w14:paraId="24ED9BE1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1872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ជំនាញផ្សេងទៀត បញ្ជាក់</w:t>
            </w:r>
            <w:r w:rsidRPr="00F17F88">
              <w:rPr>
                <w:rFonts w:ascii="Khmer OS Siemreap" w:hAnsi="Khmer OS Siemreap" w:cs="Khmer OS Siemreap"/>
                <w:szCs w:val="22"/>
              </w:rPr>
              <w:t>________________</w:t>
            </w:r>
          </w:p>
          <w:p w14:paraId="4A81DD48" w14:textId="1EB38492" w:rsidR="00A96664" w:rsidRPr="00F17F88" w:rsidRDefault="00A96664" w:rsidP="00053C79">
            <w:pPr>
              <w:spacing w:line="276" w:lineRule="auto"/>
              <w:ind w:left="144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97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មិនដឹង</w:t>
            </w:r>
          </w:p>
          <w:p w14:paraId="7312E520" w14:textId="39DAECEF" w:rsidR="00A96664" w:rsidRPr="00F17F88" w:rsidRDefault="00A96664" w:rsidP="00053C79">
            <w:pPr>
              <w:spacing w:line="276" w:lineRule="auto"/>
              <w:ind w:left="144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98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មិនត្រូវការ</w:t>
            </w:r>
          </w:p>
        </w:tc>
      </w:tr>
      <w:tr w:rsidR="00A96664" w:rsidRPr="00F17F88" w14:paraId="77E74A4F" w14:textId="77777777" w:rsidTr="00905531">
        <w:tc>
          <w:tcPr>
            <w:tcW w:w="10459" w:type="dxa"/>
          </w:tcPr>
          <w:p w14:paraId="3B0875A5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lastRenderedPageBreak/>
              <w:t xml:space="preserve">MLVT13 </w:t>
            </w:r>
          </w:p>
          <w:p w14:paraId="4E960F29" w14:textId="05DA183E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t>Q7</w:t>
            </w:r>
            <w:r w:rsidR="003E0239">
              <w:rPr>
                <w:rFonts w:ascii="Khmer OS Siemreap" w:hAnsi="Khmer OS Siemreap" w:cs="Khmer OS Siemreap"/>
                <w:b/>
                <w:bCs/>
              </w:rPr>
              <w:t>.</w:t>
            </w:r>
            <w:r>
              <w:rPr>
                <w:rFonts w:ascii="Khmer OS Siemreap" w:hAnsi="Khmer OS Siemreap" w:cs="Khmer OS Siemreap"/>
                <w:b/>
                <w:bCs/>
              </w:rPr>
              <w:t xml:space="preserve">      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ASK IF(MJJ_EMP_REL=1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2) &amp; DEM_AGE =15-45 &amp; MLVT12a=1</w:t>
            </w:r>
          </w:p>
          <w:p w14:paraId="6DD07806" w14:textId="39AD3B6E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MLVT13a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តើអ្នកយល់ថា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កម្រិត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ជំនាញនៃ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ជំនាញបច្ចេកទេស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ដែល (អ្នក/ឈ្មោះ) ត្រូវការក្នុងការអនុវត្តការងារ/ធ្វើអាជីវកម្មបច្ចុប្បន្នគឺកម្រិតណា? </w:t>
            </w:r>
          </w:p>
          <w:p w14:paraId="7199801A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 w:val="10"/>
                <w:szCs w:val="10"/>
              </w:rPr>
            </w:pPr>
          </w:p>
          <w:p w14:paraId="28D46473" w14:textId="7E7BB6DA" w:rsidR="00A96664" w:rsidRPr="00F17F88" w:rsidRDefault="00A96664" w:rsidP="00053C79">
            <w:pPr>
              <w:ind w:left="700"/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ASK IF(MJJ_EMP_REL=1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2) &amp; DEM_AGE =15-45 &amp; MLVT12b=1</w:t>
            </w:r>
          </w:p>
          <w:p w14:paraId="771E651E" w14:textId="2FCBE8DB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MLVT13b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តើអ្នកយល់ថា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កម្រិត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ជំនាញនៃ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ជំនាញអាន និងសរសេរ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ដែល (អ្នក/ឈ្មោះ) ត្រូវការក្នុងការអនុវត្តការងារ/ធ្វើអាជីវកម្មបច្ចុប្បន្នគឺកម្រិតណា?</w:t>
            </w:r>
          </w:p>
          <w:p w14:paraId="641A2BD4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10"/>
                <w:szCs w:val="10"/>
              </w:rPr>
            </w:pPr>
          </w:p>
          <w:p w14:paraId="5B104EA3" w14:textId="69B03628" w:rsidR="00A96664" w:rsidRPr="00F17F88" w:rsidRDefault="00A96664" w:rsidP="00053C79">
            <w:pPr>
              <w:ind w:left="700"/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ASK IF(MJJ_EMP_REL=1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2) &amp; DEM_AGE =15-45 &amp; MLVT12c=1</w:t>
            </w:r>
          </w:p>
          <w:p w14:paraId="1BA5AF44" w14:textId="1FC22C8F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MLVT13c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តើអ្នកយល់ថា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កម្រិត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ជំនាញនៃ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ជំនាញលេខនព្វន្ត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ដែល (អ្នក/ឈ្មោះ) ត្រូវការក្នុងការអនុវត្តការងារ/ធ្វើអាជីវកម្មបច្ចុប្បន្នគឺកម្រិតណា?</w:t>
            </w:r>
          </w:p>
          <w:p w14:paraId="3E417455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10"/>
                <w:szCs w:val="10"/>
              </w:rPr>
            </w:pPr>
          </w:p>
          <w:p w14:paraId="7018B64B" w14:textId="2622E738" w:rsidR="00A96664" w:rsidRPr="00F17F88" w:rsidRDefault="00A96664" w:rsidP="00053C79">
            <w:pPr>
              <w:ind w:left="700"/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ASK IF(MJJ_EMP_REL=1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2) &amp; DEM_AGE =15-45 &amp; MLVT12d=1</w:t>
            </w:r>
          </w:p>
          <w:p w14:paraId="7F165E24" w14:textId="24E3E4ED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MLVT13d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តើអ្នកយល់ថា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កម្រិត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ជំនាញនៃ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ជំនាញកុំព្យូទ័រ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ដែល (អ្នក/ឈ្មោះ) ត្រូវការក្នុងការអនុវត្តការងារ/ធ្វើអាជីវកម្មបច្ចុប្បន្នគឺកម្រិតណា?</w:t>
            </w:r>
          </w:p>
          <w:p w14:paraId="182697D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 w:val="10"/>
                <w:szCs w:val="10"/>
              </w:rPr>
            </w:pPr>
          </w:p>
          <w:p w14:paraId="1B9D052E" w14:textId="77438A5D" w:rsidR="00A96664" w:rsidRPr="00F17F88" w:rsidRDefault="00A96664" w:rsidP="00053C79">
            <w:pPr>
              <w:ind w:left="700"/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ASK IF(MJJ_EMP_REL=1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2) &amp; DEM_AGE =15-45 &amp; MLVT12e=1</w:t>
            </w:r>
          </w:p>
          <w:p w14:paraId="71DC6DE8" w14:textId="6814830A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MLVT13e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តើអ្នកយល់ថា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កម្រិត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ជំនាញនៃ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ជំនាញភាសាបរទេស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ដែល (អ្នក/ឈ្មោះ) ត្រូវការក្នុងការអនុវត្តការងារ/ធ្វើអាជីវកម្មបច្ចុប្បន្នគឺកម្រិតណា?</w:t>
            </w:r>
          </w:p>
          <w:p w14:paraId="30713FF7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10"/>
                <w:szCs w:val="10"/>
              </w:rPr>
            </w:pPr>
          </w:p>
          <w:p w14:paraId="03AFA2C1" w14:textId="2ADB9DF1" w:rsidR="00A96664" w:rsidRPr="00F17F88" w:rsidRDefault="00A96664" w:rsidP="00053C79">
            <w:pPr>
              <w:ind w:left="700"/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ASK IF(MJJ_EMP_REL=1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2) &amp; DEM_AGE =15-45 &amp; MLVT12f=1</w:t>
            </w:r>
          </w:p>
          <w:p w14:paraId="04036630" w14:textId="28ADFEA1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lastRenderedPageBreak/>
              <w:t>MLVT13f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តើអ្នកយល់ថា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កម្រិត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ជំនាញនៃ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ជំនាញដោះស្រាយបញ្ហា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ដែល (អ្នក/ឈ្មោះ) ត្រូវការក្នុងការអនុវត្តការងារ/ធ្វើអាជីវកម្មបច្ចុប្បន្នគឺកម្រិតណា?</w:t>
            </w:r>
          </w:p>
          <w:p w14:paraId="26BF5DC1" w14:textId="58349150" w:rsidR="00A96664" w:rsidRPr="00F17F88" w:rsidRDefault="00A96664" w:rsidP="00053C79">
            <w:pPr>
              <w:ind w:left="700"/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ASK IF(MJJ_EMP_REL=1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2) &amp; DEM_AGE =15-45 &amp; MLVT12g=1</w:t>
            </w:r>
          </w:p>
          <w:p w14:paraId="167C6F09" w14:textId="63267CC2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MLVT13g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តើអ្នកយល់ថា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កម្រិត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ជំនាញនៃ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ជំនាញទំនាក់ទំនង និងការធ្វើបទបង្ហាញ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ដែល (អ្នក/ឈ្មោះ) ត្រូវការក្នុងការអនុវត្តការងារ/ធ្វើអាជីវកម្មបច្ចុប្បន្នគឺកម្រិតណា?</w:t>
            </w:r>
          </w:p>
          <w:p w14:paraId="3EBC6F68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10"/>
                <w:szCs w:val="10"/>
              </w:rPr>
            </w:pPr>
          </w:p>
          <w:p w14:paraId="5E0AB907" w14:textId="7DE1D643" w:rsidR="00A96664" w:rsidRPr="00F17F88" w:rsidRDefault="00A96664" w:rsidP="00053C79">
            <w:pPr>
              <w:ind w:left="700"/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ASK IF(MJJ_EMP_REL=1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2) &amp; DEM_AGE =15-45 &amp; MLVT12h=1</w:t>
            </w:r>
          </w:p>
          <w:p w14:paraId="5C692FFC" w14:textId="1615333C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MLVT13h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តើអ្នកយល់ថា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កម្រិត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ជំនាញនៃ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ជំនាញធ្វើការជាក្រុម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ដែល (អ្នក/ឈ្មោះ) ត្រូវការក្នុងការអនុវត្តការងារ/ធ្វើអាជីវកម្មបច្ចុប្បន្នគឺកម្រិតណា?</w:t>
            </w:r>
          </w:p>
          <w:p w14:paraId="4A62CCB5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10"/>
                <w:szCs w:val="10"/>
              </w:rPr>
            </w:pP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  <w:cs/>
              </w:rPr>
              <w:t xml:space="preserve"> </w:t>
            </w:r>
          </w:p>
          <w:p w14:paraId="4B5426C0" w14:textId="33EC8E37" w:rsidR="00A96664" w:rsidRPr="00F17F88" w:rsidRDefault="00A96664" w:rsidP="00053C79">
            <w:pPr>
              <w:ind w:left="700"/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ASK IF(MJJ_EMP_REL=1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2) &amp; DEM_AGE =15-45 &amp; MLVT12i=1</w:t>
            </w:r>
          </w:p>
          <w:p w14:paraId="765F7C46" w14:textId="6E38C9D0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MLVT13i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តើអ្នកយល់ថា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កម្រិត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ជំនាញនៃ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ជំនាញដោះស្រាយជាមួយអតិថិជន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ដែល (អ្នក/ឈ្មោះ) ត្រូវការក្នុងការអនុវត្តការងារ/ធ្វើអាជីវកម្មបច្ចុប្បន្នគឺកម្រិតណា?</w:t>
            </w:r>
          </w:p>
          <w:p w14:paraId="5F3C2627" w14:textId="74BE15F4" w:rsidR="00A96664" w:rsidRPr="00F17F88" w:rsidRDefault="00A96664" w:rsidP="00053C79">
            <w:pPr>
              <w:ind w:left="700"/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ASK IF(MJJ_EMP_REL=1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2) &amp; DEM_AGE =15-45 &amp; MLVT12j=1</w:t>
            </w:r>
          </w:p>
          <w:p w14:paraId="21907F09" w14:textId="7E6B3E86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MLVT13j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តើអ្នកយល់ថា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កម្រិត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ជំនាញនៃ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 xml:space="preserve">ជំនាញពាក់ព័ន្ធផែ្នករាងកាយ (កម្លាំងខ្លាំង និង/ឬ ហត្ថកោសល្យ)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ដែល (អ្នក/ឈ្មោះ) ត្រូវការក្នុងការអនុវត្តការងារ/ធ្វើអាជីវកម្មបច្ចុប្បន្នគឺកម្រិតណា?</w:t>
            </w:r>
          </w:p>
          <w:p w14:paraId="50B527DD" w14:textId="0FE844A4" w:rsidR="00A96664" w:rsidRPr="00F17F88" w:rsidRDefault="00A96664" w:rsidP="00053C79">
            <w:pPr>
              <w:ind w:left="700"/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ASK IF(MJJ_EMP_REL=1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2) &amp; DEM_AGE =15-45 &amp; MLVT12k=1</w:t>
            </w:r>
          </w:p>
          <w:p w14:paraId="50C73901" w14:textId="3735F169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MLVT13k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តើអ្នកយល់ថា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កម្រិត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ជំនាញនៃ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[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ជំនាញផ្សេងទៀត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</w:rPr>
              <w:t xml:space="preserve">]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ដែល (អ្នក/ឈ្មោះ) ត្រូវការក្នុងការអនុវត្តការងារ/ធ្វើអាជីវកម្មបច្ចុប្បន្នគឺកម្រិតណា?</w:t>
            </w:r>
          </w:p>
          <w:p w14:paraId="05E2AE8A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10"/>
                <w:szCs w:val="10"/>
              </w:rPr>
            </w:pPr>
          </w:p>
          <w:p w14:paraId="644E8912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1869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កម្រិតទាប</w:t>
            </w:r>
          </w:p>
          <w:p w14:paraId="33ED666F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1869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កម្រិតមធ្យម</w:t>
            </w:r>
          </w:p>
          <w:p w14:paraId="357F8392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1869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កម្រិតខ្ពស់</w:t>
            </w:r>
          </w:p>
        </w:tc>
      </w:tr>
      <w:tr w:rsidR="00A96664" w:rsidRPr="00F17F88" w14:paraId="560C3695" w14:textId="77777777" w:rsidTr="00905531">
        <w:tc>
          <w:tcPr>
            <w:tcW w:w="10459" w:type="dxa"/>
          </w:tcPr>
          <w:p w14:paraId="7F1AA378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lastRenderedPageBreak/>
              <w:t>MLVT14</w:t>
            </w:r>
          </w:p>
          <w:p w14:paraId="3BFE2CA7" w14:textId="2AF1D223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Q8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 xml:space="preserve"> </w:t>
            </w:r>
          </w:p>
          <w:p w14:paraId="2103D877" w14:textId="0E2133C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 xml:space="preserve">  (MJJ_EMP_REL=1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2) &amp; DEM_AGE =15-45</w:t>
            </w:r>
          </w:p>
          <w:p w14:paraId="2B93FFE2" w14:textId="7379D78F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MLVT14a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តើអ្នកយល់ថា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កម្រិតជំនាញបច្ចេកទេស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របស់ (អ្នក/ឈ្មោះ) កម្រិតណា? </w:t>
            </w:r>
          </w:p>
          <w:p w14:paraId="24932F31" w14:textId="1A4D6EEB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MLVT14b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តើអ្នកយល់ថា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កម្រិតជំនាញអាន និងសរសេរ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របស់ (អ្នក/ឈ្មោះ) កម្រិតណា?</w:t>
            </w:r>
          </w:p>
          <w:p w14:paraId="60A87468" w14:textId="7C4CCB40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MLVT14c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តើអ្នកយល់ថា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កម្រិតជំនាញលេខនព្វន្ត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របស់ (អ្នក/ឈ្មោះ) កម្រិតណា?</w:t>
            </w:r>
          </w:p>
          <w:p w14:paraId="7DFEE838" w14:textId="09D9697C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MLVT14d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  <w:u w:val="single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តើអ្នកយល់ថា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កម្រិតជំនាញកុំព្យទ័រ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របស់ (អ្នក/ឈ្មោះ) កម្រិតណា?</w:t>
            </w:r>
          </w:p>
          <w:p w14:paraId="54A70E8E" w14:textId="2D5E36C3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MLVT14e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តើអ្នកយល់ថា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កម្រិតជំនាញភាសាបរទេស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របស់ (អ្នក/ឈ្មោះ) កម្រិតណា?</w:t>
            </w:r>
          </w:p>
          <w:p w14:paraId="27E63BB3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Cs/>
                <w:sz w:val="10"/>
                <w:szCs w:val="10"/>
              </w:rPr>
            </w:pPr>
          </w:p>
          <w:p w14:paraId="468CFAE6" w14:textId="77777777" w:rsidR="00A96664" w:rsidRPr="009764F3" w:rsidRDefault="00A96664" w:rsidP="004A50F7">
            <w:pPr>
              <w:pStyle w:val="ListParagraph"/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</w:pPr>
            <w:r w:rsidRPr="009764F3">
              <w:rPr>
                <w:rFonts w:ascii="Khmer OS Siemreap" w:hAnsi="Khmer OS Siemreap" w:cs="Khmer OS Siemreap"/>
                <w:szCs w:val="22"/>
                <w:cs/>
              </w:rPr>
              <w:t>កម្រិតទាប</w:t>
            </w:r>
          </w:p>
          <w:p w14:paraId="29821E3A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កម្រិតមធ្យម</w:t>
            </w:r>
          </w:p>
          <w:p w14:paraId="7FCE5448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កម្រិតខ្ពស់</w:t>
            </w:r>
          </w:p>
          <w:p w14:paraId="29845DB8" w14:textId="0C3850CC" w:rsidR="00C97DBE" w:rsidRPr="00230E67" w:rsidRDefault="00A96664" w:rsidP="00230E67">
            <w:pPr>
              <w:pStyle w:val="ListParagraph"/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មិនមានជំនាញនេះ</w:t>
            </w:r>
          </w:p>
        </w:tc>
      </w:tr>
      <w:tr w:rsidR="00A96664" w:rsidRPr="00F17F88" w14:paraId="3DCA0EE9" w14:textId="77777777" w:rsidTr="00905531">
        <w:tc>
          <w:tcPr>
            <w:tcW w:w="10459" w:type="dxa"/>
          </w:tcPr>
          <w:p w14:paraId="2D96CAB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lastRenderedPageBreak/>
              <w:t>MLVT15</w:t>
            </w:r>
          </w:p>
          <w:p w14:paraId="0CEADCF8" w14:textId="2BB03A64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Q9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 xml:space="preserve"> </w:t>
            </w:r>
          </w:p>
          <w:p w14:paraId="292BC274" w14:textId="3F32C432" w:rsidR="00A96664" w:rsidRPr="00F17F88" w:rsidRDefault="00A96664" w:rsidP="00053C79">
            <w:pPr>
              <w:ind w:left="696"/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 xml:space="preserve">  (MJJ_EMP_REL=1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2) &amp; DEM_AGE =15-45</w:t>
            </w:r>
          </w:p>
          <w:p w14:paraId="0ECFA400" w14:textId="4D868339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MLVT15a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តើអ្នកគិតថា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សមត្ថភាព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របស់ (អ្នក/ឈ្មោះ) ក្នុងការប្រើប្រាស់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ជំនាញដោះស្រាយបញ្ហា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ក្នុងការអនុវត្តការងារ/ធ្វើអាជីវកម្ម គឺយ៉ាងណាដែរ?</w:t>
            </w:r>
          </w:p>
          <w:p w14:paraId="4ED34EE5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10"/>
                <w:szCs w:val="10"/>
              </w:rPr>
            </w:pPr>
          </w:p>
          <w:p w14:paraId="1B867831" w14:textId="093579FC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MLVT15b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តើអ្នកគិតថា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សមត្ថភាព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របស់ (អ្នក/ឈ្មោះ) ក្នុងការប្រើប្រាស់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ជំនាញទំនាក់ទំនង និងការធ្វើបទបង្ហាញ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ក្នុងការអនុវត្តការងារ/ធ្វើអាជីវកម្ម គឺយ៉ាងណាដែរ?</w:t>
            </w:r>
          </w:p>
          <w:p w14:paraId="10BDB0D7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10"/>
                <w:szCs w:val="10"/>
              </w:rPr>
            </w:pPr>
          </w:p>
          <w:p w14:paraId="5835F50E" w14:textId="74A347C4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MLVT15c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តើអ្នកគិតថា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សមត្ថភាព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របស់ (អ្នក/ឈ្មោះ) ក្នុងការប្រើប្រាស់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ជំនាញធ្វើការជាក្រុម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ក្នុងការអនុវត្តការងារ/ធ្វើអាជីវកម្ម គឺយ៉ាងណាដែរ?</w:t>
            </w:r>
          </w:p>
          <w:p w14:paraId="290708D5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10"/>
                <w:szCs w:val="10"/>
              </w:rPr>
            </w:pPr>
          </w:p>
          <w:p w14:paraId="0DEA98B1" w14:textId="5986C891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MLVT15d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តើអ្នកគិតថា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សមត្ថភាព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របស់ (អ្នក/ឈ្មោះ) ក្នុងការប្រើប្រាស់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ជំនាញដោះស្រាយជាមួយអតិថិជន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ក្នុងការអនុវត្តការងារ/ធ្វើអាជីវកម្ម គឺយ៉ាងណាដែរ?</w:t>
            </w:r>
          </w:p>
          <w:p w14:paraId="7BF07273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10"/>
                <w:szCs w:val="10"/>
              </w:rPr>
            </w:pPr>
          </w:p>
          <w:p w14:paraId="52638FCD" w14:textId="1CDB88DC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MLVT15e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តើអ្នកគិតថា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សមត្ថភាព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របស់ (អ្នក/ឈ្មោះ) ក្នុងការប្រើប្រាស់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ជំនាញពាក់ព័ន្ធផែ្នករាងកាយ (កម្លាំងខ្លាំង និង/ឬ ហត្ថកោសល្យ)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ក្នុងការអនុវត្តការងារ/ធ្វើអាជីវកម្ម គឺយ៉ាងណាដែរ?</w:t>
            </w:r>
          </w:p>
          <w:p w14:paraId="50908636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10"/>
                <w:szCs w:val="10"/>
              </w:rPr>
            </w:pPr>
          </w:p>
          <w:p w14:paraId="53799E2E" w14:textId="79BAB51B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MLVT15f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តើអ្នកគិតថា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សមត្ថភាព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របស់ (អ្នក/ឈ្មោះ) ក្នុងការប្រើប្រាស់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[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  <w:cs/>
              </w:rPr>
              <w:t>ជំនាញផ្សេងទៀត</w:t>
            </w:r>
            <w:r w:rsidRPr="00F17F88">
              <w:rPr>
                <w:rFonts w:ascii="Khmer OS Siemreap" w:hAnsi="Khmer OS Siemreap" w:cs="Khmer OS Siemreap"/>
                <w:szCs w:val="22"/>
                <w:u w:val="single"/>
              </w:rPr>
              <w:t>]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ក្នុងការអនុវត្តការងារ/ធ្វើអាជីវកម្ម គឺយ៉ាងណាដែរ?</w:t>
            </w:r>
          </w:p>
          <w:p w14:paraId="19AA1899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9"/>
              </w:numPr>
              <w:autoSpaceDE/>
              <w:autoSpaceDN/>
              <w:adjustRightInd/>
              <w:ind w:left="1869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សមត្ថភាពប្រើប្រាស់ជំនាញគឺគ្រប់គ្រាន់</w:t>
            </w:r>
          </w:p>
          <w:p w14:paraId="2D7E6D71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9"/>
              </w:numPr>
              <w:autoSpaceDE/>
              <w:autoSpaceDN/>
              <w:adjustRightInd/>
              <w:ind w:left="1869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សមត្ថភាពប្រើប្រាស់ជំនាញគឺខ្ពស់</w:t>
            </w:r>
          </w:p>
          <w:p w14:paraId="663942F1" w14:textId="77777777" w:rsidR="00A96664" w:rsidRPr="00F17F88" w:rsidRDefault="00A96664" w:rsidP="004A50F7">
            <w:pPr>
              <w:pStyle w:val="ListParagraph"/>
              <w:widowControl/>
              <w:numPr>
                <w:ilvl w:val="0"/>
                <w:numId w:val="49"/>
              </w:numPr>
              <w:autoSpaceDE/>
              <w:autoSpaceDN/>
              <w:adjustRightInd/>
              <w:ind w:left="1869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សមត្ថភាពប្រើប្រាស់ជំនាញគឺត្រូវការអភិវឌ្ឍបន្ថែម</w:t>
            </w:r>
          </w:p>
        </w:tc>
      </w:tr>
      <w:tr w:rsidR="00A96664" w:rsidRPr="00F17F88" w14:paraId="791EFA4F" w14:textId="77777777" w:rsidTr="00905531">
        <w:tc>
          <w:tcPr>
            <w:tcW w:w="10459" w:type="dxa"/>
          </w:tcPr>
          <w:p w14:paraId="0BAAE80D" w14:textId="6DD562B2" w:rsidR="00A96664" w:rsidRPr="00F17F88" w:rsidRDefault="00A96664" w:rsidP="00053C79">
            <w:pPr>
              <w:rPr>
                <w:rFonts w:cstheme="minorBidi"/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 xml:space="preserve">  (MJJ_EMP_REL=1</w:t>
            </w:r>
            <w:r w:rsidR="003E0239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2) &amp; DEM_AGE =15-45</w:t>
            </w:r>
          </w:p>
          <w:p w14:paraId="3694E150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</w:rPr>
            </w:pPr>
            <w:r w:rsidRPr="00F17F88">
              <w:rPr>
                <w:rFonts w:ascii="Khmer OS Siemreap" w:hAnsi="Khmer OS Siemreap" w:cs="Khmer OS Siemreap"/>
                <w:b/>
                <w:bCs/>
              </w:rPr>
              <w:t>MLVT16a</w:t>
            </w:r>
          </w:p>
          <w:p w14:paraId="08948272" w14:textId="3C23D117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noProof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06720" behindDoc="0" locked="0" layoutInCell="1" allowOverlap="1" wp14:anchorId="3EEB66EE" wp14:editId="1E1638BF">
                      <wp:simplePos x="0" y="0"/>
                      <wp:positionH relativeFrom="column">
                        <wp:posOffset>1028527</wp:posOffset>
                      </wp:positionH>
                      <wp:positionV relativeFrom="paragraph">
                        <wp:posOffset>254808</wp:posOffset>
                      </wp:positionV>
                      <wp:extent cx="1394460" cy="450273"/>
                      <wp:effectExtent l="0" t="0" r="0" b="6985"/>
                      <wp:wrapNone/>
                      <wp:docPr id="70797537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4502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F69523" w14:textId="77777777" w:rsidR="003C5657" w:rsidRPr="009B1095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9B1095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1</w:t>
                                  </w:r>
                                  <w:r w:rsidRPr="009B109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បាទ/ចាស</w:t>
                                  </w:r>
                                </w:p>
                                <w:p w14:paraId="6AC4124A" w14:textId="77777777" w:rsidR="003C5657" w:rsidRPr="009B1095" w:rsidRDefault="003C5657" w:rsidP="00A96664">
                                  <w:pPr>
                                    <w:spacing w:line="280" w:lineRule="exact"/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</w:pPr>
                                  <w:r w:rsidRPr="009B1095">
                                    <w:rPr>
                                      <w:rFonts w:ascii="Khmer OS Siemreap" w:hAnsi="Khmer OS Siemreap" w:cs="Khmer OS Siemreap"/>
                                      <w:szCs w:val="22"/>
                                    </w:rPr>
                                    <w:t>2</w:t>
                                  </w:r>
                                  <w:r w:rsidRPr="009B1095">
                                    <w:rPr>
                                      <w:rFonts w:ascii="Khmer OS Siemreap" w:hAnsi="Khmer OS Siemreap" w:cs="Khmer OS Siemreap"/>
                                      <w:szCs w:val="22"/>
                                      <w:cs/>
                                    </w:rPr>
                                    <w:t>. ទេ</w:t>
                                  </w:r>
                                  <w:r w:rsidRPr="00F62CD2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B66EE" id="_x0000_s1169" type="#_x0000_t202" style="position:absolute;margin-left:81pt;margin-top:20.05pt;width:109.8pt;height:35.4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" stroked="f">
                      <v:textbox>
                        <w:txbxContent>
                          <w:p w14:paraId="0CF69523" w14:textId="77777777" w:rsidR="003C5657" w:rsidRPr="009B1095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9B1095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1</w:t>
                            </w:r>
                            <w:r w:rsidRPr="009B109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បាទ/ចាស</w:t>
                            </w:r>
                          </w:p>
                          <w:p w14:paraId="6AC4124A" w14:textId="77777777" w:rsidR="003C5657" w:rsidRPr="009B1095" w:rsidRDefault="003C5657" w:rsidP="00A96664">
                            <w:pPr>
                              <w:spacing w:line="280" w:lineRule="exact"/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</w:pPr>
                            <w:r w:rsidRPr="009B1095">
                              <w:rPr>
                                <w:rFonts w:ascii="Khmer OS Siemreap" w:hAnsi="Khmer OS Siemreap" w:cs="Khmer OS Siemreap"/>
                                <w:szCs w:val="22"/>
                              </w:rPr>
                              <w:t>2</w:t>
                            </w:r>
                            <w:r w:rsidRPr="009B1095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</w:rPr>
                              <w:t>. ទេ</w:t>
                            </w:r>
                            <w:r w:rsidRPr="00F62CD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Q10a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តើនេះជាការងារដំបូងរបស់ (អ្នក/ឈ្មោះ) ហើយ </w:t>
            </w:r>
            <w:proofErr w:type="gramStart"/>
            <w:r w:rsidRPr="00F17F88">
              <w:rPr>
                <w:rFonts w:ascii="Khmer OS Siemreap" w:hAnsi="Khmer OS Siemreap" w:cs="Khmer OS Siemreap"/>
                <w:szCs w:val="22"/>
                <w:cs/>
              </w:rPr>
              <w:t>នៅតែបន្ត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រ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ធ្វើការនៅទីនោះឬទេ 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  <w:proofErr w:type="gramEnd"/>
          </w:p>
          <w:p w14:paraId="445D14B9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</w:rPr>
            </w:pPr>
          </w:p>
          <w:p w14:paraId="4F9097DE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bCs/>
                <w:sz w:val="16"/>
                <w:szCs w:val="16"/>
              </w:rPr>
            </w:pPr>
          </w:p>
        </w:tc>
      </w:tr>
      <w:tr w:rsidR="00A96664" w:rsidRPr="00F17F88" w14:paraId="7F04FCD7" w14:textId="77777777" w:rsidTr="00905531">
        <w:tc>
          <w:tcPr>
            <w:tcW w:w="10459" w:type="dxa"/>
          </w:tcPr>
          <w:p w14:paraId="3475A0A9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 xml:space="preserve">  MLVT16a=2</w:t>
            </w:r>
          </w:p>
          <w:p w14:paraId="1FA145E5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MLVT16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 xml:space="preserve"> </w:t>
            </w:r>
          </w:p>
          <w:p w14:paraId="09031525" w14:textId="7052CBC3" w:rsidR="00A96664" w:rsidRPr="00F17F88" w:rsidRDefault="00A96664" w:rsidP="00053C79">
            <w:pPr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Q10</w:t>
            </w:r>
            <w:r w:rsidR="003E0239">
              <w:rPr>
                <w:rFonts w:ascii="Khmer OS Siemreap" w:hAnsi="Khmer OS Siemreap" w:cs="Khmer OS Siemreap"/>
                <w:b/>
                <w:bCs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តើការងារពីមុន (មុនការងារបច្ចុប្បន្ននេះ) របស់ (អ្នក/ឈ្មោះ) គឺជាប្រភេទការងារអ្វី?</w:t>
            </w:r>
          </w:p>
          <w:p w14:paraId="2DE7E9E7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 xml:space="preserve">MLVT_PRE_OCC_TLE      </w:t>
            </w: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</w:rPr>
              <w:t xml:space="preserve">_________________________ </w:t>
            </w:r>
          </w:p>
          <w:p w14:paraId="35050E86" w14:textId="77777777" w:rsidR="00A96664" w:rsidRPr="00F17F88" w:rsidRDefault="00A96664" w:rsidP="00053C79">
            <w:pPr>
              <w:ind w:left="2011"/>
              <w:rPr>
                <w:rFonts w:ascii="Khmer OS Siemreap" w:hAnsi="Khmer OS Siemreap" w:cs="Khmer OS Siemreap"/>
                <w:b/>
                <w:bCs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 xml:space="preserve">             </w:t>
            </w:r>
            <w:r w:rsidRPr="00F17F88">
              <w:rPr>
                <w:rFonts w:ascii="Khmer OS Siemreap" w:hAnsi="Khmer OS Siemreap" w:cs="Khmer OS Siemreap" w:hint="cs"/>
                <w:b/>
                <w:bCs/>
                <w:szCs w:val="22"/>
                <w:cs/>
              </w:rPr>
              <w:t xml:space="preserve">         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>(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 xml:space="preserve">ឈ្មោះការងារ/មុខរបរ) </w:t>
            </w:r>
          </w:p>
          <w:p w14:paraId="1E0AE8B9" w14:textId="77777777" w:rsidR="00A96664" w:rsidRPr="00F17F88" w:rsidRDefault="00A96664" w:rsidP="00053C79">
            <w:pPr>
              <w:ind w:left="2719"/>
              <w:rPr>
                <w:rFonts w:ascii="Khmer OS Siemreap" w:hAnsi="Khmer OS Siemreap" w:cs="Khmer OS Siemreap"/>
                <w:sz w:val="10"/>
                <w:szCs w:val="10"/>
              </w:rPr>
            </w:pPr>
          </w:p>
          <w:p w14:paraId="238EC3F8" w14:textId="253BC164" w:rsidR="00A96664" w:rsidRPr="003E0239" w:rsidRDefault="00A96664" w:rsidP="004261A2">
            <w:pPr>
              <w:spacing w:line="380" w:lineRule="exact"/>
              <w:ind w:left="-14"/>
              <w:rPr>
                <w:rFonts w:ascii="Khmer OS Siemreap" w:hAnsi="Khmer OS Siemreap" w:cs="Khmer OS Siemreap"/>
                <w:b/>
                <w:bCs/>
                <w:i/>
                <w:iCs/>
                <w:szCs w:val="22"/>
                <w:lang w:val="sv-SE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ឧទាហរណ៍៖លក់ចេកអាំងតាមផ្លូវ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លក់គ្រឿងទេស និង ភេជសជ្ជះ បោះដុំ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ស៊ីឈ្នួលធ្វើស្រែ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គ្រូ</w:t>
            </w:r>
            <w:r w:rsidRPr="00F17F88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zCs w:val="22"/>
                <w:cs/>
              </w:rPr>
              <w:t>បង្រៀន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zCs w:val="22"/>
                <w:cs/>
              </w:rPr>
              <w:t>គិលានុបដ្ឋាយិកា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អ្នកបំរើតាមផ្ទះ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បើកបររថយន្តដឹកទំនិញ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រត់តាក់ស៊ី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វេជ្ជបណ្ឌិត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ប៉ូលីសចរាច</w:t>
            </w:r>
            <w:r w:rsidRPr="00F17F88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zCs w:val="22"/>
                <w:cs/>
              </w:rPr>
              <w:t>រណ៍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zCs w:val="22"/>
                <w:cs/>
              </w:rPr>
              <w:t>កម្មកររោងចក្រកាត់ដេរ</w:t>
            </w:r>
          </w:p>
          <w:p w14:paraId="3700D4DD" w14:textId="77777777" w:rsidR="00A96664" w:rsidRDefault="00A96664" w:rsidP="00053C79">
            <w:pPr>
              <w:ind w:left="720"/>
              <w:rPr>
                <w:rFonts w:ascii="Khmer OS Siemreap" w:hAnsi="Khmer OS Siemreap" w:cs="Khmer OS Siemreap"/>
                <w:b/>
                <w:sz w:val="10"/>
                <w:szCs w:val="10"/>
                <w:lang w:val="sv-SE"/>
              </w:rPr>
            </w:pPr>
          </w:p>
          <w:p w14:paraId="7BCF35B4" w14:textId="77777777" w:rsidR="004261A2" w:rsidRDefault="004261A2" w:rsidP="00053C79">
            <w:pPr>
              <w:ind w:left="720"/>
              <w:rPr>
                <w:rFonts w:ascii="Khmer OS Siemreap" w:hAnsi="Khmer OS Siemreap" w:cs="Khmer OS Siemreap"/>
                <w:b/>
                <w:sz w:val="10"/>
                <w:szCs w:val="10"/>
                <w:lang w:val="sv-SE"/>
              </w:rPr>
            </w:pPr>
          </w:p>
          <w:p w14:paraId="2270AAF8" w14:textId="77777777" w:rsidR="004261A2" w:rsidRPr="003E0239" w:rsidRDefault="004261A2" w:rsidP="00053C79">
            <w:pPr>
              <w:ind w:left="720"/>
              <w:rPr>
                <w:rFonts w:ascii="Khmer OS Siemreap" w:hAnsi="Khmer OS Siemreap" w:cs="Khmer OS Siemreap"/>
                <w:b/>
                <w:sz w:val="10"/>
                <w:szCs w:val="10"/>
                <w:lang w:val="sv-SE"/>
              </w:rPr>
            </w:pPr>
          </w:p>
          <w:p w14:paraId="71FF8A75" w14:textId="77777777" w:rsidR="004261A2" w:rsidRDefault="004261A2" w:rsidP="00053C79">
            <w:pPr>
              <w:ind w:left="720"/>
              <w:rPr>
                <w:rFonts w:ascii="Khmer OS Siemreap" w:hAnsi="Khmer OS Siemreap" w:cs="Khmer OS Siemreap"/>
                <w:b/>
                <w:sz w:val="20"/>
                <w:szCs w:val="20"/>
                <w:lang w:val="sv-SE"/>
              </w:rPr>
            </w:pPr>
          </w:p>
          <w:p w14:paraId="35F2FEF9" w14:textId="575BA616" w:rsidR="00A96664" w:rsidRPr="003E0239" w:rsidRDefault="00A96664" w:rsidP="00053C79">
            <w:pPr>
              <w:ind w:left="720"/>
              <w:rPr>
                <w:rFonts w:ascii="Khmer OS Siemreap" w:hAnsi="Khmer OS Siemreap" w:cs="Khmer OS Siemreap"/>
                <w:b/>
                <w:sz w:val="20"/>
                <w:szCs w:val="20"/>
                <w:lang w:val="sv-SE"/>
              </w:rPr>
            </w:pPr>
            <w:r w:rsidRPr="003E0239">
              <w:rPr>
                <w:rFonts w:ascii="Khmer OS Siemreap" w:hAnsi="Khmer OS Siemreap" w:cs="Khmer OS Siemreap"/>
                <w:b/>
                <w:sz w:val="20"/>
                <w:szCs w:val="20"/>
                <w:lang w:val="sv-SE"/>
              </w:rPr>
              <w:t xml:space="preserve">MLVT_PRE_OCC_MTD    </w:t>
            </w:r>
            <w:r w:rsidRPr="003E0239">
              <w:rPr>
                <w:rFonts w:ascii="Khmer OS Siemreap" w:hAnsi="Khmer OS Siemreap" w:cs="Khmer OS Siemreap"/>
                <w:bCs/>
                <w:sz w:val="20"/>
                <w:szCs w:val="20"/>
                <w:lang w:val="sv-SE"/>
              </w:rPr>
              <w:t>__________________________</w:t>
            </w:r>
          </w:p>
          <w:p w14:paraId="462C6462" w14:textId="77777777" w:rsidR="00A96664" w:rsidRPr="003E0239" w:rsidRDefault="00A96664" w:rsidP="00053C79">
            <w:pPr>
              <w:ind w:left="2719"/>
              <w:rPr>
                <w:rFonts w:ascii="Khmer OS Siemreap" w:hAnsi="Khmer OS Siemreap" w:cs="Khmer OS Siemreap"/>
                <w:b/>
                <w:bCs/>
                <w:sz w:val="20"/>
                <w:szCs w:val="20"/>
                <w:lang w:val="sv-SE"/>
              </w:rPr>
            </w:pP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 xml:space="preserve">        </w:t>
            </w:r>
            <w:r w:rsidRP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>(</w:t>
            </w:r>
            <w:r w:rsidRPr="00F17F88">
              <w:rPr>
                <w:rFonts w:ascii="Khmer OS Siemreap" w:hAnsi="Khmer OS Siemreap" w:cs="Khmer OS Siemreap"/>
                <w:b/>
                <w:bCs/>
                <w:szCs w:val="22"/>
                <w:cs/>
              </w:rPr>
              <w:t>ភារកិច្ច និងកិច្ចការចម្បង</w:t>
            </w:r>
            <w:r w:rsidRPr="003E0239">
              <w:rPr>
                <w:rFonts w:ascii="Khmer OS Siemreap" w:hAnsi="Khmer OS Siemreap" w:cs="Khmer OS Siemreap"/>
                <w:b/>
                <w:bCs/>
                <w:szCs w:val="22"/>
                <w:lang w:val="sv-SE"/>
              </w:rPr>
              <w:t xml:space="preserve">) </w:t>
            </w:r>
          </w:p>
          <w:p w14:paraId="3013D9D8" w14:textId="77777777" w:rsidR="00A96664" w:rsidRPr="003E0239" w:rsidRDefault="00A96664" w:rsidP="00053C79">
            <w:pPr>
              <w:ind w:left="2719"/>
              <w:rPr>
                <w:rFonts w:ascii="Khmer OS Siemreap" w:hAnsi="Khmer OS Siemreap" w:cs="Khmer OS Siemreap"/>
                <w:bCs/>
                <w:sz w:val="10"/>
                <w:szCs w:val="10"/>
                <w:lang w:val="sv-SE"/>
              </w:rPr>
            </w:pPr>
          </w:p>
          <w:p w14:paraId="04990FEF" w14:textId="6BA097C7" w:rsidR="00A96664" w:rsidRPr="00F17F88" w:rsidRDefault="00A96664" w:rsidP="00053C79">
            <w:pPr>
              <w:ind w:left="-20"/>
              <w:rPr>
                <w:rFonts w:ascii="Khmer OS Siemreap" w:hAnsi="Khmer OS Siemreap" w:cs="Khmer OS Siemreap"/>
                <w:b/>
                <w:bCs/>
                <w:szCs w:val="22"/>
              </w:rPr>
            </w:pPr>
            <w:proofErr w:type="spellStart"/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ឧទាហរណ</w:t>
            </w:r>
            <w:proofErr w:type="spellEnd"/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</w:rPr>
              <w:t>៍៖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លក់ចេកអាំងតាមផ្លូវ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លក់គ្រឿងទេស និង ភេជសជ្ជះ បោះដុំ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ធ្វើស្រែ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គ្រូគណិតវិទ្យា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ជំនួយការគ្រូពេទ្យវះកាត់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zCs w:val="22"/>
                <w:cs/>
              </w:rPr>
              <w:t>មើលថែទាំក្មេង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បើកបររថយន្តដឹកទំនិញ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រត់តាក់ស៊ី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វេជ្ជបណ្ឌិតផ្នែកវះកាត់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ប៉ូលីសចរាចរណ៍</w:t>
            </w:r>
            <w:r w:rsidR="003E0239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lang w:val="sv-SE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ដេរ</w:t>
            </w:r>
            <w:r w:rsidRPr="00F17F88">
              <w:rPr>
                <w:rFonts w:ascii="Khmer OS Siemreap" w:hAnsi="Khmer OS Siemreap" w:cs="Khmer OS Siemreap" w:hint="cs"/>
                <w:b/>
                <w:bCs/>
                <w:color w:val="215E99" w:themeColor="text2" w:themeTint="BF"/>
                <w:szCs w:val="22"/>
                <w:cs/>
              </w:rPr>
              <w:t>​និងផុង</w:t>
            </w:r>
            <w:r w:rsidRPr="00F17F88">
              <w:rPr>
                <w:rFonts w:ascii="Khmer OS Siemreap" w:hAnsi="Khmer OS Siemreap" w:cs="Khmer OS Siemreap"/>
                <w:b/>
                <w:bCs/>
                <w:color w:val="215E99" w:themeColor="text2" w:themeTint="BF"/>
                <w:szCs w:val="22"/>
                <w:cs/>
              </w:rPr>
              <w:t>ខោអាវ</w:t>
            </w:r>
          </w:p>
        </w:tc>
      </w:tr>
      <w:tr w:rsidR="00A96664" w:rsidRPr="00F17F88" w14:paraId="1F642909" w14:textId="77777777" w:rsidTr="00905531">
        <w:tc>
          <w:tcPr>
            <w:tcW w:w="10459" w:type="dxa"/>
          </w:tcPr>
          <w:p w14:paraId="7D64CD12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 xml:space="preserve">  MLVT16a=2</w:t>
            </w:r>
          </w:p>
          <w:p w14:paraId="1F1C2D3E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MLVT 17</w:t>
            </w:r>
          </w:p>
          <w:p w14:paraId="17006730" w14:textId="0DF8B80F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Q11</w:t>
            </w:r>
            <w:r w:rsidR="003E0239">
              <w:rPr>
                <w:rFonts w:ascii="Khmer OS Siemreap" w:hAnsi="Khmer OS Siemreap" w:cs="Khmer OS Siemreap"/>
                <w:b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 xml:space="preserve"> ហេតុអ្វីបានជា 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(អ្នក/ឈ្មោះ) 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  <w:cs/>
              </w:rPr>
              <w:t>សម្រេចចិត្តឈប់ពីការងារចាស់នេះ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?</w:t>
            </w:r>
          </w:p>
          <w:p w14:paraId="058350BE" w14:textId="0A59B8DD" w:rsidR="00A96664" w:rsidRPr="00F17F88" w:rsidRDefault="00A96664" w:rsidP="00053C79">
            <w:pPr>
              <w:pStyle w:val="ListParagraph"/>
              <w:ind w:left="216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a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      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ការងារមិនស៊ីគ្នានឹងកម្រិតអប់រំ និងជំនាញ</w:t>
            </w:r>
          </w:p>
          <w:p w14:paraId="19BD3442" w14:textId="6EED3AB0" w:rsidR="00A96664" w:rsidRPr="00F17F88" w:rsidRDefault="00A96664" w:rsidP="00053C79">
            <w:pPr>
              <w:pStyle w:val="ListParagraph"/>
              <w:ind w:left="216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b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      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ផ្លាស់ប្ដូរប្រភេទការងារថ្មីតែម្ដង</w:t>
            </w:r>
          </w:p>
          <w:p w14:paraId="0A8A9A67" w14:textId="50F15534" w:rsidR="00A96664" w:rsidRPr="00F17F88" w:rsidRDefault="00A96664" w:rsidP="00053C79">
            <w:pPr>
              <w:pStyle w:val="ListParagraph"/>
              <w:ind w:left="216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c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      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ស្វែងរកបរិយាកាសការងារថ្មី</w:t>
            </w:r>
          </w:p>
          <w:p w14:paraId="02520D68" w14:textId="277C3A41" w:rsidR="00A96664" w:rsidRPr="00F17F88" w:rsidRDefault="00A96664" w:rsidP="00053C79">
            <w:pPr>
              <w:pStyle w:val="ListParagraph"/>
              <w:ind w:left="216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d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      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ស្វែងរកប្រាក់ខែ និងអត្ថប្រយោជន៍ដែលល្អជាងមុន</w:t>
            </w:r>
          </w:p>
          <w:p w14:paraId="20D8F3CC" w14:textId="44B7B6C2" w:rsidR="00A96664" w:rsidRPr="00F17F88" w:rsidRDefault="00A96664" w:rsidP="00053C79">
            <w:pPr>
              <w:pStyle w:val="ListParagraph"/>
              <w:ind w:left="216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e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      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ចង់បានតុល្យភាពការងារ និងជីវិតរស់នៅដែលល្អជាងមុន</w:t>
            </w:r>
          </w:p>
          <w:p w14:paraId="3E0DA89C" w14:textId="148419BE" w:rsidR="00A96664" w:rsidRPr="00F17F88" w:rsidRDefault="00A96664" w:rsidP="00053C79">
            <w:pPr>
              <w:pStyle w:val="ListParagraph"/>
              <w:ind w:left="216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f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       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ស្វែងរកការអភិវឌ្ឍជំនាញ និងអាជីពការងារ</w:t>
            </w:r>
          </w:p>
          <w:p w14:paraId="2D0A4ECD" w14:textId="6241D535" w:rsidR="00A96664" w:rsidRPr="00F17F88" w:rsidRDefault="00A96664" w:rsidP="00053C79">
            <w:pPr>
              <w:pStyle w:val="ListParagraph"/>
              <w:ind w:left="216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g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      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នឿយហត់នឹងការងារចាស់ខ្លាំងពេក</w:t>
            </w:r>
          </w:p>
          <w:p w14:paraId="7F7DD80C" w14:textId="374351C1" w:rsidR="00A96664" w:rsidRPr="00F17F88" w:rsidRDefault="00A96664" w:rsidP="00053C79">
            <w:pPr>
              <w:pStyle w:val="ListParagraph"/>
              <w:ind w:left="216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h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      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ផ្លាស់ប្ដូរទីលំនៅ</w:t>
            </w:r>
          </w:p>
          <w:p w14:paraId="19D652CD" w14:textId="33CD5A99" w:rsidR="00A96664" w:rsidRPr="00F17F88" w:rsidRDefault="00A96664" w:rsidP="00053C79">
            <w:pPr>
              <w:pStyle w:val="ListParagraph"/>
              <w:ind w:left="2160"/>
              <w:rPr>
                <w:rFonts w:ascii="Khmer OS Siemreap" w:hAnsi="Khmer OS Siemreap" w:cs="Khmer OS Siemreap"/>
                <w:szCs w:val="22"/>
              </w:rPr>
            </w:pPr>
            <w:proofErr w:type="spellStart"/>
            <w:r w:rsidRPr="00F17F88">
              <w:rPr>
                <w:rFonts w:ascii="Khmer OS Siemreap" w:hAnsi="Khmer OS Siemreap" w:cs="Khmer OS Siemreap"/>
                <w:szCs w:val="22"/>
              </w:rPr>
              <w:t>i</w:t>
            </w:r>
            <w:proofErr w:type="spellEnd"/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        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ឆ្ងាយពីផ្ទះ</w:t>
            </w:r>
          </w:p>
          <w:p w14:paraId="4E33417D" w14:textId="3023C625" w:rsidR="00A96664" w:rsidRPr="00F17F88" w:rsidRDefault="00A96664" w:rsidP="00053C79">
            <w:pPr>
              <w:pStyle w:val="ListParagraph"/>
              <w:ind w:left="2160"/>
              <w:rPr>
                <w:rFonts w:ascii="Khmer OS Siemreap" w:hAnsi="Khmer OS Siemreap" w:cs="Khmer OS Siemreap"/>
                <w:szCs w:val="22"/>
                <w:cs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j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        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ផ្សេងៗ(បញ្ជាក់)</w:t>
            </w:r>
          </w:p>
        </w:tc>
      </w:tr>
      <w:tr w:rsidR="00A96664" w:rsidRPr="00F17F88" w14:paraId="1DB79D80" w14:textId="77777777" w:rsidTr="00905531">
        <w:tc>
          <w:tcPr>
            <w:tcW w:w="10459" w:type="dxa"/>
          </w:tcPr>
          <w:p w14:paraId="608702D4" w14:textId="4B2C0D32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 xml:space="preserve">  MLVT16a=1 &amp; WKI_INAD =1</w:t>
            </w:r>
          </w:p>
          <w:p w14:paraId="36846093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</w:rPr>
              <w:t>Q13a</w:t>
            </w:r>
          </w:p>
          <w:p w14:paraId="0F79ADEA" w14:textId="1B5C1F15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</w:rPr>
              <w:t>Q13a</w:t>
            </w:r>
            <w:r w:rsidR="003E0239">
              <w:rPr>
                <w:rFonts w:ascii="Khmer OS Siemreap" w:hAnsi="Khmer OS Siemreap" w:cs="Khmer OS Siemreap"/>
                <w:b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 xml:space="preserve"> តើ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(អ្នក/ឈ្មោះ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) </w:t>
            </w: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>កំពុងឆ្លើយ​ដោយខ្លួនឯងឬទេ</w:t>
            </w:r>
            <w:r w:rsidRPr="00F17F88">
              <w:rPr>
                <w:rFonts w:ascii="Khmer OS Siemreap" w:hAnsi="Khmer OS Siemreap" w:cs="Khmer OS Siemreap"/>
                <w:b/>
                <w:szCs w:val="22"/>
              </w:rPr>
              <w:t>?</w:t>
            </w:r>
          </w:p>
          <w:p w14:paraId="4A119A90" w14:textId="688531E2" w:rsidR="00A96664" w:rsidRPr="00F17F88" w:rsidRDefault="00A96664" w:rsidP="00053C79">
            <w:pPr>
              <w:spacing w:line="280" w:lineRule="exact"/>
              <w:ind w:left="151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1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បាទ/ចាស</w:t>
            </w:r>
          </w:p>
          <w:p w14:paraId="206354C4" w14:textId="64A882F2" w:rsidR="00A96664" w:rsidRPr="00F17F88" w:rsidRDefault="00A96664" w:rsidP="00053C79">
            <w:pPr>
              <w:spacing w:line="280" w:lineRule="exact"/>
              <w:ind w:left="151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>2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ទេ</w:t>
            </w:r>
            <w:r w:rsidRPr="00F17F88">
              <w:rPr>
                <w:b/>
                <w:sz w:val="20"/>
                <w:szCs w:val="20"/>
              </w:rPr>
              <w:t xml:space="preserve"> </w:t>
            </w:r>
            <w:r w:rsidRPr="00F17F88">
              <w:rPr>
                <w:rFonts w:cs="Times New Roman"/>
                <w:szCs w:val="22"/>
                <w:lang w:val="sv-SE"/>
              </w:rPr>
              <w:t>→</w:t>
            </w:r>
            <w:r w:rsidRPr="00F17F88">
              <w:rPr>
                <w:rFonts w:cs="Times New Roman" w:hint="cs"/>
                <w:szCs w:val="22"/>
                <w:cs/>
                <w:lang w:val="sv-SE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>Q14</w:t>
            </w:r>
          </w:p>
        </w:tc>
      </w:tr>
      <w:tr w:rsidR="00A96664" w:rsidRPr="00F17F88" w14:paraId="07CE4FA8" w14:textId="77777777" w:rsidTr="00905531">
        <w:tc>
          <w:tcPr>
            <w:tcW w:w="10459" w:type="dxa"/>
          </w:tcPr>
          <w:p w14:paraId="2821F71E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 xml:space="preserve">  Q13a =1 &amp; WKI_INAD =1</w:t>
            </w:r>
          </w:p>
          <w:p w14:paraId="3A11F58B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</w:rPr>
              <w:t>JOB_DISC</w:t>
            </w:r>
          </w:p>
          <w:p w14:paraId="5E059F73" w14:textId="3809D115" w:rsidR="00A96664" w:rsidRPr="00F17F88" w:rsidRDefault="00A96664" w:rsidP="00053C79">
            <w:pPr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</w:rPr>
              <w:t>Q13</w:t>
            </w:r>
            <w:r w:rsidR="003E0239">
              <w:rPr>
                <w:rFonts w:ascii="Khmer OS Siemreap" w:hAnsi="Khmer OS Siemreap" w:cs="Khmer OS Siemreap"/>
                <w:b/>
                <w:szCs w:val="22"/>
              </w:rPr>
              <w:t>.</w:t>
            </w:r>
            <w:r w:rsidRPr="00F17F88">
              <w:rPr>
                <w:bCs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នៅអនាគត តើ (អ្នក/ឈ្មោះ) ចង់ធ្វើការងារ</w:t>
            </w:r>
            <w:r w:rsidRPr="00F17F88">
              <w:rPr>
                <w:rFonts w:ascii="Khmer OS Siemreap" w:hAnsi="Khmer OS Siemreap" w:cs="Khmer OS Siemreap" w:hint="cs"/>
                <w:szCs w:val="22"/>
                <w:cs/>
              </w:rPr>
              <w:t>អ្វី</w:t>
            </w:r>
            <w:r w:rsidRPr="00F17F88">
              <w:rPr>
                <w:rFonts w:ascii="Khmer OS Siemreap" w:hAnsi="Khmer OS Siemreap" w:cs="Khmer OS Siemreap"/>
                <w:szCs w:val="22"/>
              </w:rPr>
              <w:t>?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កុំសួរ ប្រសិនបើមានអ្នកឆ្លើយជំនួស)</w:t>
            </w:r>
          </w:p>
          <w:p w14:paraId="07980495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 xml:space="preserve">PRE_OCC_TLE      </w:t>
            </w: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</w:rPr>
              <w:t xml:space="preserve">_________________________ </w:t>
            </w:r>
          </w:p>
          <w:p w14:paraId="6DF46D4A" w14:textId="77777777" w:rsidR="00A96664" w:rsidRPr="00F17F88" w:rsidRDefault="00A96664" w:rsidP="00053C79">
            <w:pPr>
              <w:ind w:left="2011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bCs/>
                <w:szCs w:val="22"/>
              </w:rPr>
              <w:t xml:space="preserve">             </w:t>
            </w:r>
            <w:r w:rsidRPr="00F17F88">
              <w:rPr>
                <w:rFonts w:ascii="Khmer OS Siemreap" w:hAnsi="Khmer OS Siemreap" w:cs="Khmer OS Siemreap"/>
                <w:szCs w:val="22"/>
              </w:rPr>
              <w:t>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ឈ្មោះការងារ/មុខរបរ) </w:t>
            </w:r>
          </w:p>
          <w:p w14:paraId="23270789" w14:textId="77777777" w:rsidR="00A96664" w:rsidRPr="00F17F88" w:rsidRDefault="00A96664" w:rsidP="00053C79">
            <w:pPr>
              <w:ind w:left="720"/>
              <w:rPr>
                <w:rFonts w:ascii="Khmer OS Siemreap" w:hAnsi="Khmer OS Siemreap" w:cs="Khmer OS Siemreap"/>
                <w:b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b/>
                <w:sz w:val="20"/>
                <w:szCs w:val="20"/>
              </w:rPr>
              <w:t xml:space="preserve">PRE_OCC_MTD    </w:t>
            </w: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</w:rPr>
              <w:t>__________________________</w:t>
            </w:r>
          </w:p>
          <w:p w14:paraId="2B58C6C5" w14:textId="77777777" w:rsidR="00A96664" w:rsidRPr="00F17F88" w:rsidRDefault="00A96664" w:rsidP="00053C79">
            <w:pPr>
              <w:ind w:left="2224" w:hanging="964"/>
              <w:rPr>
                <w:rFonts w:ascii="Khmer OS Siemreap" w:hAnsi="Khmer OS Siemreap" w:cs="Khmer OS Siemreap"/>
                <w:bCs/>
                <w:sz w:val="6"/>
                <w:szCs w:val="6"/>
                <w:cs/>
              </w:rPr>
            </w:pPr>
            <w:r w:rsidRPr="00F17F88">
              <w:rPr>
                <w:rFonts w:ascii="Khmer OS Siemreap" w:hAnsi="Khmer OS Siemreap" w:cs="Khmer OS Siemreap"/>
                <w:szCs w:val="22"/>
              </w:rPr>
              <w:t xml:space="preserve">                       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ភារកិច្ច និងកិច្ចការចម្បង</w:t>
            </w:r>
            <w:r w:rsidRPr="00F17F88">
              <w:rPr>
                <w:rFonts w:ascii="Khmer OS Siemreap" w:hAnsi="Khmer OS Siemreap" w:cs="Khmer OS Siemreap"/>
                <w:szCs w:val="22"/>
              </w:rPr>
              <w:t>)</w:t>
            </w:r>
          </w:p>
        </w:tc>
      </w:tr>
      <w:tr w:rsidR="00A96664" w:rsidRPr="00F17F88" w14:paraId="5165CF81" w14:textId="77777777" w:rsidTr="00905531">
        <w:tc>
          <w:tcPr>
            <w:tcW w:w="10459" w:type="dxa"/>
          </w:tcPr>
          <w:p w14:paraId="10D29C94" w14:textId="77777777" w:rsidR="00A96664" w:rsidRPr="00F17F88" w:rsidRDefault="00A96664" w:rsidP="00053C79">
            <w:pPr>
              <w:rPr>
                <w:i/>
                <w:color w:val="FF0000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cs/>
              </w:rPr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 xml:space="preserve">  Q13a=2</w:t>
            </w:r>
          </w:p>
          <w:p w14:paraId="7ACD843F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</w:rPr>
              <w:t>SKL_TRAIN_ATTEN</w:t>
            </w:r>
          </w:p>
          <w:p w14:paraId="395764B7" w14:textId="7DD8E89E" w:rsidR="00A96664" w:rsidRPr="00F17F88" w:rsidRDefault="00A96664" w:rsidP="00053C79">
            <w:pPr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</w:rPr>
              <w:t>Q14</w:t>
            </w:r>
            <w:r w:rsidR="003E0239">
              <w:rPr>
                <w:rFonts w:ascii="Khmer OS Siemreap" w:hAnsi="Khmer OS Siemreap" w:cs="Khmer OS Siemreap"/>
                <w:b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Cs/>
                <w:sz w:val="20"/>
                <w:szCs w:val="20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តើ(អ្នក/ឈ្មោះ) ធ្លាប់បានចូលរួមវគ្គបណ្តុះបណ្តាល ឬរៀនជំនាញជាក់លាក់ ឬមុខជំនួញ ណាមួយដើម្បីបង្កើនជំនាញ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br/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lastRenderedPageBreak/>
              <w:t xml:space="preserve">         របស់</w:t>
            </w:r>
            <w:r w:rsidRPr="00F17F88">
              <w:rPr>
                <w:rFonts w:ascii="Khmer OS Siemreap" w:hAnsi="Khmer OS Siemreap" w:cs="Khmer OS Siemreap"/>
                <w:szCs w:val="22"/>
              </w:rPr>
              <w:t>(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អ្នក/ឈ្មោះ) ដែរឬទេ</w:t>
            </w:r>
            <w:r w:rsidRPr="00F17F88">
              <w:rPr>
                <w:rFonts w:ascii="Khmer OS Siemreap" w:hAnsi="Khmer OS Siemreap" w:cs="Khmer OS Siemreap"/>
                <w:szCs w:val="22"/>
              </w:rPr>
              <w:t>?</w:t>
            </w:r>
          </w:p>
          <w:p w14:paraId="68BF95D2" w14:textId="70960AE7" w:rsidR="00A96664" w:rsidRPr="00F17F88" w:rsidRDefault="00A96664" w:rsidP="00053C79">
            <w:pPr>
              <w:ind w:left="1510" w:hanging="28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  <w:cs/>
              </w:rPr>
              <w:t>1</w:t>
            </w:r>
            <w:r w:rsidR="003E0239">
              <w:rPr>
                <w:rFonts w:ascii="Khmer OS Siemreap" w:hAnsi="Khmer OS Siemreap" w:cs="Khmer OS Siemreap"/>
                <w:b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bCs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បាទ/ចាស ការបណ្តុះបណ្តាលផ្លូវការ/ក្នុងប្រព័ន្ធ (សាលា មជ្ឈមណ្ឌលបណ្តុះបណ្តាលវិជ្ជាជីវៈ 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          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សាកលវិទ្យាល័យ។ល។</w:t>
            </w:r>
          </w:p>
          <w:p w14:paraId="18E39539" w14:textId="29AF08E0" w:rsidR="00A96664" w:rsidRPr="00C97DBE" w:rsidRDefault="00A96664" w:rsidP="00053C79">
            <w:pPr>
              <w:ind w:left="1230"/>
              <w:rPr>
                <w:rFonts w:ascii="Khmer OS Siemreap" w:hAnsi="Khmer OS Siemreap" w:cs="Khmer OS Siemreap"/>
                <w:spacing w:val="-14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2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</w:t>
            </w:r>
            <w:r w:rsidRPr="00C97DBE">
              <w:rPr>
                <w:rFonts w:ascii="Khmer OS Siemreap" w:hAnsi="Khmer OS Siemreap" w:cs="Khmer OS Siemreap"/>
                <w:spacing w:val="-14"/>
                <w:szCs w:val="22"/>
                <w:cs/>
              </w:rPr>
              <w:t>បាទ/ចាស ការបណ្តុះបណ្តាលក្រៅផ្លូវការ/ក្រៅប្រព័ន្ធ (កន្លែងហាត់ការ ធ្វើការផងរៀនផង ពីគ្រួសារ ។ល។)</w:t>
            </w:r>
          </w:p>
          <w:p w14:paraId="6DE06FD0" w14:textId="487CE9EC" w:rsidR="00A96664" w:rsidRPr="00F17F88" w:rsidRDefault="00A96664" w:rsidP="00053C79">
            <w:pPr>
              <w:ind w:left="1230"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3</w:t>
            </w:r>
            <w:r w:rsidR="003E0239">
              <w:rPr>
                <w:rFonts w:ascii="Khmer OS Siemreap" w:hAnsi="Khmer OS Siemreap" w:cs="Khmer OS Siemreap"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 xml:space="preserve"> ទេ មិនដែលបានរៀនជំនាញណាមួយនោះទេ</w:t>
            </w:r>
          </w:p>
          <w:p w14:paraId="562E8309" w14:textId="1CE02577" w:rsidR="00A96664" w:rsidRPr="00F17F88" w:rsidRDefault="00A96664" w:rsidP="00053C79">
            <w:pPr>
              <w:ind w:left="2224" w:hanging="964"/>
              <w:rPr>
                <w:rFonts w:ascii="Khmer OS Siemreap" w:hAnsi="Khmer OS Siemreap" w:cs="Khmer OS Siemreap"/>
                <w:sz w:val="20"/>
                <w:szCs w:val="20"/>
                <w:cs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>97</w:t>
            </w:r>
            <w:r w:rsidR="003E0239">
              <w:rPr>
                <w:rFonts w:ascii="Khmer OS Siemreap" w:hAnsi="Khmer OS Siemreap" w:cs="Khmer OS Siemreap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 មិនដឹង</w:t>
            </w:r>
          </w:p>
        </w:tc>
      </w:tr>
      <w:tr w:rsidR="00A96664" w:rsidRPr="00F17F88" w14:paraId="694CCCC3" w14:textId="77777777" w:rsidTr="00905531">
        <w:tc>
          <w:tcPr>
            <w:tcW w:w="10459" w:type="dxa"/>
          </w:tcPr>
          <w:p w14:paraId="49D65C88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</w:pP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cs/>
              </w:rPr>
              <w:lastRenderedPageBreak/>
              <w:t>សូមសួរប្រសិនបើ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  <w:cs/>
              </w:rPr>
              <w:t xml:space="preserve"> </w:t>
            </w:r>
            <w:r w:rsidRPr="00F17F88">
              <w:rPr>
                <w:rFonts w:ascii="Khmer OS Siemreap" w:hAnsi="Khmer OS Siemreap" w:cs="Khmer OS Siemreap"/>
                <w:i/>
                <w:iCs/>
                <w:color w:val="EE0000"/>
                <w:szCs w:val="22"/>
              </w:rPr>
              <w:t>ASK IF Q13a=2</w:t>
            </w:r>
          </w:p>
          <w:p w14:paraId="3FA8B0FC" w14:textId="77777777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Cs w:val="22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</w:rPr>
              <w:t>SKL_TRAIN_12MO</w:t>
            </w:r>
          </w:p>
          <w:p w14:paraId="459A9CBF" w14:textId="418951BC" w:rsidR="00A96664" w:rsidRPr="00F17F88" w:rsidRDefault="00A96664" w:rsidP="00053C79">
            <w:pPr>
              <w:rPr>
                <w:rFonts w:ascii="Khmer OS Siemreap" w:hAnsi="Khmer OS Siemreap" w:cs="Khmer OS Siemreap"/>
                <w:b/>
                <w:sz w:val="20"/>
                <w:szCs w:val="32"/>
              </w:rPr>
            </w:pPr>
            <w:r w:rsidRPr="00F17F88">
              <w:rPr>
                <w:rFonts w:ascii="Khmer OS Siemreap" w:hAnsi="Khmer OS Siemreap" w:cs="Khmer OS Siemreap"/>
                <w:b/>
                <w:szCs w:val="22"/>
              </w:rPr>
              <w:t>Q15</w:t>
            </w:r>
            <w:r w:rsidR="003E0239">
              <w:rPr>
                <w:rFonts w:ascii="Khmer OS Siemreap" w:hAnsi="Khmer OS Siemreap" w:cs="Khmer OS Siemreap"/>
                <w:b/>
                <w:szCs w:val="22"/>
              </w:rPr>
              <w:t>.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នៅក្នុងរយៈពេល 12ខែកន្លងមក តើ (អ្នក/ឈ្មោះ) បានចូលរួមវគ្គ ឬកម្មវិធីបណ្តុះបណ្តាលណាមួយដែរឬទេ ដើម្បីបង្កើនជំនាញរបស់ (អ្នក/ឈ្មោះ)?</w:t>
            </w:r>
          </w:p>
          <w:p w14:paraId="577C2620" w14:textId="77777777" w:rsidR="00A96664" w:rsidRPr="00F17F88" w:rsidRDefault="00A96664" w:rsidP="004A50F7">
            <w:pPr>
              <w:pStyle w:val="ListParagraph"/>
              <w:widowControl/>
              <w:numPr>
                <w:ilvl w:val="3"/>
                <w:numId w:val="7"/>
              </w:numPr>
              <w:tabs>
                <w:tab w:val="num" w:pos="720"/>
              </w:tabs>
              <w:autoSpaceDE/>
              <w:autoSpaceDN/>
              <w:adjustRightInd/>
              <w:spacing w:after="160" w:line="259" w:lineRule="auto"/>
              <w:ind w:left="2490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បាទ/ចាស បានបញ្ចប់ការបណ្តុះបណ្តាល</w:t>
            </w:r>
          </w:p>
          <w:p w14:paraId="50CF7231" w14:textId="77777777" w:rsidR="00A96664" w:rsidRPr="00F17F88" w:rsidRDefault="00A96664" w:rsidP="004A50F7">
            <w:pPr>
              <w:pStyle w:val="ListParagraph"/>
              <w:widowControl/>
              <w:numPr>
                <w:ilvl w:val="3"/>
                <w:numId w:val="7"/>
              </w:numPr>
              <w:tabs>
                <w:tab w:val="num" w:pos="720"/>
              </w:tabs>
              <w:autoSpaceDE/>
              <w:autoSpaceDN/>
              <w:adjustRightInd/>
              <w:spacing w:after="160" w:line="259" w:lineRule="auto"/>
              <w:ind w:left="2490"/>
              <w:contextualSpacing/>
              <w:rPr>
                <w:rFonts w:ascii="Khmer OS Siemreap" w:hAnsi="Khmer OS Siemreap" w:cs="Khmer OS Siemreap"/>
                <w:szCs w:val="22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បាទ/ចាស កំពុងបណ្តុះបណ្តាល</w:t>
            </w:r>
          </w:p>
          <w:p w14:paraId="415C901A" w14:textId="77777777" w:rsidR="00A96664" w:rsidRPr="00F17F88" w:rsidRDefault="00A96664" w:rsidP="004A50F7">
            <w:pPr>
              <w:pStyle w:val="ListParagraph"/>
              <w:widowControl/>
              <w:numPr>
                <w:ilvl w:val="3"/>
                <w:numId w:val="7"/>
              </w:numPr>
              <w:tabs>
                <w:tab w:val="num" w:pos="720"/>
              </w:tabs>
              <w:autoSpaceDE/>
              <w:autoSpaceDN/>
              <w:adjustRightInd/>
              <w:spacing w:after="160" w:line="259" w:lineRule="auto"/>
              <w:ind w:left="2490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ទេ ប៉ុន្តែចាប់អារម្មណ៍</w:t>
            </w:r>
          </w:p>
          <w:p w14:paraId="1711082B" w14:textId="77777777" w:rsidR="00A96664" w:rsidRPr="00F17F88" w:rsidRDefault="00A96664" w:rsidP="004A50F7">
            <w:pPr>
              <w:pStyle w:val="ListParagraph"/>
              <w:widowControl/>
              <w:numPr>
                <w:ilvl w:val="3"/>
                <w:numId w:val="7"/>
              </w:numPr>
              <w:tabs>
                <w:tab w:val="num" w:pos="720"/>
              </w:tabs>
              <w:autoSpaceDE/>
              <w:autoSpaceDN/>
              <w:adjustRightInd/>
              <w:spacing w:after="160" w:line="259" w:lineRule="auto"/>
              <w:ind w:left="2490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ទេ មិនចាប់អារម្មណ៍</w:t>
            </w:r>
          </w:p>
          <w:p w14:paraId="0373217B" w14:textId="77777777" w:rsidR="00A96664" w:rsidRPr="00F17F88" w:rsidRDefault="00A96664" w:rsidP="004A50F7">
            <w:pPr>
              <w:pStyle w:val="ListParagraph"/>
              <w:widowControl/>
              <w:numPr>
                <w:ilvl w:val="3"/>
                <w:numId w:val="7"/>
              </w:numPr>
              <w:tabs>
                <w:tab w:val="num" w:pos="720"/>
              </w:tabs>
              <w:autoSpaceDE/>
              <w:autoSpaceDN/>
              <w:adjustRightInd/>
              <w:spacing w:after="160" w:line="259" w:lineRule="auto"/>
              <w:ind w:left="2490"/>
              <w:contextualSpacing/>
              <w:rPr>
                <w:rFonts w:ascii="Khmer OS Siemreap" w:hAnsi="Khmer OS Siemreap" w:cs="Khmer OS Siemreap"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Cs w:val="22"/>
                <w:cs/>
              </w:rPr>
              <w:t>ទេ មិនដឹងពីឪកាសនៃការបណ្តុះបណ្តាល</w:t>
            </w:r>
          </w:p>
          <w:p w14:paraId="72D82693" w14:textId="5355A494" w:rsidR="00A96664" w:rsidRPr="00F17F88" w:rsidRDefault="00A96664" w:rsidP="00053C79">
            <w:pPr>
              <w:ind w:left="2140"/>
              <w:rPr>
                <w:rFonts w:ascii="Khmer OS Siemreap" w:hAnsi="Khmer OS Siemreap" w:cs="Khmer OS Siemreap"/>
                <w:bCs/>
                <w:sz w:val="20"/>
                <w:szCs w:val="20"/>
              </w:rPr>
            </w:pPr>
            <w:r w:rsidRPr="00F17F88">
              <w:rPr>
                <w:rFonts w:ascii="Khmer OS Siemreap" w:hAnsi="Khmer OS Siemreap" w:cs="Khmer OS Siemreap"/>
                <w:sz w:val="20"/>
                <w:szCs w:val="20"/>
              </w:rPr>
              <w:t>97</w:t>
            </w:r>
            <w:r w:rsidR="003E0239">
              <w:rPr>
                <w:rFonts w:ascii="Khmer OS Siemreap" w:hAnsi="Khmer OS Siemreap" w:cs="Khmer OS Siemreap" w:hint="cs"/>
                <w:sz w:val="20"/>
                <w:szCs w:val="20"/>
              </w:rPr>
              <w:t>.</w:t>
            </w:r>
            <w:r w:rsidRPr="00F17F88">
              <w:rPr>
                <w:rFonts w:ascii="Khmer OS Siemreap" w:hAnsi="Khmer OS Siemreap" w:cs="Khmer OS Siemreap"/>
                <w:sz w:val="20"/>
                <w:szCs w:val="20"/>
                <w:cs/>
              </w:rPr>
              <w:t xml:space="preserve">  </w:t>
            </w:r>
            <w:r w:rsidRPr="00F17F88">
              <w:rPr>
                <w:rFonts w:ascii="Khmer OS Siemreap" w:hAnsi="Khmer OS Siemreap" w:cs="Khmer OS Siemreap"/>
                <w:szCs w:val="22"/>
                <w:cs/>
              </w:rPr>
              <w:t>មិនដឹង</w:t>
            </w:r>
            <w:r w:rsidRPr="00F17F88">
              <w:rPr>
                <w:rFonts w:ascii="Khmer OS Siemreap" w:hAnsi="Khmer OS Siemreap" w:cs="Khmer OS Siemreap"/>
                <w:szCs w:val="22"/>
              </w:rPr>
              <w:t xml:space="preserve"> </w:t>
            </w:r>
          </w:p>
        </w:tc>
      </w:tr>
      <w:tr w:rsidR="00A96664" w:rsidRPr="00F17F88" w14:paraId="4E0EC358" w14:textId="77777777" w:rsidTr="00905531">
        <w:trPr>
          <w:trHeight w:val="503"/>
        </w:trPr>
        <w:tc>
          <w:tcPr>
            <w:tcW w:w="10459" w:type="dxa"/>
            <w:shd w:val="clear" w:color="auto" w:fill="D9D9D9" w:themeFill="background1" w:themeFillShade="D9"/>
          </w:tcPr>
          <w:p w14:paraId="42583C51" w14:textId="77777777" w:rsidR="00A96664" w:rsidRPr="00F17F88" w:rsidRDefault="00A96664" w:rsidP="00053C79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17F88">
              <w:rPr>
                <w:rFonts w:ascii="Khmer OS Battambang" w:hAnsi="Khmer OS Battambang" w:cs="Khmer OS Battambang"/>
                <w:b/>
                <w:szCs w:val="22"/>
                <w:cs/>
              </w:rPr>
              <w:t>ចប់ផ្នែកនេ</w:t>
            </w:r>
            <w:r w:rsidRPr="00F17F88">
              <w:rPr>
                <w:rFonts w:ascii="Khmer OS Battambang" w:hAnsi="Khmer OS Battambang" w:cs="Khmer OS Battambang" w:hint="cs"/>
                <w:b/>
                <w:szCs w:val="22"/>
                <w:cs/>
              </w:rPr>
              <w:t>ះ</w:t>
            </w:r>
          </w:p>
        </w:tc>
      </w:tr>
    </w:tbl>
    <w:p w14:paraId="339192DC" w14:textId="119255C7" w:rsidR="008E4FCC" w:rsidRPr="00326C8F" w:rsidRDefault="008E4FCC" w:rsidP="008E4FCC">
      <w:pPr>
        <w:kinsoku w:val="0"/>
        <w:overflowPunct w:val="0"/>
        <w:spacing w:before="19" w:line="200" w:lineRule="exact"/>
        <w:rPr>
          <w:rFonts w:cs="Times New Roman"/>
        </w:rPr>
      </w:pPr>
    </w:p>
    <w:sectPr w:rsidR="008E4FCC" w:rsidRPr="00326C8F" w:rsidSect="00B35E97">
      <w:headerReference w:type="even" r:id="rId31"/>
      <w:headerReference w:type="default" r:id="rId32"/>
      <w:footerReference w:type="even" r:id="rId33"/>
      <w:footerReference w:type="default" r:id="rId34"/>
      <w:pgSz w:w="11907" w:h="16840"/>
      <w:pgMar w:top="1200" w:right="1134" w:bottom="940" w:left="1180" w:header="0" w:footer="725" w:gutter="0"/>
      <w:cols w:space="720" w:equalWidth="0">
        <w:col w:w="9593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97240" w14:textId="77777777" w:rsidR="00C676AE" w:rsidRDefault="00C676AE">
      <w:r>
        <w:separator/>
      </w:r>
    </w:p>
  </w:endnote>
  <w:endnote w:type="continuationSeparator" w:id="0">
    <w:p w14:paraId="19826C44" w14:textId="77777777" w:rsidR="00C676AE" w:rsidRDefault="00C67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hmer OS Siemreap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Khmer OS Battambang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Muol Ligh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hmer OS Battambang-Kh Auto">
    <w:altName w:val="Khmer OS Battambang"/>
    <w:charset w:val="00"/>
    <w:family w:val="auto"/>
    <w:pitch w:val="variable"/>
    <w:sig w:usb0="A00000EF" w:usb1="5000204A" w:usb2="00010000" w:usb3="00000000" w:csb0="000001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imon S1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hmer OS Siemreap-Kh Auto">
    <w:altName w:val="Khmer OS Siemreap"/>
    <w:charset w:val="00"/>
    <w:family w:val="auto"/>
    <w:pitch w:val="variable"/>
    <w:sig w:usb0="A00000EF" w:usb1="5000204A" w:usb2="00010000" w:usb3="00000000" w:csb0="00000101" w:csb1="00000000"/>
  </w:font>
  <w:font w:name="Khmer OS System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UI">
    <w:panose1 w:val="020B0502040204020203"/>
    <w:charset w:val="00"/>
    <w:family w:val="swiss"/>
    <w:pitch w:val="variable"/>
    <w:sig w:usb0="80000003" w:usb1="00000000" w:usb2="0001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33578" w14:textId="77777777" w:rsidR="003C5657" w:rsidRDefault="003C5657">
    <w:pPr>
      <w:pStyle w:val="Footer"/>
      <w:jc w:val="center"/>
    </w:pPr>
  </w:p>
  <w:p w14:paraId="4F26EB46" w14:textId="77777777" w:rsidR="003C5657" w:rsidRDefault="003C5657">
    <w:pPr>
      <w:pStyle w:val="Footer"/>
      <w:jc w:val="center"/>
    </w:pPr>
  </w:p>
  <w:p w14:paraId="231CBC7D" w14:textId="77777777" w:rsidR="003C5657" w:rsidRDefault="003C56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0D899" w14:textId="34ABC328" w:rsidR="003C5657" w:rsidRDefault="003C565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6370F19E" wp14:editId="53CE8406">
              <wp:simplePos x="0" y="0"/>
              <wp:positionH relativeFrom="page">
                <wp:posOffset>3712210</wp:posOffset>
              </wp:positionH>
              <wp:positionV relativeFrom="page">
                <wp:posOffset>10269220</wp:posOffset>
              </wp:positionV>
              <wp:extent cx="137795" cy="158750"/>
              <wp:effectExtent l="0" t="0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9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0E27FD" w14:textId="77777777" w:rsidR="003C5657" w:rsidRDefault="003C5657">
                          <w:pPr>
                            <w:pStyle w:val="BodyText"/>
                            <w:kinsoku w:val="0"/>
                            <w:overflowPunct w:val="0"/>
                            <w:spacing w:line="234" w:lineRule="exact"/>
                            <w:ind w:left="20"/>
                          </w:pPr>
                          <w:r>
                            <w:t>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70F19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71" type="#_x0000_t202" style="position:absolute;margin-left:292.3pt;margin-top:808.6pt;width:10.85pt;height:12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" o:allowincell="f" filled="f" stroked="f">
              <v:textbox inset="0,0,0,0">
                <w:txbxContent>
                  <w:p w14:paraId="390E27FD" w14:textId="77777777" w:rsidR="003C5657" w:rsidRDefault="003C5657">
                    <w:pPr>
                      <w:pStyle w:val="BodyText"/>
                      <w:kinsoku w:val="0"/>
                      <w:overflowPunct w:val="0"/>
                      <w:spacing w:line="234" w:lineRule="exact"/>
                      <w:ind w:left="20"/>
                    </w:pPr>
                    <w: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57152945"/>
      <w:docPartObj>
        <w:docPartGallery w:val="Page Numbers (Bottom of Page)"/>
        <w:docPartUnique/>
      </w:docPartObj>
    </w:sdtPr>
    <w:sdtEndPr>
      <w:rPr>
        <w:rFonts w:ascii="Limon S1" w:hAnsi="Limon S1" w:cs="Khmer OS Battambang-Kh Auto"/>
        <w:noProof/>
        <w:sz w:val="44"/>
        <w:szCs w:val="44"/>
      </w:rPr>
    </w:sdtEndPr>
    <w:sdtContent>
      <w:p w14:paraId="53816E4A" w14:textId="32E286C6" w:rsidR="00E931F2" w:rsidRPr="00D76AD1" w:rsidRDefault="00E931F2">
        <w:pPr>
          <w:pStyle w:val="Footer"/>
          <w:jc w:val="center"/>
          <w:rPr>
            <w:rFonts w:ascii="Limon S1" w:hAnsi="Limon S1" w:cs="Khmer OS Battambang-Kh Auto"/>
            <w:sz w:val="44"/>
            <w:szCs w:val="44"/>
          </w:rPr>
        </w:pPr>
        <w:r w:rsidRPr="00D76AD1">
          <w:rPr>
            <w:rFonts w:ascii="Limon S1" w:hAnsi="Limon S1" w:cs="Khmer OS Battambang-Kh Auto"/>
            <w:sz w:val="44"/>
            <w:szCs w:val="44"/>
          </w:rPr>
          <w:fldChar w:fldCharType="begin"/>
        </w:r>
        <w:r w:rsidRPr="00D76AD1">
          <w:rPr>
            <w:rFonts w:ascii="Limon S1" w:hAnsi="Limon S1" w:cs="Khmer OS Battambang-Kh Auto"/>
            <w:sz w:val="44"/>
            <w:szCs w:val="44"/>
          </w:rPr>
          <w:instrText xml:space="preserve"> PAGE   \* MERGEFORMAT </w:instrText>
        </w:r>
        <w:r w:rsidRPr="00D76AD1">
          <w:rPr>
            <w:rFonts w:ascii="Limon S1" w:hAnsi="Limon S1" w:cs="Khmer OS Battambang-Kh Auto"/>
            <w:sz w:val="44"/>
            <w:szCs w:val="44"/>
          </w:rPr>
          <w:fldChar w:fldCharType="separate"/>
        </w:r>
        <w:r w:rsidRPr="00D76AD1">
          <w:rPr>
            <w:rFonts w:ascii="Limon S1" w:hAnsi="Limon S1" w:cs="Khmer OS Battambang-Kh Auto"/>
            <w:noProof/>
            <w:sz w:val="44"/>
            <w:szCs w:val="44"/>
          </w:rPr>
          <w:t>2</w:t>
        </w:r>
        <w:r w:rsidRPr="00D76AD1">
          <w:rPr>
            <w:rFonts w:ascii="Limon S1" w:hAnsi="Limon S1" w:cs="Khmer OS Battambang-Kh Auto"/>
            <w:noProof/>
            <w:sz w:val="44"/>
            <w:szCs w:val="44"/>
          </w:rPr>
          <w:fldChar w:fldCharType="end"/>
        </w:r>
      </w:p>
    </w:sdtContent>
  </w:sdt>
  <w:p w14:paraId="62122F6F" w14:textId="77777777" w:rsidR="003C5657" w:rsidRDefault="003C5657">
    <w:pPr>
      <w:kinsoku w:val="0"/>
      <w:overflowPunct w:val="0"/>
      <w:spacing w:line="200" w:lineRule="exact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71803438"/>
      <w:docPartObj>
        <w:docPartGallery w:val="Page Numbers (Bottom of Page)"/>
        <w:docPartUnique/>
      </w:docPartObj>
    </w:sdtPr>
    <w:sdtEndPr>
      <w:rPr>
        <w:rFonts w:ascii="Limon S1" w:hAnsi="Limon S1"/>
        <w:noProof/>
        <w:sz w:val="44"/>
        <w:szCs w:val="44"/>
      </w:rPr>
    </w:sdtEndPr>
    <w:sdtContent>
      <w:p w14:paraId="4DC97C83" w14:textId="3A85BDA4" w:rsidR="00D76AD1" w:rsidRPr="00D76AD1" w:rsidRDefault="00D76AD1">
        <w:pPr>
          <w:pStyle w:val="Footer"/>
          <w:jc w:val="center"/>
          <w:rPr>
            <w:rFonts w:ascii="Limon S1" w:hAnsi="Limon S1"/>
            <w:sz w:val="44"/>
            <w:szCs w:val="44"/>
          </w:rPr>
        </w:pPr>
        <w:r w:rsidRPr="00D76AD1">
          <w:rPr>
            <w:rFonts w:ascii="Limon S1" w:hAnsi="Limon S1"/>
            <w:sz w:val="44"/>
            <w:szCs w:val="44"/>
          </w:rPr>
          <w:fldChar w:fldCharType="begin"/>
        </w:r>
        <w:r w:rsidRPr="00D76AD1">
          <w:rPr>
            <w:rFonts w:ascii="Limon S1" w:hAnsi="Limon S1"/>
            <w:sz w:val="44"/>
            <w:szCs w:val="44"/>
          </w:rPr>
          <w:instrText xml:space="preserve"> PAGE   \* MERGEFORMAT </w:instrText>
        </w:r>
        <w:r w:rsidRPr="00D76AD1">
          <w:rPr>
            <w:rFonts w:ascii="Limon S1" w:hAnsi="Limon S1"/>
            <w:sz w:val="44"/>
            <w:szCs w:val="44"/>
          </w:rPr>
          <w:fldChar w:fldCharType="separate"/>
        </w:r>
        <w:r w:rsidRPr="00D76AD1">
          <w:rPr>
            <w:rFonts w:ascii="Limon S1" w:hAnsi="Limon S1"/>
            <w:noProof/>
            <w:sz w:val="44"/>
            <w:szCs w:val="44"/>
          </w:rPr>
          <w:t>2</w:t>
        </w:r>
        <w:r w:rsidRPr="00D76AD1">
          <w:rPr>
            <w:rFonts w:ascii="Limon S1" w:hAnsi="Limon S1"/>
            <w:noProof/>
            <w:sz w:val="44"/>
            <w:szCs w:val="44"/>
          </w:rPr>
          <w:fldChar w:fldCharType="end"/>
        </w:r>
      </w:p>
    </w:sdtContent>
  </w:sdt>
  <w:p w14:paraId="02F97EC4" w14:textId="77777777" w:rsidR="003C5657" w:rsidRDefault="003C5657">
    <w:pPr>
      <w:kinsoku w:val="0"/>
      <w:overflowPunct w:val="0"/>
      <w:spacing w:line="200" w:lineRule="exact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B6318" w14:textId="77777777" w:rsidR="003C5657" w:rsidRDefault="003C5657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35955FBE" w14:textId="77777777" w:rsidR="003C5657" w:rsidRDefault="003C5657">
    <w:pPr>
      <w:kinsoku w:val="0"/>
      <w:overflowPunct w:val="0"/>
      <w:spacing w:line="200" w:lineRule="exact"/>
      <w:rPr>
        <w:sz w:val="20"/>
        <w:szCs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08000746"/>
      <w:docPartObj>
        <w:docPartGallery w:val="Page Numbers (Bottom of Page)"/>
        <w:docPartUnique/>
      </w:docPartObj>
    </w:sdtPr>
    <w:sdtEndPr>
      <w:rPr>
        <w:rFonts w:ascii="Limon S1" w:hAnsi="Limon S1"/>
        <w:noProof/>
        <w:sz w:val="44"/>
        <w:szCs w:val="44"/>
      </w:rPr>
    </w:sdtEndPr>
    <w:sdtContent>
      <w:p w14:paraId="7DD3C4B4" w14:textId="473EAA77" w:rsidR="00E931F2" w:rsidRPr="00D76AD1" w:rsidRDefault="00E931F2">
        <w:pPr>
          <w:pStyle w:val="Footer"/>
          <w:jc w:val="center"/>
          <w:rPr>
            <w:rFonts w:ascii="Limon S1" w:hAnsi="Limon S1"/>
            <w:sz w:val="44"/>
            <w:szCs w:val="44"/>
          </w:rPr>
        </w:pPr>
        <w:r w:rsidRPr="00D76AD1">
          <w:rPr>
            <w:rFonts w:ascii="Limon S1" w:hAnsi="Limon S1"/>
            <w:sz w:val="44"/>
            <w:szCs w:val="44"/>
          </w:rPr>
          <w:fldChar w:fldCharType="begin"/>
        </w:r>
        <w:r w:rsidRPr="00D76AD1">
          <w:rPr>
            <w:rFonts w:ascii="Limon S1" w:hAnsi="Limon S1"/>
            <w:sz w:val="44"/>
            <w:szCs w:val="44"/>
          </w:rPr>
          <w:instrText xml:space="preserve"> PAGE   \* MERGEFORMAT </w:instrText>
        </w:r>
        <w:r w:rsidRPr="00D76AD1">
          <w:rPr>
            <w:rFonts w:ascii="Limon S1" w:hAnsi="Limon S1"/>
            <w:sz w:val="44"/>
            <w:szCs w:val="44"/>
          </w:rPr>
          <w:fldChar w:fldCharType="separate"/>
        </w:r>
        <w:r w:rsidRPr="00D76AD1">
          <w:rPr>
            <w:rFonts w:ascii="Limon S1" w:hAnsi="Limon S1"/>
            <w:noProof/>
            <w:sz w:val="44"/>
            <w:szCs w:val="44"/>
          </w:rPr>
          <w:t>2</w:t>
        </w:r>
        <w:r w:rsidRPr="00D76AD1">
          <w:rPr>
            <w:rFonts w:ascii="Limon S1" w:hAnsi="Limon S1"/>
            <w:noProof/>
            <w:sz w:val="44"/>
            <w:szCs w:val="44"/>
          </w:rPr>
          <w:fldChar w:fldCharType="end"/>
        </w:r>
      </w:p>
    </w:sdtContent>
  </w:sdt>
  <w:p w14:paraId="58E7CE06" w14:textId="060D1C5E" w:rsidR="003C5657" w:rsidRPr="00FC6F2C" w:rsidRDefault="003C5657">
    <w:pPr>
      <w:pStyle w:val="Footer"/>
      <w:jc w:val="center"/>
      <w:rPr>
        <w:rFonts w:ascii="Khmer OS Siemreap-Kh Auto" w:hAnsi="Khmer OS Siemreap-Kh Auto" w:cs="Khmer OS Siemreap-Kh Auto"/>
        <w:sz w:val="22"/>
        <w:szCs w:val="2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35940442"/>
      <w:docPartObj>
        <w:docPartGallery w:val="Page Numbers (Bottom of Page)"/>
        <w:docPartUnique/>
      </w:docPartObj>
    </w:sdtPr>
    <w:sdtEndPr>
      <w:rPr>
        <w:rFonts w:ascii="Limon S1" w:hAnsi="Limon S1"/>
        <w:noProof/>
        <w:sz w:val="44"/>
        <w:szCs w:val="44"/>
      </w:rPr>
    </w:sdtEndPr>
    <w:sdtContent>
      <w:p w14:paraId="660114FA" w14:textId="599F4C4E" w:rsidR="00D76AD1" w:rsidRPr="00D76AD1" w:rsidRDefault="00D76AD1">
        <w:pPr>
          <w:pStyle w:val="Footer"/>
          <w:jc w:val="center"/>
          <w:rPr>
            <w:rFonts w:ascii="Limon S1" w:hAnsi="Limon S1"/>
            <w:sz w:val="44"/>
            <w:szCs w:val="44"/>
          </w:rPr>
        </w:pPr>
        <w:r w:rsidRPr="00D76AD1">
          <w:rPr>
            <w:rFonts w:ascii="Limon S1" w:hAnsi="Limon S1"/>
            <w:sz w:val="44"/>
            <w:szCs w:val="44"/>
          </w:rPr>
          <w:fldChar w:fldCharType="begin"/>
        </w:r>
        <w:r w:rsidRPr="00D76AD1">
          <w:rPr>
            <w:rFonts w:ascii="Limon S1" w:hAnsi="Limon S1"/>
            <w:sz w:val="44"/>
            <w:szCs w:val="44"/>
          </w:rPr>
          <w:instrText xml:space="preserve"> PAGE   \* MERGEFORMAT </w:instrText>
        </w:r>
        <w:r w:rsidRPr="00D76AD1">
          <w:rPr>
            <w:rFonts w:ascii="Limon S1" w:hAnsi="Limon S1"/>
            <w:sz w:val="44"/>
            <w:szCs w:val="44"/>
          </w:rPr>
          <w:fldChar w:fldCharType="separate"/>
        </w:r>
        <w:r w:rsidRPr="00D76AD1">
          <w:rPr>
            <w:rFonts w:ascii="Limon S1" w:hAnsi="Limon S1"/>
            <w:noProof/>
            <w:sz w:val="44"/>
            <w:szCs w:val="44"/>
          </w:rPr>
          <w:t>2</w:t>
        </w:r>
        <w:r w:rsidRPr="00D76AD1">
          <w:rPr>
            <w:rFonts w:ascii="Limon S1" w:hAnsi="Limon S1"/>
            <w:noProof/>
            <w:sz w:val="44"/>
            <w:szCs w:val="44"/>
          </w:rPr>
          <w:fldChar w:fldCharType="end"/>
        </w:r>
      </w:p>
    </w:sdtContent>
  </w:sdt>
  <w:p w14:paraId="236D572C" w14:textId="77777777" w:rsidR="003C5657" w:rsidRDefault="003C5657">
    <w:pPr>
      <w:kinsoku w:val="0"/>
      <w:overflowPunct w:val="0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6778B" w14:textId="77777777" w:rsidR="00C676AE" w:rsidRDefault="00C676AE">
      <w:r>
        <w:separator/>
      </w:r>
    </w:p>
  </w:footnote>
  <w:footnote w:type="continuationSeparator" w:id="0">
    <w:p w14:paraId="0011B639" w14:textId="77777777" w:rsidR="00C676AE" w:rsidRDefault="00C676AE">
      <w:r>
        <w:continuationSeparator/>
      </w:r>
    </w:p>
  </w:footnote>
  <w:footnote w:id="1">
    <w:p w14:paraId="78AE19F2" w14:textId="77777777" w:rsidR="003C5657" w:rsidRPr="00316B42" w:rsidRDefault="003C5657" w:rsidP="00A96664">
      <w:pPr>
        <w:pStyle w:val="FootnoteText"/>
        <w:rPr>
          <w:rFonts w:cstheme="minorBidi"/>
          <w:cs/>
        </w:rPr>
      </w:pPr>
      <w:r>
        <w:rPr>
          <w:rStyle w:val="FootnoteReference"/>
        </w:rPr>
        <w:footnoteRef/>
      </w:r>
      <w:r>
        <w:t xml:space="preserve"> </w:t>
      </w:r>
      <w:r w:rsidRPr="00CD1015">
        <w:rPr>
          <w:rFonts w:ascii="Khmer OS Battambang" w:hAnsi="Khmer OS Battambang" w:cs="Khmer OS Battambang" w:hint="cs"/>
          <w:i/>
          <w:iCs/>
          <w:szCs w:val="20"/>
          <w:cs/>
        </w:rPr>
        <w:t>ត្រូវបានប្រ់ដោយអនុលោមទៅតាមសេចក្តីណែនាំ និងការកំណត់អថេរ សម្រេចដោយប្រទេសនីមួយៗ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22C66" w14:textId="2434E544" w:rsidR="003C5657" w:rsidRDefault="003C565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14003011" wp14:editId="7A6C34DC">
              <wp:simplePos x="0" y="0"/>
              <wp:positionH relativeFrom="page">
                <wp:posOffset>3147060</wp:posOffset>
              </wp:positionH>
              <wp:positionV relativeFrom="page">
                <wp:posOffset>464185</wp:posOffset>
              </wp:positionV>
              <wp:extent cx="1270000" cy="1358900"/>
              <wp:effectExtent l="0" t="0" r="0" b="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000" cy="1358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7FD861" w14:textId="36DE9514" w:rsidR="003C5657" w:rsidRDefault="003C5657">
                          <w:pPr>
                            <w:widowControl/>
                            <w:autoSpaceDE/>
                            <w:autoSpaceDN/>
                            <w:adjustRightInd/>
                            <w:spacing w:line="214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70BF82" wp14:editId="1B2007F9">
                                <wp:extent cx="1264920" cy="1348740"/>
                                <wp:effectExtent l="0" t="0" r="0" b="0"/>
                                <wp:docPr id="8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4920" cy="13487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89CDAB4" w14:textId="77777777" w:rsidR="003C5657" w:rsidRDefault="003C565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003011" id="Rectangle 1" o:spid="_x0000_s1170" style="position:absolute;margin-left:247.8pt;margin-top:36.55pt;width:100pt;height:107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" o:allowincell="f" filled="f" stroked="f">
              <v:textbox inset="0,0,0,0">
                <w:txbxContent>
                  <w:p w14:paraId="297FD861" w14:textId="36DE9514" w:rsidR="003C5657" w:rsidRDefault="003C5657">
                    <w:pPr>
                      <w:widowControl/>
                      <w:autoSpaceDE/>
                      <w:autoSpaceDN/>
                      <w:adjustRightInd/>
                      <w:spacing w:line="21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70BF82" wp14:editId="1B2007F9">
                          <wp:extent cx="1264920" cy="1348740"/>
                          <wp:effectExtent l="0" t="0" r="0" b="0"/>
                          <wp:docPr id="8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4920" cy="1348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89CDAB4" w14:textId="77777777" w:rsidR="003C5657" w:rsidRDefault="003C5657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6640C9F3" wp14:editId="6F87D4E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0691495"/>
              <wp:effectExtent l="0" t="0" r="0" b="0"/>
              <wp:wrapNone/>
              <wp:docPr id="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10691495"/>
                      </a:xfrm>
                      <a:prstGeom prst="rect">
                        <a:avLst/>
                      </a:prstGeom>
                      <a:solidFill>
                        <a:srgbClr val="008C4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D1A3FF" id="Rectangle 2" o:spid="_x0000_s1026" style="position:absolute;margin-left:0;margin-top:0;width:595.25pt;height:841.8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" o:allowincell="f" fillcolor="#008c44" stroked="f">
              <v:path arrowok="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1F18D" w14:textId="035AD3B0" w:rsidR="003C5657" w:rsidRDefault="003C5657">
    <w:pPr>
      <w:kinsoku w:val="0"/>
      <w:overflowPunct w:val="0"/>
      <w:spacing w:line="200" w:lineRule="exact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7BF72" w14:textId="77777777" w:rsidR="003C5657" w:rsidRDefault="003C5657">
    <w:pPr>
      <w:kinsoku w:val="0"/>
      <w:overflowPunct w:val="0"/>
      <w:spacing w:line="200" w:lineRule="exact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6315E" w14:textId="77777777" w:rsidR="003C5657" w:rsidRDefault="003C5657">
    <w:pPr>
      <w:kinsoku w:val="0"/>
      <w:overflowPunct w:val="0"/>
      <w:rPr>
        <w:sz w:val="10"/>
        <w:szCs w:val="1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C2DDC" w14:textId="77777777" w:rsidR="003C5657" w:rsidRDefault="003C5657">
    <w:pPr>
      <w:kinsoku w:val="0"/>
      <w:overflowPunct w:val="0"/>
      <w:rPr>
        <w:sz w:val="10"/>
        <w:szCs w:val="1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8A649" w14:textId="77777777" w:rsidR="003C5657" w:rsidRDefault="003C5657">
    <w:pPr>
      <w:kinsoku w:val="0"/>
      <w:overflowPunct w:val="0"/>
      <w:rPr>
        <w:sz w:val="10"/>
        <w:szCs w:val="1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DB8B7" w14:textId="77777777" w:rsidR="003C5657" w:rsidRDefault="003C5657">
    <w:pPr>
      <w:kinsoku w:val="0"/>
      <w:overflowPunct w:val="0"/>
      <w:rPr>
        <w:sz w:val="10"/>
        <w:szCs w:val="1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D3D00" w14:textId="77777777" w:rsidR="003C5657" w:rsidRDefault="003C5657">
    <w:pPr>
      <w:kinsoku w:val="0"/>
      <w:overflowPunct w:val="0"/>
      <w:rPr>
        <w:sz w:val="10"/>
        <w:szCs w:val="1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94555" w14:textId="77777777" w:rsidR="003C5657" w:rsidRDefault="003C5657">
    <w:pPr>
      <w:kinsoku w:val="0"/>
      <w:overflowPunct w:val="0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37EE9"/>
    <w:multiLevelType w:val="hybridMultilevel"/>
    <w:tmpl w:val="1CE8458A"/>
    <w:lvl w:ilvl="0" w:tplc="04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E172E2"/>
    <w:multiLevelType w:val="hybridMultilevel"/>
    <w:tmpl w:val="0CD00D08"/>
    <w:lvl w:ilvl="0" w:tplc="08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2F6D19"/>
    <w:multiLevelType w:val="hybridMultilevel"/>
    <w:tmpl w:val="3B720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70F10"/>
    <w:multiLevelType w:val="hybridMultilevel"/>
    <w:tmpl w:val="307C6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147CD"/>
    <w:multiLevelType w:val="hybridMultilevel"/>
    <w:tmpl w:val="A0346078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0B8A51F0"/>
    <w:multiLevelType w:val="hybridMultilevel"/>
    <w:tmpl w:val="3A505E98"/>
    <w:lvl w:ilvl="0" w:tplc="7D1AE4FC">
      <w:numFmt w:val="bullet"/>
      <w:lvlText w:val="•"/>
      <w:lvlJc w:val="left"/>
      <w:pPr>
        <w:ind w:left="720" w:hanging="360"/>
      </w:pPr>
      <w:rPr>
        <w:rFonts w:ascii="Khmer OS Siemreap" w:eastAsiaTheme="minorHAnsi" w:hAnsi="Khmer OS Siemreap" w:cs="Khmer OS Siemreap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5416E2"/>
    <w:multiLevelType w:val="hybridMultilevel"/>
    <w:tmpl w:val="3F841C72"/>
    <w:lvl w:ilvl="0" w:tplc="BA6E9F20">
      <w:numFmt w:val="decimal"/>
      <w:lvlText w:val="%1"/>
      <w:lvlJc w:val="left"/>
      <w:pPr>
        <w:ind w:left="2160" w:hanging="720"/>
      </w:pPr>
      <w:rPr>
        <w:rFonts w:eastAsia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0FBD045E"/>
    <w:multiLevelType w:val="hybridMultilevel"/>
    <w:tmpl w:val="642C5128"/>
    <w:lvl w:ilvl="0" w:tplc="E0E2B9EC">
      <w:numFmt w:val="bullet"/>
      <w:lvlText w:val="•"/>
      <w:lvlJc w:val="left"/>
      <w:pPr>
        <w:ind w:left="720" w:hanging="360"/>
      </w:pPr>
      <w:rPr>
        <w:rFonts w:ascii="Khmer OS Battambang" w:eastAsiaTheme="minorHAnsi" w:hAnsi="Khmer OS Battambang" w:cs="Khmer OS Battamba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1E76D9"/>
    <w:multiLevelType w:val="hybridMultilevel"/>
    <w:tmpl w:val="77FEC098"/>
    <w:lvl w:ilvl="0" w:tplc="04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D962BA"/>
    <w:multiLevelType w:val="hybridMultilevel"/>
    <w:tmpl w:val="7C485738"/>
    <w:lvl w:ilvl="0" w:tplc="C3FAC044">
      <w:numFmt w:val="bullet"/>
      <w:lvlText w:val="•"/>
      <w:lvlJc w:val="left"/>
      <w:pPr>
        <w:ind w:left="720" w:hanging="360"/>
      </w:pPr>
      <w:rPr>
        <w:rFonts w:ascii="Khmer OS Battambang" w:eastAsiaTheme="minorHAnsi" w:hAnsi="Khmer OS Battambang" w:cs="Khmer OS Battambang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6D30B4"/>
    <w:multiLevelType w:val="hybridMultilevel"/>
    <w:tmpl w:val="A566A9CE"/>
    <w:lvl w:ilvl="0" w:tplc="D51C2E90">
      <w:numFmt w:val="decimal"/>
      <w:lvlText w:val="%1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ED15DA2"/>
    <w:multiLevelType w:val="hybridMultilevel"/>
    <w:tmpl w:val="ADFC14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EF1E98"/>
    <w:multiLevelType w:val="hybridMultilevel"/>
    <w:tmpl w:val="DAE6298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7F177D4"/>
    <w:multiLevelType w:val="hybridMultilevel"/>
    <w:tmpl w:val="41583D34"/>
    <w:lvl w:ilvl="0" w:tplc="F2401308">
      <w:start w:val="1"/>
      <w:numFmt w:val="decimal"/>
      <w:lvlText w:val="%1."/>
      <w:lvlJc w:val="left"/>
      <w:pPr>
        <w:ind w:left="1872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592" w:hanging="360"/>
      </w:pPr>
    </w:lvl>
    <w:lvl w:ilvl="2" w:tplc="FFFFFFFF" w:tentative="1">
      <w:start w:val="1"/>
      <w:numFmt w:val="lowerRoman"/>
      <w:lvlText w:val="%3."/>
      <w:lvlJc w:val="right"/>
      <w:pPr>
        <w:ind w:left="3312" w:hanging="180"/>
      </w:pPr>
    </w:lvl>
    <w:lvl w:ilvl="3" w:tplc="FFFFFFFF" w:tentative="1">
      <w:start w:val="1"/>
      <w:numFmt w:val="decimal"/>
      <w:lvlText w:val="%4."/>
      <w:lvlJc w:val="left"/>
      <w:pPr>
        <w:ind w:left="4032" w:hanging="360"/>
      </w:pPr>
    </w:lvl>
    <w:lvl w:ilvl="4" w:tplc="FFFFFFFF" w:tentative="1">
      <w:start w:val="1"/>
      <w:numFmt w:val="lowerLetter"/>
      <w:lvlText w:val="%5."/>
      <w:lvlJc w:val="left"/>
      <w:pPr>
        <w:ind w:left="4752" w:hanging="360"/>
      </w:pPr>
    </w:lvl>
    <w:lvl w:ilvl="5" w:tplc="FFFFFFFF" w:tentative="1">
      <w:start w:val="1"/>
      <w:numFmt w:val="lowerRoman"/>
      <w:lvlText w:val="%6."/>
      <w:lvlJc w:val="right"/>
      <w:pPr>
        <w:ind w:left="5472" w:hanging="180"/>
      </w:pPr>
    </w:lvl>
    <w:lvl w:ilvl="6" w:tplc="FFFFFFFF" w:tentative="1">
      <w:start w:val="1"/>
      <w:numFmt w:val="decimal"/>
      <w:lvlText w:val="%7."/>
      <w:lvlJc w:val="left"/>
      <w:pPr>
        <w:ind w:left="6192" w:hanging="360"/>
      </w:pPr>
    </w:lvl>
    <w:lvl w:ilvl="7" w:tplc="FFFFFFFF" w:tentative="1">
      <w:start w:val="1"/>
      <w:numFmt w:val="lowerLetter"/>
      <w:lvlText w:val="%8."/>
      <w:lvlJc w:val="left"/>
      <w:pPr>
        <w:ind w:left="6912" w:hanging="360"/>
      </w:pPr>
    </w:lvl>
    <w:lvl w:ilvl="8" w:tplc="FFFFFFFF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4" w15:restartNumberingAfterBreak="0">
    <w:nsid w:val="29402730"/>
    <w:multiLevelType w:val="hybridMultilevel"/>
    <w:tmpl w:val="16622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4F6C10"/>
    <w:multiLevelType w:val="hybridMultilevel"/>
    <w:tmpl w:val="00B8C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DF3459"/>
    <w:multiLevelType w:val="hybridMultilevel"/>
    <w:tmpl w:val="ED80FCE4"/>
    <w:lvl w:ilvl="0" w:tplc="7D1AE4FC">
      <w:numFmt w:val="bullet"/>
      <w:lvlText w:val="•"/>
      <w:lvlJc w:val="left"/>
      <w:pPr>
        <w:ind w:left="720" w:hanging="360"/>
      </w:pPr>
      <w:rPr>
        <w:rFonts w:ascii="Khmer OS Siemreap" w:eastAsiaTheme="minorHAnsi" w:hAnsi="Khmer OS Siemreap" w:cs="Khmer OS Siemreap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193E5B"/>
    <w:multiLevelType w:val="hybridMultilevel"/>
    <w:tmpl w:val="B636D290"/>
    <w:lvl w:ilvl="0" w:tplc="7D1AE4FC">
      <w:numFmt w:val="bullet"/>
      <w:lvlText w:val="•"/>
      <w:lvlJc w:val="left"/>
      <w:pPr>
        <w:ind w:left="720" w:hanging="360"/>
      </w:pPr>
      <w:rPr>
        <w:rFonts w:ascii="Khmer OS Siemreap" w:eastAsiaTheme="minorHAnsi" w:hAnsi="Khmer OS Siemreap" w:cs="Khmer OS Siemreap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DB2C3D"/>
    <w:multiLevelType w:val="hybridMultilevel"/>
    <w:tmpl w:val="3A8804AC"/>
    <w:lvl w:ilvl="0" w:tplc="080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4782A46"/>
    <w:multiLevelType w:val="hybridMultilevel"/>
    <w:tmpl w:val="DEBA2C1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4C4B17"/>
    <w:multiLevelType w:val="hybridMultilevel"/>
    <w:tmpl w:val="E64CB4B4"/>
    <w:lvl w:ilvl="0" w:tplc="CA18B226">
      <w:start w:val="1"/>
      <w:numFmt w:val="upperLetter"/>
      <w:lvlText w:val="%1.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1" w15:restartNumberingAfterBreak="0">
    <w:nsid w:val="36952C2E"/>
    <w:multiLevelType w:val="hybridMultilevel"/>
    <w:tmpl w:val="528A09A4"/>
    <w:lvl w:ilvl="0" w:tplc="F2401308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AC3000"/>
    <w:multiLevelType w:val="hybridMultilevel"/>
    <w:tmpl w:val="51D005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E1692C"/>
    <w:multiLevelType w:val="hybridMultilevel"/>
    <w:tmpl w:val="E06E7094"/>
    <w:lvl w:ilvl="0" w:tplc="61A46846">
      <w:start w:val="1"/>
      <w:numFmt w:val="decimal"/>
      <w:lvlText w:val="%1."/>
      <w:lvlJc w:val="left"/>
      <w:pPr>
        <w:ind w:left="1308" w:hanging="360"/>
      </w:pPr>
      <w:rPr>
        <w:rFonts w:eastAsia="Times New Roman" w:hint="default"/>
        <w:b w:val="0"/>
        <w:bCs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028" w:hanging="360"/>
      </w:pPr>
    </w:lvl>
    <w:lvl w:ilvl="2" w:tplc="0409001B" w:tentative="1">
      <w:start w:val="1"/>
      <w:numFmt w:val="lowerRoman"/>
      <w:lvlText w:val="%3."/>
      <w:lvlJc w:val="right"/>
      <w:pPr>
        <w:ind w:left="2748" w:hanging="180"/>
      </w:pPr>
    </w:lvl>
    <w:lvl w:ilvl="3" w:tplc="0409000F" w:tentative="1">
      <w:start w:val="1"/>
      <w:numFmt w:val="decimal"/>
      <w:lvlText w:val="%4."/>
      <w:lvlJc w:val="left"/>
      <w:pPr>
        <w:ind w:left="3468" w:hanging="360"/>
      </w:pPr>
    </w:lvl>
    <w:lvl w:ilvl="4" w:tplc="04090019" w:tentative="1">
      <w:start w:val="1"/>
      <w:numFmt w:val="lowerLetter"/>
      <w:lvlText w:val="%5."/>
      <w:lvlJc w:val="left"/>
      <w:pPr>
        <w:ind w:left="4188" w:hanging="360"/>
      </w:pPr>
    </w:lvl>
    <w:lvl w:ilvl="5" w:tplc="0409001B" w:tentative="1">
      <w:start w:val="1"/>
      <w:numFmt w:val="lowerRoman"/>
      <w:lvlText w:val="%6."/>
      <w:lvlJc w:val="right"/>
      <w:pPr>
        <w:ind w:left="4908" w:hanging="180"/>
      </w:pPr>
    </w:lvl>
    <w:lvl w:ilvl="6" w:tplc="0409000F" w:tentative="1">
      <w:start w:val="1"/>
      <w:numFmt w:val="decimal"/>
      <w:lvlText w:val="%7."/>
      <w:lvlJc w:val="left"/>
      <w:pPr>
        <w:ind w:left="5628" w:hanging="360"/>
      </w:pPr>
    </w:lvl>
    <w:lvl w:ilvl="7" w:tplc="04090019" w:tentative="1">
      <w:start w:val="1"/>
      <w:numFmt w:val="lowerLetter"/>
      <w:lvlText w:val="%8."/>
      <w:lvlJc w:val="left"/>
      <w:pPr>
        <w:ind w:left="6348" w:hanging="360"/>
      </w:pPr>
    </w:lvl>
    <w:lvl w:ilvl="8" w:tplc="0409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24" w15:restartNumberingAfterBreak="0">
    <w:nsid w:val="3BFF5401"/>
    <w:multiLevelType w:val="hybridMultilevel"/>
    <w:tmpl w:val="F4F87B5A"/>
    <w:lvl w:ilvl="0" w:tplc="04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D3D0000"/>
    <w:multiLevelType w:val="hybridMultilevel"/>
    <w:tmpl w:val="5AA6E392"/>
    <w:lvl w:ilvl="0" w:tplc="04090001">
      <w:start w:val="1"/>
      <w:numFmt w:val="bullet"/>
      <w:lvlText w:val=""/>
      <w:lvlJc w:val="left"/>
      <w:pPr>
        <w:ind w:left="9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1" w:hanging="360"/>
      </w:pPr>
      <w:rPr>
        <w:rFonts w:ascii="Wingdings" w:hAnsi="Wingdings" w:hint="default"/>
      </w:rPr>
    </w:lvl>
  </w:abstractNum>
  <w:abstractNum w:abstractNumId="26" w15:restartNumberingAfterBreak="0">
    <w:nsid w:val="45C84D54"/>
    <w:multiLevelType w:val="hybridMultilevel"/>
    <w:tmpl w:val="7F288B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1F2852"/>
    <w:multiLevelType w:val="hybridMultilevel"/>
    <w:tmpl w:val="31AC0DAE"/>
    <w:lvl w:ilvl="0" w:tplc="FFFFFFF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49574FCE"/>
    <w:multiLevelType w:val="hybridMultilevel"/>
    <w:tmpl w:val="C1BCC892"/>
    <w:lvl w:ilvl="0" w:tplc="C3FAC044">
      <w:numFmt w:val="bullet"/>
      <w:lvlText w:val="•"/>
      <w:lvlJc w:val="left"/>
      <w:pPr>
        <w:ind w:left="720" w:hanging="360"/>
      </w:pPr>
      <w:rPr>
        <w:rFonts w:ascii="Khmer OS Battambang" w:eastAsiaTheme="minorHAnsi" w:hAnsi="Khmer OS Battambang" w:cs="Khmer OS Battambang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3312C9"/>
    <w:multiLevelType w:val="hybridMultilevel"/>
    <w:tmpl w:val="B2CCDE7C"/>
    <w:lvl w:ilvl="0" w:tplc="08090019">
      <w:start w:val="1"/>
      <w:numFmt w:val="lowerLetter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4DAE410B"/>
    <w:multiLevelType w:val="hybridMultilevel"/>
    <w:tmpl w:val="163E930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0964C5"/>
    <w:multiLevelType w:val="hybridMultilevel"/>
    <w:tmpl w:val="51047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5F38E4"/>
    <w:multiLevelType w:val="hybridMultilevel"/>
    <w:tmpl w:val="1DE66798"/>
    <w:lvl w:ilvl="0" w:tplc="040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33" w15:restartNumberingAfterBreak="0">
    <w:nsid w:val="4F9C4F3B"/>
    <w:multiLevelType w:val="hybridMultilevel"/>
    <w:tmpl w:val="A6A47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5B72B0"/>
    <w:multiLevelType w:val="hybridMultilevel"/>
    <w:tmpl w:val="19DEBE06"/>
    <w:lvl w:ilvl="0" w:tplc="04E2AF72">
      <w:numFmt w:val="decimal"/>
      <w:lvlText w:val="%1"/>
      <w:lvlJc w:val="left"/>
      <w:pPr>
        <w:ind w:left="2160" w:hanging="72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50A57EF7"/>
    <w:multiLevelType w:val="hybridMultilevel"/>
    <w:tmpl w:val="823491D0"/>
    <w:lvl w:ilvl="0" w:tplc="F5CAF0D4">
      <w:numFmt w:val="decimal"/>
      <w:lvlText w:val="%1"/>
      <w:lvlJc w:val="left"/>
      <w:pPr>
        <w:ind w:left="2160" w:hanging="720"/>
      </w:pPr>
      <w:rPr>
        <w:rFonts w:eastAsia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55630AD0"/>
    <w:multiLevelType w:val="hybridMultilevel"/>
    <w:tmpl w:val="0C86C7EC"/>
    <w:lvl w:ilvl="0" w:tplc="04090009">
      <w:start w:val="1"/>
      <w:numFmt w:val="bullet"/>
      <w:lvlText w:val=""/>
      <w:lvlJc w:val="left"/>
      <w:pPr>
        <w:ind w:left="3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7" w15:restartNumberingAfterBreak="0">
    <w:nsid w:val="5580532F"/>
    <w:multiLevelType w:val="hybridMultilevel"/>
    <w:tmpl w:val="0FA6A984"/>
    <w:lvl w:ilvl="0" w:tplc="7D1AE4FC">
      <w:numFmt w:val="bullet"/>
      <w:lvlText w:val="•"/>
      <w:lvlJc w:val="left"/>
      <w:pPr>
        <w:ind w:left="720" w:hanging="360"/>
      </w:pPr>
      <w:rPr>
        <w:rFonts w:ascii="Khmer OS Siemreap" w:eastAsiaTheme="minorHAnsi" w:hAnsi="Khmer OS Siemreap" w:cs="Khmer OS Siemreap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ED34E3"/>
    <w:multiLevelType w:val="hybridMultilevel"/>
    <w:tmpl w:val="2B8C1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7A22423"/>
    <w:multiLevelType w:val="hybridMultilevel"/>
    <w:tmpl w:val="1B642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D017D8"/>
    <w:multiLevelType w:val="hybridMultilevel"/>
    <w:tmpl w:val="CDF27C4E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1" w15:restartNumberingAfterBreak="0">
    <w:nsid w:val="59DB00D8"/>
    <w:multiLevelType w:val="hybridMultilevel"/>
    <w:tmpl w:val="F18AE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B581BB4"/>
    <w:multiLevelType w:val="hybridMultilevel"/>
    <w:tmpl w:val="E1C6F6F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DE55205"/>
    <w:multiLevelType w:val="hybridMultilevel"/>
    <w:tmpl w:val="1056F4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EFE019A"/>
    <w:multiLevelType w:val="hybridMultilevel"/>
    <w:tmpl w:val="56264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D232ED"/>
    <w:multiLevelType w:val="hybridMultilevel"/>
    <w:tmpl w:val="D39245C0"/>
    <w:lvl w:ilvl="0" w:tplc="7D1AE4FC">
      <w:numFmt w:val="bullet"/>
      <w:lvlText w:val="•"/>
      <w:lvlJc w:val="left"/>
      <w:pPr>
        <w:ind w:left="720" w:hanging="360"/>
      </w:pPr>
      <w:rPr>
        <w:rFonts w:ascii="Khmer OS Siemreap" w:eastAsiaTheme="minorHAnsi" w:hAnsi="Khmer OS Siemreap" w:cs="Khmer OS Siemreap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179178D"/>
    <w:multiLevelType w:val="hybridMultilevel"/>
    <w:tmpl w:val="815E6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A4D140">
      <w:numFmt w:val="bullet"/>
      <w:lvlText w:val="•"/>
      <w:lvlJc w:val="left"/>
      <w:pPr>
        <w:ind w:left="1440" w:hanging="360"/>
      </w:pPr>
      <w:rPr>
        <w:rFonts w:ascii="Khmer OS Muol Light" w:eastAsiaTheme="minorHAnsi" w:hAnsi="Khmer OS Muol Light" w:cs="Khmer OS Muol Ligh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B216CD"/>
    <w:multiLevelType w:val="hybridMultilevel"/>
    <w:tmpl w:val="25940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6B18D3EE">
      <w:start w:val="1"/>
      <w:numFmt w:val="decimalZero"/>
      <w:lvlText w:val="%3"/>
      <w:lvlJc w:val="left"/>
      <w:pPr>
        <w:ind w:left="2700" w:hanging="720"/>
      </w:pPr>
      <w:rPr>
        <w:rFonts w:hint="default"/>
      </w:rPr>
    </w:lvl>
    <w:lvl w:ilvl="3" w:tplc="F2401308">
      <w:start w:val="1"/>
      <w:numFmt w:val="decimal"/>
      <w:lvlText w:val="%4."/>
      <w:lvlJc w:val="left"/>
      <w:pPr>
        <w:ind w:left="1495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310A8"/>
    <w:multiLevelType w:val="hybridMultilevel"/>
    <w:tmpl w:val="4026637C"/>
    <w:lvl w:ilvl="0" w:tplc="3DAA0294">
      <w:numFmt w:val="decimal"/>
      <w:lvlText w:val="%1"/>
      <w:lvlJc w:val="left"/>
      <w:pPr>
        <w:ind w:left="2160" w:hanging="936"/>
      </w:pPr>
      <w:rPr>
        <w:rFonts w:asciiTheme="minorHAnsi" w:hAnsiTheme="minorHAnsi" w:cs="Arial Unicode MS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49" w15:restartNumberingAfterBreak="0">
    <w:nsid w:val="6B974A28"/>
    <w:multiLevelType w:val="hybridMultilevel"/>
    <w:tmpl w:val="2E28F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D9B1390"/>
    <w:multiLevelType w:val="hybridMultilevel"/>
    <w:tmpl w:val="CCF8DFCC"/>
    <w:lvl w:ilvl="0" w:tplc="CBA2A8FE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1" w15:restartNumberingAfterBreak="0">
    <w:nsid w:val="6E8C38B6"/>
    <w:multiLevelType w:val="hybridMultilevel"/>
    <w:tmpl w:val="04A8EF7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70CD3A65"/>
    <w:multiLevelType w:val="hybridMultilevel"/>
    <w:tmpl w:val="0A58308E"/>
    <w:lvl w:ilvl="0" w:tplc="92E009C6">
      <w:numFmt w:val="bullet"/>
      <w:lvlText w:val="•"/>
      <w:lvlJc w:val="left"/>
      <w:pPr>
        <w:ind w:left="720" w:hanging="360"/>
      </w:pPr>
      <w:rPr>
        <w:rFonts w:ascii="Khmer OS Battambang" w:eastAsiaTheme="minorHAnsi" w:hAnsi="Khmer OS Battambang" w:cs="Khmer OS Battamba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5341A54"/>
    <w:multiLevelType w:val="hybridMultilevel"/>
    <w:tmpl w:val="91F4C71E"/>
    <w:lvl w:ilvl="0" w:tplc="7D1AE4FC">
      <w:numFmt w:val="bullet"/>
      <w:lvlText w:val="•"/>
      <w:lvlJc w:val="left"/>
      <w:pPr>
        <w:ind w:left="720" w:hanging="360"/>
      </w:pPr>
      <w:rPr>
        <w:rFonts w:ascii="Khmer OS Siemreap" w:eastAsiaTheme="minorHAnsi" w:hAnsi="Khmer OS Siemreap" w:cs="Khmer OS Siemreap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5906F95"/>
    <w:multiLevelType w:val="hybridMultilevel"/>
    <w:tmpl w:val="31AC0DAE"/>
    <w:lvl w:ilvl="0" w:tplc="FFFFFFF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5" w15:restartNumberingAfterBreak="0">
    <w:nsid w:val="75BF62B6"/>
    <w:multiLevelType w:val="hybridMultilevel"/>
    <w:tmpl w:val="33583A7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7645008E"/>
    <w:multiLevelType w:val="hybridMultilevel"/>
    <w:tmpl w:val="E3C6A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67C4AF2"/>
    <w:multiLevelType w:val="hybridMultilevel"/>
    <w:tmpl w:val="34981114"/>
    <w:lvl w:ilvl="0" w:tplc="7D1AE4FC">
      <w:numFmt w:val="bullet"/>
      <w:lvlText w:val="•"/>
      <w:lvlJc w:val="left"/>
      <w:pPr>
        <w:ind w:left="1035" w:hanging="360"/>
      </w:pPr>
      <w:rPr>
        <w:rFonts w:ascii="Khmer OS Siemreap" w:eastAsiaTheme="minorHAnsi" w:hAnsi="Khmer OS Siemreap" w:cs="Khmer OS Siemreap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58" w15:restartNumberingAfterBreak="0">
    <w:nsid w:val="77106E94"/>
    <w:multiLevelType w:val="hybridMultilevel"/>
    <w:tmpl w:val="63B8EFA0"/>
    <w:lvl w:ilvl="0" w:tplc="9A4AA2A6">
      <w:start w:val="97"/>
      <w:numFmt w:val="decimal"/>
      <w:lvlText w:val="%1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59" w15:restartNumberingAfterBreak="0">
    <w:nsid w:val="79F1599C"/>
    <w:multiLevelType w:val="hybridMultilevel"/>
    <w:tmpl w:val="4D984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E710FAC"/>
    <w:multiLevelType w:val="hybridMultilevel"/>
    <w:tmpl w:val="31AC0DAE"/>
    <w:lvl w:ilvl="0" w:tplc="F240130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1" w15:restartNumberingAfterBreak="0">
    <w:nsid w:val="7E962603"/>
    <w:multiLevelType w:val="hybridMultilevel"/>
    <w:tmpl w:val="601A2FD8"/>
    <w:lvl w:ilvl="0" w:tplc="92E009C6">
      <w:numFmt w:val="bullet"/>
      <w:lvlText w:val="•"/>
      <w:lvlJc w:val="left"/>
      <w:pPr>
        <w:ind w:left="720" w:hanging="360"/>
      </w:pPr>
      <w:rPr>
        <w:rFonts w:ascii="Khmer OS Battambang" w:eastAsiaTheme="minorHAnsi" w:hAnsi="Khmer OS Battambang" w:cs="Khmer OS Battamba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8599107">
    <w:abstractNumId w:val="19"/>
  </w:num>
  <w:num w:numId="2" w16cid:durableId="549535171">
    <w:abstractNumId w:val="12"/>
  </w:num>
  <w:num w:numId="3" w16cid:durableId="1001348420">
    <w:abstractNumId w:val="26"/>
  </w:num>
  <w:num w:numId="4" w16cid:durableId="720711574">
    <w:abstractNumId w:val="36"/>
  </w:num>
  <w:num w:numId="5" w16cid:durableId="1238829670">
    <w:abstractNumId w:val="55"/>
  </w:num>
  <w:num w:numId="6" w16cid:durableId="127013883">
    <w:abstractNumId w:val="23"/>
  </w:num>
  <w:num w:numId="7" w16cid:durableId="1045326933">
    <w:abstractNumId w:val="47"/>
  </w:num>
  <w:num w:numId="8" w16cid:durableId="1805585685">
    <w:abstractNumId w:val="50"/>
  </w:num>
  <w:num w:numId="9" w16cid:durableId="1644309597">
    <w:abstractNumId w:val="2"/>
  </w:num>
  <w:num w:numId="10" w16cid:durableId="661127386">
    <w:abstractNumId w:val="20"/>
  </w:num>
  <w:num w:numId="11" w16cid:durableId="2026394236">
    <w:abstractNumId w:val="46"/>
  </w:num>
  <w:num w:numId="12" w16cid:durableId="1821146928">
    <w:abstractNumId w:val="37"/>
  </w:num>
  <w:num w:numId="13" w16cid:durableId="826021040">
    <w:abstractNumId w:val="3"/>
  </w:num>
  <w:num w:numId="14" w16cid:durableId="783158526">
    <w:abstractNumId w:val="43"/>
  </w:num>
  <w:num w:numId="15" w16cid:durableId="567805926">
    <w:abstractNumId w:val="5"/>
  </w:num>
  <w:num w:numId="16" w16cid:durableId="229853707">
    <w:abstractNumId w:val="53"/>
  </w:num>
  <w:num w:numId="17" w16cid:durableId="198591128">
    <w:abstractNumId w:val="57"/>
  </w:num>
  <w:num w:numId="18" w16cid:durableId="1454129074">
    <w:abstractNumId w:val="17"/>
  </w:num>
  <w:num w:numId="19" w16cid:durableId="409427778">
    <w:abstractNumId w:val="45"/>
  </w:num>
  <w:num w:numId="20" w16cid:durableId="1550342755">
    <w:abstractNumId w:val="33"/>
  </w:num>
  <w:num w:numId="21" w16cid:durableId="1935481025">
    <w:abstractNumId w:val="16"/>
  </w:num>
  <w:num w:numId="22" w16cid:durableId="1773934731">
    <w:abstractNumId w:val="4"/>
  </w:num>
  <w:num w:numId="23" w16cid:durableId="673384730">
    <w:abstractNumId w:val="15"/>
  </w:num>
  <w:num w:numId="24" w16cid:durableId="916938565">
    <w:abstractNumId w:val="41"/>
  </w:num>
  <w:num w:numId="25" w16cid:durableId="1847938438">
    <w:abstractNumId w:val="51"/>
  </w:num>
  <w:num w:numId="26" w16cid:durableId="1696157342">
    <w:abstractNumId w:val="22"/>
  </w:num>
  <w:num w:numId="27" w16cid:durableId="194856637">
    <w:abstractNumId w:val="18"/>
  </w:num>
  <w:num w:numId="28" w16cid:durableId="951983228">
    <w:abstractNumId w:val="59"/>
  </w:num>
  <w:num w:numId="29" w16cid:durableId="767045439">
    <w:abstractNumId w:val="21"/>
  </w:num>
  <w:num w:numId="30" w16cid:durableId="881358967">
    <w:abstractNumId w:val="44"/>
  </w:num>
  <w:num w:numId="31" w16cid:durableId="1339770872">
    <w:abstractNumId w:val="39"/>
  </w:num>
  <w:num w:numId="32" w16cid:durableId="1023554733">
    <w:abstractNumId w:val="14"/>
  </w:num>
  <w:num w:numId="33" w16cid:durableId="1428042957">
    <w:abstractNumId w:val="32"/>
  </w:num>
  <w:num w:numId="34" w16cid:durableId="1795096937">
    <w:abstractNumId w:val="25"/>
  </w:num>
  <w:num w:numId="35" w16cid:durableId="2017808872">
    <w:abstractNumId w:val="40"/>
  </w:num>
  <w:num w:numId="36" w16cid:durableId="1733578970">
    <w:abstractNumId w:val="29"/>
  </w:num>
  <w:num w:numId="37" w16cid:durableId="216400738">
    <w:abstractNumId w:val="10"/>
  </w:num>
  <w:num w:numId="38" w16cid:durableId="484051802">
    <w:abstractNumId w:val="31"/>
  </w:num>
  <w:num w:numId="39" w16cid:durableId="996612498">
    <w:abstractNumId w:val="56"/>
  </w:num>
  <w:num w:numId="40" w16cid:durableId="1054308827">
    <w:abstractNumId w:val="9"/>
  </w:num>
  <w:num w:numId="41" w16cid:durableId="844633579">
    <w:abstractNumId w:val="28"/>
  </w:num>
  <w:num w:numId="42" w16cid:durableId="1406030635">
    <w:abstractNumId w:val="48"/>
  </w:num>
  <w:num w:numId="43" w16cid:durableId="475227503">
    <w:abstractNumId w:val="38"/>
  </w:num>
  <w:num w:numId="44" w16cid:durableId="1225876643">
    <w:abstractNumId w:val="1"/>
  </w:num>
  <w:num w:numId="45" w16cid:durableId="1907716539">
    <w:abstractNumId w:val="13"/>
  </w:num>
  <w:num w:numId="46" w16cid:durableId="6489443">
    <w:abstractNumId w:val="58"/>
  </w:num>
  <w:num w:numId="47" w16cid:durableId="291591981">
    <w:abstractNumId w:val="60"/>
  </w:num>
  <w:num w:numId="48" w16cid:durableId="151676391">
    <w:abstractNumId w:val="27"/>
  </w:num>
  <w:num w:numId="49" w16cid:durableId="82147083">
    <w:abstractNumId w:val="54"/>
  </w:num>
  <w:num w:numId="50" w16cid:durableId="980310258">
    <w:abstractNumId w:val="6"/>
  </w:num>
  <w:num w:numId="51" w16cid:durableId="944583070">
    <w:abstractNumId w:val="34"/>
  </w:num>
  <w:num w:numId="52" w16cid:durableId="1593392854">
    <w:abstractNumId w:val="8"/>
  </w:num>
  <w:num w:numId="53" w16cid:durableId="697585730">
    <w:abstractNumId w:val="24"/>
  </w:num>
  <w:num w:numId="54" w16cid:durableId="1257597812">
    <w:abstractNumId w:val="7"/>
  </w:num>
  <w:num w:numId="55" w16cid:durableId="2145462259">
    <w:abstractNumId w:val="0"/>
  </w:num>
  <w:num w:numId="56" w16cid:durableId="93406732">
    <w:abstractNumId w:val="11"/>
  </w:num>
  <w:num w:numId="57" w16cid:durableId="144661771">
    <w:abstractNumId w:val="30"/>
  </w:num>
  <w:num w:numId="58" w16cid:durableId="431319005">
    <w:abstractNumId w:val="42"/>
  </w:num>
  <w:num w:numId="59" w16cid:durableId="1849523105">
    <w:abstractNumId w:val="61"/>
  </w:num>
  <w:num w:numId="60" w16cid:durableId="1672487866">
    <w:abstractNumId w:val="52"/>
  </w:num>
  <w:num w:numId="61" w16cid:durableId="420758455">
    <w:abstractNumId w:val="35"/>
  </w:num>
  <w:num w:numId="62" w16cid:durableId="1108934740">
    <w:abstractNumId w:val="49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attachedTemplate r:id="rId1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 style="mso-position-horizontal-relative:page;mso-position-vertical-relative:page" o:allowincell="f" fillcolor="#008c44" stroke="f">
      <v:fill color="#008c44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7BE"/>
    <w:rsid w:val="00000F40"/>
    <w:rsid w:val="00005D96"/>
    <w:rsid w:val="00010C11"/>
    <w:rsid w:val="000114B3"/>
    <w:rsid w:val="0001165F"/>
    <w:rsid w:val="0001353D"/>
    <w:rsid w:val="0001363F"/>
    <w:rsid w:val="00014D1F"/>
    <w:rsid w:val="0002179D"/>
    <w:rsid w:val="00021EBD"/>
    <w:rsid w:val="00022063"/>
    <w:rsid w:val="000259B4"/>
    <w:rsid w:val="00027F92"/>
    <w:rsid w:val="00032D44"/>
    <w:rsid w:val="0003325A"/>
    <w:rsid w:val="00036394"/>
    <w:rsid w:val="000377D2"/>
    <w:rsid w:val="00041236"/>
    <w:rsid w:val="00041BAB"/>
    <w:rsid w:val="0004275F"/>
    <w:rsid w:val="00042A61"/>
    <w:rsid w:val="00042ABE"/>
    <w:rsid w:val="000466C0"/>
    <w:rsid w:val="0005017E"/>
    <w:rsid w:val="00052281"/>
    <w:rsid w:val="00053B4B"/>
    <w:rsid w:val="00053C79"/>
    <w:rsid w:val="000542EC"/>
    <w:rsid w:val="0005628F"/>
    <w:rsid w:val="00056EEE"/>
    <w:rsid w:val="00060001"/>
    <w:rsid w:val="00060114"/>
    <w:rsid w:val="00061517"/>
    <w:rsid w:val="00062FCC"/>
    <w:rsid w:val="00063FD2"/>
    <w:rsid w:val="000651A8"/>
    <w:rsid w:val="00065F32"/>
    <w:rsid w:val="000669A7"/>
    <w:rsid w:val="00067206"/>
    <w:rsid w:val="00067591"/>
    <w:rsid w:val="00067BD5"/>
    <w:rsid w:val="000700BF"/>
    <w:rsid w:val="0007102A"/>
    <w:rsid w:val="000711CC"/>
    <w:rsid w:val="000754A0"/>
    <w:rsid w:val="00075B84"/>
    <w:rsid w:val="00076EB4"/>
    <w:rsid w:val="00077422"/>
    <w:rsid w:val="00081AD5"/>
    <w:rsid w:val="00081F75"/>
    <w:rsid w:val="000837A1"/>
    <w:rsid w:val="00083DF1"/>
    <w:rsid w:val="00084454"/>
    <w:rsid w:val="00085BD6"/>
    <w:rsid w:val="000877E6"/>
    <w:rsid w:val="0009083D"/>
    <w:rsid w:val="00093D8A"/>
    <w:rsid w:val="000956A5"/>
    <w:rsid w:val="000958DA"/>
    <w:rsid w:val="00095D74"/>
    <w:rsid w:val="000973B9"/>
    <w:rsid w:val="000A064B"/>
    <w:rsid w:val="000A07D4"/>
    <w:rsid w:val="000A2322"/>
    <w:rsid w:val="000A232D"/>
    <w:rsid w:val="000A2832"/>
    <w:rsid w:val="000A2D7D"/>
    <w:rsid w:val="000A3BE1"/>
    <w:rsid w:val="000A59B4"/>
    <w:rsid w:val="000A794D"/>
    <w:rsid w:val="000B11E7"/>
    <w:rsid w:val="000B1954"/>
    <w:rsid w:val="000B4661"/>
    <w:rsid w:val="000B472B"/>
    <w:rsid w:val="000B4ED6"/>
    <w:rsid w:val="000B7230"/>
    <w:rsid w:val="000B769E"/>
    <w:rsid w:val="000B7BD7"/>
    <w:rsid w:val="000B7DA2"/>
    <w:rsid w:val="000C22A5"/>
    <w:rsid w:val="000C23D2"/>
    <w:rsid w:val="000C485A"/>
    <w:rsid w:val="000C6A0F"/>
    <w:rsid w:val="000C7F08"/>
    <w:rsid w:val="000D1E6E"/>
    <w:rsid w:val="000D1FA9"/>
    <w:rsid w:val="000D3468"/>
    <w:rsid w:val="000D34EC"/>
    <w:rsid w:val="000D6700"/>
    <w:rsid w:val="000D70CD"/>
    <w:rsid w:val="000D7125"/>
    <w:rsid w:val="000D7B66"/>
    <w:rsid w:val="000E250E"/>
    <w:rsid w:val="000E2548"/>
    <w:rsid w:val="000E3D77"/>
    <w:rsid w:val="000E3E97"/>
    <w:rsid w:val="000E493E"/>
    <w:rsid w:val="000E5F70"/>
    <w:rsid w:val="000F005C"/>
    <w:rsid w:val="000F0199"/>
    <w:rsid w:val="000F0827"/>
    <w:rsid w:val="000F0B0E"/>
    <w:rsid w:val="000F5FA8"/>
    <w:rsid w:val="00100216"/>
    <w:rsid w:val="001007BE"/>
    <w:rsid w:val="0010099D"/>
    <w:rsid w:val="001015D8"/>
    <w:rsid w:val="00102D98"/>
    <w:rsid w:val="00105587"/>
    <w:rsid w:val="0010584F"/>
    <w:rsid w:val="00105BB4"/>
    <w:rsid w:val="00105F38"/>
    <w:rsid w:val="00110C78"/>
    <w:rsid w:val="001128AC"/>
    <w:rsid w:val="00112CB5"/>
    <w:rsid w:val="00113ED4"/>
    <w:rsid w:val="0011427B"/>
    <w:rsid w:val="0011647D"/>
    <w:rsid w:val="00116EE6"/>
    <w:rsid w:val="0011706E"/>
    <w:rsid w:val="001171E7"/>
    <w:rsid w:val="001203C0"/>
    <w:rsid w:val="00120A29"/>
    <w:rsid w:val="001232CB"/>
    <w:rsid w:val="001251A6"/>
    <w:rsid w:val="00125ABA"/>
    <w:rsid w:val="00125CBC"/>
    <w:rsid w:val="00130F74"/>
    <w:rsid w:val="0013128F"/>
    <w:rsid w:val="001316FB"/>
    <w:rsid w:val="00132717"/>
    <w:rsid w:val="00134F3F"/>
    <w:rsid w:val="00140769"/>
    <w:rsid w:val="001425A7"/>
    <w:rsid w:val="0014462A"/>
    <w:rsid w:val="0014467B"/>
    <w:rsid w:val="00145484"/>
    <w:rsid w:val="0014602A"/>
    <w:rsid w:val="001517C9"/>
    <w:rsid w:val="00151CF4"/>
    <w:rsid w:val="00154B37"/>
    <w:rsid w:val="00155724"/>
    <w:rsid w:val="00155DD3"/>
    <w:rsid w:val="00156054"/>
    <w:rsid w:val="00160CA5"/>
    <w:rsid w:val="00160D31"/>
    <w:rsid w:val="00160F0A"/>
    <w:rsid w:val="00160F23"/>
    <w:rsid w:val="001611C5"/>
    <w:rsid w:val="001623B5"/>
    <w:rsid w:val="00163019"/>
    <w:rsid w:val="0016304F"/>
    <w:rsid w:val="00163488"/>
    <w:rsid w:val="00163CA2"/>
    <w:rsid w:val="0016659F"/>
    <w:rsid w:val="00166A86"/>
    <w:rsid w:val="001725E0"/>
    <w:rsid w:val="00172D6C"/>
    <w:rsid w:val="001738D6"/>
    <w:rsid w:val="001741D3"/>
    <w:rsid w:val="0017498B"/>
    <w:rsid w:val="00175065"/>
    <w:rsid w:val="0017720B"/>
    <w:rsid w:val="00182E64"/>
    <w:rsid w:val="00183A53"/>
    <w:rsid w:val="001849F7"/>
    <w:rsid w:val="00184B39"/>
    <w:rsid w:val="001867B9"/>
    <w:rsid w:val="00186B40"/>
    <w:rsid w:val="00187AAA"/>
    <w:rsid w:val="0019009F"/>
    <w:rsid w:val="001903D9"/>
    <w:rsid w:val="00191D78"/>
    <w:rsid w:val="00194AD6"/>
    <w:rsid w:val="001950CD"/>
    <w:rsid w:val="00196F8D"/>
    <w:rsid w:val="001A00B4"/>
    <w:rsid w:val="001A0849"/>
    <w:rsid w:val="001A16D5"/>
    <w:rsid w:val="001A1A05"/>
    <w:rsid w:val="001A2D40"/>
    <w:rsid w:val="001A4204"/>
    <w:rsid w:val="001A6F5C"/>
    <w:rsid w:val="001B05CE"/>
    <w:rsid w:val="001B1CE7"/>
    <w:rsid w:val="001B381A"/>
    <w:rsid w:val="001B45A0"/>
    <w:rsid w:val="001B6324"/>
    <w:rsid w:val="001B67EF"/>
    <w:rsid w:val="001C34F4"/>
    <w:rsid w:val="001C6E90"/>
    <w:rsid w:val="001D031F"/>
    <w:rsid w:val="001D13E2"/>
    <w:rsid w:val="001D1449"/>
    <w:rsid w:val="001D147E"/>
    <w:rsid w:val="001D1A69"/>
    <w:rsid w:val="001D1AD8"/>
    <w:rsid w:val="001D5798"/>
    <w:rsid w:val="001D7CC3"/>
    <w:rsid w:val="001E0A09"/>
    <w:rsid w:val="001E1997"/>
    <w:rsid w:val="001E1D3E"/>
    <w:rsid w:val="001E1D62"/>
    <w:rsid w:val="001E27D7"/>
    <w:rsid w:val="001E2A68"/>
    <w:rsid w:val="001F0943"/>
    <w:rsid w:val="001F2674"/>
    <w:rsid w:val="001F5603"/>
    <w:rsid w:val="001F6826"/>
    <w:rsid w:val="001F6F7B"/>
    <w:rsid w:val="001F7DBF"/>
    <w:rsid w:val="001F7FC7"/>
    <w:rsid w:val="002002B5"/>
    <w:rsid w:val="0020038E"/>
    <w:rsid w:val="002004C0"/>
    <w:rsid w:val="00200793"/>
    <w:rsid w:val="00202075"/>
    <w:rsid w:val="00204053"/>
    <w:rsid w:val="00204B56"/>
    <w:rsid w:val="00205FA2"/>
    <w:rsid w:val="002060A3"/>
    <w:rsid w:val="0020711F"/>
    <w:rsid w:val="002074D0"/>
    <w:rsid w:val="0021002B"/>
    <w:rsid w:val="00212AB9"/>
    <w:rsid w:val="00213305"/>
    <w:rsid w:val="00220E0C"/>
    <w:rsid w:val="002211DB"/>
    <w:rsid w:val="0022196C"/>
    <w:rsid w:val="00222319"/>
    <w:rsid w:val="00222B9E"/>
    <w:rsid w:val="002255A7"/>
    <w:rsid w:val="00225C75"/>
    <w:rsid w:val="00230E67"/>
    <w:rsid w:val="00231F8E"/>
    <w:rsid w:val="00232C98"/>
    <w:rsid w:val="002339FB"/>
    <w:rsid w:val="00235B57"/>
    <w:rsid w:val="00236E09"/>
    <w:rsid w:val="00240968"/>
    <w:rsid w:val="00241012"/>
    <w:rsid w:val="00241B25"/>
    <w:rsid w:val="00243527"/>
    <w:rsid w:val="00243C11"/>
    <w:rsid w:val="00243E7A"/>
    <w:rsid w:val="002503BD"/>
    <w:rsid w:val="00254A01"/>
    <w:rsid w:val="00254B34"/>
    <w:rsid w:val="00255882"/>
    <w:rsid w:val="0026171D"/>
    <w:rsid w:val="002618D1"/>
    <w:rsid w:val="00263C32"/>
    <w:rsid w:val="00265FE1"/>
    <w:rsid w:val="0026624B"/>
    <w:rsid w:val="002679BD"/>
    <w:rsid w:val="00267BE4"/>
    <w:rsid w:val="00267C0E"/>
    <w:rsid w:val="002705CE"/>
    <w:rsid w:val="0027064F"/>
    <w:rsid w:val="002738BB"/>
    <w:rsid w:val="00276001"/>
    <w:rsid w:val="00277C09"/>
    <w:rsid w:val="00277DB2"/>
    <w:rsid w:val="002838C3"/>
    <w:rsid w:val="002838F3"/>
    <w:rsid w:val="0028437B"/>
    <w:rsid w:val="002845CB"/>
    <w:rsid w:val="002860EE"/>
    <w:rsid w:val="002867D3"/>
    <w:rsid w:val="0029101C"/>
    <w:rsid w:val="00292860"/>
    <w:rsid w:val="00292FAA"/>
    <w:rsid w:val="0029315A"/>
    <w:rsid w:val="00293D84"/>
    <w:rsid w:val="00294347"/>
    <w:rsid w:val="0029480B"/>
    <w:rsid w:val="002958A8"/>
    <w:rsid w:val="00295F2E"/>
    <w:rsid w:val="00296D6C"/>
    <w:rsid w:val="00297B4F"/>
    <w:rsid w:val="00297F87"/>
    <w:rsid w:val="002A1C6B"/>
    <w:rsid w:val="002A3242"/>
    <w:rsid w:val="002A5B0E"/>
    <w:rsid w:val="002A6BAB"/>
    <w:rsid w:val="002B0E5C"/>
    <w:rsid w:val="002B0F6F"/>
    <w:rsid w:val="002B7954"/>
    <w:rsid w:val="002B7CC6"/>
    <w:rsid w:val="002C0B44"/>
    <w:rsid w:val="002C1A59"/>
    <w:rsid w:val="002C1F9C"/>
    <w:rsid w:val="002C24E4"/>
    <w:rsid w:val="002C596D"/>
    <w:rsid w:val="002C65F2"/>
    <w:rsid w:val="002C7AA3"/>
    <w:rsid w:val="002D16BE"/>
    <w:rsid w:val="002D1FFD"/>
    <w:rsid w:val="002D5E37"/>
    <w:rsid w:val="002D7AA1"/>
    <w:rsid w:val="002E03A4"/>
    <w:rsid w:val="002F14A6"/>
    <w:rsid w:val="002F1FB5"/>
    <w:rsid w:val="002F31CD"/>
    <w:rsid w:val="002F3879"/>
    <w:rsid w:val="002F5848"/>
    <w:rsid w:val="002F6CA5"/>
    <w:rsid w:val="00301AB7"/>
    <w:rsid w:val="00305A2E"/>
    <w:rsid w:val="00307010"/>
    <w:rsid w:val="0031146E"/>
    <w:rsid w:val="0031332B"/>
    <w:rsid w:val="003152EF"/>
    <w:rsid w:val="0031598B"/>
    <w:rsid w:val="00316C62"/>
    <w:rsid w:val="003226F8"/>
    <w:rsid w:val="00323B70"/>
    <w:rsid w:val="0032489F"/>
    <w:rsid w:val="00324E97"/>
    <w:rsid w:val="00326C8F"/>
    <w:rsid w:val="00331580"/>
    <w:rsid w:val="00333C08"/>
    <w:rsid w:val="003345E4"/>
    <w:rsid w:val="0033745B"/>
    <w:rsid w:val="0034494F"/>
    <w:rsid w:val="00351C71"/>
    <w:rsid w:val="00352508"/>
    <w:rsid w:val="0035267C"/>
    <w:rsid w:val="00352956"/>
    <w:rsid w:val="00355278"/>
    <w:rsid w:val="003559EE"/>
    <w:rsid w:val="0035647D"/>
    <w:rsid w:val="003577DE"/>
    <w:rsid w:val="003603F0"/>
    <w:rsid w:val="00360966"/>
    <w:rsid w:val="00370376"/>
    <w:rsid w:val="003709FA"/>
    <w:rsid w:val="003722B6"/>
    <w:rsid w:val="0037253C"/>
    <w:rsid w:val="00373243"/>
    <w:rsid w:val="00375B8A"/>
    <w:rsid w:val="00377B13"/>
    <w:rsid w:val="003811DF"/>
    <w:rsid w:val="003836E9"/>
    <w:rsid w:val="00383912"/>
    <w:rsid w:val="00386746"/>
    <w:rsid w:val="00386B45"/>
    <w:rsid w:val="00387326"/>
    <w:rsid w:val="00387938"/>
    <w:rsid w:val="003908D2"/>
    <w:rsid w:val="00393671"/>
    <w:rsid w:val="00393EE8"/>
    <w:rsid w:val="0039428E"/>
    <w:rsid w:val="003944C7"/>
    <w:rsid w:val="003945BC"/>
    <w:rsid w:val="00395C29"/>
    <w:rsid w:val="00395CB5"/>
    <w:rsid w:val="00396F87"/>
    <w:rsid w:val="003A00D1"/>
    <w:rsid w:val="003A0295"/>
    <w:rsid w:val="003A09F0"/>
    <w:rsid w:val="003A18CF"/>
    <w:rsid w:val="003A27FB"/>
    <w:rsid w:val="003A3067"/>
    <w:rsid w:val="003A5244"/>
    <w:rsid w:val="003A6384"/>
    <w:rsid w:val="003A77D1"/>
    <w:rsid w:val="003A7BE0"/>
    <w:rsid w:val="003B087C"/>
    <w:rsid w:val="003B2B8C"/>
    <w:rsid w:val="003B3397"/>
    <w:rsid w:val="003B4905"/>
    <w:rsid w:val="003B4B5E"/>
    <w:rsid w:val="003B5910"/>
    <w:rsid w:val="003B61F6"/>
    <w:rsid w:val="003B628A"/>
    <w:rsid w:val="003B7DD7"/>
    <w:rsid w:val="003C20EF"/>
    <w:rsid w:val="003C3369"/>
    <w:rsid w:val="003C5657"/>
    <w:rsid w:val="003C56D5"/>
    <w:rsid w:val="003C5EFB"/>
    <w:rsid w:val="003C702F"/>
    <w:rsid w:val="003C7287"/>
    <w:rsid w:val="003C7DBE"/>
    <w:rsid w:val="003D4EB9"/>
    <w:rsid w:val="003D5C66"/>
    <w:rsid w:val="003D5E7C"/>
    <w:rsid w:val="003E0239"/>
    <w:rsid w:val="003E0FD3"/>
    <w:rsid w:val="003E493C"/>
    <w:rsid w:val="003E6629"/>
    <w:rsid w:val="003F05A8"/>
    <w:rsid w:val="003F0614"/>
    <w:rsid w:val="003F13A3"/>
    <w:rsid w:val="003F1623"/>
    <w:rsid w:val="003F1BAE"/>
    <w:rsid w:val="003F2242"/>
    <w:rsid w:val="003F372E"/>
    <w:rsid w:val="003F6679"/>
    <w:rsid w:val="003F6A23"/>
    <w:rsid w:val="003F7988"/>
    <w:rsid w:val="003F7EA8"/>
    <w:rsid w:val="0040032D"/>
    <w:rsid w:val="00400913"/>
    <w:rsid w:val="00400A75"/>
    <w:rsid w:val="0040132C"/>
    <w:rsid w:val="004026B5"/>
    <w:rsid w:val="004028C4"/>
    <w:rsid w:val="004042B3"/>
    <w:rsid w:val="00405637"/>
    <w:rsid w:val="0040599D"/>
    <w:rsid w:val="0040649F"/>
    <w:rsid w:val="00407847"/>
    <w:rsid w:val="004101C0"/>
    <w:rsid w:val="00410308"/>
    <w:rsid w:val="00410D3A"/>
    <w:rsid w:val="00411FDB"/>
    <w:rsid w:val="00412BBB"/>
    <w:rsid w:val="00413A76"/>
    <w:rsid w:val="00415E8A"/>
    <w:rsid w:val="0041611E"/>
    <w:rsid w:val="004166A8"/>
    <w:rsid w:val="00416B45"/>
    <w:rsid w:val="00416E20"/>
    <w:rsid w:val="00417812"/>
    <w:rsid w:val="004200BB"/>
    <w:rsid w:val="00421816"/>
    <w:rsid w:val="00421A25"/>
    <w:rsid w:val="00421BA0"/>
    <w:rsid w:val="00421EF1"/>
    <w:rsid w:val="00422384"/>
    <w:rsid w:val="0042279F"/>
    <w:rsid w:val="0042447A"/>
    <w:rsid w:val="004247DB"/>
    <w:rsid w:val="004261A2"/>
    <w:rsid w:val="00426713"/>
    <w:rsid w:val="004275D7"/>
    <w:rsid w:val="00427CDF"/>
    <w:rsid w:val="0043094B"/>
    <w:rsid w:val="004335F2"/>
    <w:rsid w:val="00436054"/>
    <w:rsid w:val="004364D9"/>
    <w:rsid w:val="004379DF"/>
    <w:rsid w:val="004401DC"/>
    <w:rsid w:val="00440C38"/>
    <w:rsid w:val="004418FF"/>
    <w:rsid w:val="00441AA5"/>
    <w:rsid w:val="00442025"/>
    <w:rsid w:val="004447CD"/>
    <w:rsid w:val="00444D8D"/>
    <w:rsid w:val="00444F6D"/>
    <w:rsid w:val="00445320"/>
    <w:rsid w:val="00450D6A"/>
    <w:rsid w:val="004516B6"/>
    <w:rsid w:val="00451D54"/>
    <w:rsid w:val="0045244C"/>
    <w:rsid w:val="0045280B"/>
    <w:rsid w:val="004551E0"/>
    <w:rsid w:val="00457387"/>
    <w:rsid w:val="00457393"/>
    <w:rsid w:val="0045755A"/>
    <w:rsid w:val="00457902"/>
    <w:rsid w:val="00457E19"/>
    <w:rsid w:val="00460C24"/>
    <w:rsid w:val="004614E4"/>
    <w:rsid w:val="00462A12"/>
    <w:rsid w:val="00462E79"/>
    <w:rsid w:val="00464287"/>
    <w:rsid w:val="00465126"/>
    <w:rsid w:val="00465976"/>
    <w:rsid w:val="0046600D"/>
    <w:rsid w:val="00466FBE"/>
    <w:rsid w:val="00467202"/>
    <w:rsid w:val="00470B19"/>
    <w:rsid w:val="0047115F"/>
    <w:rsid w:val="00471178"/>
    <w:rsid w:val="004726D8"/>
    <w:rsid w:val="00472840"/>
    <w:rsid w:val="00472BED"/>
    <w:rsid w:val="004767C4"/>
    <w:rsid w:val="0047761B"/>
    <w:rsid w:val="00480E1E"/>
    <w:rsid w:val="004827F2"/>
    <w:rsid w:val="00483904"/>
    <w:rsid w:val="004847A3"/>
    <w:rsid w:val="00484AD3"/>
    <w:rsid w:val="00484F6C"/>
    <w:rsid w:val="0048504C"/>
    <w:rsid w:val="004858D1"/>
    <w:rsid w:val="00487608"/>
    <w:rsid w:val="00490296"/>
    <w:rsid w:val="00490489"/>
    <w:rsid w:val="00490CE8"/>
    <w:rsid w:val="00491228"/>
    <w:rsid w:val="00491574"/>
    <w:rsid w:val="00491D56"/>
    <w:rsid w:val="00493275"/>
    <w:rsid w:val="004938F6"/>
    <w:rsid w:val="00493D9E"/>
    <w:rsid w:val="004A02A2"/>
    <w:rsid w:val="004A0983"/>
    <w:rsid w:val="004A50F7"/>
    <w:rsid w:val="004B0949"/>
    <w:rsid w:val="004B0C8F"/>
    <w:rsid w:val="004B0D1D"/>
    <w:rsid w:val="004B1D4F"/>
    <w:rsid w:val="004B2754"/>
    <w:rsid w:val="004B44A1"/>
    <w:rsid w:val="004B4EEF"/>
    <w:rsid w:val="004B4FCC"/>
    <w:rsid w:val="004B68AE"/>
    <w:rsid w:val="004B6966"/>
    <w:rsid w:val="004C1849"/>
    <w:rsid w:val="004C1A7E"/>
    <w:rsid w:val="004C1DC7"/>
    <w:rsid w:val="004C4171"/>
    <w:rsid w:val="004C4E6D"/>
    <w:rsid w:val="004C6973"/>
    <w:rsid w:val="004D02A1"/>
    <w:rsid w:val="004D2693"/>
    <w:rsid w:val="004D393F"/>
    <w:rsid w:val="004D4871"/>
    <w:rsid w:val="004D74A8"/>
    <w:rsid w:val="004E0971"/>
    <w:rsid w:val="004E2F25"/>
    <w:rsid w:val="004E3571"/>
    <w:rsid w:val="004E39EE"/>
    <w:rsid w:val="004E5B71"/>
    <w:rsid w:val="004E61FF"/>
    <w:rsid w:val="004F065C"/>
    <w:rsid w:val="004F0AAC"/>
    <w:rsid w:val="004F0AF6"/>
    <w:rsid w:val="004F327B"/>
    <w:rsid w:val="004F3F91"/>
    <w:rsid w:val="004F3FFD"/>
    <w:rsid w:val="004F5B02"/>
    <w:rsid w:val="005003C9"/>
    <w:rsid w:val="00501290"/>
    <w:rsid w:val="00501631"/>
    <w:rsid w:val="0050188D"/>
    <w:rsid w:val="00501B6A"/>
    <w:rsid w:val="00501E0D"/>
    <w:rsid w:val="00502DC0"/>
    <w:rsid w:val="005030EF"/>
    <w:rsid w:val="00511E33"/>
    <w:rsid w:val="00513EC7"/>
    <w:rsid w:val="005144ED"/>
    <w:rsid w:val="005153CD"/>
    <w:rsid w:val="0051650E"/>
    <w:rsid w:val="00516958"/>
    <w:rsid w:val="00517B6F"/>
    <w:rsid w:val="00517E95"/>
    <w:rsid w:val="00520CAB"/>
    <w:rsid w:val="00522741"/>
    <w:rsid w:val="00522F6E"/>
    <w:rsid w:val="00523328"/>
    <w:rsid w:val="005261C0"/>
    <w:rsid w:val="005302FF"/>
    <w:rsid w:val="005327B6"/>
    <w:rsid w:val="005330FF"/>
    <w:rsid w:val="00534176"/>
    <w:rsid w:val="00535A4F"/>
    <w:rsid w:val="00536CF7"/>
    <w:rsid w:val="00536E18"/>
    <w:rsid w:val="00541229"/>
    <w:rsid w:val="00543826"/>
    <w:rsid w:val="00543CF0"/>
    <w:rsid w:val="00543DB3"/>
    <w:rsid w:val="00543E4B"/>
    <w:rsid w:val="00544FE6"/>
    <w:rsid w:val="00546967"/>
    <w:rsid w:val="0054710F"/>
    <w:rsid w:val="005475D8"/>
    <w:rsid w:val="00547E63"/>
    <w:rsid w:val="00552C9E"/>
    <w:rsid w:val="00552CB9"/>
    <w:rsid w:val="00553803"/>
    <w:rsid w:val="00553C11"/>
    <w:rsid w:val="00554369"/>
    <w:rsid w:val="00554A0D"/>
    <w:rsid w:val="00554CB2"/>
    <w:rsid w:val="00556A62"/>
    <w:rsid w:val="005577C5"/>
    <w:rsid w:val="00560A79"/>
    <w:rsid w:val="00563F49"/>
    <w:rsid w:val="00567037"/>
    <w:rsid w:val="0057053C"/>
    <w:rsid w:val="00571ABD"/>
    <w:rsid w:val="00571E8A"/>
    <w:rsid w:val="00575084"/>
    <w:rsid w:val="005758BF"/>
    <w:rsid w:val="00576BD3"/>
    <w:rsid w:val="00577746"/>
    <w:rsid w:val="00582214"/>
    <w:rsid w:val="0058287A"/>
    <w:rsid w:val="00584326"/>
    <w:rsid w:val="005846D0"/>
    <w:rsid w:val="00586243"/>
    <w:rsid w:val="00587DB1"/>
    <w:rsid w:val="00591570"/>
    <w:rsid w:val="00592A38"/>
    <w:rsid w:val="00593919"/>
    <w:rsid w:val="0059654F"/>
    <w:rsid w:val="005A0E86"/>
    <w:rsid w:val="005A1931"/>
    <w:rsid w:val="005A1C98"/>
    <w:rsid w:val="005A28A1"/>
    <w:rsid w:val="005A4732"/>
    <w:rsid w:val="005A5C93"/>
    <w:rsid w:val="005A6981"/>
    <w:rsid w:val="005B0C15"/>
    <w:rsid w:val="005B1411"/>
    <w:rsid w:val="005B348B"/>
    <w:rsid w:val="005B57F0"/>
    <w:rsid w:val="005B5B02"/>
    <w:rsid w:val="005B6303"/>
    <w:rsid w:val="005B6E10"/>
    <w:rsid w:val="005B701A"/>
    <w:rsid w:val="005B71E4"/>
    <w:rsid w:val="005B7BA4"/>
    <w:rsid w:val="005C3C03"/>
    <w:rsid w:val="005C423B"/>
    <w:rsid w:val="005C4CC3"/>
    <w:rsid w:val="005C618A"/>
    <w:rsid w:val="005C6672"/>
    <w:rsid w:val="005C73B4"/>
    <w:rsid w:val="005C7B98"/>
    <w:rsid w:val="005D195B"/>
    <w:rsid w:val="005D2C3C"/>
    <w:rsid w:val="005D5807"/>
    <w:rsid w:val="005D7647"/>
    <w:rsid w:val="005E1D6E"/>
    <w:rsid w:val="005E22F9"/>
    <w:rsid w:val="005E29CE"/>
    <w:rsid w:val="005E2A8D"/>
    <w:rsid w:val="005E2F42"/>
    <w:rsid w:val="005E3177"/>
    <w:rsid w:val="005E385A"/>
    <w:rsid w:val="005E45E8"/>
    <w:rsid w:val="005E4BFD"/>
    <w:rsid w:val="005E57B9"/>
    <w:rsid w:val="005E7F1A"/>
    <w:rsid w:val="005F024F"/>
    <w:rsid w:val="005F0BB3"/>
    <w:rsid w:val="005F0DF6"/>
    <w:rsid w:val="005F1B32"/>
    <w:rsid w:val="005F1CF0"/>
    <w:rsid w:val="005F3D68"/>
    <w:rsid w:val="005F46B3"/>
    <w:rsid w:val="005F4730"/>
    <w:rsid w:val="005F4F08"/>
    <w:rsid w:val="005F5E0B"/>
    <w:rsid w:val="005F71A4"/>
    <w:rsid w:val="005F7206"/>
    <w:rsid w:val="005F74BF"/>
    <w:rsid w:val="005F763A"/>
    <w:rsid w:val="00601508"/>
    <w:rsid w:val="00601EEE"/>
    <w:rsid w:val="00602104"/>
    <w:rsid w:val="00605452"/>
    <w:rsid w:val="006072D3"/>
    <w:rsid w:val="006106C6"/>
    <w:rsid w:val="00610A2B"/>
    <w:rsid w:val="00610DB9"/>
    <w:rsid w:val="0061262B"/>
    <w:rsid w:val="006136AF"/>
    <w:rsid w:val="006144F0"/>
    <w:rsid w:val="0061524A"/>
    <w:rsid w:val="006162B2"/>
    <w:rsid w:val="00617540"/>
    <w:rsid w:val="006178FB"/>
    <w:rsid w:val="00620432"/>
    <w:rsid w:val="00623023"/>
    <w:rsid w:val="00626CFD"/>
    <w:rsid w:val="00627786"/>
    <w:rsid w:val="00627B02"/>
    <w:rsid w:val="00627D42"/>
    <w:rsid w:val="006304C7"/>
    <w:rsid w:val="00630BD8"/>
    <w:rsid w:val="006310C3"/>
    <w:rsid w:val="006312A1"/>
    <w:rsid w:val="006313FB"/>
    <w:rsid w:val="0063364D"/>
    <w:rsid w:val="006353BC"/>
    <w:rsid w:val="00641ED1"/>
    <w:rsid w:val="00642388"/>
    <w:rsid w:val="00643646"/>
    <w:rsid w:val="0064409D"/>
    <w:rsid w:val="00650119"/>
    <w:rsid w:val="00650515"/>
    <w:rsid w:val="006535F8"/>
    <w:rsid w:val="00655FC4"/>
    <w:rsid w:val="00656260"/>
    <w:rsid w:val="00657740"/>
    <w:rsid w:val="0065790C"/>
    <w:rsid w:val="00657B1C"/>
    <w:rsid w:val="006622F6"/>
    <w:rsid w:val="00662F2D"/>
    <w:rsid w:val="00663930"/>
    <w:rsid w:val="0066589A"/>
    <w:rsid w:val="0066650E"/>
    <w:rsid w:val="00667940"/>
    <w:rsid w:val="006704CD"/>
    <w:rsid w:val="0067071B"/>
    <w:rsid w:val="00672A8C"/>
    <w:rsid w:val="006744BC"/>
    <w:rsid w:val="00675AE5"/>
    <w:rsid w:val="00677B46"/>
    <w:rsid w:val="00680E99"/>
    <w:rsid w:val="00681E26"/>
    <w:rsid w:val="0068265C"/>
    <w:rsid w:val="00683975"/>
    <w:rsid w:val="006839CA"/>
    <w:rsid w:val="006853E2"/>
    <w:rsid w:val="00686E92"/>
    <w:rsid w:val="0069035C"/>
    <w:rsid w:val="00690CC3"/>
    <w:rsid w:val="00691D67"/>
    <w:rsid w:val="00694CCA"/>
    <w:rsid w:val="0069685C"/>
    <w:rsid w:val="006A16C2"/>
    <w:rsid w:val="006A1DD8"/>
    <w:rsid w:val="006A4EB3"/>
    <w:rsid w:val="006A667C"/>
    <w:rsid w:val="006A6963"/>
    <w:rsid w:val="006A6E3D"/>
    <w:rsid w:val="006B04C5"/>
    <w:rsid w:val="006B066E"/>
    <w:rsid w:val="006B0BAB"/>
    <w:rsid w:val="006B1B1E"/>
    <w:rsid w:val="006B1F47"/>
    <w:rsid w:val="006B2100"/>
    <w:rsid w:val="006B39AE"/>
    <w:rsid w:val="006B3C95"/>
    <w:rsid w:val="006B40B0"/>
    <w:rsid w:val="006B43C5"/>
    <w:rsid w:val="006B496E"/>
    <w:rsid w:val="006B5B95"/>
    <w:rsid w:val="006C20B5"/>
    <w:rsid w:val="006C36DC"/>
    <w:rsid w:val="006C3E91"/>
    <w:rsid w:val="006C42EB"/>
    <w:rsid w:val="006C4825"/>
    <w:rsid w:val="006C4CE4"/>
    <w:rsid w:val="006C4DF2"/>
    <w:rsid w:val="006C55C9"/>
    <w:rsid w:val="006C6DD0"/>
    <w:rsid w:val="006D18A2"/>
    <w:rsid w:val="006D2C38"/>
    <w:rsid w:val="006D36C2"/>
    <w:rsid w:val="006D38F7"/>
    <w:rsid w:val="006D6EBA"/>
    <w:rsid w:val="006E1746"/>
    <w:rsid w:val="006E1D16"/>
    <w:rsid w:val="006E1DB6"/>
    <w:rsid w:val="006E2E4A"/>
    <w:rsid w:val="006E3AB5"/>
    <w:rsid w:val="006E67D1"/>
    <w:rsid w:val="006F140C"/>
    <w:rsid w:val="006F1B60"/>
    <w:rsid w:val="006F3023"/>
    <w:rsid w:val="006F3392"/>
    <w:rsid w:val="006F35E7"/>
    <w:rsid w:val="006F3A41"/>
    <w:rsid w:val="006F41C4"/>
    <w:rsid w:val="006F50CF"/>
    <w:rsid w:val="006F6694"/>
    <w:rsid w:val="006F7E99"/>
    <w:rsid w:val="007041B4"/>
    <w:rsid w:val="00705116"/>
    <w:rsid w:val="00706D1E"/>
    <w:rsid w:val="0071149E"/>
    <w:rsid w:val="00713C2A"/>
    <w:rsid w:val="00714C45"/>
    <w:rsid w:val="00716E0F"/>
    <w:rsid w:val="00717132"/>
    <w:rsid w:val="0071737B"/>
    <w:rsid w:val="00720A09"/>
    <w:rsid w:val="007217E3"/>
    <w:rsid w:val="00721945"/>
    <w:rsid w:val="00721989"/>
    <w:rsid w:val="00722470"/>
    <w:rsid w:val="007245CC"/>
    <w:rsid w:val="00724A9F"/>
    <w:rsid w:val="00726154"/>
    <w:rsid w:val="007276A6"/>
    <w:rsid w:val="00727BF2"/>
    <w:rsid w:val="00727C63"/>
    <w:rsid w:val="007305E6"/>
    <w:rsid w:val="007326D9"/>
    <w:rsid w:val="00734F3D"/>
    <w:rsid w:val="0073557D"/>
    <w:rsid w:val="007368FE"/>
    <w:rsid w:val="00737F97"/>
    <w:rsid w:val="00741B37"/>
    <w:rsid w:val="00741D1E"/>
    <w:rsid w:val="007421F1"/>
    <w:rsid w:val="007425EB"/>
    <w:rsid w:val="00742FF8"/>
    <w:rsid w:val="00743EA4"/>
    <w:rsid w:val="00747822"/>
    <w:rsid w:val="007503C2"/>
    <w:rsid w:val="007506EA"/>
    <w:rsid w:val="0075084F"/>
    <w:rsid w:val="00750C70"/>
    <w:rsid w:val="00752DAD"/>
    <w:rsid w:val="0075304A"/>
    <w:rsid w:val="007538B3"/>
    <w:rsid w:val="00754F51"/>
    <w:rsid w:val="007552EA"/>
    <w:rsid w:val="00760B7F"/>
    <w:rsid w:val="00761E63"/>
    <w:rsid w:val="00762F52"/>
    <w:rsid w:val="00763AD7"/>
    <w:rsid w:val="00763C49"/>
    <w:rsid w:val="00766272"/>
    <w:rsid w:val="00767CD9"/>
    <w:rsid w:val="007730EB"/>
    <w:rsid w:val="00774039"/>
    <w:rsid w:val="00774AB3"/>
    <w:rsid w:val="00777E8F"/>
    <w:rsid w:val="00780288"/>
    <w:rsid w:val="007806F1"/>
    <w:rsid w:val="00782EB0"/>
    <w:rsid w:val="00784829"/>
    <w:rsid w:val="00784AC6"/>
    <w:rsid w:val="00785EE9"/>
    <w:rsid w:val="00790770"/>
    <w:rsid w:val="0079310C"/>
    <w:rsid w:val="00794DEB"/>
    <w:rsid w:val="007A1D6A"/>
    <w:rsid w:val="007A2DFB"/>
    <w:rsid w:val="007A40FC"/>
    <w:rsid w:val="007A50DC"/>
    <w:rsid w:val="007A5F0B"/>
    <w:rsid w:val="007A6961"/>
    <w:rsid w:val="007A698A"/>
    <w:rsid w:val="007B23D5"/>
    <w:rsid w:val="007B242B"/>
    <w:rsid w:val="007B311B"/>
    <w:rsid w:val="007B64B3"/>
    <w:rsid w:val="007B72E5"/>
    <w:rsid w:val="007B7338"/>
    <w:rsid w:val="007C15FF"/>
    <w:rsid w:val="007C1615"/>
    <w:rsid w:val="007C17C7"/>
    <w:rsid w:val="007C1EA8"/>
    <w:rsid w:val="007C2172"/>
    <w:rsid w:val="007C25AB"/>
    <w:rsid w:val="007C2B69"/>
    <w:rsid w:val="007C3724"/>
    <w:rsid w:val="007C7BD1"/>
    <w:rsid w:val="007D1B67"/>
    <w:rsid w:val="007D338C"/>
    <w:rsid w:val="007D39F6"/>
    <w:rsid w:val="007E0D05"/>
    <w:rsid w:val="007E0DD9"/>
    <w:rsid w:val="007E164D"/>
    <w:rsid w:val="007E1E9A"/>
    <w:rsid w:val="007E34E2"/>
    <w:rsid w:val="007E39E5"/>
    <w:rsid w:val="007E4C19"/>
    <w:rsid w:val="007E5089"/>
    <w:rsid w:val="007E5CCE"/>
    <w:rsid w:val="007E6686"/>
    <w:rsid w:val="007E7781"/>
    <w:rsid w:val="007F1832"/>
    <w:rsid w:val="007F1CA2"/>
    <w:rsid w:val="007F2FC5"/>
    <w:rsid w:val="007F432E"/>
    <w:rsid w:val="007F78AE"/>
    <w:rsid w:val="007F7EC6"/>
    <w:rsid w:val="00800110"/>
    <w:rsid w:val="008036BC"/>
    <w:rsid w:val="008038AC"/>
    <w:rsid w:val="00804F15"/>
    <w:rsid w:val="00805646"/>
    <w:rsid w:val="0080706D"/>
    <w:rsid w:val="008103EA"/>
    <w:rsid w:val="008104FE"/>
    <w:rsid w:val="008131C4"/>
    <w:rsid w:val="008155EB"/>
    <w:rsid w:val="00817145"/>
    <w:rsid w:val="00823BFD"/>
    <w:rsid w:val="00823DC3"/>
    <w:rsid w:val="0082403F"/>
    <w:rsid w:val="0082623B"/>
    <w:rsid w:val="00826631"/>
    <w:rsid w:val="00826F7B"/>
    <w:rsid w:val="008277A3"/>
    <w:rsid w:val="00827825"/>
    <w:rsid w:val="00827A85"/>
    <w:rsid w:val="008301CF"/>
    <w:rsid w:val="008301D4"/>
    <w:rsid w:val="00831457"/>
    <w:rsid w:val="00833923"/>
    <w:rsid w:val="00836166"/>
    <w:rsid w:val="00836556"/>
    <w:rsid w:val="00836BF3"/>
    <w:rsid w:val="008449C6"/>
    <w:rsid w:val="00844D6E"/>
    <w:rsid w:val="00844D84"/>
    <w:rsid w:val="0084556A"/>
    <w:rsid w:val="00845FFF"/>
    <w:rsid w:val="00847DD3"/>
    <w:rsid w:val="00850715"/>
    <w:rsid w:val="00851278"/>
    <w:rsid w:val="0085201F"/>
    <w:rsid w:val="0085334F"/>
    <w:rsid w:val="00854285"/>
    <w:rsid w:val="00860619"/>
    <w:rsid w:val="00860CAA"/>
    <w:rsid w:val="00860D29"/>
    <w:rsid w:val="008619C0"/>
    <w:rsid w:val="008619DC"/>
    <w:rsid w:val="00861A41"/>
    <w:rsid w:val="008629B7"/>
    <w:rsid w:val="00864BB1"/>
    <w:rsid w:val="0087081B"/>
    <w:rsid w:val="008726C1"/>
    <w:rsid w:val="00872ADF"/>
    <w:rsid w:val="00872B75"/>
    <w:rsid w:val="00874EF3"/>
    <w:rsid w:val="00874FA2"/>
    <w:rsid w:val="0088021F"/>
    <w:rsid w:val="00880B6C"/>
    <w:rsid w:val="00881607"/>
    <w:rsid w:val="0088400A"/>
    <w:rsid w:val="008854B0"/>
    <w:rsid w:val="008867F0"/>
    <w:rsid w:val="00887E82"/>
    <w:rsid w:val="008919D0"/>
    <w:rsid w:val="00893185"/>
    <w:rsid w:val="0089518A"/>
    <w:rsid w:val="00896812"/>
    <w:rsid w:val="00896AD1"/>
    <w:rsid w:val="00896C2A"/>
    <w:rsid w:val="00897F28"/>
    <w:rsid w:val="008A0C14"/>
    <w:rsid w:val="008A164F"/>
    <w:rsid w:val="008A2732"/>
    <w:rsid w:val="008A43F1"/>
    <w:rsid w:val="008A7278"/>
    <w:rsid w:val="008B0021"/>
    <w:rsid w:val="008B013F"/>
    <w:rsid w:val="008B35A5"/>
    <w:rsid w:val="008B44CA"/>
    <w:rsid w:val="008B5131"/>
    <w:rsid w:val="008B6DCB"/>
    <w:rsid w:val="008B71EC"/>
    <w:rsid w:val="008B7585"/>
    <w:rsid w:val="008C1903"/>
    <w:rsid w:val="008C3C2D"/>
    <w:rsid w:val="008C3CFE"/>
    <w:rsid w:val="008C543E"/>
    <w:rsid w:val="008C6088"/>
    <w:rsid w:val="008C73DC"/>
    <w:rsid w:val="008C7807"/>
    <w:rsid w:val="008D150B"/>
    <w:rsid w:val="008D1C69"/>
    <w:rsid w:val="008E29DD"/>
    <w:rsid w:val="008E4FCC"/>
    <w:rsid w:val="008E6854"/>
    <w:rsid w:val="008F105A"/>
    <w:rsid w:val="008F4683"/>
    <w:rsid w:val="008F4970"/>
    <w:rsid w:val="008F4C7F"/>
    <w:rsid w:val="008F5047"/>
    <w:rsid w:val="008F5C14"/>
    <w:rsid w:val="008F5D5C"/>
    <w:rsid w:val="008F64D6"/>
    <w:rsid w:val="008F6B64"/>
    <w:rsid w:val="00900072"/>
    <w:rsid w:val="00902164"/>
    <w:rsid w:val="00902473"/>
    <w:rsid w:val="00903AEA"/>
    <w:rsid w:val="00904616"/>
    <w:rsid w:val="00905531"/>
    <w:rsid w:val="00905C03"/>
    <w:rsid w:val="009065B4"/>
    <w:rsid w:val="00906728"/>
    <w:rsid w:val="009076F2"/>
    <w:rsid w:val="0091057A"/>
    <w:rsid w:val="00913D6B"/>
    <w:rsid w:val="0091475E"/>
    <w:rsid w:val="00915B7D"/>
    <w:rsid w:val="00916B60"/>
    <w:rsid w:val="0091729E"/>
    <w:rsid w:val="009177C6"/>
    <w:rsid w:val="0092017F"/>
    <w:rsid w:val="0092233A"/>
    <w:rsid w:val="009223B0"/>
    <w:rsid w:val="009227D6"/>
    <w:rsid w:val="00923F20"/>
    <w:rsid w:val="009243C7"/>
    <w:rsid w:val="00925CFB"/>
    <w:rsid w:val="00926E75"/>
    <w:rsid w:val="00930A29"/>
    <w:rsid w:val="00930E53"/>
    <w:rsid w:val="00931241"/>
    <w:rsid w:val="00931FC6"/>
    <w:rsid w:val="0093404E"/>
    <w:rsid w:val="009347E7"/>
    <w:rsid w:val="00935A28"/>
    <w:rsid w:val="0093698A"/>
    <w:rsid w:val="00936FA0"/>
    <w:rsid w:val="00941563"/>
    <w:rsid w:val="009422BF"/>
    <w:rsid w:val="00942C2C"/>
    <w:rsid w:val="00943495"/>
    <w:rsid w:val="00946C99"/>
    <w:rsid w:val="00947DC5"/>
    <w:rsid w:val="0095349C"/>
    <w:rsid w:val="00953A24"/>
    <w:rsid w:val="00955031"/>
    <w:rsid w:val="00955F36"/>
    <w:rsid w:val="009562BF"/>
    <w:rsid w:val="00956380"/>
    <w:rsid w:val="009564A6"/>
    <w:rsid w:val="00961E16"/>
    <w:rsid w:val="009626D1"/>
    <w:rsid w:val="009633EA"/>
    <w:rsid w:val="00965444"/>
    <w:rsid w:val="009658BA"/>
    <w:rsid w:val="00965988"/>
    <w:rsid w:val="0096789F"/>
    <w:rsid w:val="009718E0"/>
    <w:rsid w:val="00973332"/>
    <w:rsid w:val="0097471D"/>
    <w:rsid w:val="00974C16"/>
    <w:rsid w:val="009768C9"/>
    <w:rsid w:val="009768D0"/>
    <w:rsid w:val="00980D35"/>
    <w:rsid w:val="009820FF"/>
    <w:rsid w:val="0098278F"/>
    <w:rsid w:val="009836C1"/>
    <w:rsid w:val="00984B0C"/>
    <w:rsid w:val="009862C8"/>
    <w:rsid w:val="009900CA"/>
    <w:rsid w:val="00994424"/>
    <w:rsid w:val="0099592F"/>
    <w:rsid w:val="00996516"/>
    <w:rsid w:val="009965A3"/>
    <w:rsid w:val="0099687F"/>
    <w:rsid w:val="009A0761"/>
    <w:rsid w:val="009A08E0"/>
    <w:rsid w:val="009A135B"/>
    <w:rsid w:val="009A649E"/>
    <w:rsid w:val="009A6D51"/>
    <w:rsid w:val="009A73AA"/>
    <w:rsid w:val="009B06A9"/>
    <w:rsid w:val="009B1122"/>
    <w:rsid w:val="009B2B92"/>
    <w:rsid w:val="009B4139"/>
    <w:rsid w:val="009B4CC4"/>
    <w:rsid w:val="009B51C5"/>
    <w:rsid w:val="009C21B0"/>
    <w:rsid w:val="009C63DF"/>
    <w:rsid w:val="009D1B2D"/>
    <w:rsid w:val="009D1B4B"/>
    <w:rsid w:val="009D1DC8"/>
    <w:rsid w:val="009D23A1"/>
    <w:rsid w:val="009D2C9A"/>
    <w:rsid w:val="009D3DA6"/>
    <w:rsid w:val="009D729E"/>
    <w:rsid w:val="009D77AD"/>
    <w:rsid w:val="009D7901"/>
    <w:rsid w:val="009D7CAE"/>
    <w:rsid w:val="009E0021"/>
    <w:rsid w:val="009E37B7"/>
    <w:rsid w:val="009E3A8C"/>
    <w:rsid w:val="009E3E2C"/>
    <w:rsid w:val="009E577B"/>
    <w:rsid w:val="009F0880"/>
    <w:rsid w:val="009F0F9A"/>
    <w:rsid w:val="009F1571"/>
    <w:rsid w:val="009F1A19"/>
    <w:rsid w:val="009F762C"/>
    <w:rsid w:val="00A004B3"/>
    <w:rsid w:val="00A0179F"/>
    <w:rsid w:val="00A02250"/>
    <w:rsid w:val="00A029F7"/>
    <w:rsid w:val="00A04332"/>
    <w:rsid w:val="00A04456"/>
    <w:rsid w:val="00A04A74"/>
    <w:rsid w:val="00A04B88"/>
    <w:rsid w:val="00A04E3E"/>
    <w:rsid w:val="00A050F5"/>
    <w:rsid w:val="00A05B5D"/>
    <w:rsid w:val="00A07C37"/>
    <w:rsid w:val="00A105A8"/>
    <w:rsid w:val="00A131E9"/>
    <w:rsid w:val="00A14B22"/>
    <w:rsid w:val="00A162FD"/>
    <w:rsid w:val="00A16825"/>
    <w:rsid w:val="00A16BA9"/>
    <w:rsid w:val="00A2188D"/>
    <w:rsid w:val="00A229BE"/>
    <w:rsid w:val="00A2335E"/>
    <w:rsid w:val="00A236CD"/>
    <w:rsid w:val="00A2392E"/>
    <w:rsid w:val="00A24CE5"/>
    <w:rsid w:val="00A24D75"/>
    <w:rsid w:val="00A24DC1"/>
    <w:rsid w:val="00A25658"/>
    <w:rsid w:val="00A258BA"/>
    <w:rsid w:val="00A262A8"/>
    <w:rsid w:val="00A264BF"/>
    <w:rsid w:val="00A26A2C"/>
    <w:rsid w:val="00A26E90"/>
    <w:rsid w:val="00A2741C"/>
    <w:rsid w:val="00A279F0"/>
    <w:rsid w:val="00A30437"/>
    <w:rsid w:val="00A309ED"/>
    <w:rsid w:val="00A31C57"/>
    <w:rsid w:val="00A32A10"/>
    <w:rsid w:val="00A32CCE"/>
    <w:rsid w:val="00A337C3"/>
    <w:rsid w:val="00A340C7"/>
    <w:rsid w:val="00A36D15"/>
    <w:rsid w:val="00A37737"/>
    <w:rsid w:val="00A40735"/>
    <w:rsid w:val="00A407AA"/>
    <w:rsid w:val="00A40D8B"/>
    <w:rsid w:val="00A426BE"/>
    <w:rsid w:val="00A42C4E"/>
    <w:rsid w:val="00A42CA8"/>
    <w:rsid w:val="00A43A5B"/>
    <w:rsid w:val="00A43E17"/>
    <w:rsid w:val="00A44816"/>
    <w:rsid w:val="00A46C3B"/>
    <w:rsid w:val="00A47921"/>
    <w:rsid w:val="00A52085"/>
    <w:rsid w:val="00A52424"/>
    <w:rsid w:val="00A528A8"/>
    <w:rsid w:val="00A55371"/>
    <w:rsid w:val="00A564E2"/>
    <w:rsid w:val="00A60446"/>
    <w:rsid w:val="00A6121B"/>
    <w:rsid w:val="00A6221B"/>
    <w:rsid w:val="00A629C5"/>
    <w:rsid w:val="00A63D0B"/>
    <w:rsid w:val="00A64661"/>
    <w:rsid w:val="00A64785"/>
    <w:rsid w:val="00A65099"/>
    <w:rsid w:val="00A66247"/>
    <w:rsid w:val="00A66263"/>
    <w:rsid w:val="00A66C4D"/>
    <w:rsid w:val="00A67A2A"/>
    <w:rsid w:val="00A70CA3"/>
    <w:rsid w:val="00A71B43"/>
    <w:rsid w:val="00A71C67"/>
    <w:rsid w:val="00A7394A"/>
    <w:rsid w:val="00A80096"/>
    <w:rsid w:val="00A80BDB"/>
    <w:rsid w:val="00A81273"/>
    <w:rsid w:val="00A84C51"/>
    <w:rsid w:val="00A85CAA"/>
    <w:rsid w:val="00A85E77"/>
    <w:rsid w:val="00A86B4C"/>
    <w:rsid w:val="00A92D42"/>
    <w:rsid w:val="00A935D6"/>
    <w:rsid w:val="00A93DCD"/>
    <w:rsid w:val="00A96664"/>
    <w:rsid w:val="00A96B9D"/>
    <w:rsid w:val="00AA00A1"/>
    <w:rsid w:val="00AA0A2F"/>
    <w:rsid w:val="00AA0B2B"/>
    <w:rsid w:val="00AA0D06"/>
    <w:rsid w:val="00AA3198"/>
    <w:rsid w:val="00AA3D7E"/>
    <w:rsid w:val="00AA4281"/>
    <w:rsid w:val="00AA5B5E"/>
    <w:rsid w:val="00AA6B0A"/>
    <w:rsid w:val="00AA7410"/>
    <w:rsid w:val="00AA793F"/>
    <w:rsid w:val="00AB012A"/>
    <w:rsid w:val="00AB0E6B"/>
    <w:rsid w:val="00AB1403"/>
    <w:rsid w:val="00AB2131"/>
    <w:rsid w:val="00AB3676"/>
    <w:rsid w:val="00AB3D11"/>
    <w:rsid w:val="00AB4052"/>
    <w:rsid w:val="00AB42D5"/>
    <w:rsid w:val="00AB4C6D"/>
    <w:rsid w:val="00AB6000"/>
    <w:rsid w:val="00AB7238"/>
    <w:rsid w:val="00AB7EF5"/>
    <w:rsid w:val="00AC028F"/>
    <w:rsid w:val="00AC1727"/>
    <w:rsid w:val="00AC2964"/>
    <w:rsid w:val="00AC6B7E"/>
    <w:rsid w:val="00AC704E"/>
    <w:rsid w:val="00AC7A55"/>
    <w:rsid w:val="00AD0336"/>
    <w:rsid w:val="00AD17F9"/>
    <w:rsid w:val="00AD558D"/>
    <w:rsid w:val="00AD564A"/>
    <w:rsid w:val="00AD5656"/>
    <w:rsid w:val="00AE1047"/>
    <w:rsid w:val="00AE2985"/>
    <w:rsid w:val="00AE4C46"/>
    <w:rsid w:val="00AE6BCA"/>
    <w:rsid w:val="00AE7AA9"/>
    <w:rsid w:val="00AE7B2E"/>
    <w:rsid w:val="00AE7CD1"/>
    <w:rsid w:val="00AF0615"/>
    <w:rsid w:val="00AF15B9"/>
    <w:rsid w:val="00AF20BC"/>
    <w:rsid w:val="00AF2222"/>
    <w:rsid w:val="00AF2308"/>
    <w:rsid w:val="00AF29F8"/>
    <w:rsid w:val="00AF4403"/>
    <w:rsid w:val="00AF47DD"/>
    <w:rsid w:val="00AF5876"/>
    <w:rsid w:val="00AF5C96"/>
    <w:rsid w:val="00AF69F6"/>
    <w:rsid w:val="00AF7631"/>
    <w:rsid w:val="00AF7E0C"/>
    <w:rsid w:val="00B00B68"/>
    <w:rsid w:val="00B04468"/>
    <w:rsid w:val="00B05361"/>
    <w:rsid w:val="00B05A14"/>
    <w:rsid w:val="00B05C98"/>
    <w:rsid w:val="00B077BB"/>
    <w:rsid w:val="00B10032"/>
    <w:rsid w:val="00B10C89"/>
    <w:rsid w:val="00B1185A"/>
    <w:rsid w:val="00B12F31"/>
    <w:rsid w:val="00B1599F"/>
    <w:rsid w:val="00B16878"/>
    <w:rsid w:val="00B169BD"/>
    <w:rsid w:val="00B2022D"/>
    <w:rsid w:val="00B22383"/>
    <w:rsid w:val="00B24355"/>
    <w:rsid w:val="00B24BB7"/>
    <w:rsid w:val="00B263D6"/>
    <w:rsid w:val="00B3060E"/>
    <w:rsid w:val="00B32126"/>
    <w:rsid w:val="00B338F3"/>
    <w:rsid w:val="00B34654"/>
    <w:rsid w:val="00B35E97"/>
    <w:rsid w:val="00B36453"/>
    <w:rsid w:val="00B36720"/>
    <w:rsid w:val="00B37BFC"/>
    <w:rsid w:val="00B40568"/>
    <w:rsid w:val="00B40C35"/>
    <w:rsid w:val="00B41A90"/>
    <w:rsid w:val="00B41A9C"/>
    <w:rsid w:val="00B44F09"/>
    <w:rsid w:val="00B45EF1"/>
    <w:rsid w:val="00B47D36"/>
    <w:rsid w:val="00B503C4"/>
    <w:rsid w:val="00B53745"/>
    <w:rsid w:val="00B54754"/>
    <w:rsid w:val="00B54966"/>
    <w:rsid w:val="00B54B9E"/>
    <w:rsid w:val="00B5555B"/>
    <w:rsid w:val="00B61090"/>
    <w:rsid w:val="00B637B5"/>
    <w:rsid w:val="00B64709"/>
    <w:rsid w:val="00B64A3F"/>
    <w:rsid w:val="00B65B63"/>
    <w:rsid w:val="00B66602"/>
    <w:rsid w:val="00B70AA3"/>
    <w:rsid w:val="00B71634"/>
    <w:rsid w:val="00B73BDD"/>
    <w:rsid w:val="00B8382A"/>
    <w:rsid w:val="00B84B92"/>
    <w:rsid w:val="00B853D1"/>
    <w:rsid w:val="00B85625"/>
    <w:rsid w:val="00B85A8F"/>
    <w:rsid w:val="00B942C1"/>
    <w:rsid w:val="00B94F24"/>
    <w:rsid w:val="00BA023D"/>
    <w:rsid w:val="00BA1002"/>
    <w:rsid w:val="00BA1251"/>
    <w:rsid w:val="00BA13AB"/>
    <w:rsid w:val="00BA3671"/>
    <w:rsid w:val="00BA382C"/>
    <w:rsid w:val="00BA39E6"/>
    <w:rsid w:val="00BA61AD"/>
    <w:rsid w:val="00BA6B66"/>
    <w:rsid w:val="00BB1CE4"/>
    <w:rsid w:val="00BB38B1"/>
    <w:rsid w:val="00BB57C6"/>
    <w:rsid w:val="00BB6B94"/>
    <w:rsid w:val="00BB7CEB"/>
    <w:rsid w:val="00BC0E21"/>
    <w:rsid w:val="00BC4CFA"/>
    <w:rsid w:val="00BC58AE"/>
    <w:rsid w:val="00BC7C37"/>
    <w:rsid w:val="00BD0DE0"/>
    <w:rsid w:val="00BD1AFD"/>
    <w:rsid w:val="00BD2900"/>
    <w:rsid w:val="00BD323F"/>
    <w:rsid w:val="00BD34DA"/>
    <w:rsid w:val="00BD3A76"/>
    <w:rsid w:val="00BD54B1"/>
    <w:rsid w:val="00BD5FF3"/>
    <w:rsid w:val="00BD7E11"/>
    <w:rsid w:val="00BE0262"/>
    <w:rsid w:val="00BE04F0"/>
    <w:rsid w:val="00BE1577"/>
    <w:rsid w:val="00BE2CFC"/>
    <w:rsid w:val="00BE2EC7"/>
    <w:rsid w:val="00BE357C"/>
    <w:rsid w:val="00BE3AE3"/>
    <w:rsid w:val="00BE4323"/>
    <w:rsid w:val="00BE4431"/>
    <w:rsid w:val="00BE448A"/>
    <w:rsid w:val="00BF0DBA"/>
    <w:rsid w:val="00BF46C8"/>
    <w:rsid w:val="00BF5F10"/>
    <w:rsid w:val="00BF6906"/>
    <w:rsid w:val="00BF69FC"/>
    <w:rsid w:val="00BF77F7"/>
    <w:rsid w:val="00C00416"/>
    <w:rsid w:val="00C00753"/>
    <w:rsid w:val="00C009EA"/>
    <w:rsid w:val="00C01628"/>
    <w:rsid w:val="00C01F84"/>
    <w:rsid w:val="00C02C1A"/>
    <w:rsid w:val="00C03013"/>
    <w:rsid w:val="00C043CA"/>
    <w:rsid w:val="00C047C6"/>
    <w:rsid w:val="00C05B9B"/>
    <w:rsid w:val="00C114D0"/>
    <w:rsid w:val="00C11BFC"/>
    <w:rsid w:val="00C121C6"/>
    <w:rsid w:val="00C13915"/>
    <w:rsid w:val="00C13EA1"/>
    <w:rsid w:val="00C14ADE"/>
    <w:rsid w:val="00C15D6B"/>
    <w:rsid w:val="00C16906"/>
    <w:rsid w:val="00C17C56"/>
    <w:rsid w:val="00C20392"/>
    <w:rsid w:val="00C207A7"/>
    <w:rsid w:val="00C21B1F"/>
    <w:rsid w:val="00C21D8C"/>
    <w:rsid w:val="00C22A3F"/>
    <w:rsid w:val="00C22F90"/>
    <w:rsid w:val="00C27A73"/>
    <w:rsid w:val="00C30A54"/>
    <w:rsid w:val="00C30BC6"/>
    <w:rsid w:val="00C3382C"/>
    <w:rsid w:val="00C37F4C"/>
    <w:rsid w:val="00C4024F"/>
    <w:rsid w:val="00C402D1"/>
    <w:rsid w:val="00C4085B"/>
    <w:rsid w:val="00C4326F"/>
    <w:rsid w:val="00C43310"/>
    <w:rsid w:val="00C436C3"/>
    <w:rsid w:val="00C44D32"/>
    <w:rsid w:val="00C46800"/>
    <w:rsid w:val="00C46A1A"/>
    <w:rsid w:val="00C46BC3"/>
    <w:rsid w:val="00C47AAE"/>
    <w:rsid w:val="00C47D3F"/>
    <w:rsid w:val="00C50327"/>
    <w:rsid w:val="00C50AC2"/>
    <w:rsid w:val="00C52903"/>
    <w:rsid w:val="00C52DA9"/>
    <w:rsid w:val="00C547B4"/>
    <w:rsid w:val="00C54FF4"/>
    <w:rsid w:val="00C5502D"/>
    <w:rsid w:val="00C55A80"/>
    <w:rsid w:val="00C560A2"/>
    <w:rsid w:val="00C5624D"/>
    <w:rsid w:val="00C56812"/>
    <w:rsid w:val="00C56D8B"/>
    <w:rsid w:val="00C56FD6"/>
    <w:rsid w:val="00C5704A"/>
    <w:rsid w:val="00C62C00"/>
    <w:rsid w:val="00C6508A"/>
    <w:rsid w:val="00C676AE"/>
    <w:rsid w:val="00C7084E"/>
    <w:rsid w:val="00C7127D"/>
    <w:rsid w:val="00C72998"/>
    <w:rsid w:val="00C72A1F"/>
    <w:rsid w:val="00C731C2"/>
    <w:rsid w:val="00C73758"/>
    <w:rsid w:val="00C73E7F"/>
    <w:rsid w:val="00C73F0D"/>
    <w:rsid w:val="00C76914"/>
    <w:rsid w:val="00C76A76"/>
    <w:rsid w:val="00C76D7E"/>
    <w:rsid w:val="00C819F7"/>
    <w:rsid w:val="00C822B2"/>
    <w:rsid w:val="00C840A1"/>
    <w:rsid w:val="00C857F7"/>
    <w:rsid w:val="00C87155"/>
    <w:rsid w:val="00C87D23"/>
    <w:rsid w:val="00C87DD9"/>
    <w:rsid w:val="00C903CD"/>
    <w:rsid w:val="00C91DB0"/>
    <w:rsid w:val="00C91FF2"/>
    <w:rsid w:val="00C92551"/>
    <w:rsid w:val="00C9267E"/>
    <w:rsid w:val="00C92D97"/>
    <w:rsid w:val="00C92F4F"/>
    <w:rsid w:val="00C93134"/>
    <w:rsid w:val="00C93BE1"/>
    <w:rsid w:val="00C945CF"/>
    <w:rsid w:val="00C958E2"/>
    <w:rsid w:val="00C95B13"/>
    <w:rsid w:val="00C96308"/>
    <w:rsid w:val="00C9676B"/>
    <w:rsid w:val="00C96F50"/>
    <w:rsid w:val="00C97C5D"/>
    <w:rsid w:val="00C97DBE"/>
    <w:rsid w:val="00CA1D2D"/>
    <w:rsid w:val="00CA2C86"/>
    <w:rsid w:val="00CA5774"/>
    <w:rsid w:val="00CA59E5"/>
    <w:rsid w:val="00CA656F"/>
    <w:rsid w:val="00CA6EB9"/>
    <w:rsid w:val="00CB7962"/>
    <w:rsid w:val="00CC177C"/>
    <w:rsid w:val="00CC29B3"/>
    <w:rsid w:val="00CC3162"/>
    <w:rsid w:val="00CC35D3"/>
    <w:rsid w:val="00CC3F4E"/>
    <w:rsid w:val="00CC403C"/>
    <w:rsid w:val="00CC43C2"/>
    <w:rsid w:val="00CC479C"/>
    <w:rsid w:val="00CC4D67"/>
    <w:rsid w:val="00CC67DD"/>
    <w:rsid w:val="00CC755E"/>
    <w:rsid w:val="00CC7932"/>
    <w:rsid w:val="00CD21EA"/>
    <w:rsid w:val="00CD3457"/>
    <w:rsid w:val="00CD4D9B"/>
    <w:rsid w:val="00CD4F8D"/>
    <w:rsid w:val="00CD55B0"/>
    <w:rsid w:val="00CD6DA4"/>
    <w:rsid w:val="00CD706F"/>
    <w:rsid w:val="00CD7392"/>
    <w:rsid w:val="00CE0C1F"/>
    <w:rsid w:val="00CE3600"/>
    <w:rsid w:val="00CE3686"/>
    <w:rsid w:val="00CE47D0"/>
    <w:rsid w:val="00CE483B"/>
    <w:rsid w:val="00CE561F"/>
    <w:rsid w:val="00CE7DA8"/>
    <w:rsid w:val="00CE7E8E"/>
    <w:rsid w:val="00CF124A"/>
    <w:rsid w:val="00CF18D7"/>
    <w:rsid w:val="00CF2BAB"/>
    <w:rsid w:val="00CF2D66"/>
    <w:rsid w:val="00CF483E"/>
    <w:rsid w:val="00CF5961"/>
    <w:rsid w:val="00CF6081"/>
    <w:rsid w:val="00CF718C"/>
    <w:rsid w:val="00CF7F6D"/>
    <w:rsid w:val="00D00387"/>
    <w:rsid w:val="00D00D59"/>
    <w:rsid w:val="00D01E3A"/>
    <w:rsid w:val="00D02240"/>
    <w:rsid w:val="00D0233E"/>
    <w:rsid w:val="00D0256B"/>
    <w:rsid w:val="00D02839"/>
    <w:rsid w:val="00D03BEF"/>
    <w:rsid w:val="00D04318"/>
    <w:rsid w:val="00D04DF0"/>
    <w:rsid w:val="00D050D5"/>
    <w:rsid w:val="00D0534A"/>
    <w:rsid w:val="00D05926"/>
    <w:rsid w:val="00D06D4B"/>
    <w:rsid w:val="00D077F0"/>
    <w:rsid w:val="00D102B9"/>
    <w:rsid w:val="00D10D2C"/>
    <w:rsid w:val="00D119B4"/>
    <w:rsid w:val="00D13CCF"/>
    <w:rsid w:val="00D146E2"/>
    <w:rsid w:val="00D15FD5"/>
    <w:rsid w:val="00D16AD4"/>
    <w:rsid w:val="00D1714F"/>
    <w:rsid w:val="00D20634"/>
    <w:rsid w:val="00D2070B"/>
    <w:rsid w:val="00D20C16"/>
    <w:rsid w:val="00D21B1F"/>
    <w:rsid w:val="00D3001F"/>
    <w:rsid w:val="00D30A70"/>
    <w:rsid w:val="00D31ABA"/>
    <w:rsid w:val="00D334BC"/>
    <w:rsid w:val="00D3468A"/>
    <w:rsid w:val="00D3496D"/>
    <w:rsid w:val="00D353F4"/>
    <w:rsid w:val="00D369E5"/>
    <w:rsid w:val="00D36E2C"/>
    <w:rsid w:val="00D4144E"/>
    <w:rsid w:val="00D4266D"/>
    <w:rsid w:val="00D4399F"/>
    <w:rsid w:val="00D4402A"/>
    <w:rsid w:val="00D44FD1"/>
    <w:rsid w:val="00D45528"/>
    <w:rsid w:val="00D46CA6"/>
    <w:rsid w:val="00D4784E"/>
    <w:rsid w:val="00D47B06"/>
    <w:rsid w:val="00D500CF"/>
    <w:rsid w:val="00D517BF"/>
    <w:rsid w:val="00D518B9"/>
    <w:rsid w:val="00D51ECC"/>
    <w:rsid w:val="00D52820"/>
    <w:rsid w:val="00D53DE6"/>
    <w:rsid w:val="00D548E5"/>
    <w:rsid w:val="00D5637F"/>
    <w:rsid w:val="00D56988"/>
    <w:rsid w:val="00D56C1B"/>
    <w:rsid w:val="00D572B7"/>
    <w:rsid w:val="00D62887"/>
    <w:rsid w:val="00D639F3"/>
    <w:rsid w:val="00D63E59"/>
    <w:rsid w:val="00D64C47"/>
    <w:rsid w:val="00D64FF0"/>
    <w:rsid w:val="00D65EC8"/>
    <w:rsid w:val="00D67106"/>
    <w:rsid w:val="00D676C5"/>
    <w:rsid w:val="00D72337"/>
    <w:rsid w:val="00D73594"/>
    <w:rsid w:val="00D74779"/>
    <w:rsid w:val="00D765AE"/>
    <w:rsid w:val="00D766E7"/>
    <w:rsid w:val="00D76AD1"/>
    <w:rsid w:val="00D81A9B"/>
    <w:rsid w:val="00D86A37"/>
    <w:rsid w:val="00D87969"/>
    <w:rsid w:val="00D87B9B"/>
    <w:rsid w:val="00D92FD8"/>
    <w:rsid w:val="00D95463"/>
    <w:rsid w:val="00D96D38"/>
    <w:rsid w:val="00DA027B"/>
    <w:rsid w:val="00DA0992"/>
    <w:rsid w:val="00DA1A29"/>
    <w:rsid w:val="00DA1CF1"/>
    <w:rsid w:val="00DA1F86"/>
    <w:rsid w:val="00DA4368"/>
    <w:rsid w:val="00DA49C7"/>
    <w:rsid w:val="00DA5FE9"/>
    <w:rsid w:val="00DA69C0"/>
    <w:rsid w:val="00DA7181"/>
    <w:rsid w:val="00DB0351"/>
    <w:rsid w:val="00DB19DE"/>
    <w:rsid w:val="00DB2097"/>
    <w:rsid w:val="00DB27A7"/>
    <w:rsid w:val="00DB43DA"/>
    <w:rsid w:val="00DB59C5"/>
    <w:rsid w:val="00DB6408"/>
    <w:rsid w:val="00DB76D1"/>
    <w:rsid w:val="00DC3234"/>
    <w:rsid w:val="00DC403B"/>
    <w:rsid w:val="00DC66EB"/>
    <w:rsid w:val="00DC6D83"/>
    <w:rsid w:val="00DC77F3"/>
    <w:rsid w:val="00DC7F58"/>
    <w:rsid w:val="00DD0303"/>
    <w:rsid w:val="00DD0DF6"/>
    <w:rsid w:val="00DD15C6"/>
    <w:rsid w:val="00DD4FF1"/>
    <w:rsid w:val="00DD5DEF"/>
    <w:rsid w:val="00DD6269"/>
    <w:rsid w:val="00DD650F"/>
    <w:rsid w:val="00DE0B8B"/>
    <w:rsid w:val="00DE3123"/>
    <w:rsid w:val="00DE407A"/>
    <w:rsid w:val="00DE5854"/>
    <w:rsid w:val="00DE7E30"/>
    <w:rsid w:val="00DE7FD6"/>
    <w:rsid w:val="00DF3866"/>
    <w:rsid w:val="00DF38A7"/>
    <w:rsid w:val="00DF691D"/>
    <w:rsid w:val="00DF6C5C"/>
    <w:rsid w:val="00DF6D80"/>
    <w:rsid w:val="00E043AA"/>
    <w:rsid w:val="00E13EE3"/>
    <w:rsid w:val="00E13FC1"/>
    <w:rsid w:val="00E15953"/>
    <w:rsid w:val="00E16E80"/>
    <w:rsid w:val="00E175DE"/>
    <w:rsid w:val="00E20235"/>
    <w:rsid w:val="00E2154B"/>
    <w:rsid w:val="00E216AB"/>
    <w:rsid w:val="00E23A62"/>
    <w:rsid w:val="00E243D3"/>
    <w:rsid w:val="00E251A1"/>
    <w:rsid w:val="00E26746"/>
    <w:rsid w:val="00E2716D"/>
    <w:rsid w:val="00E305BF"/>
    <w:rsid w:val="00E31403"/>
    <w:rsid w:val="00E34615"/>
    <w:rsid w:val="00E3538C"/>
    <w:rsid w:val="00E36070"/>
    <w:rsid w:val="00E4050C"/>
    <w:rsid w:val="00E42017"/>
    <w:rsid w:val="00E420D4"/>
    <w:rsid w:val="00E4215F"/>
    <w:rsid w:val="00E45951"/>
    <w:rsid w:val="00E4597E"/>
    <w:rsid w:val="00E45B78"/>
    <w:rsid w:val="00E45FE5"/>
    <w:rsid w:val="00E46FCD"/>
    <w:rsid w:val="00E52900"/>
    <w:rsid w:val="00E54033"/>
    <w:rsid w:val="00E540AD"/>
    <w:rsid w:val="00E56D7D"/>
    <w:rsid w:val="00E57712"/>
    <w:rsid w:val="00E600DA"/>
    <w:rsid w:val="00E6535C"/>
    <w:rsid w:val="00E67282"/>
    <w:rsid w:val="00E758E0"/>
    <w:rsid w:val="00E76D8E"/>
    <w:rsid w:val="00E7700E"/>
    <w:rsid w:val="00E77E3A"/>
    <w:rsid w:val="00E810CB"/>
    <w:rsid w:val="00E81618"/>
    <w:rsid w:val="00E82064"/>
    <w:rsid w:val="00E822F8"/>
    <w:rsid w:val="00E82316"/>
    <w:rsid w:val="00E83B8C"/>
    <w:rsid w:val="00E84A2A"/>
    <w:rsid w:val="00E84DC6"/>
    <w:rsid w:val="00E851DC"/>
    <w:rsid w:val="00E8576A"/>
    <w:rsid w:val="00E86CB6"/>
    <w:rsid w:val="00E87B5B"/>
    <w:rsid w:val="00E90E60"/>
    <w:rsid w:val="00E931F2"/>
    <w:rsid w:val="00E94AFE"/>
    <w:rsid w:val="00E958E9"/>
    <w:rsid w:val="00E959EB"/>
    <w:rsid w:val="00E965BB"/>
    <w:rsid w:val="00E96ADE"/>
    <w:rsid w:val="00E96D4A"/>
    <w:rsid w:val="00EA0896"/>
    <w:rsid w:val="00EA367A"/>
    <w:rsid w:val="00EA49B4"/>
    <w:rsid w:val="00EA6DEB"/>
    <w:rsid w:val="00EA784C"/>
    <w:rsid w:val="00EB1D04"/>
    <w:rsid w:val="00EB2CD5"/>
    <w:rsid w:val="00EB37AA"/>
    <w:rsid w:val="00EB550A"/>
    <w:rsid w:val="00EB5648"/>
    <w:rsid w:val="00EB57B4"/>
    <w:rsid w:val="00EB66AD"/>
    <w:rsid w:val="00EB6B10"/>
    <w:rsid w:val="00EB7251"/>
    <w:rsid w:val="00EC00FD"/>
    <w:rsid w:val="00EC1383"/>
    <w:rsid w:val="00EC35C8"/>
    <w:rsid w:val="00EC7A10"/>
    <w:rsid w:val="00EC7B4E"/>
    <w:rsid w:val="00ED066F"/>
    <w:rsid w:val="00ED0907"/>
    <w:rsid w:val="00ED4B43"/>
    <w:rsid w:val="00ED5D02"/>
    <w:rsid w:val="00ED7D04"/>
    <w:rsid w:val="00EE0CF5"/>
    <w:rsid w:val="00EE0E9F"/>
    <w:rsid w:val="00EE2370"/>
    <w:rsid w:val="00EE3C02"/>
    <w:rsid w:val="00EE3D14"/>
    <w:rsid w:val="00EE49F8"/>
    <w:rsid w:val="00EF1670"/>
    <w:rsid w:val="00EF19B0"/>
    <w:rsid w:val="00EF1ACD"/>
    <w:rsid w:val="00EF2199"/>
    <w:rsid w:val="00EF2516"/>
    <w:rsid w:val="00EF3CC2"/>
    <w:rsid w:val="00EF4921"/>
    <w:rsid w:val="00EF4BBC"/>
    <w:rsid w:val="00F03E20"/>
    <w:rsid w:val="00F03FAA"/>
    <w:rsid w:val="00F0426E"/>
    <w:rsid w:val="00F04A46"/>
    <w:rsid w:val="00F04CA8"/>
    <w:rsid w:val="00F056D1"/>
    <w:rsid w:val="00F067CD"/>
    <w:rsid w:val="00F10C33"/>
    <w:rsid w:val="00F11109"/>
    <w:rsid w:val="00F22DBC"/>
    <w:rsid w:val="00F23FDC"/>
    <w:rsid w:val="00F2627C"/>
    <w:rsid w:val="00F26B16"/>
    <w:rsid w:val="00F30649"/>
    <w:rsid w:val="00F30A44"/>
    <w:rsid w:val="00F30C5B"/>
    <w:rsid w:val="00F33AB5"/>
    <w:rsid w:val="00F36E8A"/>
    <w:rsid w:val="00F40E8E"/>
    <w:rsid w:val="00F41805"/>
    <w:rsid w:val="00F42764"/>
    <w:rsid w:val="00F449F2"/>
    <w:rsid w:val="00F44C21"/>
    <w:rsid w:val="00F44E35"/>
    <w:rsid w:val="00F4543E"/>
    <w:rsid w:val="00F45972"/>
    <w:rsid w:val="00F47F4C"/>
    <w:rsid w:val="00F5059D"/>
    <w:rsid w:val="00F5129B"/>
    <w:rsid w:val="00F522A1"/>
    <w:rsid w:val="00F53F3D"/>
    <w:rsid w:val="00F5560A"/>
    <w:rsid w:val="00F562EA"/>
    <w:rsid w:val="00F601EC"/>
    <w:rsid w:val="00F62CEC"/>
    <w:rsid w:val="00F63DE6"/>
    <w:rsid w:val="00F6427B"/>
    <w:rsid w:val="00F643B7"/>
    <w:rsid w:val="00F6572D"/>
    <w:rsid w:val="00F675A5"/>
    <w:rsid w:val="00F67BA2"/>
    <w:rsid w:val="00F70D41"/>
    <w:rsid w:val="00F71709"/>
    <w:rsid w:val="00F734E6"/>
    <w:rsid w:val="00F7593E"/>
    <w:rsid w:val="00F75F5D"/>
    <w:rsid w:val="00F76410"/>
    <w:rsid w:val="00F766DA"/>
    <w:rsid w:val="00F775BC"/>
    <w:rsid w:val="00F8251E"/>
    <w:rsid w:val="00F82F49"/>
    <w:rsid w:val="00F836DA"/>
    <w:rsid w:val="00F85100"/>
    <w:rsid w:val="00F85DF1"/>
    <w:rsid w:val="00F8671A"/>
    <w:rsid w:val="00F8753F"/>
    <w:rsid w:val="00F900D6"/>
    <w:rsid w:val="00F91C75"/>
    <w:rsid w:val="00F92CC1"/>
    <w:rsid w:val="00F937DF"/>
    <w:rsid w:val="00F95F67"/>
    <w:rsid w:val="00F96073"/>
    <w:rsid w:val="00F9752E"/>
    <w:rsid w:val="00F97610"/>
    <w:rsid w:val="00FA111D"/>
    <w:rsid w:val="00FA181A"/>
    <w:rsid w:val="00FA2AEC"/>
    <w:rsid w:val="00FA33E4"/>
    <w:rsid w:val="00FB0105"/>
    <w:rsid w:val="00FB0F53"/>
    <w:rsid w:val="00FB3136"/>
    <w:rsid w:val="00FC073A"/>
    <w:rsid w:val="00FC0C29"/>
    <w:rsid w:val="00FC17EC"/>
    <w:rsid w:val="00FC2119"/>
    <w:rsid w:val="00FC497B"/>
    <w:rsid w:val="00FC5162"/>
    <w:rsid w:val="00FC6F2C"/>
    <w:rsid w:val="00FC73B1"/>
    <w:rsid w:val="00FC74FD"/>
    <w:rsid w:val="00FD1A29"/>
    <w:rsid w:val="00FD3024"/>
    <w:rsid w:val="00FD42C0"/>
    <w:rsid w:val="00FD79BB"/>
    <w:rsid w:val="00FE2F34"/>
    <w:rsid w:val="00FE337E"/>
    <w:rsid w:val="00FE5659"/>
    <w:rsid w:val="00FE5D7C"/>
    <w:rsid w:val="00FE656D"/>
    <w:rsid w:val="00FE6FE9"/>
    <w:rsid w:val="00FF053A"/>
    <w:rsid w:val="00FF086B"/>
    <w:rsid w:val="00FF17DF"/>
    <w:rsid w:val="00FF453B"/>
    <w:rsid w:val="00FF4A7C"/>
    <w:rsid w:val="00FF5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-relative:page;mso-position-vertical-relative:page" o:allowincell="f" fillcolor="#008c44" stroke="f">
      <v:fill color="#008c44"/>
      <v:stroke on="f"/>
    </o:shapedefaults>
    <o:shapelayout v:ext="edit">
      <o:idmap v:ext="edit" data="2"/>
    </o:shapelayout>
  </w:shapeDefaults>
  <w:decimalSymbol w:val="."/>
  <w:listSeparator w:val=","/>
  <w14:docId w14:val="1C0BF8E8"/>
  <w14:defaultImageDpi w14:val="96"/>
  <w15:docId w15:val="{5D130BDA-7040-4BB1-87BB-93D9C3F73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94AD6"/>
    <w:pPr>
      <w:widowControl w:val="0"/>
      <w:autoSpaceDE w:val="0"/>
      <w:autoSpaceDN w:val="0"/>
      <w:adjustRightInd w:val="0"/>
    </w:pPr>
    <w:rPr>
      <w:rFonts w:ascii="Times New Roman" w:hAnsi="Times New Roman" w:cs="DaunPenh"/>
      <w:sz w:val="24"/>
      <w:szCs w:val="24"/>
      <w:lang w:val="en-US" w:eastAsia="en-US" w:bidi="km-KH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62"/>
      <w:ind w:left="100"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before="83"/>
      <w:ind w:left="100"/>
      <w:outlineLvl w:val="1"/>
    </w:pPr>
    <w:rPr>
      <w:rFonts w:ascii="Arial" w:hAnsi="Arial" w:cs="Arial"/>
      <w:b/>
      <w:bCs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qFormat/>
    <w:pPr>
      <w:ind w:left="820" w:hanging="721"/>
      <w:outlineLvl w:val="2"/>
    </w:pPr>
    <w:rPr>
      <w:rFonts w:ascii="Arial" w:hAnsi="Arial" w:cs="Arial"/>
      <w:i/>
      <w:i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E2CFC"/>
    <w:pPr>
      <w:keepNext/>
      <w:spacing w:before="240" w:after="60"/>
      <w:outlineLvl w:val="3"/>
    </w:pPr>
    <w:rPr>
      <w:rFonts w:ascii="Calibri" w:hAnsi="Calibri"/>
      <w:b/>
      <w:bCs/>
      <w:sz w:val="28"/>
      <w:szCs w:val="45"/>
    </w:rPr>
  </w:style>
  <w:style w:type="paragraph" w:styleId="Heading5">
    <w:name w:val="heading 5"/>
    <w:basedOn w:val="Normal"/>
    <w:next w:val="Normal"/>
    <w:link w:val="Heading5Char"/>
    <w:uiPriority w:val="9"/>
    <w:qFormat/>
    <w:rsid w:val="00C52903"/>
    <w:pPr>
      <w:spacing w:before="66"/>
      <w:outlineLvl w:val="4"/>
    </w:pPr>
    <w:rPr>
      <w:rFonts w:ascii="Arial" w:hAnsi="Arial" w:cs="Arial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6664"/>
    <w:pPr>
      <w:keepNext/>
      <w:keepLines/>
      <w:widowControl/>
      <w:autoSpaceDE/>
      <w:autoSpaceDN/>
      <w:adjustRightInd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3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6664"/>
    <w:pPr>
      <w:keepNext/>
      <w:keepLines/>
      <w:widowControl/>
      <w:autoSpaceDE/>
      <w:autoSpaceDN/>
      <w:adjustRightInd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3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6664"/>
    <w:pPr>
      <w:keepNext/>
      <w:keepLines/>
      <w:widowControl/>
      <w:autoSpaceDE/>
      <w:autoSpaceDN/>
      <w:adjustRightInd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3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6664"/>
    <w:pPr>
      <w:keepNext/>
      <w:keepLines/>
      <w:widowControl/>
      <w:autoSpaceDE/>
      <w:autoSpaceDN/>
      <w:adjustRightInd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libri Light" w:eastAsia="Times New Roman" w:hAnsi="Calibri Light" w:cs="MoolBoran"/>
      <w:b/>
      <w:bCs/>
      <w:kern w:val="32"/>
      <w:sz w:val="52"/>
      <w:szCs w:val="52"/>
    </w:rPr>
  </w:style>
  <w:style w:type="character" w:customStyle="1" w:styleId="Heading2Char">
    <w:name w:val="Heading 2 Char"/>
    <w:link w:val="Heading2"/>
    <w:uiPriority w:val="9"/>
    <w:locked/>
    <w:rPr>
      <w:rFonts w:ascii="Calibri Light" w:eastAsia="Times New Roman" w:hAnsi="Calibri Light" w:cs="MoolBoran"/>
      <w:b/>
      <w:bCs/>
      <w:i/>
      <w:iCs/>
      <w:sz w:val="45"/>
      <w:szCs w:val="45"/>
    </w:rPr>
  </w:style>
  <w:style w:type="character" w:customStyle="1" w:styleId="Heading3Char">
    <w:name w:val="Heading 3 Char"/>
    <w:link w:val="Heading3"/>
    <w:uiPriority w:val="9"/>
    <w:locked/>
    <w:rPr>
      <w:rFonts w:ascii="Calibri Light" w:eastAsia="Times New Roman" w:hAnsi="Calibri Light" w:cs="MoolBoran"/>
      <w:b/>
      <w:bCs/>
      <w:sz w:val="42"/>
      <w:szCs w:val="42"/>
    </w:rPr>
  </w:style>
  <w:style w:type="character" w:customStyle="1" w:styleId="Heading4Char">
    <w:name w:val="Heading 4 Char"/>
    <w:link w:val="Heading4"/>
    <w:uiPriority w:val="9"/>
    <w:locked/>
    <w:rsid w:val="00BE2CFC"/>
    <w:rPr>
      <w:rFonts w:cs="DaunPenh"/>
      <w:b/>
      <w:bCs/>
      <w:sz w:val="45"/>
      <w:szCs w:val="45"/>
    </w:rPr>
  </w:style>
  <w:style w:type="character" w:customStyle="1" w:styleId="Heading5Char">
    <w:name w:val="Heading 5 Char"/>
    <w:link w:val="Heading5"/>
    <w:uiPriority w:val="9"/>
    <w:locked/>
    <w:rsid w:val="00C52903"/>
    <w:rPr>
      <w:rFonts w:ascii="Arial" w:hAnsi="Arial" w:cs="Arial"/>
      <w:b/>
      <w:bCs/>
      <w:sz w:val="24"/>
      <w:szCs w:val="24"/>
    </w:rPr>
  </w:style>
  <w:style w:type="paragraph" w:styleId="BodyText">
    <w:name w:val="Body Text"/>
    <w:basedOn w:val="Normal"/>
    <w:link w:val="BodyTextChar"/>
    <w:qFormat/>
    <w:pPr>
      <w:ind w:left="100"/>
    </w:pPr>
    <w:rPr>
      <w:rFonts w:cs="Times New Roman"/>
      <w:sz w:val="21"/>
      <w:szCs w:val="21"/>
    </w:rPr>
  </w:style>
  <w:style w:type="character" w:customStyle="1" w:styleId="BodyTextChar">
    <w:name w:val="Body Text Char"/>
    <w:link w:val="BodyText"/>
    <w:locked/>
    <w:rPr>
      <w:rFonts w:ascii="Times New Roman" w:hAnsi="Times New Roman" w:cs="DaunPenh"/>
      <w:sz w:val="39"/>
      <w:szCs w:val="39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uiPriority w:val="99"/>
    <w:unhideWhenUsed/>
    <w:rsid w:val="00620432"/>
    <w:rPr>
      <w:rFonts w:cs="Times New Roman"/>
      <w:color w:val="0563C1"/>
      <w:u w:val="single"/>
    </w:rPr>
  </w:style>
  <w:style w:type="character" w:styleId="UnresolvedMention">
    <w:name w:val="Unresolved Mention"/>
    <w:uiPriority w:val="99"/>
    <w:unhideWhenUsed/>
    <w:rsid w:val="00620432"/>
    <w:rPr>
      <w:rFonts w:cs="Times New Roman"/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B7238"/>
    <w:pPr>
      <w:widowControl/>
      <w:autoSpaceDE/>
      <w:autoSpaceDN/>
      <w:adjustRightInd/>
      <w:spacing w:before="100" w:beforeAutospacing="1" w:after="100" w:afterAutospacing="1"/>
    </w:pPr>
    <w:rPr>
      <w:rFonts w:cs="Times New Roman"/>
    </w:rPr>
  </w:style>
  <w:style w:type="character" w:styleId="Strong">
    <w:name w:val="Strong"/>
    <w:uiPriority w:val="22"/>
    <w:qFormat/>
    <w:rsid w:val="00AB7238"/>
    <w:rPr>
      <w:b/>
    </w:rPr>
  </w:style>
  <w:style w:type="character" w:styleId="Emphasis">
    <w:name w:val="Emphasis"/>
    <w:uiPriority w:val="20"/>
    <w:qFormat/>
    <w:rsid w:val="00AB7238"/>
    <w:rPr>
      <w:i/>
    </w:rPr>
  </w:style>
  <w:style w:type="paragraph" w:styleId="Footer">
    <w:name w:val="footer"/>
    <w:basedOn w:val="Normal"/>
    <w:link w:val="FooterChar"/>
    <w:uiPriority w:val="99"/>
    <w:unhideWhenUsed/>
    <w:rsid w:val="007B311B"/>
    <w:pPr>
      <w:tabs>
        <w:tab w:val="center" w:pos="4680"/>
        <w:tab w:val="right" w:pos="9360"/>
      </w:tabs>
    </w:pPr>
    <w:rPr>
      <w:szCs w:val="39"/>
    </w:rPr>
  </w:style>
  <w:style w:type="character" w:customStyle="1" w:styleId="FooterChar">
    <w:name w:val="Footer Char"/>
    <w:link w:val="Footer"/>
    <w:uiPriority w:val="99"/>
    <w:rsid w:val="007B311B"/>
    <w:rPr>
      <w:rFonts w:ascii="Times New Roman" w:hAnsi="Times New Roman" w:cs="DaunPenh"/>
      <w:sz w:val="24"/>
      <w:szCs w:val="39"/>
    </w:rPr>
  </w:style>
  <w:style w:type="paragraph" w:styleId="Header">
    <w:name w:val="header"/>
    <w:basedOn w:val="Normal"/>
    <w:link w:val="HeaderChar"/>
    <w:uiPriority w:val="99"/>
    <w:unhideWhenUsed/>
    <w:rsid w:val="007B311B"/>
    <w:pPr>
      <w:tabs>
        <w:tab w:val="center" w:pos="4680"/>
        <w:tab w:val="right" w:pos="9360"/>
      </w:tabs>
    </w:pPr>
    <w:rPr>
      <w:szCs w:val="39"/>
    </w:rPr>
  </w:style>
  <w:style w:type="character" w:customStyle="1" w:styleId="HeaderChar">
    <w:name w:val="Header Char"/>
    <w:link w:val="Header"/>
    <w:uiPriority w:val="99"/>
    <w:rsid w:val="007B311B"/>
    <w:rPr>
      <w:rFonts w:ascii="Times New Roman" w:hAnsi="Times New Roman" w:cs="DaunPenh"/>
      <w:sz w:val="24"/>
      <w:szCs w:val="39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22DBC"/>
    <w:pPr>
      <w:widowControl/>
      <w:pBdr>
        <w:bottom w:val="single" w:sz="6" w:space="1" w:color="auto"/>
      </w:pBdr>
      <w:autoSpaceDE/>
      <w:autoSpaceDN/>
      <w:adjustRightInd/>
      <w:jc w:val="center"/>
    </w:pPr>
    <w:rPr>
      <w:rFonts w:ascii="Arial" w:hAnsi="Arial" w:cs="Arial"/>
      <w:vanish/>
      <w:sz w:val="16"/>
      <w:szCs w:val="26"/>
    </w:rPr>
  </w:style>
  <w:style w:type="character" w:customStyle="1" w:styleId="z-TopofFormChar">
    <w:name w:val="z-Top of Form Char"/>
    <w:link w:val="z-TopofForm"/>
    <w:uiPriority w:val="99"/>
    <w:semiHidden/>
    <w:rsid w:val="00F22DBC"/>
    <w:rPr>
      <w:rFonts w:ascii="Arial" w:hAnsi="Arial" w:cs="Arial"/>
      <w:vanish/>
      <w:sz w:val="16"/>
      <w:szCs w:val="2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22DBC"/>
    <w:pPr>
      <w:widowControl/>
      <w:pBdr>
        <w:top w:val="single" w:sz="6" w:space="1" w:color="auto"/>
      </w:pBdr>
      <w:autoSpaceDE/>
      <w:autoSpaceDN/>
      <w:adjustRightInd/>
      <w:jc w:val="center"/>
    </w:pPr>
    <w:rPr>
      <w:rFonts w:ascii="Arial" w:hAnsi="Arial" w:cs="Arial"/>
      <w:vanish/>
      <w:sz w:val="16"/>
      <w:szCs w:val="26"/>
    </w:rPr>
  </w:style>
  <w:style w:type="character" w:customStyle="1" w:styleId="z-BottomofFormChar">
    <w:name w:val="z-Bottom of Form Char"/>
    <w:link w:val="z-BottomofForm"/>
    <w:uiPriority w:val="99"/>
    <w:semiHidden/>
    <w:rsid w:val="00F22DBC"/>
    <w:rPr>
      <w:rFonts w:ascii="Arial" w:hAnsi="Arial" w:cs="Arial"/>
      <w:vanish/>
      <w:sz w:val="1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AC028F"/>
    <w:pPr>
      <w:keepNext/>
      <w:keepLines/>
      <w:widowControl/>
      <w:autoSpaceDE/>
      <w:autoSpaceDN/>
      <w:adjustRightInd/>
      <w:spacing w:before="240" w:line="259" w:lineRule="auto"/>
      <w:ind w:left="0"/>
      <w:outlineLvl w:val="9"/>
    </w:pPr>
    <w:rPr>
      <w:rFonts w:ascii="Calibri Light" w:hAnsi="Calibri Light" w:cs="MoolBoran"/>
      <w:b w:val="0"/>
      <w:bCs w:val="0"/>
      <w:color w:val="2F5496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B54966"/>
    <w:pPr>
      <w:tabs>
        <w:tab w:val="right" w:leader="dot" w:pos="9423"/>
      </w:tabs>
    </w:pPr>
    <w:rPr>
      <w:rFonts w:ascii="Khmer OS Muol Light" w:hAnsi="Khmer OS Muol Light" w:cs="Khmer OS Muol Light"/>
      <w:noProof/>
      <w:w w:val="105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4200BB"/>
    <w:pPr>
      <w:tabs>
        <w:tab w:val="right" w:leader="dot" w:pos="9425"/>
      </w:tabs>
      <w:ind w:left="240"/>
      <w:jc w:val="center"/>
    </w:pPr>
    <w:rPr>
      <w:rFonts w:ascii="Khmer OS Muol Light" w:hAnsi="Khmer OS Muol Light" w:cs="Khmer OS Muol Light"/>
      <w:color w:val="0070C0"/>
      <w:sz w:val="1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AC028F"/>
    <w:pPr>
      <w:ind w:left="480"/>
    </w:pPr>
    <w:rPr>
      <w:szCs w:val="39"/>
    </w:rPr>
  </w:style>
  <w:style w:type="character" w:styleId="CommentReference">
    <w:name w:val="annotation reference"/>
    <w:basedOn w:val="DefaultParagraphFont"/>
    <w:uiPriority w:val="99"/>
    <w:semiHidden/>
    <w:unhideWhenUsed/>
    <w:rsid w:val="00472B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72BED"/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72BED"/>
    <w:rPr>
      <w:rFonts w:ascii="Times New Roman" w:hAnsi="Times New Roman" w:cs="DaunPenh"/>
      <w:szCs w:val="32"/>
      <w:lang w:val="en-US" w:eastAsia="en-US" w:bidi="km-K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2B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2BED"/>
    <w:rPr>
      <w:rFonts w:ascii="Times New Roman" w:hAnsi="Times New Roman" w:cs="DaunPenh"/>
      <w:b/>
      <w:bCs/>
      <w:szCs w:val="32"/>
      <w:lang w:val="en-US" w:eastAsia="en-US" w:bidi="km-KH"/>
    </w:rPr>
  </w:style>
  <w:style w:type="paragraph" w:customStyle="1" w:styleId="placeholder">
    <w:name w:val="placeholder"/>
    <w:basedOn w:val="Normal"/>
    <w:rsid w:val="007B72E5"/>
    <w:pPr>
      <w:widowControl/>
      <w:autoSpaceDE/>
      <w:autoSpaceDN/>
      <w:adjustRightInd/>
      <w:spacing w:before="100" w:beforeAutospacing="1" w:after="100" w:afterAutospacing="1"/>
    </w:pPr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5380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53803"/>
    <w:rPr>
      <w:rFonts w:ascii="Courier New" w:hAnsi="Courier New" w:cs="Courier New"/>
      <w:lang w:val="en-US" w:eastAsia="en-US" w:bidi="km-KH"/>
    </w:rPr>
  </w:style>
  <w:style w:type="character" w:customStyle="1" w:styleId="y2iqfc">
    <w:name w:val="y2iqfc"/>
    <w:basedOn w:val="DefaultParagraphFont"/>
    <w:rsid w:val="00553803"/>
  </w:style>
  <w:style w:type="table" w:styleId="TableGrid">
    <w:name w:val="Table Grid"/>
    <w:basedOn w:val="TableNormal"/>
    <w:uiPriority w:val="39"/>
    <w:rsid w:val="00872B75"/>
    <w:rPr>
      <w:rFonts w:asciiTheme="minorHAnsi" w:eastAsiaTheme="minorHAnsi" w:hAnsiTheme="minorHAnsi" w:cstheme="minorBidi"/>
      <w:sz w:val="22"/>
      <w:szCs w:val="36"/>
      <w:lang w:val="en-US" w:eastAsia="en-US" w:bidi="km-K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atex-mathml">
    <w:name w:val="katex-mathml"/>
    <w:rsid w:val="008E4FCC"/>
  </w:style>
  <w:style w:type="character" w:customStyle="1" w:styleId="mord">
    <w:name w:val="mord"/>
    <w:rsid w:val="008E4FCC"/>
  </w:style>
  <w:style w:type="character" w:customStyle="1" w:styleId="mrel">
    <w:name w:val="mrel"/>
    <w:rsid w:val="008E4FCC"/>
  </w:style>
  <w:style w:type="character" w:customStyle="1" w:styleId="mopen">
    <w:name w:val="mopen"/>
    <w:rsid w:val="008E4FCC"/>
  </w:style>
  <w:style w:type="character" w:customStyle="1" w:styleId="mclose">
    <w:name w:val="mclose"/>
    <w:rsid w:val="008E4FCC"/>
  </w:style>
  <w:style w:type="character" w:customStyle="1" w:styleId="mbin">
    <w:name w:val="mbin"/>
    <w:rsid w:val="008E4FCC"/>
  </w:style>
  <w:style w:type="character" w:customStyle="1" w:styleId="vlist-s">
    <w:name w:val="vlist-s"/>
    <w:rsid w:val="008E4FCC"/>
  </w:style>
  <w:style w:type="character" w:styleId="PlaceholderText">
    <w:name w:val="Placeholder Text"/>
    <w:uiPriority w:val="99"/>
    <w:semiHidden/>
    <w:rsid w:val="008E4FCC"/>
    <w:rPr>
      <w:color w:val="808080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8E4FCC"/>
    <w:rPr>
      <w:rFonts w:ascii="Arial" w:eastAsia="Arial" w:hAnsi="Arial" w:cs="Calibri Light"/>
      <w:szCs w:val="3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FCC"/>
    <w:rPr>
      <w:rFonts w:ascii="Wingdings" w:eastAsia="Arial" w:hAnsi="Wingdings" w:cs="Wingdings"/>
      <w:sz w:val="18"/>
      <w:szCs w:val="29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FCC"/>
    <w:rPr>
      <w:rFonts w:ascii="Wingdings" w:eastAsia="Arial" w:hAnsi="Wingdings" w:cs="Wingdings"/>
      <w:sz w:val="18"/>
      <w:szCs w:val="29"/>
      <w:lang w:val="en-US" w:eastAsia="en-US" w:bidi="km-KH"/>
    </w:rPr>
  </w:style>
  <w:style w:type="paragraph" w:styleId="Revision">
    <w:name w:val="Revision"/>
    <w:hidden/>
    <w:uiPriority w:val="99"/>
    <w:semiHidden/>
    <w:rsid w:val="008E4FCC"/>
    <w:rPr>
      <w:rFonts w:eastAsia="Calibri" w:cs="Calibri Light"/>
      <w:sz w:val="24"/>
      <w:szCs w:val="39"/>
      <w:lang w:val="en-US" w:eastAsia="en-US" w:bidi="km-KH"/>
    </w:rPr>
  </w:style>
  <w:style w:type="character" w:styleId="FollowedHyperlink">
    <w:name w:val="FollowedHyperlink"/>
    <w:uiPriority w:val="99"/>
    <w:semiHidden/>
    <w:unhideWhenUsed/>
    <w:rsid w:val="008E4FCC"/>
    <w:rPr>
      <w:color w:val="954F72"/>
      <w:u w:val="single"/>
    </w:rPr>
  </w:style>
  <w:style w:type="character" w:customStyle="1" w:styleId="svktzc">
    <w:name w:val="svktzc"/>
    <w:basedOn w:val="DefaultParagraphFont"/>
    <w:rsid w:val="005F5E0B"/>
  </w:style>
  <w:style w:type="character" w:customStyle="1" w:styleId="hwtze">
    <w:name w:val="hwtze"/>
    <w:basedOn w:val="DefaultParagraphFont"/>
    <w:rsid w:val="004447CD"/>
  </w:style>
  <w:style w:type="character" w:customStyle="1" w:styleId="rynqvb">
    <w:name w:val="rynqvb"/>
    <w:basedOn w:val="DefaultParagraphFont"/>
    <w:rsid w:val="004447CD"/>
  </w:style>
  <w:style w:type="character" w:customStyle="1" w:styleId="Heading6Char">
    <w:name w:val="Heading 6 Char"/>
    <w:basedOn w:val="DefaultParagraphFont"/>
    <w:link w:val="Heading6"/>
    <w:uiPriority w:val="9"/>
    <w:semiHidden/>
    <w:rsid w:val="00A96664"/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36"/>
      <w:lang w:val="en-US" w:eastAsia="en-US" w:bidi="km-KH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6664"/>
    <w:rPr>
      <w:rFonts w:asciiTheme="minorHAnsi" w:eastAsiaTheme="majorEastAsia" w:hAnsiTheme="minorHAnsi" w:cstheme="majorBidi"/>
      <w:color w:val="595959" w:themeColor="text1" w:themeTint="A6"/>
      <w:sz w:val="22"/>
      <w:szCs w:val="36"/>
      <w:lang w:val="en-US" w:eastAsia="en-US" w:bidi="km-KH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6664"/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36"/>
      <w:lang w:val="en-US" w:eastAsia="en-US" w:bidi="km-KH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6664"/>
    <w:rPr>
      <w:rFonts w:asciiTheme="minorHAnsi" w:eastAsiaTheme="majorEastAsia" w:hAnsiTheme="minorHAnsi" w:cstheme="majorBidi"/>
      <w:color w:val="272727" w:themeColor="text1" w:themeTint="D8"/>
      <w:sz w:val="22"/>
      <w:szCs w:val="36"/>
      <w:lang w:val="en-US" w:eastAsia="en-US" w:bidi="km-KH"/>
    </w:rPr>
  </w:style>
  <w:style w:type="paragraph" w:styleId="Title">
    <w:name w:val="Title"/>
    <w:basedOn w:val="Normal"/>
    <w:next w:val="Normal"/>
    <w:link w:val="TitleChar"/>
    <w:uiPriority w:val="10"/>
    <w:qFormat/>
    <w:rsid w:val="00A96664"/>
    <w:pPr>
      <w:widowControl/>
      <w:autoSpaceDE/>
      <w:autoSpaceDN/>
      <w:adjustRightInd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91"/>
    </w:rPr>
  </w:style>
  <w:style w:type="character" w:customStyle="1" w:styleId="TitleChar">
    <w:name w:val="Title Char"/>
    <w:basedOn w:val="DefaultParagraphFont"/>
    <w:link w:val="Title"/>
    <w:uiPriority w:val="10"/>
    <w:rsid w:val="00A96664"/>
    <w:rPr>
      <w:rFonts w:asciiTheme="majorHAnsi" w:eastAsiaTheme="majorEastAsia" w:hAnsiTheme="majorHAnsi" w:cstheme="majorBidi"/>
      <w:spacing w:val="-10"/>
      <w:kern w:val="28"/>
      <w:sz w:val="56"/>
      <w:szCs w:val="91"/>
      <w:lang w:val="en-US" w:eastAsia="en-US" w:bidi="km-KH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6664"/>
    <w:pPr>
      <w:widowControl/>
      <w:numPr>
        <w:ilvl w:val="1"/>
      </w:numPr>
      <w:autoSpaceDE/>
      <w:autoSpaceDN/>
      <w:adjustRightInd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45"/>
    </w:rPr>
  </w:style>
  <w:style w:type="character" w:customStyle="1" w:styleId="SubtitleChar">
    <w:name w:val="Subtitle Char"/>
    <w:basedOn w:val="DefaultParagraphFont"/>
    <w:link w:val="Subtitle"/>
    <w:uiPriority w:val="11"/>
    <w:rsid w:val="00A9666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45"/>
      <w:lang w:val="en-US" w:eastAsia="en-US" w:bidi="km-KH"/>
    </w:rPr>
  </w:style>
  <w:style w:type="paragraph" w:styleId="Quote">
    <w:name w:val="Quote"/>
    <w:basedOn w:val="Normal"/>
    <w:next w:val="Normal"/>
    <w:link w:val="QuoteChar"/>
    <w:uiPriority w:val="29"/>
    <w:qFormat/>
    <w:rsid w:val="00A96664"/>
    <w:pPr>
      <w:widowControl/>
      <w:autoSpaceDE/>
      <w:autoSpaceDN/>
      <w:adjustRightInd/>
      <w:spacing w:before="160" w:after="160" w:line="259" w:lineRule="auto"/>
      <w:jc w:val="center"/>
    </w:pPr>
    <w:rPr>
      <w:rFonts w:asciiTheme="minorHAnsi" w:eastAsiaTheme="minorHAnsi" w:hAnsiTheme="minorHAnsi" w:cs="Arial Unicode MS"/>
      <w:i/>
      <w:iCs/>
      <w:color w:val="404040" w:themeColor="text1" w:themeTint="BF"/>
      <w:sz w:val="22"/>
      <w:szCs w:val="36"/>
    </w:rPr>
  </w:style>
  <w:style w:type="character" w:customStyle="1" w:styleId="QuoteChar">
    <w:name w:val="Quote Char"/>
    <w:basedOn w:val="DefaultParagraphFont"/>
    <w:link w:val="Quote"/>
    <w:uiPriority w:val="29"/>
    <w:rsid w:val="00A96664"/>
    <w:rPr>
      <w:rFonts w:asciiTheme="minorHAnsi" w:eastAsiaTheme="minorHAnsi" w:hAnsiTheme="minorHAnsi" w:cs="Arial Unicode MS"/>
      <w:i/>
      <w:iCs/>
      <w:color w:val="404040" w:themeColor="text1" w:themeTint="BF"/>
      <w:sz w:val="22"/>
      <w:szCs w:val="36"/>
      <w:lang w:val="en-US" w:eastAsia="en-US" w:bidi="km-KH"/>
    </w:rPr>
  </w:style>
  <w:style w:type="character" w:styleId="IntenseEmphasis">
    <w:name w:val="Intense Emphasis"/>
    <w:basedOn w:val="DefaultParagraphFont"/>
    <w:uiPriority w:val="21"/>
    <w:qFormat/>
    <w:rsid w:val="00A966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6664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adjustRightInd/>
      <w:spacing w:before="360" w:after="360" w:line="259" w:lineRule="auto"/>
      <w:ind w:left="864" w:right="864"/>
      <w:jc w:val="center"/>
    </w:pPr>
    <w:rPr>
      <w:rFonts w:asciiTheme="minorHAnsi" w:eastAsiaTheme="minorHAnsi" w:hAnsiTheme="minorHAnsi" w:cs="Arial Unicode MS"/>
      <w:i/>
      <w:iCs/>
      <w:color w:val="0F4761" w:themeColor="accent1" w:themeShade="BF"/>
      <w:sz w:val="22"/>
      <w:szCs w:val="3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6664"/>
    <w:rPr>
      <w:rFonts w:asciiTheme="minorHAnsi" w:eastAsiaTheme="minorHAnsi" w:hAnsiTheme="minorHAnsi" w:cs="Arial Unicode MS"/>
      <w:i/>
      <w:iCs/>
      <w:color w:val="0F4761" w:themeColor="accent1" w:themeShade="BF"/>
      <w:sz w:val="22"/>
      <w:szCs w:val="36"/>
      <w:lang w:val="en-US" w:eastAsia="en-US" w:bidi="km-KH"/>
    </w:rPr>
  </w:style>
  <w:style w:type="character" w:styleId="IntenseReference">
    <w:name w:val="Intense Reference"/>
    <w:basedOn w:val="DefaultParagraphFont"/>
    <w:uiPriority w:val="32"/>
    <w:qFormat/>
    <w:rsid w:val="00A96664"/>
    <w:rPr>
      <w:b/>
      <w:bCs/>
      <w:smallCaps/>
      <w:color w:val="0F4761" w:themeColor="accent1" w:themeShade="BF"/>
      <w:spacing w:val="5"/>
    </w:rPr>
  </w:style>
  <w:style w:type="table" w:customStyle="1" w:styleId="TableGrid11">
    <w:name w:val="Table Grid11"/>
    <w:basedOn w:val="TableNormal"/>
    <w:next w:val="TableGrid"/>
    <w:uiPriority w:val="39"/>
    <w:rsid w:val="00A9666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A96664"/>
    <w:pPr>
      <w:widowControl/>
      <w:autoSpaceDE/>
      <w:autoSpaceDN/>
      <w:adjustRightInd/>
    </w:pPr>
    <w:rPr>
      <w:rFonts w:asciiTheme="minorHAnsi" w:eastAsiaTheme="minorHAnsi" w:hAnsiTheme="minorHAnsi" w:cs="Arial Unicode MS"/>
      <w:sz w:val="20"/>
      <w:szCs w:val="3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6664"/>
    <w:rPr>
      <w:rFonts w:asciiTheme="minorHAnsi" w:eastAsiaTheme="minorHAnsi" w:hAnsiTheme="minorHAnsi" w:cs="Arial Unicode MS"/>
      <w:szCs w:val="32"/>
      <w:lang w:val="en-US" w:eastAsia="en-US" w:bidi="km-KH"/>
    </w:rPr>
  </w:style>
  <w:style w:type="character" w:styleId="FootnoteReference">
    <w:name w:val="footnote reference"/>
    <w:basedOn w:val="DefaultParagraphFont"/>
    <w:uiPriority w:val="99"/>
    <w:semiHidden/>
    <w:unhideWhenUsed/>
    <w:rsid w:val="00A96664"/>
    <w:rPr>
      <w:vertAlign w:val="superscript"/>
    </w:rPr>
  </w:style>
  <w:style w:type="paragraph" w:customStyle="1" w:styleId="xxmsonormal">
    <w:name w:val="x_x_msonormal"/>
    <w:basedOn w:val="Normal"/>
    <w:rsid w:val="00A96664"/>
    <w:pPr>
      <w:widowControl/>
      <w:autoSpaceDE/>
      <w:autoSpaceDN/>
      <w:adjustRightInd/>
    </w:pPr>
    <w:rPr>
      <w:rFonts w:ascii="Calibri" w:eastAsiaTheme="minorHAnsi" w:hAnsi="Calibri" w:cs="Calibri"/>
      <w:sz w:val="22"/>
      <w:szCs w:val="22"/>
      <w:lang w:val="en-GB" w:eastAsia="en-GB" w:bidi="ar-SA"/>
    </w:rPr>
  </w:style>
  <w:style w:type="paragraph" w:customStyle="1" w:styleId="xxmsolistparagraph">
    <w:name w:val="x_x_msolistparagraph"/>
    <w:basedOn w:val="Normal"/>
    <w:rsid w:val="00A96664"/>
    <w:pPr>
      <w:widowControl/>
      <w:autoSpaceDE/>
      <w:autoSpaceDN/>
      <w:adjustRightInd/>
      <w:ind w:left="720"/>
    </w:pPr>
    <w:rPr>
      <w:rFonts w:ascii="Calibri" w:eastAsiaTheme="minorHAnsi" w:hAnsi="Calibri" w:cs="Calibri"/>
      <w:sz w:val="22"/>
      <w:szCs w:val="22"/>
      <w:lang w:val="en-GB" w:eastAsia="en-GB" w:bidi="ar-SA"/>
    </w:rPr>
  </w:style>
  <w:style w:type="paragraph" w:customStyle="1" w:styleId="Indent1">
    <w:name w:val="Indent1"/>
    <w:basedOn w:val="Normal"/>
    <w:qFormat/>
    <w:rsid w:val="00A96664"/>
    <w:pPr>
      <w:widowControl/>
      <w:autoSpaceDE/>
      <w:autoSpaceDN/>
      <w:adjustRightInd/>
      <w:spacing w:before="120" w:after="120" w:line="276" w:lineRule="auto"/>
      <w:ind w:left="1588" w:hanging="454"/>
      <w:jc w:val="both"/>
    </w:pPr>
    <w:rPr>
      <w:rFonts w:eastAsia="SimSun" w:cs="Times New Roman"/>
      <w:color w:val="000000"/>
      <w:sz w:val="20"/>
      <w:szCs w:val="22"/>
      <w:lang w:val="en-GB" w:bidi="ar-SA"/>
    </w:rPr>
  </w:style>
  <w:style w:type="paragraph" w:customStyle="1" w:styleId="Style1">
    <w:name w:val="Style1"/>
    <w:basedOn w:val="Heading1"/>
    <w:next w:val="Heading1"/>
    <w:link w:val="Style1Char"/>
    <w:autoRedefine/>
    <w:qFormat/>
    <w:rsid w:val="00A96664"/>
    <w:pPr>
      <w:widowControl/>
      <w:autoSpaceDE/>
      <w:autoSpaceDN/>
      <w:adjustRightInd/>
      <w:spacing w:before="0" w:line="259" w:lineRule="auto"/>
      <w:ind w:left="0"/>
      <w:jc w:val="center"/>
      <w:outlineLvl w:val="9"/>
    </w:pPr>
    <w:rPr>
      <w:rFonts w:asciiTheme="minorHAnsi" w:eastAsiaTheme="minorHAnsi" w:hAnsiTheme="minorHAnsi" w:cstheme="minorBidi"/>
      <w:b w:val="0"/>
      <w:bCs w:val="0"/>
      <w:sz w:val="22"/>
      <w:szCs w:val="20"/>
      <w:lang w:val="en-GB" w:bidi="ar-SA"/>
    </w:rPr>
  </w:style>
  <w:style w:type="character" w:customStyle="1" w:styleId="Style1Char">
    <w:name w:val="Style1 Char"/>
    <w:basedOn w:val="DefaultParagraphFont"/>
    <w:link w:val="Style1"/>
    <w:rsid w:val="00A96664"/>
    <w:rPr>
      <w:rFonts w:asciiTheme="minorHAnsi" w:eastAsiaTheme="minorHAnsi" w:hAnsiTheme="minorHAnsi" w:cstheme="minorBidi"/>
      <w:sz w:val="22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6664"/>
    <w:pPr>
      <w:widowControl/>
      <w:autoSpaceDE/>
      <w:autoSpaceDN/>
      <w:adjustRightInd/>
    </w:pPr>
    <w:rPr>
      <w:rFonts w:asciiTheme="minorHAnsi" w:eastAsiaTheme="minorHAnsi" w:hAnsiTheme="minorHAnsi" w:cstheme="minorBidi"/>
      <w:sz w:val="20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6664"/>
    <w:rPr>
      <w:rFonts w:asciiTheme="minorHAnsi" w:eastAsiaTheme="minorHAnsi" w:hAnsiTheme="minorHAnsi" w:cstheme="minorBidi"/>
      <w:lang w:eastAsia="en-US"/>
    </w:rPr>
  </w:style>
  <w:style w:type="character" w:styleId="Mention">
    <w:name w:val="Mention"/>
    <w:basedOn w:val="DefaultParagraphFont"/>
    <w:uiPriority w:val="99"/>
    <w:unhideWhenUsed/>
    <w:rsid w:val="00A96664"/>
    <w:rPr>
      <w:color w:val="2B579A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A9666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basedOn w:val="DefaultParagraphFont"/>
    <w:uiPriority w:val="99"/>
    <w:semiHidden/>
    <w:unhideWhenUsed/>
    <w:rsid w:val="00A96664"/>
    <w:rPr>
      <w:vertAlign w:val="superscript"/>
    </w:rPr>
  </w:style>
  <w:style w:type="table" w:customStyle="1" w:styleId="TableGrid2">
    <w:name w:val="Table Grid2"/>
    <w:basedOn w:val="TableNormal"/>
    <w:next w:val="TableGrid"/>
    <w:uiPriority w:val="39"/>
    <w:rsid w:val="00A9666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A96664"/>
    <w:pPr>
      <w:widowControl/>
      <w:autoSpaceDE/>
      <w:autoSpaceDN/>
      <w:adjustRightInd/>
    </w:pPr>
    <w:rPr>
      <w:rFonts w:ascii="Arial" w:hAnsi="Arial" w:cs="Times New Roman"/>
      <w:sz w:val="22"/>
      <w:szCs w:val="21"/>
      <w:lang w:val="en-GB" w:eastAsia="en-GB" w:bidi="ar-S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6664"/>
    <w:rPr>
      <w:rFonts w:ascii="Arial" w:hAnsi="Arial"/>
      <w:sz w:val="22"/>
      <w:szCs w:val="21"/>
      <w:lang w:eastAsia="en-GB"/>
    </w:rPr>
  </w:style>
  <w:style w:type="paragraph" w:customStyle="1" w:styleId="Default">
    <w:name w:val="Default"/>
    <w:rsid w:val="00A96664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  <w:style w:type="paragraph" w:customStyle="1" w:styleId="paragraph">
    <w:name w:val="paragraph"/>
    <w:basedOn w:val="Normal"/>
    <w:rsid w:val="00A96664"/>
    <w:pPr>
      <w:widowControl/>
      <w:autoSpaceDE/>
      <w:autoSpaceDN/>
      <w:adjustRightInd/>
      <w:spacing w:before="100" w:beforeAutospacing="1" w:after="100" w:afterAutospacing="1"/>
    </w:pPr>
    <w:rPr>
      <w:rFonts w:cs="Times New Roman"/>
      <w:lang w:val="en-GB" w:eastAsia="en-GB" w:bidi="ar-SA"/>
    </w:rPr>
  </w:style>
  <w:style w:type="character" w:customStyle="1" w:styleId="normaltextrun">
    <w:name w:val="normaltextrun"/>
    <w:basedOn w:val="DefaultParagraphFont"/>
    <w:rsid w:val="00A96664"/>
  </w:style>
  <w:style w:type="character" w:customStyle="1" w:styleId="cf01">
    <w:name w:val="cf01"/>
    <w:basedOn w:val="DefaultParagraphFont"/>
    <w:rsid w:val="00A96664"/>
    <w:rPr>
      <w:rFonts w:ascii="Segoe UI" w:hAnsi="Segoe UI" w:cs="Segoe UI" w:hint="default"/>
      <w:sz w:val="18"/>
      <w:szCs w:val="18"/>
    </w:rPr>
  </w:style>
  <w:style w:type="character" w:customStyle="1" w:styleId="eop">
    <w:name w:val="eop"/>
    <w:basedOn w:val="DefaultParagraphFont"/>
    <w:rsid w:val="00A96664"/>
  </w:style>
  <w:style w:type="character" w:customStyle="1" w:styleId="findhit">
    <w:name w:val="findhit"/>
    <w:basedOn w:val="DefaultParagraphFont"/>
    <w:rsid w:val="00A96664"/>
  </w:style>
  <w:style w:type="character" w:customStyle="1" w:styleId="ui-provider">
    <w:name w:val="ui-provider"/>
    <w:basedOn w:val="DefaultParagraphFont"/>
    <w:rsid w:val="00A966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1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6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17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82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8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9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38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819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9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5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61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21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9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30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628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28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65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9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839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581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628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57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9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4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5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5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5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125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919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815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7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6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33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34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75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52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709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41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34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033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01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0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1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14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0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95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63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39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79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87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097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493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1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95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30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99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91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4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image" Target="media/image7.png"/><Relationship Id="rId33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6.emf"/><Relationship Id="rId32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30" Type="http://schemas.openxmlformats.org/officeDocument/2006/relationships/hyperlink" Target="http://www.washingtongroup-disability.com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CLFS_2025_Prelimnary_report_ILO_MM.doc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URVEY\CLFS\CLS_2025\Preliminary_Report_LFS_2025\Table_LF2025_premary%20report%2028_02_2026_V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9832352971688817E-2"/>
          <c:y val="0.13578128892828795"/>
          <c:w val="0.96699241646177625"/>
          <c:h val="0.7057815206873975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'T_32@'!$G$20</c:f>
              <c:strCache>
                <c:ptCount val="1"/>
                <c:pt idx="0">
                  <c:v>ប្រុស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elete val="1"/>
          </c:dLbls>
          <c:cat>
            <c:strRef>
              <c:f>'T_32@'!$H$18:$J$18</c:f>
              <c:strCache>
                <c:ptCount val="3"/>
                <c:pt idx="0">
                  <c:v>កម្ពុជា</c:v>
                </c:pt>
                <c:pt idx="1">
                  <c:v>ទីប្រជុំជន</c:v>
                </c:pt>
                <c:pt idx="2">
                  <c:v>ទីជនបទ</c:v>
                </c:pt>
              </c:strCache>
            </c:strRef>
          </c:cat>
          <c:val>
            <c:numRef>
              <c:f>'T_32@'!$H$19:$J$19</c:f>
              <c:numCache>
                <c:formatCode>0.0</c:formatCode>
                <c:ptCount val="3"/>
                <c:pt idx="0">
                  <c:v>73.077984439972312</c:v>
                </c:pt>
                <c:pt idx="1">
                  <c:v>70.557969732187544</c:v>
                </c:pt>
                <c:pt idx="2">
                  <c:v>74.730713287431882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47-4078-AAEC-5515A902D67E}"/>
            </c:ext>
          </c:extLst>
        </c:ser>
        <c:ser>
          <c:idx val="1"/>
          <c:order val="1"/>
          <c:tx>
            <c:strRef>
              <c:f>'T_32@'!$G$21</c:f>
              <c:strCache>
                <c:ptCount val="1"/>
                <c:pt idx="0">
                  <c:v> ស្រី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elete val="1"/>
          </c:dLbls>
          <c:cat>
            <c:strRef>
              <c:f>'T_32@'!$H$18:$J$18</c:f>
              <c:strCache>
                <c:ptCount val="3"/>
                <c:pt idx="0">
                  <c:v>កម្ពុជា</c:v>
                </c:pt>
                <c:pt idx="1">
                  <c:v>ទីប្រជុំជន</c:v>
                </c:pt>
                <c:pt idx="2">
                  <c:v>ទីជនបទ</c:v>
                </c:pt>
              </c:strCache>
            </c:strRef>
          </c:cat>
          <c:val>
            <c:numRef>
              <c:f>'T_32@'!$H$20:$J$20</c:f>
              <c:numCache>
                <c:formatCode>0.0</c:formatCode>
                <c:ptCount val="3"/>
                <c:pt idx="0">
                  <c:v>26.922015560027795</c:v>
                </c:pt>
                <c:pt idx="1">
                  <c:v>29.442030267812591</c:v>
                </c:pt>
                <c:pt idx="2">
                  <c:v>25.269286712567983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47-4078-AAEC-5515A902D67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121800207"/>
        <c:axId val="1089694223"/>
        <c:axId val="0"/>
      </c:bar3DChart>
      <c:catAx>
        <c:axId val="11218002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solidFill>
            <a:schemeClr val="bg1"/>
          </a:solidFill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Khmer OS Battambang" panose="02000500000000020004" pitchFamily="2" charset="0"/>
                <a:ea typeface="+mn-ea"/>
                <a:cs typeface="Khmer OS Battambang" panose="02000500000000020004" pitchFamily="2" charset="0"/>
              </a:defRPr>
            </a:pPr>
            <a:endParaRPr lang="en-US"/>
          </a:p>
        </c:txPr>
        <c:crossAx val="1089694223"/>
        <c:crosses val="autoZero"/>
        <c:auto val="1"/>
        <c:lblAlgn val="ctr"/>
        <c:lblOffset val="100"/>
        <c:noMultiLvlLbl val="0"/>
      </c:catAx>
      <c:valAx>
        <c:axId val="1089694223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@" sourceLinked="0"/>
        <c:majorTickMark val="none"/>
        <c:minorTickMark val="none"/>
        <c:tickLblPos val="nextTo"/>
        <c:crossAx val="1121800207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Khmer OS Battambang" panose="02000500000000020004" pitchFamily="2" charset="0"/>
              <a:ea typeface="+mn-ea"/>
              <a:cs typeface="Khmer OS Battambang" panose="02000500000000020004" pitchFamily="2" charset="0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eventhEdition.xsl" StyleName="APA7" Version="7"/>
</file>

<file path=customXml/itemProps1.xml><?xml version="1.0" encoding="utf-8"?>
<ds:datastoreItem xmlns:ds="http://schemas.openxmlformats.org/officeDocument/2006/customXml" ds:itemID="{5E2CE31A-DB88-4707-8C2A-CB3F7AB81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CLFS_2025_Prelimnary_report_ILO_MM.doc.dotx</Template>
  <TotalTime>45</TotalTime>
  <Pages>132</Pages>
  <Words>28499</Words>
  <Characters>162449</Characters>
  <Application>Microsoft Office Word</Application>
  <DocSecurity>0</DocSecurity>
  <Lines>1353</Lines>
  <Paragraphs>381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190567</CharactersWithSpaces>
  <SharedDoc>false</SharedDoc>
  <HLinks>
    <vt:vector size="360" baseType="variant">
      <vt:variant>
        <vt:i4>196634</vt:i4>
      </vt:variant>
      <vt:variant>
        <vt:i4>273</vt:i4>
      </vt:variant>
      <vt:variant>
        <vt:i4>0</vt:i4>
      </vt:variant>
      <vt:variant>
        <vt:i4>5</vt:i4>
      </vt:variant>
      <vt:variant>
        <vt:lpwstr>https://sdgs.un.org/goals</vt:lpwstr>
      </vt:variant>
      <vt:variant>
        <vt:lpwstr/>
      </vt:variant>
      <vt:variant>
        <vt:i4>3604546</vt:i4>
      </vt:variant>
      <vt:variant>
        <vt:i4>270</vt:i4>
      </vt:variant>
      <vt:variant>
        <vt:i4>0</vt:i4>
      </vt:variant>
      <vt:variant>
        <vt:i4>5</vt:i4>
      </vt:variant>
      <vt:variant>
        <vt:lpwstr>https://www.ilo.org/wcmsp5/groups/public/---asia/---ro-bangkok/---sro-bangkok/documents/publication/wcms_230721.pdf</vt:lpwstr>
      </vt:variant>
      <vt:variant>
        <vt:lpwstr/>
      </vt:variant>
      <vt:variant>
        <vt:i4>3604546</vt:i4>
      </vt:variant>
      <vt:variant>
        <vt:i4>267</vt:i4>
      </vt:variant>
      <vt:variant>
        <vt:i4>0</vt:i4>
      </vt:variant>
      <vt:variant>
        <vt:i4>5</vt:i4>
      </vt:variant>
      <vt:variant>
        <vt:lpwstr>https://www.ilo.org/wcmsp5/groups/public/---asia/---ro-bangkok/---sro-bangkok/documents/publication/wcms_230721.pdf</vt:lpwstr>
      </vt:variant>
      <vt:variant>
        <vt:lpwstr/>
      </vt:variant>
      <vt:variant>
        <vt:i4>4522011</vt:i4>
      </vt:variant>
      <vt:variant>
        <vt:i4>264</vt:i4>
      </vt:variant>
      <vt:variant>
        <vt:i4>0</vt:i4>
      </vt:variant>
      <vt:variant>
        <vt:i4>5</vt:i4>
      </vt:variant>
      <vt:variant>
        <vt:lpwstr>https://www.ilo.org/wcmsp5/groups/public/---ed_protect/---protrav/---migrant/documents/publication/wcms_670175.pdf</vt:lpwstr>
      </vt:variant>
      <vt:variant>
        <vt:lpwstr/>
      </vt:variant>
      <vt:variant>
        <vt:i4>4522011</vt:i4>
      </vt:variant>
      <vt:variant>
        <vt:i4>261</vt:i4>
      </vt:variant>
      <vt:variant>
        <vt:i4>0</vt:i4>
      </vt:variant>
      <vt:variant>
        <vt:i4>5</vt:i4>
      </vt:variant>
      <vt:variant>
        <vt:lpwstr>https://www.ilo.org/wcmsp5/groups/public/---ed_protect/---protrav/---migrant/documents/publication/wcms_670175.pdf</vt:lpwstr>
      </vt:variant>
      <vt:variant>
        <vt:lpwstr/>
      </vt:variant>
      <vt:variant>
        <vt:i4>7864322</vt:i4>
      </vt:variant>
      <vt:variant>
        <vt:i4>258</vt:i4>
      </vt:variant>
      <vt:variant>
        <vt:i4>0</vt:i4>
      </vt:variant>
      <vt:variant>
        <vt:i4>5</vt:i4>
      </vt:variant>
      <vt:variant>
        <vt:lpwstr>https://www.ilo.org/wcmsp5/groups/public/---dgreports/---stat/documents/publication/wcms_647109.pdf</vt:lpwstr>
      </vt:variant>
      <vt:variant>
        <vt:lpwstr/>
      </vt:variant>
      <vt:variant>
        <vt:i4>7864322</vt:i4>
      </vt:variant>
      <vt:variant>
        <vt:i4>255</vt:i4>
      </vt:variant>
      <vt:variant>
        <vt:i4>0</vt:i4>
      </vt:variant>
      <vt:variant>
        <vt:i4>5</vt:i4>
      </vt:variant>
      <vt:variant>
        <vt:lpwstr>https://www.ilo.org/wcmsp5/groups/public/---dgreports/---stat/documents/publication/wcms_647109.pdf</vt:lpwstr>
      </vt:variant>
      <vt:variant>
        <vt:lpwstr/>
      </vt:variant>
      <vt:variant>
        <vt:i4>2490381</vt:i4>
      </vt:variant>
      <vt:variant>
        <vt:i4>252</vt:i4>
      </vt:variant>
      <vt:variant>
        <vt:i4>0</vt:i4>
      </vt:variant>
      <vt:variant>
        <vt:i4>5</vt:i4>
      </vt:variant>
      <vt:variant>
        <vt:lpwstr>https://ilo.org/wcmsp5/groups/public/---dgreports/---stat/documents/publication/wcms_675155.pdf</vt:lpwstr>
      </vt:variant>
      <vt:variant>
        <vt:lpwstr/>
      </vt:variant>
      <vt:variant>
        <vt:i4>2490381</vt:i4>
      </vt:variant>
      <vt:variant>
        <vt:i4>249</vt:i4>
      </vt:variant>
      <vt:variant>
        <vt:i4>0</vt:i4>
      </vt:variant>
      <vt:variant>
        <vt:i4>5</vt:i4>
      </vt:variant>
      <vt:variant>
        <vt:lpwstr>https://ilo.org/wcmsp5/groups/public/---dgreports/---stat/documents/publication/wcms_675155.pdf</vt:lpwstr>
      </vt:variant>
      <vt:variant>
        <vt:lpwstr/>
      </vt:variant>
      <vt:variant>
        <vt:i4>4653086</vt:i4>
      </vt:variant>
      <vt:variant>
        <vt:i4>246</vt:i4>
      </vt:variant>
      <vt:variant>
        <vt:i4>0</vt:i4>
      </vt:variant>
      <vt:variant>
        <vt:i4>5</vt:i4>
      </vt:variant>
      <vt:variant>
        <vt:lpwstr>https://www.ilo.org/wcmsp5/groups/public/---ed_protect/---protrav/---migrant/documents/publication/wcms_745663.pdf</vt:lpwstr>
      </vt:variant>
      <vt:variant>
        <vt:lpwstr/>
      </vt:variant>
      <vt:variant>
        <vt:i4>4653086</vt:i4>
      </vt:variant>
      <vt:variant>
        <vt:i4>243</vt:i4>
      </vt:variant>
      <vt:variant>
        <vt:i4>0</vt:i4>
      </vt:variant>
      <vt:variant>
        <vt:i4>5</vt:i4>
      </vt:variant>
      <vt:variant>
        <vt:lpwstr>https://www.ilo.org/wcmsp5/groups/public/---ed_protect/---protrav/---migrant/documents/publication/wcms_745663.pdf</vt:lpwstr>
      </vt:variant>
      <vt:variant>
        <vt:lpwstr/>
      </vt:variant>
      <vt:variant>
        <vt:i4>7798841</vt:i4>
      </vt:variant>
      <vt:variant>
        <vt:i4>240</vt:i4>
      </vt:variant>
      <vt:variant>
        <vt:i4>0</vt:i4>
      </vt:variant>
      <vt:variant>
        <vt:i4>5</vt:i4>
      </vt:variant>
      <vt:variant>
        <vt:lpwstr>http://www.ilo.org/wcmsp5/groups/public/---ed_protect/---protrav/---migrant/documents/publication/wcms_536755.pdf</vt:lpwstr>
      </vt:variant>
      <vt:variant>
        <vt:lpwstr/>
      </vt:variant>
      <vt:variant>
        <vt:i4>7798841</vt:i4>
      </vt:variant>
      <vt:variant>
        <vt:i4>237</vt:i4>
      </vt:variant>
      <vt:variant>
        <vt:i4>0</vt:i4>
      </vt:variant>
      <vt:variant>
        <vt:i4>5</vt:i4>
      </vt:variant>
      <vt:variant>
        <vt:lpwstr>http://www.ilo.org/wcmsp5/groups/public/---ed_protect/---protrav/---migrant/documents/publication/wcms_536755.pdf</vt:lpwstr>
      </vt:variant>
      <vt:variant>
        <vt:lpwstr/>
      </vt:variant>
      <vt:variant>
        <vt:i4>6553631</vt:i4>
      </vt:variant>
      <vt:variant>
        <vt:i4>234</vt:i4>
      </vt:variant>
      <vt:variant>
        <vt:i4>0</vt:i4>
      </vt:variant>
      <vt:variant>
        <vt:i4>5</vt:i4>
      </vt:variant>
      <vt:variant>
        <vt:lpwstr>https://www.ilo.org/wcmsp5/groups/public/---dgreports/---stat/documents/meetingdocument/wcms_648693.pdf</vt:lpwstr>
      </vt:variant>
      <vt:variant>
        <vt:lpwstr/>
      </vt:variant>
      <vt:variant>
        <vt:i4>6553631</vt:i4>
      </vt:variant>
      <vt:variant>
        <vt:i4>231</vt:i4>
      </vt:variant>
      <vt:variant>
        <vt:i4>0</vt:i4>
      </vt:variant>
      <vt:variant>
        <vt:i4>5</vt:i4>
      </vt:variant>
      <vt:variant>
        <vt:lpwstr>https://www.ilo.org/wcmsp5/groups/public/---dgreports/---stat/documents/meetingdocument/wcms_648693.pdf</vt:lpwstr>
      </vt:variant>
      <vt:variant>
        <vt:lpwstr/>
      </vt:variant>
      <vt:variant>
        <vt:i4>8192009</vt:i4>
      </vt:variant>
      <vt:variant>
        <vt:i4>228</vt:i4>
      </vt:variant>
      <vt:variant>
        <vt:i4>0</vt:i4>
      </vt:variant>
      <vt:variant>
        <vt:i4>5</vt:i4>
      </vt:variant>
      <vt:variant>
        <vt:lpwstr>https://www.ilo.org/wcmsp5/groups/public/---dgreports/---stat/documents/publication/wcms_644467.pdf</vt:lpwstr>
      </vt:variant>
      <vt:variant>
        <vt:lpwstr/>
      </vt:variant>
      <vt:variant>
        <vt:i4>8192009</vt:i4>
      </vt:variant>
      <vt:variant>
        <vt:i4>225</vt:i4>
      </vt:variant>
      <vt:variant>
        <vt:i4>0</vt:i4>
      </vt:variant>
      <vt:variant>
        <vt:i4>5</vt:i4>
      </vt:variant>
      <vt:variant>
        <vt:lpwstr>https://www.ilo.org/wcmsp5/groups/public/---dgreports/---stat/documents/publication/wcms_644467.pdf</vt:lpwstr>
      </vt:variant>
      <vt:variant>
        <vt:lpwstr/>
      </vt:variant>
      <vt:variant>
        <vt:i4>3539031</vt:i4>
      </vt:variant>
      <vt:variant>
        <vt:i4>222</vt:i4>
      </vt:variant>
      <vt:variant>
        <vt:i4>0</vt:i4>
      </vt:variant>
      <vt:variant>
        <vt:i4>5</vt:i4>
      </vt:variant>
      <vt:variant>
        <vt:lpwstr>https://www.ilo.org/wcmsp5/groups/public/---dgreports/---dcomm/---publ/documents/publication/wcms_412015.pdf</vt:lpwstr>
      </vt:variant>
      <vt:variant>
        <vt:lpwstr/>
      </vt:variant>
      <vt:variant>
        <vt:i4>3539031</vt:i4>
      </vt:variant>
      <vt:variant>
        <vt:i4>219</vt:i4>
      </vt:variant>
      <vt:variant>
        <vt:i4>0</vt:i4>
      </vt:variant>
      <vt:variant>
        <vt:i4>5</vt:i4>
      </vt:variant>
      <vt:variant>
        <vt:lpwstr>https://www.ilo.org/wcmsp5/groups/public/---dgreports/---dcomm/---publ/documents/publication/wcms_412015.pdf</vt:lpwstr>
      </vt:variant>
      <vt:variant>
        <vt:lpwstr/>
      </vt:variant>
      <vt:variant>
        <vt:i4>7405592</vt:i4>
      </vt:variant>
      <vt:variant>
        <vt:i4>216</vt:i4>
      </vt:variant>
      <vt:variant>
        <vt:i4>0</vt:i4>
      </vt:variant>
      <vt:variant>
        <vt:i4>5</vt:i4>
      </vt:variant>
      <vt:variant>
        <vt:lpwstr>https://www.ilo.org/wcmsp5/groups/public/---dgreports/---stat/documents/normativeinstrument/wcms_230304.pdf</vt:lpwstr>
      </vt:variant>
      <vt:variant>
        <vt:lpwstr/>
      </vt:variant>
      <vt:variant>
        <vt:i4>7405592</vt:i4>
      </vt:variant>
      <vt:variant>
        <vt:i4>213</vt:i4>
      </vt:variant>
      <vt:variant>
        <vt:i4>0</vt:i4>
      </vt:variant>
      <vt:variant>
        <vt:i4>5</vt:i4>
      </vt:variant>
      <vt:variant>
        <vt:lpwstr>https://www.ilo.org/wcmsp5/groups/public/---dgreports/---stat/documents/normativeinstrument/wcms_230304.pdf</vt:lpwstr>
      </vt:variant>
      <vt:variant>
        <vt:lpwstr/>
      </vt:variant>
      <vt:variant>
        <vt:i4>8192008</vt:i4>
      </vt:variant>
      <vt:variant>
        <vt:i4>210</vt:i4>
      </vt:variant>
      <vt:variant>
        <vt:i4>0</vt:i4>
      </vt:variant>
      <vt:variant>
        <vt:i4>5</vt:i4>
      </vt:variant>
      <vt:variant>
        <vt:lpwstr>https://www.ilo.org/wcmsp5/groups/public/---dgreports/---stat/documents/publication/wcms_234124.pdf</vt:lpwstr>
      </vt:variant>
      <vt:variant>
        <vt:lpwstr/>
      </vt:variant>
      <vt:variant>
        <vt:i4>8192008</vt:i4>
      </vt:variant>
      <vt:variant>
        <vt:i4>207</vt:i4>
      </vt:variant>
      <vt:variant>
        <vt:i4>0</vt:i4>
      </vt:variant>
      <vt:variant>
        <vt:i4>5</vt:i4>
      </vt:variant>
      <vt:variant>
        <vt:lpwstr>https://www.ilo.org/wcmsp5/groups/public/---dgreports/---stat/documents/publication/wcms_234124.pdf</vt:lpwstr>
      </vt:variant>
      <vt:variant>
        <vt:lpwstr/>
      </vt:variant>
      <vt:variant>
        <vt:i4>3145815</vt:i4>
      </vt:variant>
      <vt:variant>
        <vt:i4>204</vt:i4>
      </vt:variant>
      <vt:variant>
        <vt:i4>0</vt:i4>
      </vt:variant>
      <vt:variant>
        <vt:i4>5</vt:i4>
      </vt:variant>
      <vt:variant>
        <vt:lpwstr>https://www.ilo.org/wcmsp5/groups/public/---dgreports/---dcomm/---publ/documents/publication/wcms_222979.pdf</vt:lpwstr>
      </vt:variant>
      <vt:variant>
        <vt:lpwstr/>
      </vt:variant>
      <vt:variant>
        <vt:i4>3145815</vt:i4>
      </vt:variant>
      <vt:variant>
        <vt:i4>201</vt:i4>
      </vt:variant>
      <vt:variant>
        <vt:i4>0</vt:i4>
      </vt:variant>
      <vt:variant>
        <vt:i4>5</vt:i4>
      </vt:variant>
      <vt:variant>
        <vt:lpwstr>https://www.ilo.org/wcmsp5/groups/public/---dgreports/---dcomm/---publ/documents/publication/wcms_222979.pdf</vt:lpwstr>
      </vt:variant>
      <vt:variant>
        <vt:lpwstr/>
      </vt:variant>
      <vt:variant>
        <vt:i4>7995404</vt:i4>
      </vt:variant>
      <vt:variant>
        <vt:i4>198</vt:i4>
      </vt:variant>
      <vt:variant>
        <vt:i4>0</vt:i4>
      </vt:variant>
      <vt:variant>
        <vt:i4>5</vt:i4>
      </vt:variant>
      <vt:variant>
        <vt:lpwstr>https://www.ilo.org/wcmsp5/groups/public/---dgreports/---stat/documents/publication/wcms_223121.pdf</vt:lpwstr>
      </vt:variant>
      <vt:variant>
        <vt:lpwstr/>
      </vt:variant>
      <vt:variant>
        <vt:i4>7995404</vt:i4>
      </vt:variant>
      <vt:variant>
        <vt:i4>195</vt:i4>
      </vt:variant>
      <vt:variant>
        <vt:i4>0</vt:i4>
      </vt:variant>
      <vt:variant>
        <vt:i4>5</vt:i4>
      </vt:variant>
      <vt:variant>
        <vt:lpwstr>https://www.ilo.org/wcmsp5/groups/public/---dgreports/---stat/documents/publication/wcms_223121.pdf</vt:lpwstr>
      </vt:variant>
      <vt:variant>
        <vt:lpwstr/>
      </vt:variant>
      <vt:variant>
        <vt:i4>3014670</vt:i4>
      </vt:variant>
      <vt:variant>
        <vt:i4>192</vt:i4>
      </vt:variant>
      <vt:variant>
        <vt:i4>0</vt:i4>
      </vt:variant>
      <vt:variant>
        <vt:i4>5</vt:i4>
      </vt:variant>
      <vt:variant>
        <vt:lpwstr>https://sustainabledevelopment.un.org/content/documents/23603Cambodia_VNR_SDPM_Approved.pdf</vt:lpwstr>
      </vt:variant>
      <vt:variant>
        <vt:lpwstr/>
      </vt:variant>
      <vt:variant>
        <vt:i4>3014670</vt:i4>
      </vt:variant>
      <vt:variant>
        <vt:i4>189</vt:i4>
      </vt:variant>
      <vt:variant>
        <vt:i4>0</vt:i4>
      </vt:variant>
      <vt:variant>
        <vt:i4>5</vt:i4>
      </vt:variant>
      <vt:variant>
        <vt:lpwstr>https://sustainabledevelopment.un.org/content/documents/23603Cambodia_VNR_SDPM_Approved.pdf</vt:lpwstr>
      </vt:variant>
      <vt:variant>
        <vt:lpwstr/>
      </vt:variant>
      <vt:variant>
        <vt:i4>3407986</vt:i4>
      </vt:variant>
      <vt:variant>
        <vt:i4>186</vt:i4>
      </vt:variant>
      <vt:variant>
        <vt:i4>0</vt:i4>
      </vt:variant>
      <vt:variant>
        <vt:i4>5</vt:i4>
      </vt:variant>
      <vt:variant>
        <vt:lpwstr>http://www.adb.org/sites/default/files/publication/28294/measuring-informal-sector.pdf</vt:lpwstr>
      </vt:variant>
      <vt:variant>
        <vt:lpwstr/>
      </vt:variant>
      <vt:variant>
        <vt:i4>1966132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_Toc216855558</vt:lpwstr>
      </vt:variant>
      <vt:variant>
        <vt:i4>1966132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_Toc216855557</vt:lpwstr>
      </vt:variant>
      <vt:variant>
        <vt:i4>1966132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_Toc216855556</vt:lpwstr>
      </vt:variant>
      <vt:variant>
        <vt:i4>1966132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_Toc216855555</vt:lpwstr>
      </vt:variant>
      <vt:variant>
        <vt:i4>1966132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_Toc216855554</vt:lpwstr>
      </vt:variant>
      <vt:variant>
        <vt:i4>1966132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_Toc216855553</vt:lpwstr>
      </vt:variant>
      <vt:variant>
        <vt:i4>1966132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_Toc216855552</vt:lpwstr>
      </vt:variant>
      <vt:variant>
        <vt:i4>1966132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_Toc216855551</vt:lpwstr>
      </vt:variant>
      <vt:variant>
        <vt:i4>1966132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_Toc216855550</vt:lpwstr>
      </vt:variant>
      <vt:variant>
        <vt:i4>1245233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_Toc216855080</vt:lpwstr>
      </vt:variant>
      <vt:variant>
        <vt:i4>1507386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_Toc216793754</vt:lpwstr>
      </vt:variant>
      <vt:variant>
        <vt:i4>1507386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_Toc216793753</vt:lpwstr>
      </vt:variant>
      <vt:variant>
        <vt:i4>1507386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_Toc216793752</vt:lpwstr>
      </vt:variant>
      <vt:variant>
        <vt:i4>1507386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_Toc216793751</vt:lpwstr>
      </vt:variant>
      <vt:variant>
        <vt:i4>1507386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_Toc216793750</vt:lpwstr>
      </vt:variant>
      <vt:variant>
        <vt:i4>1441850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_Toc216793749</vt:lpwstr>
      </vt:variant>
      <vt:variant>
        <vt:i4>1441850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_Toc216793748</vt:lpwstr>
      </vt:variant>
      <vt:variant>
        <vt:i4>1441850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_Toc216793747</vt:lpwstr>
      </vt:variant>
      <vt:variant>
        <vt:i4>1441850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_Toc216793746</vt:lpwstr>
      </vt:variant>
      <vt:variant>
        <vt:i4>1441850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_Toc216793745</vt:lpwstr>
      </vt:variant>
      <vt:variant>
        <vt:i4>1441850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_Toc216793744</vt:lpwstr>
      </vt:variant>
      <vt:variant>
        <vt:i4>1441850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_Toc216793743</vt:lpwstr>
      </vt:variant>
      <vt:variant>
        <vt:i4>1441850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_Toc216793742</vt:lpwstr>
      </vt:variant>
      <vt:variant>
        <vt:i4>1441850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_Toc216793741</vt:lpwstr>
      </vt:variant>
      <vt:variant>
        <vt:i4>1441850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_Toc216793740</vt:lpwstr>
      </vt:variant>
      <vt:variant>
        <vt:i4>1114170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_Toc216793739</vt:lpwstr>
      </vt:variant>
      <vt:variant>
        <vt:i4>1114170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_Toc216793738</vt:lpwstr>
      </vt:variant>
      <vt:variant>
        <vt:i4>1179683</vt:i4>
      </vt:variant>
      <vt:variant>
        <vt:i4>6</vt:i4>
      </vt:variant>
      <vt:variant>
        <vt:i4>0</vt:i4>
      </vt:variant>
      <vt:variant>
        <vt:i4>5</vt:i4>
      </vt:variant>
      <vt:variant>
        <vt:lpwstr>mailto:phnompenh@ilo.org</vt:lpwstr>
      </vt:variant>
      <vt:variant>
        <vt:lpwstr/>
      </vt:variant>
      <vt:variant>
        <vt:i4>6488126</vt:i4>
      </vt:variant>
      <vt:variant>
        <vt:i4>3</vt:i4>
      </vt:variant>
      <vt:variant>
        <vt:i4>0</vt:i4>
      </vt:variant>
      <vt:variant>
        <vt:i4>5</vt:i4>
      </vt:variant>
      <vt:variant>
        <vt:lpwstr>http://www.nis.gov.kh/</vt:lpwstr>
      </vt:variant>
      <vt:variant>
        <vt:lpwstr/>
      </vt:variant>
      <vt:variant>
        <vt:i4>6357071</vt:i4>
      </vt:variant>
      <vt:variant>
        <vt:i4>0</vt:i4>
      </vt:variant>
      <vt:variant>
        <vt:i4>0</vt:i4>
      </vt:variant>
      <vt:variant>
        <vt:i4>5</vt:i4>
      </vt:variant>
      <vt:variant>
        <vt:lpwstr>mailto:linahang2002@gmail.com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Kim Net</cp:lastModifiedBy>
  <cp:revision>4</cp:revision>
  <cp:lastPrinted>2026-05-25T10:18:00Z</cp:lastPrinted>
  <dcterms:created xsi:type="dcterms:W3CDTF">2026-05-26T04:30:00Z</dcterms:created>
  <dcterms:modified xsi:type="dcterms:W3CDTF">2026-05-28T10:06:00Z</dcterms:modified>
</cp:coreProperties>
</file>